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14CD316A" w:rsidR="00B10090" w:rsidRPr="009B18A2" w:rsidRDefault="004F4010" w:rsidP="002229F8">
      <w:pPr>
        <w:rPr>
          <w:rFonts w:cs="Arial"/>
        </w:rPr>
      </w:pPr>
      <w:r>
        <w:rPr>
          <w:rFonts w:eastAsia="Batang" w:cs="Arial" w:hint="eastAsia"/>
          <w:lang w:eastAsia="ko-KR"/>
        </w:rPr>
        <w:t xml:space="preserve">  </w:t>
      </w: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82180F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r w:rsidR="00E93F9C">
            <w:rPr>
              <w:rFonts w:cs="Arial"/>
            </w:rPr>
            <w:t>Anindilyakwa</w:t>
          </w:r>
          <w:r w:rsidR="0082180F">
            <w:rPr>
              <w:rFonts w:cs="Arial"/>
            </w:rPr>
            <w:t xml:space="preserve"> (translated)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D97F30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4B9240B6" w:rsidR="00D97F30" w:rsidRPr="009B18A2" w:rsidRDefault="008E7F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8E7F31">
              <w:rPr>
                <w:rFonts w:cs="Arial"/>
                <w:color w:val="000000" w:themeColor="text1"/>
              </w:rPr>
              <w:t>Nungkuwa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nikabirrangkina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warka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ekena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ningkadiyama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kabimarrikajinama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karrmurrukini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-yada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keningmidinama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akwala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adinibawiya</w:t>
            </w:r>
            <w:proofErr w:type="spellEnd"/>
            <w:r w:rsidRPr="008E7F31">
              <w:rPr>
                <w:rFonts w:cs="Arial"/>
                <w:color w:val="000000" w:themeColor="text1"/>
              </w:rPr>
              <w:t>.</w:t>
            </w:r>
          </w:p>
        </w:tc>
      </w:tr>
      <w:tr w:rsidR="0062752F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3C2A6756" w:rsidR="0062752F" w:rsidRPr="009B18A2" w:rsidRDefault="008E7F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8E7F31">
              <w:rPr>
                <w:rFonts w:cs="Arial"/>
                <w:color w:val="000000" w:themeColor="text1"/>
              </w:rPr>
              <w:t>Ningkena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kambilya-manja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akina-manja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engkuwa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angalya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. Warna “Remote Australia Employment Service”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narrayangbijina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r w:rsidR="00396282">
              <w:rPr>
                <w:rFonts w:cs="Arial"/>
                <w:color w:val="000000" w:themeColor="text1"/>
              </w:rPr>
              <w:t>RAES</w:t>
            </w:r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kabimamirikajinama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nungkuwa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amirndakakina-manja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warnikakumurraka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kabilakwajina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ningkena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keningmidini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-yada training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kajungwa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kabirrangini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-yada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warka</w:t>
            </w:r>
            <w:proofErr w:type="spellEnd"/>
            <w:r w:rsidRPr="008E7F31">
              <w:rPr>
                <w:rFonts w:cs="Arial"/>
                <w:color w:val="000000" w:themeColor="text1"/>
              </w:rPr>
              <w:t>.</w:t>
            </w:r>
          </w:p>
        </w:tc>
      </w:tr>
      <w:tr w:rsidR="00F41AD3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F41AD3" w:rsidRPr="009B18A2" w:rsidRDefault="00F41AD3" w:rsidP="00F41AD3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64DF5CB1" w:rsidR="00F41AD3" w:rsidRPr="00BB1079" w:rsidRDefault="00F41AD3" w:rsidP="00F41AD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4A65B4B8" w:rsidR="00F41AD3" w:rsidRPr="009B18A2" w:rsidRDefault="00396282" w:rsidP="00F41AD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396282">
              <w:rPr>
                <w:rFonts w:cs="Arial"/>
                <w:color w:val="000000" w:themeColor="text1"/>
              </w:rPr>
              <w:t>Narrikwarrikwajina</w:t>
            </w:r>
            <w:proofErr w:type="spellEnd"/>
            <w:r w:rsidRPr="00396282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396282">
              <w:rPr>
                <w:rFonts w:cs="Arial"/>
                <w:color w:val="000000" w:themeColor="text1"/>
              </w:rPr>
              <w:t>ena</w:t>
            </w:r>
            <w:proofErr w:type="spellEnd"/>
            <w:r w:rsidRPr="00396282">
              <w:rPr>
                <w:rFonts w:cs="Arial"/>
                <w:color w:val="000000" w:themeColor="text1"/>
              </w:rPr>
              <w:t xml:space="preserve"> CDP </w:t>
            </w:r>
            <w:proofErr w:type="spellStart"/>
            <w:r w:rsidRPr="00396282">
              <w:rPr>
                <w:rFonts w:cs="Arial"/>
                <w:color w:val="000000" w:themeColor="text1"/>
              </w:rPr>
              <w:t>akinuwa</w:t>
            </w:r>
            <w:proofErr w:type="spellEnd"/>
            <w:r w:rsidRPr="00396282">
              <w:rPr>
                <w:rFonts w:cs="Arial"/>
                <w:color w:val="000000" w:themeColor="text1"/>
              </w:rPr>
              <w:t xml:space="preserve"> service </w:t>
            </w:r>
            <w:proofErr w:type="spellStart"/>
            <w:r w:rsidRPr="00396282">
              <w:rPr>
                <w:rFonts w:cs="Arial"/>
                <w:color w:val="000000" w:themeColor="text1"/>
              </w:rPr>
              <w:t>arakba</w:t>
            </w:r>
            <w:proofErr w:type="spellEnd"/>
            <w:r w:rsidRPr="00396282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2A79386C" w:rsidR="00D97F30" w:rsidRPr="009B18A2" w:rsidRDefault="008E7F31" w:rsidP="008E7F3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8E7F31">
              <w:rPr>
                <w:rFonts w:cs="Arial"/>
                <w:color w:val="000000" w:themeColor="text1"/>
              </w:rPr>
              <w:t xml:space="preserve">Warna RAES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karriwardikinama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eningungkwa-malya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karrididirrakina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yikabumamurikajina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karningerribirra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kirribina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kirribirrangkina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warka</w:t>
            </w:r>
            <w:proofErr w:type="spellEnd"/>
            <w:r w:rsidRPr="008E7F3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38E98536" w:rsidR="00D97F30" w:rsidRPr="009B18A2" w:rsidRDefault="008E7F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8E7F31">
              <w:rPr>
                <w:rFonts w:cs="Arial"/>
                <w:color w:val="000000" w:themeColor="text1"/>
              </w:rPr>
              <w:t xml:space="preserve">Warna RAES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warnikuwardiwarda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yikabimamurikajina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nungkurru-wa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ngukurru-langwa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community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karringekiburrakina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amirndakakina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projects.</w:t>
            </w:r>
          </w:p>
        </w:tc>
      </w:tr>
      <w:tr w:rsidR="00D97F3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1E4E65DA" w:rsidR="00D97F30" w:rsidRPr="009B18A2" w:rsidRDefault="008E7F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8E7F31">
              <w:rPr>
                <w:rFonts w:cs="Arial"/>
                <w:color w:val="000000" w:themeColor="text1"/>
              </w:rPr>
              <w:t>Abirruwa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yikabimamurikajinama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kirribina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kirraburrangkina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-ma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warka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biya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yikabujurrukwajina-manja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akinuwa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amamalya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warka</w:t>
            </w:r>
            <w:proofErr w:type="spellEnd"/>
            <w:r w:rsidRPr="008E7F3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671EFE64" w:rsidR="00D97F30" w:rsidRPr="009B18A2" w:rsidRDefault="008E7F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8F65B4">
              <w:t>Kirribina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kirra</w:t>
            </w:r>
            <w:r>
              <w:t>ndiyama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warka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nara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ambaka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ayamama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eningerribirra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umbaka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yikabirrana</w:t>
            </w:r>
            <w:proofErr w:type="spellEnd"/>
            <w:r w:rsidRPr="008F65B4">
              <w:t>-ma</w:t>
            </w:r>
            <w:r>
              <w:t xml:space="preserve">. </w:t>
            </w:r>
            <w:proofErr w:type="spellStart"/>
            <w:r>
              <w:t>Abirruwa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ayakwa</w:t>
            </w:r>
            <w:proofErr w:type="spellEnd"/>
            <w:r w:rsidRPr="008F65B4">
              <w:t xml:space="preserve"> </w:t>
            </w:r>
            <w:proofErr w:type="spellStart"/>
            <w:r>
              <w:t>amirnakina-langwa</w:t>
            </w:r>
            <w:proofErr w:type="spellEnd"/>
            <w:r w:rsidRPr="008F65B4">
              <w:t xml:space="preserve"> </w:t>
            </w:r>
            <w:proofErr w:type="spellStart"/>
            <w:r w:rsidRPr="008F65B4">
              <w:t>yi</w:t>
            </w:r>
            <w:r>
              <w:t>kabimakina</w:t>
            </w:r>
            <w:proofErr w:type="spellEnd"/>
            <w:r>
              <w:t>-ma.</w:t>
            </w:r>
          </w:p>
        </w:tc>
      </w:tr>
      <w:tr w:rsidR="00D97F30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5DF08719" w:rsidR="00D97F30" w:rsidRPr="009B18A2" w:rsidRDefault="008E7F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901FD6">
              <w:t xml:space="preserve">Nungkuwa-langwa provider, </w:t>
            </w:r>
            <w:proofErr w:type="spellStart"/>
            <w:r w:rsidRPr="00901FD6">
              <w:t>karringekibirrakina</w:t>
            </w:r>
            <w:proofErr w:type="spellEnd"/>
            <w:r w:rsidRPr="00901FD6">
              <w:t xml:space="preserve">-ma </w:t>
            </w:r>
            <w:proofErr w:type="spellStart"/>
            <w:r w:rsidRPr="00901FD6">
              <w:t>ena</w:t>
            </w:r>
            <w:proofErr w:type="spellEnd"/>
            <w:r w:rsidRPr="00901FD6">
              <w:t xml:space="preserve"> </w:t>
            </w:r>
            <w:proofErr w:type="spellStart"/>
            <w:r>
              <w:t>warka-langwa</w:t>
            </w:r>
            <w:proofErr w:type="spellEnd"/>
            <w:r>
              <w:t xml:space="preserve"> </w:t>
            </w:r>
            <w:r w:rsidRPr="00901FD6">
              <w:t>plan</w:t>
            </w:r>
            <w:r>
              <w:t xml:space="preserve"> </w:t>
            </w:r>
            <w:proofErr w:type="spellStart"/>
            <w:r>
              <w:t>akwa</w:t>
            </w:r>
            <w:proofErr w:type="spellEnd"/>
            <w:r>
              <w:t xml:space="preserve"> </w:t>
            </w:r>
            <w:proofErr w:type="spellStart"/>
            <w:r>
              <w:t>yikilyelyubukwena</w:t>
            </w:r>
            <w:proofErr w:type="spellEnd"/>
            <w:r>
              <w:t xml:space="preserve">-ma </w:t>
            </w:r>
            <w:proofErr w:type="spellStart"/>
            <w:r>
              <w:t>amiyabena</w:t>
            </w:r>
            <w:proofErr w:type="spellEnd"/>
            <w:r>
              <w:t xml:space="preserve"> </w:t>
            </w:r>
            <w:proofErr w:type="spellStart"/>
            <w:r>
              <w:t>ningkingedena</w:t>
            </w:r>
            <w:proofErr w:type="spellEnd"/>
            <w:r>
              <w:t xml:space="preserve">-ma </w:t>
            </w:r>
            <w:proofErr w:type="spellStart"/>
            <w:r>
              <w:t>kiyamina</w:t>
            </w:r>
            <w:proofErr w:type="spellEnd"/>
            <w:r>
              <w:t>-ma.</w:t>
            </w:r>
          </w:p>
        </w:tc>
      </w:tr>
      <w:tr w:rsidR="00D97F30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6E3BBBED" w:rsidR="00D97F30" w:rsidRPr="009B18A2" w:rsidRDefault="008E7F31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t>Job seeker-</w:t>
            </w:r>
            <w:proofErr w:type="spellStart"/>
            <w:r>
              <w:t>langwa</w:t>
            </w:r>
            <w:proofErr w:type="spellEnd"/>
            <w:r>
              <w:t xml:space="preserve"> Centrelink-</w:t>
            </w:r>
            <w:proofErr w:type="spellStart"/>
            <w:r>
              <w:t>langwa</w:t>
            </w:r>
            <w:proofErr w:type="spellEnd"/>
            <w:r>
              <w:t xml:space="preserve"> </w:t>
            </w:r>
            <w:proofErr w:type="spellStart"/>
            <w:r w:rsidR="00937F96">
              <w:t>angwarnda</w:t>
            </w:r>
            <w:proofErr w:type="spellEnd"/>
            <w:r>
              <w:t xml:space="preserve"> </w:t>
            </w:r>
            <w:proofErr w:type="spellStart"/>
            <w:r>
              <w:t>nara</w:t>
            </w:r>
            <w:proofErr w:type="spellEnd"/>
            <w:r>
              <w:t xml:space="preserve"> </w:t>
            </w:r>
            <w:proofErr w:type="spellStart"/>
            <w:r>
              <w:t>akwarrikwajunguma</w:t>
            </w:r>
            <w:proofErr w:type="spellEnd"/>
            <w:r>
              <w:t xml:space="preserve"> </w:t>
            </w:r>
            <w:proofErr w:type="spellStart"/>
            <w:r>
              <w:t>wurrimirndakikina-manja</w:t>
            </w:r>
            <w:proofErr w:type="spellEnd"/>
            <w:r>
              <w:t xml:space="preserve"> RAES.</w:t>
            </w:r>
          </w:p>
        </w:tc>
      </w:tr>
      <w:tr w:rsidR="0062752F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17DED17C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="00DE113D" w:rsidRPr="00E47593">
              <w:rPr>
                <w:b/>
                <w:bCs/>
              </w:rPr>
              <w:t>www</w:t>
            </w:r>
            <w:r w:rsidR="00DE113D">
              <w:rPr>
                <w:rFonts w:hint="eastAsia"/>
                <w:b/>
                <w:bCs/>
                <w:lang w:eastAsia="ko-KR"/>
              </w:rPr>
              <w:t>.</w:t>
            </w:r>
            <w:r w:rsidR="00DE113D" w:rsidRPr="00E47593">
              <w:rPr>
                <w:b/>
                <w:bCs/>
              </w:rPr>
              <w:t>niaa</w:t>
            </w:r>
            <w:r w:rsidR="00DE113D">
              <w:rPr>
                <w:rFonts w:hint="eastAsia"/>
                <w:b/>
                <w:bCs/>
                <w:lang w:eastAsia="ko-KR"/>
              </w:rPr>
              <w:t>.</w:t>
            </w:r>
            <w:r w:rsidR="00DE113D" w:rsidRPr="00E47593">
              <w:rPr>
                <w:b/>
                <w:bCs/>
              </w:rPr>
              <w:t>gov</w:t>
            </w:r>
            <w:r w:rsidR="00DE113D">
              <w:rPr>
                <w:rFonts w:hint="eastAsia"/>
                <w:b/>
                <w:bCs/>
                <w:lang w:eastAsia="ko-KR"/>
              </w:rPr>
              <w:t>.</w:t>
            </w:r>
            <w:r w:rsidR="00DE113D" w:rsidRPr="00E47593">
              <w:rPr>
                <w:b/>
                <w:bCs/>
              </w:rPr>
              <w:t>au</w:t>
            </w:r>
            <w:r w:rsidR="00DE113D">
              <w:rPr>
                <w:rFonts w:hint="eastAsia"/>
                <w:b/>
                <w:bCs/>
                <w:lang w:eastAsia="ko-KR"/>
              </w:rPr>
              <w:t>/</w:t>
            </w:r>
            <w:r w:rsidR="00DE113D" w:rsidRPr="00E47593">
              <w:rPr>
                <w:b/>
                <w:bCs/>
              </w:rPr>
              <w:t>remote</w:t>
            </w:r>
            <w:r w:rsidR="00DE113D">
              <w:rPr>
                <w:rFonts w:hint="eastAsia"/>
                <w:b/>
                <w:bCs/>
                <w:lang w:eastAsia="ko-KR"/>
              </w:rPr>
              <w:t>-</w:t>
            </w:r>
            <w:r w:rsidR="00DE113D" w:rsidRPr="00E47593">
              <w:rPr>
                <w:b/>
                <w:bCs/>
              </w:rPr>
              <w:t>services</w:t>
            </w:r>
          </w:p>
        </w:tc>
        <w:tc>
          <w:tcPr>
            <w:tcW w:w="4947" w:type="dxa"/>
          </w:tcPr>
          <w:p w14:paraId="1CF64735" w14:textId="7EA2EF4D" w:rsidR="0062752F" w:rsidRPr="009B18A2" w:rsidRDefault="008E7F31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8E7F31">
              <w:rPr>
                <w:rFonts w:cs="Arial"/>
                <w:color w:val="000000" w:themeColor="text1"/>
              </w:rPr>
              <w:t>Kingendena-manja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ayakwa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nungkuwa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karnda</w:t>
            </w:r>
            <w:proofErr w:type="spellEnd"/>
            <w:r w:rsidRPr="008E7F31">
              <w:rPr>
                <w:rFonts w:cs="Arial"/>
                <w:color w:val="000000" w:themeColor="text1"/>
              </w:rPr>
              <w:t>-ma-</w:t>
            </w:r>
            <w:proofErr w:type="spellStart"/>
            <w:r w:rsidRPr="008E7F31">
              <w:rPr>
                <w:rFonts w:cs="Arial"/>
                <w:color w:val="000000" w:themeColor="text1"/>
              </w:rPr>
              <w:t>jina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r w:rsidRPr="00896503">
              <w:rPr>
                <w:rFonts w:cs="Arial"/>
                <w:b/>
                <w:bCs/>
                <w:color w:val="000000" w:themeColor="text1"/>
              </w:rPr>
              <w:t>1800 079 098</w:t>
            </w:r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akwa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8E7F31">
              <w:rPr>
                <w:rFonts w:cs="Arial"/>
                <w:color w:val="000000" w:themeColor="text1"/>
              </w:rPr>
              <w:t>kingarrena</w:t>
            </w:r>
            <w:proofErr w:type="spellEnd"/>
            <w:r w:rsidRPr="008E7F31">
              <w:rPr>
                <w:rFonts w:cs="Arial"/>
                <w:color w:val="000000" w:themeColor="text1"/>
              </w:rPr>
              <w:t xml:space="preserve"> </w:t>
            </w:r>
            <w:r w:rsidR="00DE113D" w:rsidRPr="00E47593">
              <w:rPr>
                <w:b/>
                <w:bCs/>
              </w:rPr>
              <w:t>www</w:t>
            </w:r>
            <w:r w:rsidR="00DE113D">
              <w:rPr>
                <w:rFonts w:hint="eastAsia"/>
                <w:b/>
                <w:bCs/>
                <w:lang w:eastAsia="ko-KR"/>
              </w:rPr>
              <w:t>.</w:t>
            </w:r>
            <w:r w:rsidR="00DE113D" w:rsidRPr="00E47593">
              <w:rPr>
                <w:b/>
                <w:bCs/>
              </w:rPr>
              <w:t>niaa</w:t>
            </w:r>
            <w:r w:rsidR="00DE113D">
              <w:rPr>
                <w:rFonts w:hint="eastAsia"/>
                <w:b/>
                <w:bCs/>
                <w:lang w:eastAsia="ko-KR"/>
              </w:rPr>
              <w:t>.</w:t>
            </w:r>
            <w:r w:rsidR="00DE113D" w:rsidRPr="00E47593">
              <w:rPr>
                <w:b/>
                <w:bCs/>
              </w:rPr>
              <w:t>gov</w:t>
            </w:r>
            <w:r w:rsidR="00DE113D">
              <w:rPr>
                <w:rFonts w:hint="eastAsia"/>
                <w:b/>
                <w:bCs/>
                <w:lang w:eastAsia="ko-KR"/>
              </w:rPr>
              <w:t>.</w:t>
            </w:r>
            <w:r w:rsidR="00DE113D" w:rsidRPr="00E47593">
              <w:rPr>
                <w:b/>
                <w:bCs/>
              </w:rPr>
              <w:t>au</w:t>
            </w:r>
            <w:r w:rsidR="00DE113D">
              <w:rPr>
                <w:rFonts w:hint="eastAsia"/>
                <w:b/>
                <w:bCs/>
                <w:lang w:eastAsia="ko-KR"/>
              </w:rPr>
              <w:t>/</w:t>
            </w:r>
            <w:r w:rsidR="00DE113D" w:rsidRPr="00E47593">
              <w:rPr>
                <w:b/>
                <w:bCs/>
              </w:rPr>
              <w:t>remote</w:t>
            </w:r>
            <w:r w:rsidR="00DE113D">
              <w:rPr>
                <w:rFonts w:hint="eastAsia"/>
                <w:b/>
                <w:bCs/>
                <w:lang w:eastAsia="ko-KR"/>
              </w:rPr>
              <w:t>-</w:t>
            </w:r>
            <w:r w:rsidR="00DE113D" w:rsidRPr="00E47593">
              <w:rPr>
                <w:b/>
                <w:bCs/>
              </w:rPr>
              <w:t>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140AF" w14:textId="77777777" w:rsidR="008976DE" w:rsidRDefault="008976DE" w:rsidP="0028773F">
      <w:pPr>
        <w:spacing w:after="0" w:line="240" w:lineRule="auto"/>
      </w:pPr>
      <w:r>
        <w:separator/>
      </w:r>
    </w:p>
    <w:p w14:paraId="780B3823" w14:textId="77777777" w:rsidR="008976DE" w:rsidRDefault="008976DE"/>
  </w:endnote>
  <w:endnote w:type="continuationSeparator" w:id="0">
    <w:p w14:paraId="7545BCE5" w14:textId="77777777" w:rsidR="008976DE" w:rsidRDefault="008976DE" w:rsidP="0028773F">
      <w:pPr>
        <w:spacing w:after="0" w:line="240" w:lineRule="auto"/>
      </w:pPr>
      <w:r>
        <w:continuationSeparator/>
      </w:r>
    </w:p>
    <w:p w14:paraId="0F6CA2DE" w14:textId="77777777" w:rsidR="008976DE" w:rsidRDefault="008976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2D1EAD-81D5-EC40-8E97-AD0A6F817C4A}"/>
    <w:embedBold r:id="rId2" w:fontKey="{AD28354A-5D04-E745-8EE7-F471C48991BC}"/>
    <w:embedItalic r:id="rId3" w:fontKey="{F93DB916-D3A4-6844-BA15-0B3CD2FC31C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7AC4432-9E82-F249-B1AA-FF042016D5E7}"/>
    <w:embedBold r:id="rId5" w:fontKey="{3213D670-FF23-AF45-B133-570ACE4148B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BC4DE833-3320-6D40-AA9F-5D5CC7838FF0}"/>
    <w:embedBold r:id="rId7" w:fontKey="{6240F9C0-2EC3-BD4C-A0B2-C735EF005E35}"/>
    <w:embedItalic r:id="rId8" w:fontKey="{B63E9370-8290-FD44-9FDA-6D5FA93A71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A5E4793-1D0E-504B-95D4-C28E2E34082C}"/>
    <w:embedBold r:id="rId10" w:fontKey="{0FB1A6CC-FBA8-7A41-87EF-6AC7EC949816}"/>
    <w:embedItalic r:id="rId11" w:fontKey="{A115E906-DD19-A647-A33C-B6BB23B575D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9EAFBF7-D6D4-B543-9123-C0580516F8C6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514B6" w14:textId="77777777" w:rsidR="00987B46" w:rsidRDefault="00987B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7CE013E0" w:rsidR="00B10090" w:rsidRPr="007524D3" w:rsidRDefault="0082180F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Anindilyakwa (translated)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093DF0B0" w:rsidR="007524D3" w:rsidRPr="007524D3" w:rsidRDefault="0082180F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Anindilyakwa (translated)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2CD22" w14:textId="77777777" w:rsidR="008976DE" w:rsidRDefault="008976DE" w:rsidP="0028773F">
      <w:pPr>
        <w:spacing w:after="0" w:line="240" w:lineRule="auto"/>
      </w:pPr>
      <w:r>
        <w:separator/>
      </w:r>
    </w:p>
    <w:p w14:paraId="43F487F7" w14:textId="77777777" w:rsidR="008976DE" w:rsidRDefault="008976DE"/>
  </w:footnote>
  <w:footnote w:type="continuationSeparator" w:id="0">
    <w:p w14:paraId="7C10993A" w14:textId="77777777" w:rsidR="008976DE" w:rsidRDefault="008976DE" w:rsidP="0028773F">
      <w:pPr>
        <w:spacing w:after="0" w:line="240" w:lineRule="auto"/>
      </w:pPr>
      <w:r>
        <w:continuationSeparator/>
      </w:r>
    </w:p>
    <w:p w14:paraId="23D35350" w14:textId="77777777" w:rsidR="008976DE" w:rsidRDefault="008976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3DA9" w14:textId="77777777" w:rsidR="00987B46" w:rsidRDefault="00987B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1631D4F9" w:rsidR="00443BA2" w:rsidRDefault="00BA5299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10C406E3" wp14:editId="69109932">
          <wp:simplePos x="0" y="0"/>
          <wp:positionH relativeFrom="column">
            <wp:posOffset>5749925</wp:posOffset>
          </wp:positionH>
          <wp:positionV relativeFrom="paragraph">
            <wp:posOffset>-183369</wp:posOffset>
          </wp:positionV>
          <wp:extent cx="1058545" cy="72961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54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BC7B22"/>
    <w:multiLevelType w:val="hybridMultilevel"/>
    <w:tmpl w:val="358C9F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1"/>
  </w:num>
  <w:num w:numId="2" w16cid:durableId="49379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52A8F"/>
    <w:rsid w:val="00067A5A"/>
    <w:rsid w:val="000835A2"/>
    <w:rsid w:val="000F5DFA"/>
    <w:rsid w:val="00156840"/>
    <w:rsid w:val="0018044F"/>
    <w:rsid w:val="00187858"/>
    <w:rsid w:val="00187F4E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396282"/>
    <w:rsid w:val="00443BA2"/>
    <w:rsid w:val="004D1E16"/>
    <w:rsid w:val="004E24FB"/>
    <w:rsid w:val="004F4010"/>
    <w:rsid w:val="00502BF5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4F15"/>
    <w:rsid w:val="006365C6"/>
    <w:rsid w:val="00644B11"/>
    <w:rsid w:val="00684A0E"/>
    <w:rsid w:val="006C5630"/>
    <w:rsid w:val="00711C60"/>
    <w:rsid w:val="00726502"/>
    <w:rsid w:val="00730F10"/>
    <w:rsid w:val="007524D3"/>
    <w:rsid w:val="007879BB"/>
    <w:rsid w:val="007A6468"/>
    <w:rsid w:val="007B1D06"/>
    <w:rsid w:val="007B5F94"/>
    <w:rsid w:val="007D2DCE"/>
    <w:rsid w:val="007E0A5F"/>
    <w:rsid w:val="007E0DB6"/>
    <w:rsid w:val="007F3CA3"/>
    <w:rsid w:val="0082180F"/>
    <w:rsid w:val="00825CF5"/>
    <w:rsid w:val="00862BBF"/>
    <w:rsid w:val="00864688"/>
    <w:rsid w:val="008841A8"/>
    <w:rsid w:val="00896503"/>
    <w:rsid w:val="008976DE"/>
    <w:rsid w:val="008C335C"/>
    <w:rsid w:val="008E2776"/>
    <w:rsid w:val="008E7F31"/>
    <w:rsid w:val="008F56DE"/>
    <w:rsid w:val="008F69A2"/>
    <w:rsid w:val="008F7EE9"/>
    <w:rsid w:val="0093061C"/>
    <w:rsid w:val="00937F96"/>
    <w:rsid w:val="0094644C"/>
    <w:rsid w:val="00977F9C"/>
    <w:rsid w:val="00984B0A"/>
    <w:rsid w:val="0098775E"/>
    <w:rsid w:val="00987B46"/>
    <w:rsid w:val="00993889"/>
    <w:rsid w:val="00995906"/>
    <w:rsid w:val="009A6B90"/>
    <w:rsid w:val="009B18A2"/>
    <w:rsid w:val="009B23AE"/>
    <w:rsid w:val="009B35EF"/>
    <w:rsid w:val="009F70D7"/>
    <w:rsid w:val="00A13C16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5299"/>
    <w:rsid w:val="00BA6382"/>
    <w:rsid w:val="00BE757D"/>
    <w:rsid w:val="00BF3560"/>
    <w:rsid w:val="00C91CB1"/>
    <w:rsid w:val="00CC1DAD"/>
    <w:rsid w:val="00CF158C"/>
    <w:rsid w:val="00D068DD"/>
    <w:rsid w:val="00D44903"/>
    <w:rsid w:val="00D83D90"/>
    <w:rsid w:val="00D84001"/>
    <w:rsid w:val="00D8530C"/>
    <w:rsid w:val="00D91819"/>
    <w:rsid w:val="00D97F30"/>
    <w:rsid w:val="00DB656B"/>
    <w:rsid w:val="00DE113D"/>
    <w:rsid w:val="00DE2ADC"/>
    <w:rsid w:val="00E93F9C"/>
    <w:rsid w:val="00EA6BF4"/>
    <w:rsid w:val="00EC4A71"/>
    <w:rsid w:val="00F03E5C"/>
    <w:rsid w:val="00F04C3E"/>
    <w:rsid w:val="00F078F7"/>
    <w:rsid w:val="00F13D59"/>
    <w:rsid w:val="00F33A02"/>
    <w:rsid w:val="00F41AD3"/>
    <w:rsid w:val="00F87972"/>
    <w:rsid w:val="00FE7358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52A8F"/>
    <w:rsid w:val="000835A2"/>
    <w:rsid w:val="00187F4E"/>
    <w:rsid w:val="001F66B7"/>
    <w:rsid w:val="003423A5"/>
    <w:rsid w:val="003D3E7C"/>
    <w:rsid w:val="00512D51"/>
    <w:rsid w:val="00580B28"/>
    <w:rsid w:val="006C5630"/>
    <w:rsid w:val="007B1D06"/>
    <w:rsid w:val="007F3CA3"/>
    <w:rsid w:val="008B2E0F"/>
    <w:rsid w:val="00960D17"/>
    <w:rsid w:val="00971C2B"/>
    <w:rsid w:val="009D200D"/>
    <w:rsid w:val="00BF3560"/>
    <w:rsid w:val="00C92AF9"/>
    <w:rsid w:val="00CC1DAD"/>
    <w:rsid w:val="00DB656B"/>
    <w:rsid w:val="00E8476A"/>
    <w:rsid w:val="00FE7358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15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Australia Employment Service (RAES) Audio message – Anindilyakwa (translated)</vt:lpstr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Anindilyakwa (translated)</dc:title>
  <dc:subject/>
  <dc:creator>Thom Kiorgaard</dc:creator>
  <cp:keywords/>
  <dc:description/>
  <cp:lastModifiedBy>Sophie Mor</cp:lastModifiedBy>
  <cp:revision>3</cp:revision>
  <dcterms:created xsi:type="dcterms:W3CDTF">2025-11-17T23:28:00Z</dcterms:created>
  <dcterms:modified xsi:type="dcterms:W3CDTF">2025-11-17T23:42:00Z</dcterms:modified>
</cp:coreProperties>
</file>