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4EDEC864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 Australia Employment Service (RAES) Audio message</w:t>
          </w:r>
          <w:r w:rsidR="00D97F30">
            <w:rPr>
              <w:rFonts w:cs="Arial"/>
            </w:rPr>
            <w:t xml:space="preserve"> - </w:t>
          </w:r>
          <w:proofErr w:type="spellStart"/>
          <w:r w:rsidR="009E6034">
            <w:rPr>
              <w:rFonts w:cs="Arial"/>
            </w:rPr>
            <w:t>Alyawarr</w:t>
          </w:r>
          <w:proofErr w:type="spellEnd"/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260F9A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260F9A" w:rsidRPr="00BB1079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4B7399AC" w:rsidR="00260F9A" w:rsidRPr="009B18A2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Ayek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warrkerretyek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warrkenh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irremel</w:t>
            </w:r>
            <w:proofErr w:type="spellEnd"/>
            <w:r>
              <w:rPr>
                <w:rFonts w:cs="Arial"/>
                <w:color w:val="000000" w:themeColor="text1"/>
              </w:rPr>
              <w:t xml:space="preserve">? </w:t>
            </w:r>
            <w:proofErr w:type="spellStart"/>
            <w:r>
              <w:rPr>
                <w:rFonts w:cs="Arial"/>
                <w:color w:val="000000" w:themeColor="text1"/>
              </w:rPr>
              <w:t>Warrkek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akalty-weny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apek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akwerrp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apateyel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apek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260F9A" w:rsidRPr="00BB1079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2CDB35D9" w:rsidR="00260F9A" w:rsidRPr="009B18A2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Nga </w:t>
            </w:r>
            <w:proofErr w:type="spellStart"/>
            <w:r>
              <w:rPr>
                <w:rFonts w:cs="Arial"/>
                <w:color w:val="000000" w:themeColor="text1"/>
              </w:rPr>
              <w:t>apek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apmer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akely-itwek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aneyel</w:t>
            </w:r>
            <w:proofErr w:type="spellEnd"/>
            <w:r>
              <w:rPr>
                <w:rFonts w:cs="Arial"/>
                <w:color w:val="000000" w:themeColor="text1"/>
              </w:rPr>
              <w:t>, town-</w:t>
            </w:r>
            <w:proofErr w:type="spellStart"/>
            <w:r>
              <w:rPr>
                <w:rFonts w:cs="Arial"/>
                <w:color w:val="000000" w:themeColor="text1"/>
              </w:rPr>
              <w:t>kety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arleng</w:t>
            </w:r>
            <w:proofErr w:type="spellEnd"/>
            <w:r>
              <w:rPr>
                <w:rFonts w:cs="Arial"/>
                <w:color w:val="000000" w:themeColor="text1"/>
              </w:rPr>
              <w:t xml:space="preserve">? </w:t>
            </w:r>
            <w:proofErr w:type="spellStart"/>
            <w:r>
              <w:rPr>
                <w:rFonts w:cs="Arial"/>
                <w:color w:val="000000" w:themeColor="text1"/>
              </w:rPr>
              <w:t>Artewenty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iterrey-angenh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Ntwa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Australia Employment Service </w:t>
            </w:r>
            <w:proofErr w:type="spellStart"/>
            <w:r>
              <w:rPr>
                <w:rFonts w:cs="Arial"/>
                <w:color w:val="000000" w:themeColor="text1"/>
              </w:rPr>
              <w:t>iterl-areyel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? </w:t>
            </w:r>
            <w:proofErr w:type="spellStart"/>
            <w:r>
              <w:rPr>
                <w:rFonts w:cs="Arial"/>
                <w:color w:val="000000" w:themeColor="text1"/>
              </w:rPr>
              <w:t>Rernem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 </w:t>
            </w:r>
            <w:proofErr w:type="spellStart"/>
            <w:r>
              <w:rPr>
                <w:rFonts w:cs="Arial"/>
                <w:color w:val="000000" w:themeColor="text1"/>
              </w:rPr>
              <w:t>itnewem</w:t>
            </w:r>
            <w:proofErr w:type="spellEnd"/>
            <w:r>
              <w:rPr>
                <w:rFonts w:cs="Arial"/>
                <w:color w:val="000000" w:themeColor="text1"/>
              </w:rPr>
              <w:t>. RAES-</w:t>
            </w:r>
            <w:proofErr w:type="spellStart"/>
            <w:r>
              <w:rPr>
                <w:rFonts w:cs="Arial"/>
                <w:color w:val="000000" w:themeColor="text1"/>
              </w:rPr>
              <w:t>areny</w:t>
            </w:r>
            <w:proofErr w:type="spellEnd"/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rnemelan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alpemeley-angkerarl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akwerrp-rnem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akalty-anthetyek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Rernemap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-then </w:t>
            </w:r>
            <w:proofErr w:type="spellStart"/>
            <w:r>
              <w:rPr>
                <w:rFonts w:cs="Arial"/>
                <w:color w:val="000000" w:themeColor="text1"/>
              </w:rPr>
              <w:t>akalty-anthey-angker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warrkenh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mwerr-angker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irrerretyek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77908BB2" w:rsidR="00260F9A" w:rsidRPr="00BB1079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70ADA1EB" w:rsidR="00260F9A" w:rsidRPr="009B18A2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CDP </w:t>
            </w:r>
            <w:proofErr w:type="spellStart"/>
            <w:r>
              <w:rPr>
                <w:rFonts w:cs="Arial"/>
                <w:color w:val="000000" w:themeColor="text1"/>
              </w:rPr>
              <w:t>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kel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ipmelhek-anem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arrangkw-anem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Aleyan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RAES-</w:t>
            </w:r>
            <w:proofErr w:type="spellStart"/>
            <w:r>
              <w:rPr>
                <w:rFonts w:cs="Arial"/>
                <w:color w:val="000000" w:themeColor="text1"/>
              </w:rPr>
              <w:t>anem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, CDP </w:t>
            </w:r>
            <w:proofErr w:type="spellStart"/>
            <w:r>
              <w:rPr>
                <w:rFonts w:cs="Arial"/>
                <w:color w:val="000000" w:themeColor="text1"/>
              </w:rPr>
              <w:t>menty-anemarl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260F9A" w:rsidRPr="00BB1079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50299747" w:rsidR="00260F9A" w:rsidRPr="009B18A2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RAES </w:t>
            </w:r>
            <w:proofErr w:type="spellStart"/>
            <w:r>
              <w:rPr>
                <w:rFonts w:cs="Arial"/>
                <w:color w:val="000000" w:themeColor="text1"/>
              </w:rPr>
              <w:t>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anperarl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CDP-</w:t>
            </w:r>
            <w:proofErr w:type="spellStart"/>
            <w:r>
              <w:rPr>
                <w:rFonts w:cs="Arial"/>
                <w:color w:val="000000" w:themeColor="text1"/>
              </w:rPr>
              <w:t>angkwarran</w:t>
            </w:r>
            <w:proofErr w:type="spellEnd"/>
            <w:r>
              <w:rPr>
                <w:rFonts w:cs="Arial"/>
                <w:color w:val="000000" w:themeColor="text1"/>
              </w:rPr>
              <w:t>. RAES-</w:t>
            </w:r>
            <w:proofErr w:type="spellStart"/>
            <w:r>
              <w:rPr>
                <w:rFonts w:cs="Arial"/>
                <w:color w:val="000000" w:themeColor="text1"/>
              </w:rPr>
              <w:t>areny</w:t>
            </w:r>
            <w:proofErr w:type="spellEnd"/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rneman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mwerr-angkwarr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iterrem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nyerr-anthey-angenh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arrangkw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Rernemap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alpemelem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warrkek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nthwetyek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260F9A" w:rsidRPr="00BB1079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01C78157" w:rsidR="00260F9A" w:rsidRPr="009B18A2" w:rsidRDefault="00260F9A" w:rsidP="003B6A5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RAES-</w:t>
            </w:r>
            <w:proofErr w:type="spellStart"/>
            <w:r>
              <w:rPr>
                <w:rFonts w:cs="Arial"/>
                <w:color w:val="000000" w:themeColor="text1"/>
              </w:rPr>
              <w:t>areny</w:t>
            </w:r>
            <w:proofErr w:type="spellEnd"/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rneman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ngkweng</w:t>
            </w:r>
            <w:proofErr w:type="spellEnd"/>
            <w:r>
              <w:rPr>
                <w:rFonts w:cs="Arial"/>
                <w:color w:val="000000" w:themeColor="text1"/>
              </w:rPr>
              <w:t xml:space="preserve">-then </w:t>
            </w:r>
            <w:proofErr w:type="spellStart"/>
            <w:r>
              <w:rPr>
                <w:rFonts w:cs="Arial"/>
                <w:color w:val="000000" w:themeColor="text1"/>
              </w:rPr>
              <w:t>angkerrem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="003B6A52" w:rsidRPr="003B6A52">
              <w:rPr>
                <w:rFonts w:cs="Arial"/>
                <w:color w:val="000000" w:themeColor="text1"/>
              </w:rPr>
              <w:t>rernemap</w:t>
            </w:r>
            <w:proofErr w:type="spellEnd"/>
            <w:r w:rsidR="003B6A52" w:rsidRPr="003B6A52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3B6A52" w:rsidRPr="003B6A52">
              <w:rPr>
                <w:rFonts w:cs="Arial"/>
                <w:color w:val="000000" w:themeColor="text1"/>
              </w:rPr>
              <w:t>ngkwengel-arleng</w:t>
            </w:r>
            <w:proofErr w:type="spellEnd"/>
            <w:r w:rsidR="003B6A52" w:rsidRPr="003B6A52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3B6A52" w:rsidRPr="003B6A52">
              <w:rPr>
                <w:rFonts w:cs="Arial"/>
                <w:color w:val="000000" w:themeColor="text1"/>
              </w:rPr>
              <w:t>alhayntetyek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. </w:t>
            </w:r>
            <w:proofErr w:type="spellStart"/>
            <w:r>
              <w:rPr>
                <w:rFonts w:cs="Arial"/>
                <w:color w:val="000000" w:themeColor="text1"/>
              </w:rPr>
              <w:t>Rernem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apmer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ngkwenh-itwek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warrkerrem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ngkwenh-rnem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alpemel-ayntetyek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warrk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ilek-ilek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mwerr-angker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mpwar-ayntetyek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260F9A" w:rsidRPr="00BB1079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3C05200B" w:rsidR="00260F9A" w:rsidRPr="009B18A2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warrk-warl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alhelp-alheyel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rernem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alpemelem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260F9A" w:rsidRPr="00BB1079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2BAB1B31" w:rsidR="00260F9A" w:rsidRPr="009B18A2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Alerl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mpwelhey-tangkwel</w:t>
            </w:r>
            <w:proofErr w:type="spellEnd"/>
            <w:r>
              <w:rPr>
                <w:rFonts w:cs="Arial"/>
                <w:color w:val="000000" w:themeColor="text1"/>
              </w:rPr>
              <w:t>. RAES-</w:t>
            </w:r>
            <w:proofErr w:type="spellStart"/>
            <w:r>
              <w:rPr>
                <w:rFonts w:cs="Arial"/>
                <w:color w:val="000000" w:themeColor="text1"/>
              </w:rPr>
              <w:t>areny</w:t>
            </w:r>
            <w:proofErr w:type="spellEnd"/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rnemelan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angka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ingwer-mernt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iletyek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warrkerretyek-alenty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260F9A" w:rsidRPr="00BB1079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671D867F" w:rsidR="00260F9A" w:rsidRPr="009B18A2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RAES-</w:t>
            </w:r>
            <w:proofErr w:type="spellStart"/>
            <w:r>
              <w:rPr>
                <w:rFonts w:cs="Arial"/>
                <w:color w:val="000000" w:themeColor="text1"/>
              </w:rPr>
              <w:t>areny</w:t>
            </w:r>
            <w:proofErr w:type="spellEnd"/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rnemel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alakenh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ayernem</w:t>
            </w:r>
            <w:proofErr w:type="spellEnd"/>
            <w:r>
              <w:rPr>
                <w:rFonts w:cs="Arial"/>
                <w:color w:val="000000" w:themeColor="text1"/>
              </w:rPr>
              <w:t>, ‘</w:t>
            </w:r>
            <w:proofErr w:type="spellStart"/>
            <w:r>
              <w:rPr>
                <w:rFonts w:cs="Arial"/>
                <w:color w:val="000000" w:themeColor="text1"/>
              </w:rPr>
              <w:t>Warrk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ilek-apenyek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iterreyel</w:t>
            </w:r>
            <w:proofErr w:type="spellEnd"/>
            <w:r>
              <w:rPr>
                <w:rFonts w:cs="Arial"/>
                <w:color w:val="000000" w:themeColor="text1"/>
              </w:rPr>
              <w:t>?’</w:t>
            </w:r>
            <w:r w:rsidR="00DD0737">
              <w:rPr>
                <w:rFonts w:cs="Arial"/>
                <w:color w:val="000000" w:themeColor="text1"/>
              </w:rPr>
              <w:t>.</w:t>
            </w:r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Rernemap</w:t>
            </w:r>
            <w:proofErr w:type="spellEnd"/>
            <w:r>
              <w:rPr>
                <w:rFonts w:cs="Arial"/>
                <w:color w:val="000000" w:themeColor="text1"/>
              </w:rPr>
              <w:t xml:space="preserve"> pip </w:t>
            </w:r>
            <w:proofErr w:type="spellStart"/>
            <w:r>
              <w:rPr>
                <w:rFonts w:cs="Arial"/>
                <w:color w:val="000000" w:themeColor="text1"/>
              </w:rPr>
              <w:t>ngkweng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ingkwernem</w:t>
            </w:r>
            <w:proofErr w:type="spellEnd"/>
            <w:r>
              <w:rPr>
                <w:rFonts w:cs="Arial"/>
                <w:color w:val="000000" w:themeColor="text1"/>
              </w:rPr>
              <w:t xml:space="preserve">. Pip </w:t>
            </w:r>
            <w:proofErr w:type="spellStart"/>
            <w:r>
              <w:rPr>
                <w:rFonts w:cs="Arial"/>
                <w:color w:val="000000" w:themeColor="text1"/>
              </w:rPr>
              <w:t>ra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ilem</w:t>
            </w:r>
            <w:proofErr w:type="spellEnd"/>
            <w:r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>
              <w:rPr>
                <w:rFonts w:cs="Arial"/>
                <w:color w:val="000000" w:themeColor="text1"/>
              </w:rPr>
              <w:t>nthakenh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nhepenh-anyemarl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irrem-anem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260F9A" w:rsidRPr="00BB1079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2F4DE4AD" w:rsidR="00260F9A" w:rsidRPr="009B18A2" w:rsidRDefault="00260F9A" w:rsidP="00260F9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Ngarl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RAES-</w:t>
            </w:r>
            <w:proofErr w:type="spellStart"/>
            <w:r>
              <w:rPr>
                <w:rFonts w:cs="Arial"/>
                <w:color w:val="000000" w:themeColor="text1"/>
              </w:rPr>
              <w:t>angkwarr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warrkerremeng-arey</w:t>
            </w:r>
            <w:proofErr w:type="spellEnd"/>
            <w:r>
              <w:rPr>
                <w:rFonts w:cs="Arial"/>
                <w:color w:val="000000" w:themeColor="text1"/>
              </w:rPr>
              <w:t>, Centrelink-</w:t>
            </w:r>
            <w:proofErr w:type="spellStart"/>
            <w:r>
              <w:rPr>
                <w:rFonts w:cs="Arial"/>
                <w:color w:val="000000" w:themeColor="text1"/>
              </w:rPr>
              <w:t>el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ngenh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payemel-ayntem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apmelerr-angkwarr</w:t>
            </w:r>
            <w:proofErr w:type="spellEnd"/>
            <w:r>
              <w:rPr>
                <w:rFonts w:cs="Arial"/>
                <w:color w:val="000000" w:themeColor="text1"/>
              </w:rPr>
              <w:t>.</w:t>
            </w:r>
          </w:p>
        </w:tc>
      </w:tr>
      <w:tr w:rsidR="00260F9A" w:rsidRPr="009B18A2" w14:paraId="2F168802" w14:textId="77777777" w:rsidTr="006275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260F9A" w:rsidRPr="009B18A2" w:rsidRDefault="00260F9A" w:rsidP="00260F9A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32231F88" w:rsidR="00260F9A" w:rsidRPr="00BB1079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Pr="00BB1079">
              <w:rPr>
                <w:b/>
                <w:bCs/>
              </w:rPr>
              <w:t xml:space="preserve">www dot </w:t>
            </w:r>
            <w:proofErr w:type="spellStart"/>
            <w:r w:rsidRPr="00BB1079">
              <w:rPr>
                <w:b/>
                <w:bCs/>
              </w:rPr>
              <w:t>niaa</w:t>
            </w:r>
            <w:proofErr w:type="spellEnd"/>
            <w:r w:rsidRPr="00BB1079">
              <w:rPr>
                <w:b/>
                <w:bCs/>
              </w:rPr>
              <w:t xml:space="preserve"> dot gov dot au forward slash remote dash services</w:t>
            </w:r>
          </w:p>
        </w:tc>
        <w:tc>
          <w:tcPr>
            <w:tcW w:w="4947" w:type="dxa"/>
          </w:tcPr>
          <w:p w14:paraId="1CF64735" w14:textId="7B4C965B" w:rsidR="00260F9A" w:rsidRPr="009B18A2" w:rsidRDefault="00260F9A" w:rsidP="00260F9A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</w:rPr>
              <w:t>Ntwa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apek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warrk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nhenhek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iterl-aretyek</w:t>
            </w:r>
            <w:proofErr w:type="spellEnd"/>
            <w:r>
              <w:rPr>
                <w:rFonts w:cs="Arial"/>
              </w:rPr>
              <w:t xml:space="preserve">? </w:t>
            </w:r>
            <w:proofErr w:type="spellStart"/>
            <w:r>
              <w:rPr>
                <w:rFonts w:cs="Arial"/>
              </w:rPr>
              <w:t>Mwerr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alhewer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ringup-eletyek</w:t>
            </w:r>
            <w:proofErr w:type="spellEnd"/>
            <w:r>
              <w:rPr>
                <w:rFonts w:cs="Arial"/>
              </w:rPr>
              <w:t xml:space="preserve">: </w:t>
            </w:r>
            <w:r w:rsidRPr="00FC6E1B">
              <w:rPr>
                <w:rFonts w:cs="Arial"/>
                <w:b/>
                <w:bCs/>
              </w:rPr>
              <w:t>1800 079 098</w:t>
            </w:r>
            <w:r>
              <w:rPr>
                <w:rFonts w:cs="Arial"/>
              </w:rPr>
              <w:t xml:space="preserve">. Website </w:t>
            </w:r>
            <w:proofErr w:type="spellStart"/>
            <w:r>
              <w:rPr>
                <w:rFonts w:cs="Arial"/>
              </w:rPr>
              <w:t>nhenhan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apek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arayntetyek</w:t>
            </w:r>
            <w:proofErr w:type="spellEnd"/>
            <w:r>
              <w:rPr>
                <w:rFonts w:cs="Arial"/>
              </w:rPr>
              <w:t xml:space="preserve">: </w:t>
            </w:r>
            <w:r w:rsidRPr="00FC6E1B">
              <w:rPr>
                <w:rFonts w:cs="Arial"/>
                <w:b/>
                <w:bCs/>
              </w:rPr>
              <w:t>www</w:t>
            </w:r>
            <w:r w:rsidR="00FC6E1B" w:rsidRPr="00FC6E1B">
              <w:rPr>
                <w:rFonts w:cs="Arial"/>
                <w:b/>
                <w:bCs/>
              </w:rPr>
              <w:t>.</w:t>
            </w:r>
            <w:r w:rsidRPr="00FC6E1B">
              <w:rPr>
                <w:rFonts w:cs="Arial"/>
                <w:b/>
                <w:bCs/>
              </w:rPr>
              <w:t>niaa</w:t>
            </w:r>
            <w:r w:rsidR="00FC6E1B" w:rsidRPr="00FC6E1B">
              <w:rPr>
                <w:rFonts w:cs="Arial"/>
                <w:b/>
                <w:bCs/>
              </w:rPr>
              <w:t>.</w:t>
            </w:r>
            <w:r w:rsidRPr="00FC6E1B">
              <w:rPr>
                <w:rFonts w:cs="Arial"/>
                <w:b/>
                <w:bCs/>
              </w:rPr>
              <w:t>gov</w:t>
            </w:r>
            <w:r w:rsidR="00FC6E1B" w:rsidRPr="00FC6E1B">
              <w:rPr>
                <w:rFonts w:cs="Arial"/>
                <w:b/>
                <w:bCs/>
              </w:rPr>
              <w:t>.</w:t>
            </w:r>
            <w:r w:rsidRPr="00FC6E1B">
              <w:rPr>
                <w:rFonts w:cs="Arial"/>
                <w:b/>
                <w:bCs/>
              </w:rPr>
              <w:t>au</w:t>
            </w:r>
            <w:r w:rsidR="00FC6E1B" w:rsidRPr="00FC6E1B">
              <w:rPr>
                <w:rFonts w:cs="Arial"/>
                <w:b/>
                <w:bCs/>
              </w:rPr>
              <w:t>/</w:t>
            </w:r>
            <w:r w:rsidRPr="00FC6E1B">
              <w:rPr>
                <w:rFonts w:cs="Arial"/>
                <w:b/>
                <w:bCs/>
              </w:rPr>
              <w:t>remote</w:t>
            </w:r>
            <w:r w:rsidR="00FC6E1B" w:rsidRPr="00FC6E1B">
              <w:rPr>
                <w:rFonts w:cs="Arial"/>
                <w:b/>
                <w:bCs/>
              </w:rPr>
              <w:t>-</w:t>
            </w:r>
            <w:r w:rsidRPr="00FC6E1B">
              <w:rPr>
                <w:rFonts w:cs="Arial"/>
                <w:b/>
                <w:bCs/>
              </w:rPr>
              <w:t>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EA1C5" w14:textId="77777777" w:rsidR="00114AA5" w:rsidRDefault="00114AA5" w:rsidP="0028773F">
      <w:pPr>
        <w:spacing w:after="0" w:line="240" w:lineRule="auto"/>
      </w:pPr>
      <w:r>
        <w:separator/>
      </w:r>
    </w:p>
    <w:p w14:paraId="6DB0FFC5" w14:textId="77777777" w:rsidR="00114AA5" w:rsidRDefault="00114AA5"/>
  </w:endnote>
  <w:endnote w:type="continuationSeparator" w:id="0">
    <w:p w14:paraId="53D87EDE" w14:textId="77777777" w:rsidR="00114AA5" w:rsidRDefault="00114AA5" w:rsidP="0028773F">
      <w:pPr>
        <w:spacing w:after="0" w:line="240" w:lineRule="auto"/>
      </w:pPr>
      <w:r>
        <w:continuationSeparator/>
      </w:r>
    </w:p>
    <w:p w14:paraId="3387F319" w14:textId="77777777" w:rsidR="00114AA5" w:rsidRDefault="00114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3F7287-CA1D-134E-96A3-5912B6C72E8C}"/>
    <w:embedBold r:id="rId2" w:fontKey="{7B0DA743-8DAD-9741-81D0-70DDF0AEAFE1}"/>
    <w:embedItalic r:id="rId3" w:fontKey="{C596D708-1FC1-3347-B285-B1B2EC30073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62B524F-83D4-2647-BD87-8D10D49F6DCE}"/>
    <w:embedBold r:id="rId5" w:fontKey="{C6531E28-BCCA-E44B-AFA8-E497674B519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6" w:fontKey="{87F90306-4062-D948-B3BC-21B687F3274E}"/>
    <w:embedBold r:id="rId7" w:fontKey="{DB692F5C-897C-4341-A99E-EDDDE7D0FC29}"/>
    <w:embedItalic r:id="rId8" w:fontKey="{BEAF5B53-6B01-B740-BBAB-F2237646B3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4A8CE31-D1A9-3448-A3DC-37346E786F39}"/>
    <w:embedBold r:id="rId10" w:fontKey="{4609E4AD-7F0E-F147-8B75-DF6AB994B71A}"/>
    <w:embedItalic r:id="rId11" w:fontKey="{16A92BA7-751C-5F4D-A1AD-AF3BE990EAB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097620E-C1DB-4C48-9A3B-C1D462C588C9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02475" w14:textId="77777777" w:rsidR="00B25CA7" w:rsidRDefault="00B25C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35BA9B75" w:rsidR="00B10090" w:rsidRPr="007524D3" w:rsidRDefault="009E6034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-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Alyawarr</w:t>
              </w:r>
              <w:proofErr w:type="spellEnd"/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0DB9D024" w:rsidR="007524D3" w:rsidRPr="007524D3" w:rsidRDefault="009E6034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 xml:space="preserve">Remote Australia Employment Service (RAES) Audio message - </w:t>
              </w:r>
              <w:proofErr w:type="spellStart"/>
              <w:r>
                <w:rPr>
                  <w:rFonts w:cs="Arial"/>
                  <w:sz w:val="22"/>
                  <w:szCs w:val="22"/>
                </w:rPr>
                <w:t>Alyawarr</w:t>
              </w:r>
              <w:proofErr w:type="spellEnd"/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8358" w14:textId="77777777" w:rsidR="00114AA5" w:rsidRDefault="00114AA5" w:rsidP="0028773F">
      <w:pPr>
        <w:spacing w:after="0" w:line="240" w:lineRule="auto"/>
      </w:pPr>
      <w:r>
        <w:separator/>
      </w:r>
    </w:p>
    <w:p w14:paraId="4569A5AE" w14:textId="77777777" w:rsidR="00114AA5" w:rsidRDefault="00114AA5"/>
  </w:footnote>
  <w:footnote w:type="continuationSeparator" w:id="0">
    <w:p w14:paraId="56CE854B" w14:textId="77777777" w:rsidR="00114AA5" w:rsidRDefault="00114AA5" w:rsidP="0028773F">
      <w:pPr>
        <w:spacing w:after="0" w:line="240" w:lineRule="auto"/>
      </w:pPr>
      <w:r>
        <w:continuationSeparator/>
      </w:r>
    </w:p>
    <w:p w14:paraId="4BDC74D3" w14:textId="77777777" w:rsidR="00114AA5" w:rsidRDefault="00114A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204AD" w14:textId="77777777" w:rsidR="00B25CA7" w:rsidRDefault="00B25C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5FC8AC79" w:rsidR="00443BA2" w:rsidRDefault="00B25CA7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3E5F3047" wp14:editId="4A60349B">
          <wp:simplePos x="0" y="0"/>
          <wp:positionH relativeFrom="column">
            <wp:posOffset>5662246</wp:posOffset>
          </wp:positionH>
          <wp:positionV relativeFrom="paragraph">
            <wp:posOffset>-79473</wp:posOffset>
          </wp:positionV>
          <wp:extent cx="1063625" cy="732790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67A5A"/>
    <w:rsid w:val="000835A2"/>
    <w:rsid w:val="000F5DFA"/>
    <w:rsid w:val="00114AA5"/>
    <w:rsid w:val="00156840"/>
    <w:rsid w:val="00187F4E"/>
    <w:rsid w:val="001B5B6F"/>
    <w:rsid w:val="00212210"/>
    <w:rsid w:val="002229F8"/>
    <w:rsid w:val="00237958"/>
    <w:rsid w:val="00247A62"/>
    <w:rsid w:val="00257121"/>
    <w:rsid w:val="00260F9A"/>
    <w:rsid w:val="00263AF6"/>
    <w:rsid w:val="0028773F"/>
    <w:rsid w:val="00293EF4"/>
    <w:rsid w:val="002E11A5"/>
    <w:rsid w:val="002E475E"/>
    <w:rsid w:val="0033708E"/>
    <w:rsid w:val="00372B9F"/>
    <w:rsid w:val="003B6A52"/>
    <w:rsid w:val="00443BA2"/>
    <w:rsid w:val="004733EE"/>
    <w:rsid w:val="004D1E16"/>
    <w:rsid w:val="004E24FB"/>
    <w:rsid w:val="004F583E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2752F"/>
    <w:rsid w:val="006365C6"/>
    <w:rsid w:val="00644B11"/>
    <w:rsid w:val="00684A0E"/>
    <w:rsid w:val="006C5630"/>
    <w:rsid w:val="00711C60"/>
    <w:rsid w:val="00726502"/>
    <w:rsid w:val="00730F10"/>
    <w:rsid w:val="007524D3"/>
    <w:rsid w:val="007A6468"/>
    <w:rsid w:val="007B5F94"/>
    <w:rsid w:val="007D2DCE"/>
    <w:rsid w:val="007E0A5F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775E"/>
    <w:rsid w:val="00993889"/>
    <w:rsid w:val="00995906"/>
    <w:rsid w:val="009B18A2"/>
    <w:rsid w:val="009E6034"/>
    <w:rsid w:val="009F70D7"/>
    <w:rsid w:val="00A13C16"/>
    <w:rsid w:val="00A84A55"/>
    <w:rsid w:val="00B01314"/>
    <w:rsid w:val="00B05C00"/>
    <w:rsid w:val="00B10090"/>
    <w:rsid w:val="00B15CD0"/>
    <w:rsid w:val="00B21E04"/>
    <w:rsid w:val="00B257F0"/>
    <w:rsid w:val="00B25CA7"/>
    <w:rsid w:val="00B40F88"/>
    <w:rsid w:val="00B673EF"/>
    <w:rsid w:val="00B75ADF"/>
    <w:rsid w:val="00BA6382"/>
    <w:rsid w:val="00BE757D"/>
    <w:rsid w:val="00C91CB1"/>
    <w:rsid w:val="00CB676C"/>
    <w:rsid w:val="00CC72E9"/>
    <w:rsid w:val="00D068DD"/>
    <w:rsid w:val="00D44903"/>
    <w:rsid w:val="00D83D90"/>
    <w:rsid w:val="00D84001"/>
    <w:rsid w:val="00D8530C"/>
    <w:rsid w:val="00D91819"/>
    <w:rsid w:val="00D97F30"/>
    <w:rsid w:val="00DD0737"/>
    <w:rsid w:val="00DE2ADC"/>
    <w:rsid w:val="00EA6BF4"/>
    <w:rsid w:val="00EC4A71"/>
    <w:rsid w:val="00F03E5C"/>
    <w:rsid w:val="00F04C3E"/>
    <w:rsid w:val="00F078F7"/>
    <w:rsid w:val="00F13D59"/>
    <w:rsid w:val="00F41AD3"/>
    <w:rsid w:val="00F87972"/>
    <w:rsid w:val="00FC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F41AD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835A2"/>
    <w:rsid w:val="00187F4E"/>
    <w:rsid w:val="00293EF4"/>
    <w:rsid w:val="003C2846"/>
    <w:rsid w:val="003D3E7C"/>
    <w:rsid w:val="004733EE"/>
    <w:rsid w:val="004F583E"/>
    <w:rsid w:val="006C5630"/>
    <w:rsid w:val="00960D17"/>
    <w:rsid w:val="00AE1694"/>
    <w:rsid w:val="00D70F8A"/>
    <w:rsid w:val="00E8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17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- Alyawarr</dc:title>
  <dc:subject/>
  <dc:creator>Thom Kiorgaard</dc:creator>
  <cp:keywords/>
  <dc:description/>
  <cp:lastModifiedBy>Sophie Mor</cp:lastModifiedBy>
  <cp:revision>11</cp:revision>
  <dcterms:created xsi:type="dcterms:W3CDTF">2025-10-01T06:07:00Z</dcterms:created>
  <dcterms:modified xsi:type="dcterms:W3CDTF">2025-12-01T23:54:00Z</dcterms:modified>
</cp:coreProperties>
</file>