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00D57A4B" w:rsidR="00B10090" w:rsidRPr="009B18A2" w:rsidRDefault="00B32FA6" w:rsidP="002229F8">
      <w:pPr>
        <w:rPr>
          <w:rFonts w:cs="Arial"/>
        </w:rPr>
      </w:pPr>
      <w:proofErr w:type="spellStart"/>
      <w:r>
        <w:rPr>
          <w:rFonts w:cs="Arial"/>
        </w:rPr>
        <w:t>a</w:t>
      </w: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D97F30" w:rsidRPr="00D97F30">
            <w:rPr>
              <w:rFonts w:cs="Arial"/>
            </w:rPr>
            <w:t>Remote</w:t>
          </w:r>
          <w:proofErr w:type="spellEnd"/>
          <w:r w:rsidR="00D97F30" w:rsidRPr="00D97F30">
            <w:rPr>
              <w:rFonts w:cs="Arial"/>
            </w:rPr>
            <w:t xml:space="preserve"> Australia Employment Service (RAES) Audio message</w:t>
          </w:r>
          <w:r w:rsidR="00D97F30">
            <w:rPr>
              <w:rFonts w:cs="Arial"/>
            </w:rPr>
            <w:t xml:space="preserve"> </w:t>
          </w:r>
          <w:r w:rsidR="00D72831">
            <w:rPr>
              <w:rFonts w:cs="Arial"/>
            </w:rPr>
            <w:t>–</w:t>
          </w:r>
          <w:r w:rsidR="00D97F30">
            <w:rPr>
              <w:rFonts w:cs="Arial"/>
            </w:rPr>
            <w:t xml:space="preserve"> </w:t>
          </w:r>
          <w:r w:rsidR="004C6533">
            <w:rPr>
              <w:rFonts w:eastAsia="Batang" w:cs="Arial" w:hint="eastAsia"/>
              <w:lang w:eastAsia="ko-KR"/>
            </w:rPr>
            <w:t>Burarra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D97F30" w:rsidRPr="009C5E07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378A4D9B" w:rsidR="00D97F30" w:rsidRPr="00626E7A" w:rsidRDefault="002D146C" w:rsidP="004C65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626E7A">
              <w:rPr>
                <w:rFonts w:cs="Arial"/>
                <w:color w:val="000000" w:themeColor="text1"/>
              </w:rPr>
              <w:t>Jama n</w:t>
            </w:r>
            <w:r w:rsidR="001D40C1" w:rsidRPr="00626E7A">
              <w:rPr>
                <w:rFonts w:cs="Arial"/>
                <w:color w:val="000000" w:themeColor="text1"/>
              </w:rPr>
              <w:t>-</w:t>
            </w:r>
            <w:proofErr w:type="spellStart"/>
            <w:r w:rsidR="007F4731" w:rsidRPr="00626E7A">
              <w:rPr>
                <w:rFonts w:cs="Arial"/>
                <w:color w:val="000000" w:themeColor="text1"/>
              </w:rPr>
              <w:t>yech</w:t>
            </w:r>
            <w:r w:rsidR="00D16697" w:rsidRPr="00626E7A">
              <w:rPr>
                <w:rFonts w:cs="Arial"/>
                <w:color w:val="000000" w:themeColor="text1"/>
              </w:rPr>
              <w:t>ar</w:t>
            </w:r>
            <w:r w:rsidR="007F4731" w:rsidRPr="00626E7A">
              <w:rPr>
                <w:rFonts w:cs="Arial"/>
                <w:color w:val="000000" w:themeColor="text1"/>
              </w:rPr>
              <w:t>ra</w:t>
            </w:r>
            <w:proofErr w:type="spellEnd"/>
            <w:r w:rsidR="00C30D32" w:rsidRPr="00626E7A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CA3679" w:rsidRPr="00626E7A">
              <w:rPr>
                <w:rFonts w:cs="Arial"/>
                <w:color w:val="000000" w:themeColor="text1"/>
              </w:rPr>
              <w:t>wurra</w:t>
            </w:r>
            <w:proofErr w:type="spellEnd"/>
            <w:r w:rsidR="00CA3679" w:rsidRPr="00626E7A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41479D" w:rsidRPr="00626E7A">
              <w:rPr>
                <w:rFonts w:cs="Arial"/>
                <w:color w:val="000000" w:themeColor="text1"/>
              </w:rPr>
              <w:t>jal</w:t>
            </w:r>
            <w:proofErr w:type="spellEnd"/>
            <w:r w:rsidR="00D16697" w:rsidRPr="00626E7A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41479D" w:rsidRPr="00626E7A">
              <w:rPr>
                <w:rFonts w:cs="Arial"/>
                <w:color w:val="000000" w:themeColor="text1"/>
              </w:rPr>
              <w:t>nyi-ni</w:t>
            </w:r>
            <w:proofErr w:type="spellEnd"/>
            <w:r w:rsidR="0041479D" w:rsidRPr="00626E7A">
              <w:rPr>
                <w:rFonts w:cs="Arial"/>
                <w:color w:val="000000" w:themeColor="text1"/>
              </w:rPr>
              <w:t xml:space="preserve"> gu</w:t>
            </w:r>
            <w:r w:rsidR="00AB00F4" w:rsidRPr="00626E7A">
              <w:rPr>
                <w:rFonts w:cs="Arial"/>
                <w:color w:val="000000" w:themeColor="text1"/>
              </w:rPr>
              <w:t>n</w:t>
            </w:r>
            <w:r w:rsidR="00563DE9" w:rsidRPr="00626E7A">
              <w:rPr>
                <w:rFonts w:cs="Arial"/>
                <w:color w:val="000000" w:themeColor="text1"/>
              </w:rPr>
              <w:t>-</w:t>
            </w:r>
            <w:proofErr w:type="spellStart"/>
            <w:r w:rsidR="00563DE9" w:rsidRPr="00626E7A">
              <w:rPr>
                <w:rFonts w:cs="Arial"/>
                <w:color w:val="000000" w:themeColor="text1"/>
              </w:rPr>
              <w:t>gu</w:t>
            </w:r>
            <w:r w:rsidR="0041479D" w:rsidRPr="00626E7A">
              <w:rPr>
                <w:rFonts w:cs="Arial"/>
                <w:color w:val="000000" w:themeColor="text1"/>
              </w:rPr>
              <w:t>gun</w:t>
            </w:r>
            <w:r w:rsidR="002933A7" w:rsidRPr="00626E7A">
              <w:rPr>
                <w:rFonts w:cs="Arial"/>
                <w:color w:val="000000" w:themeColor="text1"/>
              </w:rPr>
              <w:t>gg</w:t>
            </w:r>
            <w:r w:rsidR="0041479D" w:rsidRPr="00626E7A">
              <w:rPr>
                <w:rFonts w:cs="Arial"/>
                <w:color w:val="000000" w:themeColor="text1"/>
              </w:rPr>
              <w:t>aja</w:t>
            </w:r>
            <w:proofErr w:type="spellEnd"/>
            <w:r w:rsidR="00FD67AF" w:rsidRPr="00626E7A">
              <w:rPr>
                <w:rFonts w:cs="Arial"/>
                <w:color w:val="000000" w:themeColor="text1"/>
              </w:rPr>
              <w:t xml:space="preserve"> barra</w:t>
            </w:r>
            <w:r w:rsidR="004B2E60" w:rsidRPr="00626E7A">
              <w:rPr>
                <w:rFonts w:cs="Arial"/>
                <w:color w:val="000000" w:themeColor="text1"/>
              </w:rPr>
              <w:t xml:space="preserve"> </w:t>
            </w:r>
            <w:r w:rsidR="00FD67AF" w:rsidRPr="00626E7A">
              <w:rPr>
                <w:rFonts w:cs="Arial"/>
                <w:color w:val="000000" w:themeColor="text1"/>
              </w:rPr>
              <w:t>burr</w:t>
            </w:r>
            <w:r w:rsidR="00D72831" w:rsidRPr="00626E7A">
              <w:rPr>
                <w:rFonts w:cs="Arial"/>
                <w:color w:val="000000" w:themeColor="text1"/>
              </w:rPr>
              <w:t>-</w:t>
            </w:r>
            <w:proofErr w:type="spellStart"/>
            <w:r w:rsidR="00FD67AF" w:rsidRPr="00626E7A">
              <w:rPr>
                <w:rFonts w:cs="Arial"/>
                <w:color w:val="000000" w:themeColor="text1"/>
              </w:rPr>
              <w:t>gi</w:t>
            </w:r>
            <w:proofErr w:type="spellEnd"/>
            <w:r w:rsidR="00B22927" w:rsidRPr="00626E7A">
              <w:rPr>
                <w:rFonts w:cs="Arial"/>
                <w:color w:val="000000" w:themeColor="text1"/>
              </w:rPr>
              <w:t xml:space="preserve"> </w:t>
            </w:r>
            <w:r w:rsidR="00AB224A" w:rsidRPr="00626E7A">
              <w:rPr>
                <w:rFonts w:cs="Arial"/>
                <w:color w:val="000000" w:themeColor="text1"/>
              </w:rPr>
              <w:t>marn.gi bi</w:t>
            </w:r>
            <w:r w:rsidR="002933A7" w:rsidRPr="00626E7A">
              <w:rPr>
                <w:rFonts w:cs="Arial"/>
                <w:color w:val="000000" w:themeColor="text1"/>
              </w:rPr>
              <w:t>-</w:t>
            </w:r>
            <w:proofErr w:type="spellStart"/>
            <w:r w:rsidR="00AB224A" w:rsidRPr="00626E7A">
              <w:rPr>
                <w:rFonts w:cs="Arial"/>
                <w:color w:val="000000" w:themeColor="text1"/>
              </w:rPr>
              <w:t>nega</w:t>
            </w:r>
            <w:proofErr w:type="spellEnd"/>
            <w:r w:rsidR="00AB224A" w:rsidRPr="00626E7A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0671F5" w:rsidRPr="00626E7A">
              <w:rPr>
                <w:rFonts w:cs="Arial"/>
                <w:color w:val="000000" w:themeColor="text1"/>
              </w:rPr>
              <w:t>ny</w:t>
            </w:r>
            <w:proofErr w:type="spellEnd"/>
            <w:r w:rsidR="000671F5" w:rsidRPr="00626E7A">
              <w:rPr>
                <w:rFonts w:cs="Arial"/>
                <w:color w:val="000000" w:themeColor="text1"/>
              </w:rPr>
              <w:t>-ma</w:t>
            </w:r>
            <w:r w:rsidR="00423FCB">
              <w:rPr>
                <w:rFonts w:cs="Arial"/>
                <w:color w:val="000000" w:themeColor="text1"/>
              </w:rPr>
              <w:t>,</w:t>
            </w:r>
            <w:r w:rsidR="000671F5" w:rsidRPr="00626E7A">
              <w:rPr>
                <w:rFonts w:cs="Arial"/>
                <w:color w:val="000000" w:themeColor="text1"/>
              </w:rPr>
              <w:t xml:space="preserve"> </w:t>
            </w:r>
            <w:r w:rsidR="00F36B80" w:rsidRPr="00626E7A">
              <w:rPr>
                <w:rFonts w:cs="Arial"/>
                <w:color w:val="000000" w:themeColor="text1"/>
              </w:rPr>
              <w:t>gun-</w:t>
            </w:r>
            <w:proofErr w:type="spellStart"/>
            <w:r w:rsidR="00F36B80" w:rsidRPr="00626E7A">
              <w:rPr>
                <w:rFonts w:cs="Arial"/>
                <w:color w:val="000000" w:themeColor="text1"/>
              </w:rPr>
              <w:t>nginyipa</w:t>
            </w:r>
            <w:proofErr w:type="spellEnd"/>
            <w:r w:rsidR="00F36B80" w:rsidRPr="00626E7A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5D599F" w:rsidRPr="00626E7A">
              <w:rPr>
                <w:rFonts w:cs="Arial"/>
                <w:color w:val="000000" w:themeColor="text1"/>
              </w:rPr>
              <w:t>ganyjarr</w:t>
            </w:r>
            <w:proofErr w:type="spellEnd"/>
            <w:r w:rsidR="0009631D" w:rsidRPr="00626E7A">
              <w:rPr>
                <w:rFonts w:cs="Arial"/>
                <w:color w:val="000000" w:themeColor="text1"/>
              </w:rPr>
              <w:t>?</w:t>
            </w:r>
            <w:r w:rsidR="00FD67AF" w:rsidRPr="00626E7A">
              <w:rPr>
                <w:rFonts w:cs="Arial"/>
                <w:color w:val="000000" w:themeColor="text1"/>
              </w:rPr>
              <w:t xml:space="preserve"> </w:t>
            </w:r>
          </w:p>
        </w:tc>
      </w:tr>
      <w:tr w:rsidR="0062752F" w:rsidRPr="00292D3F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62752F" w:rsidRPr="00626E7A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24E2639A" w14:textId="119CDB11" w:rsidR="00292D3F" w:rsidRDefault="001C60E4" w:rsidP="004C653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Ny</w:t>
            </w:r>
            <w:r w:rsidR="009C5E07">
              <w:rPr>
                <w:rFonts w:cs="Arial"/>
                <w:color w:val="000000" w:themeColor="text1"/>
              </w:rPr>
              <w:t>-</w:t>
            </w:r>
            <w:proofErr w:type="spellStart"/>
            <w:r w:rsidR="009C5E07">
              <w:rPr>
                <w:rFonts w:cs="Arial"/>
                <w:color w:val="000000" w:themeColor="text1"/>
              </w:rPr>
              <w:t>j</w:t>
            </w:r>
            <w:r>
              <w:rPr>
                <w:rFonts w:cs="Arial"/>
                <w:color w:val="000000" w:themeColor="text1"/>
              </w:rPr>
              <w:t>ata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nyi-ni</w:t>
            </w:r>
            <w:r w:rsidR="00D60BFB">
              <w:rPr>
                <w:rFonts w:cs="Arial"/>
                <w:color w:val="000000" w:themeColor="text1"/>
              </w:rPr>
              <w:t>rra</w:t>
            </w:r>
            <w:proofErr w:type="spellEnd"/>
            <w:r w:rsidR="00D60BFB">
              <w:rPr>
                <w:rFonts w:cs="Arial"/>
                <w:color w:val="000000" w:themeColor="text1"/>
              </w:rPr>
              <w:t xml:space="preserve"> remote community</w:t>
            </w:r>
            <w:r w:rsidR="009A6D6F">
              <w:rPr>
                <w:rFonts w:cs="Arial"/>
                <w:color w:val="000000" w:themeColor="text1"/>
              </w:rPr>
              <w:t xml:space="preserve">, </w:t>
            </w:r>
            <w:r w:rsidR="00CF1069">
              <w:rPr>
                <w:rFonts w:cs="Arial"/>
                <w:color w:val="000000" w:themeColor="text1"/>
              </w:rPr>
              <w:t>gun-guna</w:t>
            </w:r>
            <w:r w:rsidR="00D53703">
              <w:rPr>
                <w:rFonts w:cs="Arial"/>
                <w:color w:val="000000" w:themeColor="text1"/>
              </w:rPr>
              <w:t xml:space="preserve"> Remote Australia Employment Services </w:t>
            </w:r>
            <w:r w:rsidR="009C5E07">
              <w:rPr>
                <w:rFonts w:cs="Arial"/>
                <w:color w:val="000000" w:themeColor="text1"/>
              </w:rPr>
              <w:t xml:space="preserve">- </w:t>
            </w:r>
            <w:proofErr w:type="spellStart"/>
            <w:r w:rsidR="00AA1D8C">
              <w:rPr>
                <w:rFonts w:cs="Arial"/>
                <w:color w:val="000000" w:themeColor="text1"/>
              </w:rPr>
              <w:t>gu</w:t>
            </w:r>
            <w:r w:rsidR="00764F85">
              <w:rPr>
                <w:rFonts w:cs="Arial"/>
                <w:color w:val="000000" w:themeColor="text1"/>
              </w:rPr>
              <w:t>-ngurrjiya</w:t>
            </w:r>
            <w:proofErr w:type="spellEnd"/>
            <w:r w:rsidR="00DB521F">
              <w:rPr>
                <w:rFonts w:cs="Arial"/>
                <w:color w:val="000000" w:themeColor="text1"/>
              </w:rPr>
              <w:t xml:space="preserve"> </w:t>
            </w:r>
            <w:r w:rsidR="0042298B">
              <w:rPr>
                <w:rFonts w:cs="Arial"/>
                <w:color w:val="000000" w:themeColor="text1"/>
              </w:rPr>
              <w:t>gu</w:t>
            </w:r>
            <w:r w:rsidR="00292D3F">
              <w:rPr>
                <w:rFonts w:cs="Arial"/>
                <w:color w:val="000000" w:themeColor="text1"/>
              </w:rPr>
              <w:t>n</w:t>
            </w:r>
            <w:r w:rsidR="0042298B">
              <w:rPr>
                <w:rFonts w:cs="Arial"/>
                <w:color w:val="000000" w:themeColor="text1"/>
              </w:rPr>
              <w:t>-</w:t>
            </w:r>
            <w:proofErr w:type="spellStart"/>
            <w:r w:rsidR="0042298B">
              <w:rPr>
                <w:rFonts w:cs="Arial"/>
                <w:color w:val="000000" w:themeColor="text1"/>
              </w:rPr>
              <w:t>nelanga</w:t>
            </w:r>
            <w:proofErr w:type="spellEnd"/>
            <w:r w:rsidR="0042298B">
              <w:rPr>
                <w:rFonts w:cs="Arial"/>
                <w:color w:val="000000" w:themeColor="text1"/>
              </w:rPr>
              <w:t xml:space="preserve"> </w:t>
            </w:r>
            <w:r w:rsidR="00DE28DB">
              <w:rPr>
                <w:rFonts w:cs="Arial"/>
                <w:color w:val="000000" w:themeColor="text1"/>
              </w:rPr>
              <w:t>RAES</w:t>
            </w:r>
            <w:r w:rsidR="00E17330">
              <w:rPr>
                <w:rFonts w:cs="Arial"/>
                <w:color w:val="000000" w:themeColor="text1"/>
              </w:rPr>
              <w:t xml:space="preserve"> </w:t>
            </w:r>
            <w:r w:rsidR="00525914">
              <w:rPr>
                <w:rFonts w:cs="Arial"/>
                <w:color w:val="000000" w:themeColor="text1"/>
              </w:rPr>
              <w:t>–</w:t>
            </w:r>
            <w:r w:rsidR="00E73104">
              <w:rPr>
                <w:rFonts w:cs="Arial"/>
                <w:color w:val="000000" w:themeColor="text1"/>
              </w:rPr>
              <w:t xml:space="preserve"> </w:t>
            </w:r>
          </w:p>
          <w:p w14:paraId="74366CC8" w14:textId="22692A59" w:rsidR="00155D58" w:rsidRPr="00292D3F" w:rsidRDefault="00F15106" w:rsidP="004C653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min</w:t>
            </w:r>
            <w:r w:rsidR="00525914">
              <w:rPr>
                <w:rFonts w:cs="Arial"/>
                <w:color w:val="000000" w:themeColor="text1"/>
              </w:rPr>
              <w:t>yja</w:t>
            </w:r>
            <w:proofErr w:type="spellEnd"/>
            <w:r w:rsidR="00525914">
              <w:rPr>
                <w:rFonts w:cs="Arial"/>
                <w:color w:val="000000" w:themeColor="text1"/>
              </w:rPr>
              <w:t xml:space="preserve"> barra </w:t>
            </w:r>
            <w:proofErr w:type="spellStart"/>
            <w:r w:rsidR="00CB0DF5">
              <w:rPr>
                <w:rFonts w:cs="Arial"/>
                <w:color w:val="000000" w:themeColor="text1"/>
              </w:rPr>
              <w:t>aburr</w:t>
            </w:r>
            <w:r w:rsidR="00292D3F">
              <w:rPr>
                <w:rFonts w:cs="Arial"/>
                <w:color w:val="000000" w:themeColor="text1"/>
              </w:rPr>
              <w:t>-</w:t>
            </w:r>
            <w:r w:rsidR="00CB0DF5" w:rsidRPr="00280166">
              <w:rPr>
                <w:rFonts w:cs="Arial"/>
                <w:color w:val="000000" w:themeColor="text1"/>
              </w:rPr>
              <w:t>gung</w:t>
            </w:r>
            <w:r w:rsidR="00292D3F" w:rsidRPr="00280166">
              <w:rPr>
                <w:rFonts w:cs="Arial"/>
                <w:color w:val="000000" w:themeColor="text1"/>
              </w:rPr>
              <w:t>g</w:t>
            </w:r>
            <w:r w:rsidR="00CB0DF5" w:rsidRPr="00280166">
              <w:rPr>
                <w:rFonts w:cs="Arial"/>
                <w:color w:val="000000" w:themeColor="text1"/>
              </w:rPr>
              <w:t>aj</w:t>
            </w:r>
            <w:r w:rsidR="00C23733">
              <w:rPr>
                <w:rFonts w:cs="Arial"/>
                <w:color w:val="000000" w:themeColor="text1"/>
              </w:rPr>
              <w:t>a</w:t>
            </w:r>
            <w:proofErr w:type="spellEnd"/>
            <w:r w:rsidR="00F31BE3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F31BE3">
              <w:rPr>
                <w:rFonts w:cs="Arial"/>
                <w:color w:val="000000" w:themeColor="text1"/>
              </w:rPr>
              <w:t>nggula</w:t>
            </w:r>
            <w:proofErr w:type="spellEnd"/>
            <w:r w:rsidR="00F31BE3">
              <w:rPr>
                <w:rFonts w:cs="Arial"/>
                <w:color w:val="000000" w:themeColor="text1"/>
              </w:rPr>
              <w:t xml:space="preserve"> mentoring, </w:t>
            </w:r>
            <w:r w:rsidR="004A7A7A">
              <w:rPr>
                <w:rFonts w:cs="Arial"/>
                <w:color w:val="000000" w:themeColor="text1"/>
              </w:rPr>
              <w:t xml:space="preserve">skills </w:t>
            </w:r>
            <w:proofErr w:type="spellStart"/>
            <w:r w:rsidR="004A7A7A">
              <w:rPr>
                <w:rFonts w:cs="Arial"/>
                <w:color w:val="000000" w:themeColor="text1"/>
              </w:rPr>
              <w:t>rrapa</w:t>
            </w:r>
            <w:proofErr w:type="spellEnd"/>
            <w:r w:rsidR="004A7A7A">
              <w:rPr>
                <w:rFonts w:cs="Arial"/>
                <w:color w:val="000000" w:themeColor="text1"/>
              </w:rPr>
              <w:t xml:space="preserve"> training </w:t>
            </w:r>
            <w:proofErr w:type="spellStart"/>
            <w:r w:rsidR="00EC125F">
              <w:rPr>
                <w:rFonts w:cs="Arial"/>
                <w:color w:val="000000" w:themeColor="text1"/>
              </w:rPr>
              <w:t>nula</w:t>
            </w:r>
            <w:proofErr w:type="spellEnd"/>
            <w:r w:rsidR="00EC125F">
              <w:rPr>
                <w:rFonts w:cs="Arial"/>
                <w:color w:val="000000" w:themeColor="text1"/>
              </w:rPr>
              <w:t xml:space="preserve"> </w:t>
            </w:r>
            <w:r w:rsidR="00661BC3" w:rsidRPr="00292D3F">
              <w:rPr>
                <w:rFonts w:cs="Arial"/>
                <w:color w:val="000000" w:themeColor="text1"/>
              </w:rPr>
              <w:t>gu</w:t>
            </w:r>
            <w:r w:rsidR="009C5E07">
              <w:rPr>
                <w:rFonts w:cs="Arial"/>
                <w:color w:val="000000" w:themeColor="text1"/>
              </w:rPr>
              <w:t>n</w:t>
            </w:r>
            <w:r w:rsidR="00661BC3" w:rsidRPr="00292D3F">
              <w:rPr>
                <w:rFonts w:cs="Arial"/>
                <w:color w:val="000000" w:themeColor="text1"/>
              </w:rPr>
              <w:t>-</w:t>
            </w:r>
            <w:proofErr w:type="spellStart"/>
            <w:r w:rsidR="00661BC3" w:rsidRPr="00292D3F">
              <w:rPr>
                <w:rFonts w:cs="Arial"/>
                <w:color w:val="000000" w:themeColor="text1"/>
              </w:rPr>
              <w:t>gu</w:t>
            </w:r>
            <w:r w:rsidR="009C5E07">
              <w:rPr>
                <w:rFonts w:cs="Arial"/>
                <w:color w:val="000000" w:themeColor="text1"/>
              </w:rPr>
              <w:t>gu</w:t>
            </w:r>
            <w:r w:rsidR="00661BC3" w:rsidRPr="00292D3F">
              <w:rPr>
                <w:rFonts w:cs="Arial"/>
                <w:color w:val="000000" w:themeColor="text1"/>
              </w:rPr>
              <w:t>n</w:t>
            </w:r>
            <w:r w:rsidR="00292D3F" w:rsidRPr="00292D3F">
              <w:rPr>
                <w:rFonts w:cs="Arial"/>
                <w:color w:val="000000" w:themeColor="text1"/>
              </w:rPr>
              <w:t>gg</w:t>
            </w:r>
            <w:r w:rsidR="00661BC3" w:rsidRPr="00292D3F">
              <w:rPr>
                <w:rFonts w:cs="Arial"/>
                <w:color w:val="000000" w:themeColor="text1"/>
              </w:rPr>
              <w:t>aja</w:t>
            </w:r>
            <w:proofErr w:type="spellEnd"/>
            <w:r w:rsidR="00661BC3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61BC3" w:rsidRPr="00292D3F">
              <w:rPr>
                <w:rFonts w:cs="Arial"/>
                <w:color w:val="000000" w:themeColor="text1"/>
              </w:rPr>
              <w:t>nggul</w:t>
            </w:r>
            <w:r w:rsidR="008B5ECF" w:rsidRPr="00292D3F">
              <w:rPr>
                <w:rFonts w:cs="Arial"/>
                <w:color w:val="000000" w:themeColor="text1"/>
              </w:rPr>
              <w:t>a</w:t>
            </w:r>
            <w:r w:rsidR="00B57507" w:rsidRPr="00292D3F">
              <w:rPr>
                <w:rFonts w:cs="Arial"/>
                <w:color w:val="000000" w:themeColor="text1"/>
              </w:rPr>
              <w:t>wa</w:t>
            </w:r>
            <w:proofErr w:type="spellEnd"/>
            <w:r w:rsidR="009C5E07">
              <w:rPr>
                <w:rFonts w:cs="Arial"/>
                <w:color w:val="000000" w:themeColor="text1"/>
              </w:rPr>
              <w:t>,</w:t>
            </w:r>
            <w:r w:rsidR="005B7E19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5B7E19" w:rsidRPr="00292D3F">
              <w:rPr>
                <w:rFonts w:cs="Arial"/>
                <w:color w:val="000000" w:themeColor="text1"/>
              </w:rPr>
              <w:t>nginyipa</w:t>
            </w:r>
            <w:proofErr w:type="spellEnd"/>
            <w:r w:rsidR="00A11A34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A11A34" w:rsidRPr="00292D3F">
              <w:rPr>
                <w:rFonts w:cs="Arial"/>
                <w:color w:val="000000" w:themeColor="text1"/>
              </w:rPr>
              <w:t>luka</w:t>
            </w:r>
            <w:proofErr w:type="spellEnd"/>
            <w:r w:rsidR="00A11A34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5106E9" w:rsidRPr="00292D3F">
              <w:rPr>
                <w:rFonts w:cs="Arial"/>
                <w:color w:val="000000" w:themeColor="text1"/>
              </w:rPr>
              <w:t>jama</w:t>
            </w:r>
            <w:proofErr w:type="spellEnd"/>
            <w:r w:rsidR="00E239B8" w:rsidRPr="00292D3F">
              <w:rPr>
                <w:rFonts w:cs="Arial"/>
                <w:color w:val="000000" w:themeColor="text1"/>
              </w:rPr>
              <w:t xml:space="preserve"> </w:t>
            </w:r>
            <w:r w:rsidR="00AB0658" w:rsidRPr="00292D3F">
              <w:rPr>
                <w:rFonts w:cs="Arial"/>
                <w:color w:val="000000" w:themeColor="text1"/>
              </w:rPr>
              <w:t>gu</w:t>
            </w:r>
            <w:r w:rsidR="00F763FA" w:rsidRPr="00292D3F">
              <w:rPr>
                <w:rFonts w:cs="Arial"/>
                <w:color w:val="000000" w:themeColor="text1"/>
              </w:rPr>
              <w:t>na</w:t>
            </w:r>
            <w:r w:rsidR="00292D3F" w:rsidRPr="00292D3F">
              <w:rPr>
                <w:rFonts w:cs="Arial"/>
                <w:color w:val="000000" w:themeColor="text1"/>
              </w:rPr>
              <w:t>-</w:t>
            </w:r>
            <w:proofErr w:type="spellStart"/>
            <w:r w:rsidR="00F763FA" w:rsidRPr="00292D3F">
              <w:rPr>
                <w:rFonts w:cs="Arial"/>
                <w:color w:val="000000" w:themeColor="text1"/>
              </w:rPr>
              <w:t>jin</w:t>
            </w:r>
            <w:r w:rsidR="00AF527E" w:rsidRPr="00292D3F">
              <w:rPr>
                <w:rFonts w:cs="Arial"/>
                <w:color w:val="000000" w:themeColor="text1"/>
              </w:rPr>
              <w:t>y</w:t>
            </w:r>
            <w:r w:rsidR="003F4DBE" w:rsidRPr="00292D3F">
              <w:rPr>
                <w:rFonts w:cs="Arial"/>
                <w:color w:val="000000" w:themeColor="text1"/>
              </w:rPr>
              <w:t>j</w:t>
            </w:r>
            <w:r w:rsidR="009C5E07">
              <w:rPr>
                <w:rFonts w:cs="Arial"/>
                <w:color w:val="000000" w:themeColor="text1"/>
              </w:rPr>
              <w:t>irra</w:t>
            </w:r>
            <w:proofErr w:type="spellEnd"/>
            <w:r w:rsidR="003F4DBE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525C7C" w:rsidRPr="00292D3F">
              <w:rPr>
                <w:rFonts w:cs="Arial"/>
                <w:color w:val="000000" w:themeColor="text1"/>
              </w:rPr>
              <w:t>nggula</w:t>
            </w:r>
            <w:proofErr w:type="spellEnd"/>
            <w:r w:rsidR="00525C7C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513D3C" w:rsidRPr="00292D3F">
              <w:rPr>
                <w:rFonts w:cs="Arial"/>
                <w:color w:val="000000" w:themeColor="text1"/>
              </w:rPr>
              <w:t>yibirrich</w:t>
            </w:r>
            <w:proofErr w:type="spellEnd"/>
            <w:r w:rsidR="00513D3C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513D3C" w:rsidRPr="00292D3F">
              <w:rPr>
                <w:rFonts w:cs="Arial"/>
                <w:color w:val="000000" w:themeColor="text1"/>
              </w:rPr>
              <w:t>ny</w:t>
            </w:r>
            <w:proofErr w:type="spellEnd"/>
            <w:r w:rsidR="00AA5BEB" w:rsidRPr="00292D3F">
              <w:rPr>
                <w:rFonts w:cs="Arial"/>
                <w:color w:val="000000" w:themeColor="text1"/>
              </w:rPr>
              <w:t>-ma</w:t>
            </w:r>
            <w:r w:rsidR="00042446" w:rsidRPr="00292D3F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D97F30" w:rsidRPr="00292D3F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452E23F8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This service replaces the CDP.</w:t>
            </w:r>
          </w:p>
        </w:tc>
        <w:tc>
          <w:tcPr>
            <w:tcW w:w="4947" w:type="dxa"/>
          </w:tcPr>
          <w:p w14:paraId="18BE4CD3" w14:textId="0530AC8E" w:rsidR="00A02BD7" w:rsidRPr="00E92F10" w:rsidRDefault="00E92F10" w:rsidP="004C65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r w:rsidRPr="00E92F10">
              <w:rPr>
                <w:rFonts w:cs="Arial"/>
                <w:color w:val="000000" w:themeColor="text1"/>
              </w:rPr>
              <w:t>Gun-guna service </w:t>
            </w:r>
            <w:proofErr w:type="spellStart"/>
            <w:r w:rsidRPr="00E92F10">
              <w:rPr>
                <w:rFonts w:cs="Arial"/>
                <w:color w:val="000000" w:themeColor="text1"/>
              </w:rPr>
              <w:t>minypa</w:t>
            </w:r>
            <w:proofErr w:type="spellEnd"/>
            <w:r w:rsidR="004C6533">
              <w:rPr>
                <w:rFonts w:eastAsia="Batang" w:cs="Arial" w:hint="eastAsia"/>
                <w:color w:val="000000" w:themeColor="text1"/>
                <w:lang w:eastAsia="ko-KR"/>
              </w:rPr>
              <w:t xml:space="preserve"> </w:t>
            </w:r>
            <w:proofErr w:type="spellStart"/>
            <w:r w:rsidRPr="00E92F10">
              <w:rPr>
                <w:rFonts w:cs="Arial"/>
                <w:color w:val="000000" w:themeColor="text1"/>
              </w:rPr>
              <w:t>gu-ngukurdanyjiya</w:t>
            </w:r>
            <w:proofErr w:type="spellEnd"/>
            <w:r w:rsidRPr="00E92F10">
              <w:rPr>
                <w:rFonts w:cs="Arial"/>
                <w:color w:val="000000" w:themeColor="text1"/>
              </w:rPr>
              <w:t xml:space="preserve"> barra</w:t>
            </w:r>
            <w:r w:rsidR="004C6533">
              <w:rPr>
                <w:rFonts w:eastAsia="Batang" w:cs="Arial" w:hint="eastAsia"/>
                <w:color w:val="000000" w:themeColor="text1"/>
                <w:lang w:eastAsia="ko-KR"/>
              </w:rPr>
              <w:t xml:space="preserve"> </w:t>
            </w:r>
            <w:proofErr w:type="spellStart"/>
            <w:r w:rsidRPr="00E92F10">
              <w:rPr>
                <w:rFonts w:cs="Arial"/>
                <w:color w:val="000000" w:themeColor="text1"/>
              </w:rPr>
              <w:t>gu</w:t>
            </w:r>
            <w:proofErr w:type="spellEnd"/>
            <w:r w:rsidRPr="00E92F10">
              <w:rPr>
                <w:rFonts w:cs="Arial"/>
                <w:color w:val="000000" w:themeColor="text1"/>
              </w:rPr>
              <w:t xml:space="preserve">-maya </w:t>
            </w:r>
            <w:proofErr w:type="spellStart"/>
            <w:r w:rsidRPr="00E92F10">
              <w:rPr>
                <w:rFonts w:cs="Arial"/>
                <w:color w:val="000000" w:themeColor="text1"/>
              </w:rPr>
              <w:t>minypa</w:t>
            </w:r>
            <w:proofErr w:type="spellEnd"/>
            <w:r w:rsidRPr="00E92F10">
              <w:rPr>
                <w:rFonts w:cs="Arial"/>
                <w:color w:val="000000" w:themeColor="text1"/>
              </w:rPr>
              <w:t xml:space="preserve"> CDP.</w:t>
            </w:r>
          </w:p>
        </w:tc>
      </w:tr>
      <w:tr w:rsidR="00D97F30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D97F30" w:rsidRPr="00D72831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D72831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43F3F4F5" w:rsidR="00D213E5" w:rsidRPr="009B18A2" w:rsidRDefault="00E07167" w:rsidP="004C653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D72831">
              <w:rPr>
                <w:rFonts w:cs="Arial"/>
                <w:color w:val="000000" w:themeColor="text1"/>
              </w:rPr>
              <w:t xml:space="preserve">Gun-guna </w:t>
            </w:r>
            <w:r w:rsidR="0011258E" w:rsidRPr="00D72831">
              <w:rPr>
                <w:rFonts w:cs="Arial"/>
                <w:color w:val="000000" w:themeColor="text1"/>
              </w:rPr>
              <w:t xml:space="preserve">RAES </w:t>
            </w:r>
            <w:proofErr w:type="spellStart"/>
            <w:r w:rsidR="0014628C" w:rsidRPr="00D72831">
              <w:rPr>
                <w:rFonts w:cs="Arial"/>
                <w:color w:val="000000" w:themeColor="text1"/>
              </w:rPr>
              <w:t>minypa</w:t>
            </w:r>
            <w:proofErr w:type="spellEnd"/>
            <w:r w:rsidR="0014628C" w:rsidRPr="00D72831">
              <w:rPr>
                <w:rFonts w:cs="Arial"/>
                <w:color w:val="000000" w:themeColor="text1"/>
              </w:rPr>
              <w:t xml:space="preserve"> </w:t>
            </w:r>
            <w:r w:rsidR="00744FB6" w:rsidRPr="00D72831">
              <w:rPr>
                <w:rFonts w:cs="Arial"/>
                <w:color w:val="000000" w:themeColor="text1"/>
              </w:rPr>
              <w:t>burr</w:t>
            </w:r>
            <w:r w:rsidR="00D72831">
              <w:rPr>
                <w:rFonts w:cs="Arial"/>
                <w:color w:val="000000" w:themeColor="text1"/>
              </w:rPr>
              <w:t>-</w:t>
            </w:r>
            <w:proofErr w:type="spellStart"/>
            <w:r w:rsidR="00744FB6" w:rsidRPr="00D72831">
              <w:rPr>
                <w:rFonts w:cs="Arial"/>
                <w:color w:val="000000" w:themeColor="text1"/>
              </w:rPr>
              <w:t>gi</w:t>
            </w:r>
            <w:proofErr w:type="spellEnd"/>
            <w:r w:rsidR="00744FB6" w:rsidRPr="00D72831">
              <w:rPr>
                <w:rFonts w:cs="Arial"/>
                <w:color w:val="000000" w:themeColor="text1"/>
              </w:rPr>
              <w:t xml:space="preserve"> marn.gi gu</w:t>
            </w:r>
            <w:r w:rsidR="00B3463D" w:rsidRPr="00D72831">
              <w:rPr>
                <w:rFonts w:cs="Arial"/>
                <w:color w:val="000000" w:themeColor="text1"/>
              </w:rPr>
              <w:t>n</w:t>
            </w:r>
            <w:r w:rsidR="00280166" w:rsidRPr="00D72831">
              <w:rPr>
                <w:rFonts w:cs="Arial"/>
                <w:color w:val="000000" w:themeColor="text1"/>
              </w:rPr>
              <w:t>-</w:t>
            </w:r>
            <w:proofErr w:type="spellStart"/>
            <w:r w:rsidR="00280166" w:rsidRPr="00D72831">
              <w:rPr>
                <w:rFonts w:cs="Arial"/>
                <w:color w:val="000000" w:themeColor="text1"/>
              </w:rPr>
              <w:t>gu</w:t>
            </w:r>
            <w:r w:rsidR="00B3463D" w:rsidRPr="00D72831">
              <w:rPr>
                <w:rFonts w:cs="Arial"/>
                <w:color w:val="000000" w:themeColor="text1"/>
              </w:rPr>
              <w:t>nega</w:t>
            </w:r>
            <w:proofErr w:type="spellEnd"/>
            <w:r w:rsidR="00C23733">
              <w:rPr>
                <w:rFonts w:cs="Arial"/>
                <w:color w:val="000000" w:themeColor="text1"/>
              </w:rPr>
              <w:t xml:space="preserve">, </w:t>
            </w:r>
            <w:proofErr w:type="spellStart"/>
            <w:r w:rsidR="007407A9" w:rsidRPr="00D72831">
              <w:rPr>
                <w:rFonts w:cs="Arial"/>
                <w:color w:val="000000" w:themeColor="text1"/>
              </w:rPr>
              <w:t>rrapa</w:t>
            </w:r>
            <w:proofErr w:type="spellEnd"/>
            <w:r w:rsidR="007407A9" w:rsidRPr="00D728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280166" w:rsidRPr="00D72831">
              <w:rPr>
                <w:rFonts w:cs="Arial"/>
                <w:color w:val="000000" w:themeColor="text1"/>
              </w:rPr>
              <w:t>ny-</w:t>
            </w:r>
            <w:r w:rsidR="00333C1F" w:rsidRPr="00D72831">
              <w:rPr>
                <w:rFonts w:cs="Arial"/>
                <w:color w:val="000000" w:themeColor="text1"/>
              </w:rPr>
              <w:t>j</w:t>
            </w:r>
            <w:r w:rsidR="00EE1B60" w:rsidRPr="00D72831">
              <w:rPr>
                <w:rFonts w:cs="Arial"/>
                <w:color w:val="000000" w:themeColor="text1"/>
              </w:rPr>
              <w:t>un</w:t>
            </w:r>
            <w:r w:rsidR="004946FF" w:rsidRPr="00D72831">
              <w:rPr>
                <w:rFonts w:cs="Arial"/>
                <w:color w:val="000000" w:themeColor="text1"/>
              </w:rPr>
              <w:t>g</w:t>
            </w:r>
            <w:r w:rsidR="001D4748" w:rsidRPr="00D72831">
              <w:rPr>
                <w:rFonts w:cs="Arial"/>
                <w:color w:val="000000" w:themeColor="text1"/>
              </w:rPr>
              <w:t>gach</w:t>
            </w:r>
            <w:r w:rsidR="00510E45" w:rsidRPr="00D72831">
              <w:rPr>
                <w:rFonts w:cs="Arial"/>
                <w:color w:val="000000" w:themeColor="text1"/>
              </w:rPr>
              <w:t>ichiya</w:t>
            </w:r>
            <w:r w:rsidR="00932E47" w:rsidRPr="00D72831">
              <w:rPr>
                <w:rFonts w:cs="Arial"/>
                <w:color w:val="000000" w:themeColor="text1"/>
              </w:rPr>
              <w:t>gu-yinmiya</w:t>
            </w:r>
            <w:proofErr w:type="spellEnd"/>
            <w:r w:rsidR="00932E47" w:rsidRPr="00D72831">
              <w:rPr>
                <w:rFonts w:cs="Arial"/>
                <w:color w:val="000000" w:themeColor="text1"/>
              </w:rPr>
              <w:t xml:space="preserve"> barra </w:t>
            </w:r>
            <w:proofErr w:type="spellStart"/>
            <w:r w:rsidR="00ED65ED" w:rsidRPr="00D72831">
              <w:rPr>
                <w:rFonts w:cs="Arial"/>
                <w:color w:val="000000" w:themeColor="text1"/>
              </w:rPr>
              <w:t>gu</w:t>
            </w:r>
            <w:r w:rsidR="00F37117" w:rsidRPr="00D72831">
              <w:rPr>
                <w:rFonts w:cs="Arial"/>
                <w:color w:val="000000" w:themeColor="text1"/>
              </w:rPr>
              <w:t>-bam</w:t>
            </w:r>
            <w:r w:rsidR="00C932AE" w:rsidRPr="00D72831">
              <w:rPr>
                <w:rFonts w:cs="Arial"/>
                <w:color w:val="000000" w:themeColor="text1"/>
              </w:rPr>
              <w:t>ba</w:t>
            </w:r>
            <w:proofErr w:type="spellEnd"/>
            <w:r w:rsidR="00217590" w:rsidRPr="00D728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0671D" w:rsidRPr="00D72831">
              <w:rPr>
                <w:rFonts w:cs="Arial"/>
                <w:color w:val="000000" w:themeColor="text1"/>
              </w:rPr>
              <w:t>gu</w:t>
            </w:r>
            <w:r w:rsidR="00280166" w:rsidRPr="00D72831">
              <w:rPr>
                <w:rFonts w:cs="Arial"/>
                <w:color w:val="000000" w:themeColor="text1"/>
              </w:rPr>
              <w:t>-</w:t>
            </w:r>
            <w:r w:rsidR="0060671D" w:rsidRPr="00D72831">
              <w:rPr>
                <w:rFonts w:cs="Arial"/>
                <w:color w:val="000000" w:themeColor="text1"/>
              </w:rPr>
              <w:t>gun</w:t>
            </w:r>
            <w:r w:rsidR="00280166" w:rsidRPr="00D72831">
              <w:rPr>
                <w:rFonts w:cs="Arial"/>
                <w:color w:val="000000" w:themeColor="text1"/>
              </w:rPr>
              <w:t>gg</w:t>
            </w:r>
            <w:r w:rsidR="0060671D" w:rsidRPr="00D72831">
              <w:rPr>
                <w:rFonts w:cs="Arial"/>
                <w:color w:val="000000" w:themeColor="text1"/>
              </w:rPr>
              <w:t>aja</w:t>
            </w:r>
            <w:proofErr w:type="spellEnd"/>
            <w:r w:rsidR="0060671D" w:rsidRPr="00D728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3219EF" w:rsidRPr="00D72831">
              <w:rPr>
                <w:rFonts w:cs="Arial"/>
                <w:color w:val="000000" w:themeColor="text1"/>
              </w:rPr>
              <w:t>ngardapa</w:t>
            </w:r>
            <w:r w:rsidR="00280166" w:rsidRPr="00D72831">
              <w:rPr>
                <w:rFonts w:cs="Arial"/>
                <w:color w:val="000000" w:themeColor="text1"/>
              </w:rPr>
              <w:t>-</w:t>
            </w:r>
            <w:r w:rsidR="003219EF" w:rsidRPr="00D72831">
              <w:rPr>
                <w:rFonts w:cs="Arial"/>
                <w:color w:val="000000" w:themeColor="text1"/>
              </w:rPr>
              <w:t>ngardapa</w:t>
            </w:r>
            <w:proofErr w:type="spellEnd"/>
            <w:r w:rsidR="003219EF" w:rsidRPr="00D7283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304F03" w:rsidRPr="00D72831">
              <w:rPr>
                <w:rFonts w:cs="Arial"/>
                <w:color w:val="000000" w:themeColor="text1"/>
              </w:rPr>
              <w:t>jama</w:t>
            </w:r>
            <w:proofErr w:type="spellEnd"/>
            <w:r w:rsidR="00304F03" w:rsidRPr="00D72831">
              <w:rPr>
                <w:rFonts w:cs="Arial"/>
                <w:color w:val="000000" w:themeColor="text1"/>
              </w:rPr>
              <w:t xml:space="preserve"> gun-</w:t>
            </w:r>
            <w:proofErr w:type="spellStart"/>
            <w:r w:rsidR="00304F03" w:rsidRPr="00D72831">
              <w:rPr>
                <w:rFonts w:cs="Arial"/>
                <w:color w:val="000000" w:themeColor="text1"/>
              </w:rPr>
              <w:t>g</w:t>
            </w:r>
            <w:r w:rsidR="00280166" w:rsidRPr="00D72831">
              <w:rPr>
                <w:rFonts w:cs="Arial"/>
                <w:color w:val="000000" w:themeColor="text1"/>
              </w:rPr>
              <w:t>u</w:t>
            </w:r>
            <w:r w:rsidR="00304F03" w:rsidRPr="00D72831">
              <w:rPr>
                <w:rFonts w:cs="Arial"/>
                <w:color w:val="000000" w:themeColor="text1"/>
              </w:rPr>
              <w:t>wecha</w:t>
            </w:r>
            <w:proofErr w:type="spellEnd"/>
            <w:r w:rsidR="00304F03" w:rsidRPr="00D7283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292D3F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08F80B95" w:rsidR="00A57E55" w:rsidRPr="0005077C" w:rsidRDefault="00946735" w:rsidP="004C65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RAES </w:t>
            </w:r>
            <w:proofErr w:type="spellStart"/>
            <w:r w:rsidR="00227C31">
              <w:rPr>
                <w:rFonts w:cs="Arial"/>
                <w:color w:val="000000" w:themeColor="text1"/>
              </w:rPr>
              <w:t>aburr</w:t>
            </w:r>
            <w:r w:rsidR="00895DB1">
              <w:rPr>
                <w:rFonts w:cs="Arial"/>
                <w:color w:val="000000" w:themeColor="text1"/>
              </w:rPr>
              <w:t>-gu</w:t>
            </w:r>
            <w:r w:rsidR="007727C4">
              <w:rPr>
                <w:rFonts w:cs="Arial"/>
                <w:color w:val="000000" w:themeColor="text1"/>
              </w:rPr>
              <w:t>gu</w:t>
            </w:r>
            <w:r w:rsidR="00895DB1">
              <w:rPr>
                <w:rFonts w:cs="Arial"/>
                <w:color w:val="000000" w:themeColor="text1"/>
              </w:rPr>
              <w:t>n</w:t>
            </w:r>
            <w:r w:rsidR="00292D3F">
              <w:rPr>
                <w:rFonts w:cs="Arial"/>
                <w:color w:val="000000" w:themeColor="text1"/>
              </w:rPr>
              <w:t>g</w:t>
            </w:r>
            <w:r w:rsidR="00895DB1">
              <w:rPr>
                <w:rFonts w:cs="Arial"/>
                <w:color w:val="000000" w:themeColor="text1"/>
              </w:rPr>
              <w:t>gaja</w:t>
            </w:r>
            <w:proofErr w:type="spellEnd"/>
            <w:r w:rsidR="00A57E55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895DB1">
              <w:rPr>
                <w:rFonts w:cs="Arial"/>
                <w:color w:val="000000" w:themeColor="text1"/>
              </w:rPr>
              <w:t>jama</w:t>
            </w:r>
            <w:proofErr w:type="spellEnd"/>
            <w:r w:rsidR="007727C4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7727C4">
              <w:rPr>
                <w:rFonts w:cs="Arial"/>
                <w:color w:val="000000" w:themeColor="text1"/>
              </w:rPr>
              <w:t>nula</w:t>
            </w:r>
            <w:r w:rsidR="00CE617B">
              <w:rPr>
                <w:rFonts w:cs="Arial"/>
                <w:color w:val="000000" w:themeColor="text1"/>
              </w:rPr>
              <w:t>wa</w:t>
            </w:r>
            <w:proofErr w:type="spellEnd"/>
            <w:r w:rsidR="004C6533">
              <w:rPr>
                <w:rFonts w:eastAsia="Batang" w:cs="Arial" w:hint="eastAsia"/>
                <w:color w:val="000000" w:themeColor="text1"/>
                <w:lang w:eastAsia="ko-KR"/>
              </w:rPr>
              <w:t xml:space="preserve"> </w:t>
            </w:r>
            <w:proofErr w:type="spellStart"/>
            <w:r w:rsidR="00D1124A">
              <w:rPr>
                <w:rFonts w:cs="Arial"/>
                <w:color w:val="000000" w:themeColor="text1"/>
              </w:rPr>
              <w:t>ab</w:t>
            </w:r>
            <w:r w:rsidR="006920A5">
              <w:rPr>
                <w:rFonts w:cs="Arial"/>
                <w:color w:val="000000" w:themeColor="text1"/>
              </w:rPr>
              <w:t>urr</w:t>
            </w:r>
            <w:proofErr w:type="spellEnd"/>
            <w:r w:rsidR="00D1124A">
              <w:rPr>
                <w:rFonts w:cs="Arial"/>
                <w:color w:val="000000" w:themeColor="text1"/>
              </w:rPr>
              <w:t xml:space="preserve">-ji barra </w:t>
            </w:r>
            <w:proofErr w:type="spellStart"/>
            <w:r w:rsidR="00D1124A">
              <w:rPr>
                <w:rFonts w:cs="Arial"/>
                <w:color w:val="000000" w:themeColor="text1"/>
              </w:rPr>
              <w:t>nggula</w:t>
            </w:r>
            <w:proofErr w:type="spellEnd"/>
            <w:r w:rsidR="00CE617B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1544C5">
              <w:rPr>
                <w:rFonts w:cs="Arial"/>
                <w:color w:val="000000" w:themeColor="text1"/>
              </w:rPr>
              <w:t>nginyipa</w:t>
            </w:r>
            <w:proofErr w:type="spellEnd"/>
            <w:r w:rsidR="00CE617B">
              <w:rPr>
                <w:rFonts w:cs="Arial"/>
                <w:color w:val="000000" w:themeColor="text1"/>
              </w:rPr>
              <w:t>,</w:t>
            </w:r>
            <w:r w:rsidR="001544C5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1544C5">
              <w:rPr>
                <w:rFonts w:cs="Arial"/>
                <w:color w:val="000000" w:themeColor="text1"/>
              </w:rPr>
              <w:t>rrapa</w:t>
            </w:r>
            <w:proofErr w:type="spellEnd"/>
            <w:r w:rsidR="001544C5">
              <w:rPr>
                <w:rFonts w:cs="Arial"/>
                <w:color w:val="000000" w:themeColor="text1"/>
              </w:rPr>
              <w:t xml:space="preserve"> g</w:t>
            </w:r>
            <w:r w:rsidR="00D94F7C">
              <w:rPr>
                <w:rFonts w:cs="Arial"/>
                <w:color w:val="000000" w:themeColor="text1"/>
              </w:rPr>
              <w:t>un-</w:t>
            </w:r>
            <w:proofErr w:type="spellStart"/>
            <w:r w:rsidR="0064679E">
              <w:rPr>
                <w:rFonts w:cs="Arial"/>
                <w:color w:val="000000" w:themeColor="text1"/>
              </w:rPr>
              <w:t>go</w:t>
            </w:r>
            <w:r w:rsidR="00CE617B">
              <w:rPr>
                <w:rFonts w:cs="Arial"/>
                <w:color w:val="000000" w:themeColor="text1"/>
              </w:rPr>
              <w:t>yburrpa</w:t>
            </w:r>
            <w:proofErr w:type="spellEnd"/>
            <w:r w:rsidR="003850C6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4679E">
              <w:rPr>
                <w:rFonts w:cs="Arial"/>
                <w:color w:val="000000" w:themeColor="text1"/>
              </w:rPr>
              <w:t>rrawa</w:t>
            </w:r>
            <w:proofErr w:type="spellEnd"/>
            <w:r w:rsidR="004C6533">
              <w:rPr>
                <w:rFonts w:eastAsia="Batang" w:cs="Arial" w:hint="eastAsia"/>
                <w:color w:val="000000" w:themeColor="text1"/>
                <w:lang w:eastAsia="ko-KR"/>
              </w:rPr>
              <w:t xml:space="preserve"> </w:t>
            </w:r>
            <w:proofErr w:type="spellStart"/>
            <w:r w:rsidR="003850C6" w:rsidRPr="0005077C">
              <w:rPr>
                <w:rFonts w:cs="Arial"/>
                <w:color w:val="000000" w:themeColor="text1"/>
              </w:rPr>
              <w:t>luka</w:t>
            </w:r>
            <w:proofErr w:type="spellEnd"/>
            <w:r w:rsidR="00D94F7C" w:rsidRPr="0005077C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4679E">
              <w:rPr>
                <w:rFonts w:cs="Arial"/>
                <w:color w:val="000000" w:themeColor="text1"/>
              </w:rPr>
              <w:t>nyibu</w:t>
            </w:r>
            <w:r w:rsidR="00292D3F" w:rsidRPr="0005077C">
              <w:rPr>
                <w:rFonts w:cs="Arial"/>
                <w:color w:val="000000" w:themeColor="text1"/>
              </w:rPr>
              <w:t>-</w:t>
            </w:r>
            <w:r w:rsidR="00484FBF" w:rsidRPr="0005077C">
              <w:rPr>
                <w:rFonts w:cs="Arial"/>
                <w:color w:val="000000" w:themeColor="text1"/>
              </w:rPr>
              <w:t>j</w:t>
            </w:r>
            <w:r w:rsidR="0028587C" w:rsidRPr="0005077C">
              <w:rPr>
                <w:rFonts w:cs="Arial"/>
                <w:color w:val="000000" w:themeColor="text1"/>
              </w:rPr>
              <w:t>arlapa</w:t>
            </w:r>
            <w:proofErr w:type="spellEnd"/>
            <w:r w:rsidR="0028587C" w:rsidRPr="0005077C">
              <w:rPr>
                <w:rFonts w:cs="Arial"/>
                <w:color w:val="000000" w:themeColor="text1"/>
              </w:rPr>
              <w:t xml:space="preserve"> </w:t>
            </w:r>
            <w:r w:rsidR="00CE617B" w:rsidRPr="0005077C">
              <w:rPr>
                <w:rFonts w:cs="Arial"/>
                <w:color w:val="000000" w:themeColor="text1"/>
              </w:rPr>
              <w:t>barra gun-</w:t>
            </w:r>
            <w:proofErr w:type="spellStart"/>
            <w:r w:rsidR="00CE617B" w:rsidRPr="0005077C">
              <w:rPr>
                <w:rFonts w:cs="Arial"/>
                <w:color w:val="000000" w:themeColor="text1"/>
              </w:rPr>
              <w:t>mujama</w:t>
            </w:r>
            <w:proofErr w:type="spellEnd"/>
            <w:r w:rsidR="00AB216F" w:rsidRPr="0005077C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D97F30" w:rsidRPr="0005077C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095FBEA4" w:rsidR="00D97F30" w:rsidRPr="009B18A2" w:rsidRDefault="00F529C1" w:rsidP="004C653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 w:rsidRPr="00292D3F">
              <w:rPr>
                <w:rFonts w:cs="Arial"/>
                <w:color w:val="000000" w:themeColor="text1"/>
              </w:rPr>
              <w:t>B</w:t>
            </w:r>
            <w:r w:rsidR="00292D3F" w:rsidRPr="00292D3F">
              <w:rPr>
                <w:rFonts w:cs="Arial"/>
                <w:color w:val="000000" w:themeColor="text1"/>
              </w:rPr>
              <w:t>i</w:t>
            </w:r>
            <w:r w:rsidRPr="00292D3F">
              <w:rPr>
                <w:rFonts w:cs="Arial"/>
                <w:color w:val="000000" w:themeColor="text1"/>
              </w:rPr>
              <w:t>rripa</w:t>
            </w:r>
            <w:proofErr w:type="spellEnd"/>
            <w:r w:rsidRPr="00292D3F">
              <w:rPr>
                <w:rFonts w:cs="Arial"/>
                <w:color w:val="000000" w:themeColor="text1"/>
              </w:rPr>
              <w:t xml:space="preserve"> barra </w:t>
            </w:r>
            <w:proofErr w:type="spellStart"/>
            <w:r w:rsidRPr="00292D3F">
              <w:rPr>
                <w:rFonts w:cs="Arial"/>
                <w:color w:val="000000" w:themeColor="text1"/>
              </w:rPr>
              <w:t>aburr</w:t>
            </w:r>
            <w:r w:rsidR="00292D3F" w:rsidRPr="00292D3F">
              <w:rPr>
                <w:rFonts w:cs="Arial"/>
                <w:color w:val="000000" w:themeColor="text1"/>
              </w:rPr>
              <w:t>-</w:t>
            </w:r>
            <w:r w:rsidR="00A80EFA" w:rsidRPr="00292D3F">
              <w:rPr>
                <w:rFonts w:cs="Arial"/>
                <w:color w:val="000000" w:themeColor="text1"/>
              </w:rPr>
              <w:t>gung</w:t>
            </w:r>
            <w:r w:rsidR="00292D3F" w:rsidRPr="00292D3F">
              <w:rPr>
                <w:rFonts w:cs="Arial"/>
                <w:color w:val="000000" w:themeColor="text1"/>
              </w:rPr>
              <w:t>g</w:t>
            </w:r>
            <w:r w:rsidR="00A80EFA" w:rsidRPr="00292D3F">
              <w:rPr>
                <w:rFonts w:cs="Arial"/>
                <w:color w:val="000000" w:themeColor="text1"/>
              </w:rPr>
              <w:t>aja</w:t>
            </w:r>
            <w:proofErr w:type="spellEnd"/>
            <w:r w:rsidR="003B424A" w:rsidRPr="00292D3F">
              <w:rPr>
                <w:rFonts w:cs="Arial"/>
                <w:color w:val="000000" w:themeColor="text1"/>
              </w:rPr>
              <w:t xml:space="preserve"> barra</w:t>
            </w:r>
            <w:r w:rsidR="00A80EFA" w:rsidRPr="00292D3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A80EFA" w:rsidRPr="009C5E07">
              <w:rPr>
                <w:rFonts w:cs="Arial"/>
                <w:color w:val="000000" w:themeColor="text1"/>
              </w:rPr>
              <w:t>jama</w:t>
            </w:r>
            <w:proofErr w:type="spellEnd"/>
            <w:r w:rsidR="00A80EFA" w:rsidRPr="009C5E07">
              <w:rPr>
                <w:rFonts w:cs="Arial"/>
                <w:color w:val="000000" w:themeColor="text1"/>
              </w:rPr>
              <w:t xml:space="preserve"> </w:t>
            </w:r>
            <w:r w:rsidR="00EF272F" w:rsidRPr="009C5E07">
              <w:rPr>
                <w:rFonts w:cs="Arial"/>
                <w:color w:val="000000" w:themeColor="text1"/>
              </w:rPr>
              <w:t>an</w:t>
            </w:r>
            <w:r w:rsidR="00511F94" w:rsidRPr="009C5E07">
              <w:rPr>
                <w:rFonts w:cs="Arial"/>
                <w:color w:val="000000" w:themeColor="text1"/>
              </w:rPr>
              <w:t>-</w:t>
            </w:r>
            <w:proofErr w:type="spellStart"/>
            <w:r w:rsidR="00511F94" w:rsidRPr="009C5E07">
              <w:rPr>
                <w:rFonts w:cs="Arial"/>
                <w:color w:val="000000" w:themeColor="text1"/>
              </w:rPr>
              <w:t>guwecha</w:t>
            </w:r>
            <w:proofErr w:type="spellEnd"/>
            <w:r w:rsidR="00EE3635" w:rsidRPr="009C5E0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EE3635" w:rsidRPr="009C5E07">
              <w:rPr>
                <w:rFonts w:cs="Arial"/>
                <w:color w:val="000000" w:themeColor="text1"/>
              </w:rPr>
              <w:t>minypa</w:t>
            </w:r>
            <w:proofErr w:type="spellEnd"/>
            <w:r w:rsidR="00EE3635" w:rsidRPr="009C5E07">
              <w:rPr>
                <w:rFonts w:cs="Arial"/>
                <w:color w:val="000000" w:themeColor="text1"/>
              </w:rPr>
              <w:t xml:space="preserve"> a-</w:t>
            </w:r>
            <w:proofErr w:type="spellStart"/>
            <w:r w:rsidR="00EE3635" w:rsidRPr="009C5E07">
              <w:rPr>
                <w:rFonts w:cs="Arial"/>
                <w:color w:val="000000" w:themeColor="text1"/>
              </w:rPr>
              <w:t>bamb</w:t>
            </w:r>
            <w:r w:rsidR="0066636E" w:rsidRPr="009C5E07">
              <w:rPr>
                <w:rFonts w:cs="Arial"/>
                <w:color w:val="000000" w:themeColor="text1"/>
              </w:rPr>
              <w:t>urda</w:t>
            </w:r>
            <w:proofErr w:type="spellEnd"/>
            <w:r w:rsidR="0066636E" w:rsidRPr="009C5E07">
              <w:rPr>
                <w:rFonts w:cs="Arial"/>
                <w:color w:val="000000" w:themeColor="text1"/>
              </w:rPr>
              <w:t xml:space="preserve"> </w:t>
            </w:r>
            <w:r w:rsidR="0066636E">
              <w:rPr>
                <w:rFonts w:cs="Arial"/>
                <w:color w:val="000000" w:themeColor="text1"/>
              </w:rPr>
              <w:t>a-</w:t>
            </w:r>
            <w:proofErr w:type="spellStart"/>
            <w:r w:rsidR="0066636E">
              <w:rPr>
                <w:rFonts w:cs="Arial"/>
                <w:color w:val="000000" w:themeColor="text1"/>
              </w:rPr>
              <w:t>wor</w:t>
            </w:r>
            <w:r w:rsidR="00871A3D">
              <w:rPr>
                <w:rFonts w:cs="Arial"/>
                <w:color w:val="000000" w:themeColor="text1"/>
              </w:rPr>
              <w:t>kiya</w:t>
            </w:r>
            <w:proofErr w:type="spellEnd"/>
            <w:r w:rsidR="00871A3D">
              <w:rPr>
                <w:rFonts w:cs="Arial"/>
                <w:color w:val="000000" w:themeColor="text1"/>
              </w:rPr>
              <w:t xml:space="preserve"> </w:t>
            </w:r>
            <w:r w:rsidR="00477F7D">
              <w:rPr>
                <w:rFonts w:cs="Arial"/>
                <w:color w:val="000000" w:themeColor="text1"/>
              </w:rPr>
              <w:t>a-</w:t>
            </w:r>
            <w:proofErr w:type="spellStart"/>
            <w:r w:rsidR="00477F7D">
              <w:rPr>
                <w:rFonts w:cs="Arial"/>
                <w:color w:val="000000" w:themeColor="text1"/>
              </w:rPr>
              <w:t>ga</w:t>
            </w:r>
            <w:r w:rsidR="006B1A0B">
              <w:rPr>
                <w:rFonts w:cs="Arial"/>
                <w:color w:val="000000" w:themeColor="text1"/>
              </w:rPr>
              <w:t>kiya</w:t>
            </w:r>
            <w:proofErr w:type="spellEnd"/>
            <w:r w:rsidR="006B1A0B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6B1A0B">
              <w:rPr>
                <w:rFonts w:cs="Arial"/>
                <w:color w:val="000000" w:themeColor="text1"/>
              </w:rPr>
              <w:t>gu-biti</w:t>
            </w:r>
            <w:r w:rsidR="000F5FFE">
              <w:rPr>
                <w:rFonts w:cs="Arial"/>
                <w:color w:val="000000" w:themeColor="text1"/>
              </w:rPr>
              <w:t>manga</w:t>
            </w:r>
            <w:proofErr w:type="spellEnd"/>
            <w:r w:rsidR="000F5FFE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0F5FFE">
              <w:rPr>
                <w:rFonts w:cs="Arial"/>
                <w:color w:val="000000" w:themeColor="text1"/>
              </w:rPr>
              <w:t>jama</w:t>
            </w:r>
            <w:proofErr w:type="spellEnd"/>
            <w:r w:rsidR="000F5FFE">
              <w:rPr>
                <w:rFonts w:cs="Arial"/>
                <w:color w:val="000000" w:themeColor="text1"/>
              </w:rPr>
              <w:t>.</w:t>
            </w:r>
          </w:p>
        </w:tc>
      </w:tr>
      <w:tr w:rsidR="0062752F" w:rsidRPr="002933A7" w14:paraId="3C37DB8D" w14:textId="77777777" w:rsidTr="000C7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341E1A0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1797685" w14:textId="27A35BC2" w:rsidR="00D72831" w:rsidRPr="00723427" w:rsidRDefault="0062752F" w:rsidP="004C65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3427">
              <w:t>When RAES starts some job seekers might have a new provider, and some might have</w:t>
            </w:r>
            <w:r w:rsidR="004C6533">
              <w:rPr>
                <w:rFonts w:eastAsia="Batang" w:hint="eastAsia"/>
                <w:lang w:eastAsia="ko-KR"/>
              </w:rPr>
              <w:t xml:space="preserve"> </w:t>
            </w:r>
            <w:r w:rsidRPr="00723427">
              <w:t>the same provider.</w:t>
            </w:r>
          </w:p>
        </w:tc>
        <w:tc>
          <w:tcPr>
            <w:tcW w:w="4947" w:type="dxa"/>
          </w:tcPr>
          <w:p w14:paraId="7BC47E8D" w14:textId="66039D56" w:rsidR="005D4564" w:rsidRPr="002933A7" w:rsidRDefault="00B21C38" w:rsidP="004C65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val="pt-BR"/>
              </w:rPr>
            </w:pPr>
            <w:r w:rsidRPr="00723427">
              <w:rPr>
                <w:rFonts w:cs="Arial"/>
                <w:color w:val="000000" w:themeColor="text1"/>
                <w:lang w:val="sv-SE"/>
              </w:rPr>
              <w:t xml:space="preserve">Gun-gata RAES </w:t>
            </w:r>
            <w:r w:rsidR="004426F5" w:rsidRPr="00723427">
              <w:rPr>
                <w:rFonts w:cs="Arial"/>
                <w:color w:val="000000" w:themeColor="text1"/>
                <w:lang w:val="sv-SE"/>
              </w:rPr>
              <w:t>gu-bengga barra</w:t>
            </w:r>
            <w:r w:rsidR="00C23733">
              <w:rPr>
                <w:rFonts w:cs="Arial"/>
                <w:color w:val="000000" w:themeColor="text1"/>
                <w:lang w:val="sv-SE"/>
              </w:rPr>
              <w:t>,</w:t>
            </w:r>
            <w:r w:rsidR="003D2544" w:rsidRPr="00723427">
              <w:rPr>
                <w:rFonts w:cs="Arial"/>
                <w:color w:val="000000" w:themeColor="text1"/>
                <w:lang w:val="sv-SE"/>
              </w:rPr>
              <w:t xml:space="preserve"> </w:t>
            </w:r>
            <w:r w:rsidR="003D2544" w:rsidRPr="00723427">
              <w:rPr>
                <w:rFonts w:cs="Arial"/>
                <w:color w:val="000000" w:themeColor="text1"/>
                <w:lang w:val="pt-BR"/>
              </w:rPr>
              <w:t>aburr-werranga</w:t>
            </w:r>
            <w:r w:rsidR="00011968" w:rsidRPr="00723427">
              <w:rPr>
                <w:rFonts w:cs="Arial"/>
                <w:color w:val="000000" w:themeColor="text1"/>
                <w:lang w:val="pt-BR"/>
              </w:rPr>
              <w:t xml:space="preserve"> jama</w:t>
            </w:r>
            <w:r w:rsidR="003D7D95" w:rsidRPr="00723427">
              <w:rPr>
                <w:rFonts w:cs="Arial"/>
                <w:color w:val="000000" w:themeColor="text1"/>
                <w:lang w:val="pt-BR"/>
              </w:rPr>
              <w:t xml:space="preserve"> </w:t>
            </w:r>
            <w:r w:rsidR="00011968" w:rsidRPr="00723427">
              <w:rPr>
                <w:rFonts w:cs="Arial"/>
                <w:color w:val="000000" w:themeColor="text1"/>
                <w:lang w:val="pt-BR"/>
              </w:rPr>
              <w:t xml:space="preserve">an-guwecha </w:t>
            </w:r>
            <w:r w:rsidR="00550210" w:rsidRPr="00723427">
              <w:rPr>
                <w:rFonts w:cs="Arial"/>
                <w:color w:val="000000" w:themeColor="text1"/>
                <w:lang w:val="pt-BR"/>
              </w:rPr>
              <w:t xml:space="preserve">birripa </w:t>
            </w:r>
            <w:r w:rsidR="00ED48B0" w:rsidRPr="00723427">
              <w:rPr>
                <w:rFonts w:cs="Arial"/>
                <w:color w:val="000000" w:themeColor="text1"/>
                <w:lang w:val="pt-BR"/>
              </w:rPr>
              <w:t>abu</w:t>
            </w:r>
            <w:r w:rsidR="00292D3F" w:rsidRPr="00723427">
              <w:rPr>
                <w:rFonts w:cs="Arial"/>
                <w:color w:val="000000" w:themeColor="text1"/>
                <w:lang w:val="pt-BR"/>
              </w:rPr>
              <w:t>-</w:t>
            </w:r>
            <w:r w:rsidR="006003CF" w:rsidRPr="00723427">
              <w:rPr>
                <w:rFonts w:cs="Arial"/>
                <w:color w:val="000000" w:themeColor="text1"/>
                <w:lang w:val="pt-BR"/>
              </w:rPr>
              <w:t>ma</w:t>
            </w:r>
            <w:r w:rsidR="005F733D" w:rsidRPr="00723427">
              <w:rPr>
                <w:rFonts w:cs="Arial"/>
                <w:color w:val="000000" w:themeColor="text1"/>
                <w:lang w:val="pt-BR"/>
              </w:rPr>
              <w:t xml:space="preserve"> barra a</w:t>
            </w:r>
            <w:r w:rsidR="00550210" w:rsidRPr="00723427">
              <w:rPr>
                <w:rFonts w:cs="Arial"/>
                <w:color w:val="000000" w:themeColor="text1"/>
                <w:lang w:val="pt-BR"/>
              </w:rPr>
              <w:t>n</w:t>
            </w:r>
            <w:r w:rsidR="00E34510" w:rsidRPr="00723427">
              <w:rPr>
                <w:rFonts w:cs="Arial"/>
                <w:color w:val="000000" w:themeColor="text1"/>
                <w:lang w:val="pt-BR"/>
              </w:rPr>
              <w:t xml:space="preserve">-geka </w:t>
            </w:r>
            <w:r w:rsidR="00081837" w:rsidRPr="00723427">
              <w:rPr>
                <w:rFonts w:cs="Arial"/>
                <w:color w:val="000000" w:themeColor="text1"/>
                <w:lang w:val="pt-BR"/>
              </w:rPr>
              <w:t>an-gugun</w:t>
            </w:r>
            <w:r w:rsidR="00292D3F" w:rsidRPr="00723427">
              <w:rPr>
                <w:rFonts w:cs="Arial"/>
                <w:color w:val="000000" w:themeColor="text1"/>
                <w:lang w:val="pt-BR"/>
              </w:rPr>
              <w:t>gg</w:t>
            </w:r>
            <w:r w:rsidR="00081837" w:rsidRPr="00723427">
              <w:rPr>
                <w:rFonts w:cs="Arial"/>
                <w:color w:val="000000" w:themeColor="text1"/>
                <w:lang w:val="pt-BR"/>
              </w:rPr>
              <w:t>aja</w:t>
            </w:r>
            <w:r w:rsidR="00C557F8" w:rsidRPr="00723427">
              <w:rPr>
                <w:rFonts w:cs="Arial"/>
                <w:color w:val="000000" w:themeColor="text1"/>
                <w:lang w:val="pt-BR"/>
              </w:rPr>
              <w:t>,</w:t>
            </w:r>
            <w:r w:rsidR="004C6533">
              <w:rPr>
                <w:rFonts w:eastAsia="Batang" w:cs="Arial" w:hint="eastAsia"/>
                <w:color w:val="000000" w:themeColor="text1"/>
                <w:lang w:val="pt-BR" w:eastAsia="ko-KR"/>
              </w:rPr>
              <w:t xml:space="preserve"> </w:t>
            </w:r>
            <w:r w:rsidR="00C5007F" w:rsidRPr="00723427">
              <w:rPr>
                <w:rFonts w:cs="Arial"/>
                <w:color w:val="000000" w:themeColor="text1"/>
                <w:lang w:val="pt-BR"/>
              </w:rPr>
              <w:t xml:space="preserve">rrapa aburr-werranga </w:t>
            </w:r>
            <w:r w:rsidR="001A7F09" w:rsidRPr="00723427">
              <w:rPr>
                <w:rFonts w:cs="Arial"/>
                <w:color w:val="000000" w:themeColor="text1"/>
                <w:lang w:val="pt-BR"/>
              </w:rPr>
              <w:t xml:space="preserve">minypa </w:t>
            </w:r>
            <w:r w:rsidR="00D36FA5" w:rsidRPr="00723427">
              <w:rPr>
                <w:rFonts w:cs="Arial"/>
                <w:color w:val="000000" w:themeColor="text1"/>
                <w:lang w:val="pt-BR"/>
              </w:rPr>
              <w:t>a</w:t>
            </w:r>
            <w:r w:rsidR="003D7D95" w:rsidRPr="00723427">
              <w:rPr>
                <w:rFonts w:cs="Arial"/>
                <w:color w:val="000000" w:themeColor="text1"/>
                <w:lang w:val="pt-BR"/>
              </w:rPr>
              <w:t>n</w:t>
            </w:r>
            <w:r w:rsidR="00D36FA5" w:rsidRPr="00723427">
              <w:rPr>
                <w:rFonts w:cs="Arial"/>
                <w:color w:val="000000" w:themeColor="text1"/>
                <w:lang w:val="pt-BR"/>
              </w:rPr>
              <w:t>-may</w:t>
            </w:r>
            <w:r w:rsidR="003D7D95" w:rsidRPr="00723427">
              <w:rPr>
                <w:rFonts w:cs="Arial"/>
                <w:color w:val="000000" w:themeColor="text1"/>
                <w:lang w:val="pt-BR"/>
              </w:rPr>
              <w:t>w</w:t>
            </w:r>
            <w:r w:rsidR="00D36FA5" w:rsidRPr="00723427">
              <w:rPr>
                <w:rFonts w:cs="Arial"/>
                <w:color w:val="000000" w:themeColor="text1"/>
                <w:lang w:val="pt-BR"/>
              </w:rPr>
              <w:t>a</w:t>
            </w:r>
            <w:r w:rsidR="003D7D95" w:rsidRPr="00723427">
              <w:rPr>
                <w:rFonts w:cs="Arial"/>
                <w:color w:val="000000" w:themeColor="text1"/>
                <w:lang w:val="pt-BR"/>
              </w:rPr>
              <w:t>pa</w:t>
            </w:r>
            <w:r w:rsidR="004C6533">
              <w:rPr>
                <w:rFonts w:eastAsia="Batang" w:cs="Arial" w:hint="eastAsia"/>
                <w:color w:val="000000" w:themeColor="text1"/>
                <w:lang w:val="pt-BR" w:eastAsia="ko-KR"/>
              </w:rPr>
              <w:t xml:space="preserve"> </w:t>
            </w:r>
            <w:r w:rsidR="00D36FA5" w:rsidRPr="00723427">
              <w:rPr>
                <w:rFonts w:cs="Arial"/>
                <w:color w:val="000000" w:themeColor="text1"/>
                <w:lang w:val="pt-BR"/>
              </w:rPr>
              <w:t>aburr-jiny</w:t>
            </w:r>
            <w:r w:rsidR="00DC2E32" w:rsidRPr="00723427">
              <w:rPr>
                <w:rFonts w:cs="Arial"/>
                <w:color w:val="000000" w:themeColor="text1"/>
                <w:lang w:val="pt-BR"/>
              </w:rPr>
              <w:t>ja</w:t>
            </w:r>
            <w:r w:rsidR="00292D3F" w:rsidRPr="00723427">
              <w:rPr>
                <w:rFonts w:cs="Arial"/>
                <w:color w:val="000000" w:themeColor="text1"/>
                <w:lang w:val="pt-BR"/>
              </w:rPr>
              <w:t xml:space="preserve"> b</w:t>
            </w:r>
            <w:r w:rsidR="00DC2E32" w:rsidRPr="00723427">
              <w:rPr>
                <w:rFonts w:cs="Arial"/>
                <w:color w:val="000000" w:themeColor="text1"/>
                <w:lang w:val="pt-BR"/>
              </w:rPr>
              <w:t>arra</w:t>
            </w:r>
            <w:r w:rsidR="008A7BA2" w:rsidRPr="00723427">
              <w:rPr>
                <w:rFonts w:cs="Arial"/>
                <w:color w:val="000000" w:themeColor="text1"/>
                <w:lang w:val="pt-BR"/>
              </w:rPr>
              <w:t xml:space="preserve"> nula </w:t>
            </w:r>
            <w:r w:rsidR="005D4564" w:rsidRPr="00723427">
              <w:rPr>
                <w:rFonts w:cs="Arial"/>
                <w:color w:val="000000" w:themeColor="text1"/>
                <w:lang w:val="pt-BR"/>
              </w:rPr>
              <w:t>an-gugun</w:t>
            </w:r>
            <w:r w:rsidR="00292D3F" w:rsidRPr="00723427">
              <w:rPr>
                <w:rFonts w:cs="Arial"/>
                <w:color w:val="000000" w:themeColor="text1"/>
                <w:lang w:val="pt-BR"/>
              </w:rPr>
              <w:t>gg</w:t>
            </w:r>
            <w:r w:rsidR="005D4564" w:rsidRPr="00723427">
              <w:rPr>
                <w:rFonts w:cs="Arial"/>
                <w:color w:val="000000" w:themeColor="text1"/>
                <w:lang w:val="pt-BR"/>
              </w:rPr>
              <w:t>aja.</w:t>
            </w:r>
          </w:p>
        </w:tc>
      </w:tr>
      <w:tr w:rsidR="00D97F30" w:rsidRPr="009B18A2" w14:paraId="01A46A30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D97F30" w:rsidRPr="002933A7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  <w:lang w:val="pt-BR"/>
              </w:rPr>
            </w:pPr>
          </w:p>
        </w:tc>
        <w:tc>
          <w:tcPr>
            <w:tcW w:w="4947" w:type="dxa"/>
          </w:tcPr>
          <w:p w14:paraId="563C6865" w14:textId="1B8A5648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64251A96" w:rsidR="00D97F30" w:rsidRPr="009B18A2" w:rsidRDefault="00AB5E63" w:rsidP="004C653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Jama an-</w:t>
            </w:r>
            <w:proofErr w:type="spellStart"/>
            <w:r>
              <w:rPr>
                <w:rFonts w:cs="Arial"/>
                <w:color w:val="000000" w:themeColor="text1"/>
              </w:rPr>
              <w:t>guwecha</w:t>
            </w:r>
            <w:proofErr w:type="spellEnd"/>
            <w:r w:rsidR="005A06C7">
              <w:rPr>
                <w:rFonts w:cs="Arial"/>
                <w:color w:val="000000" w:themeColor="text1"/>
              </w:rPr>
              <w:t xml:space="preserve"> gala barra </w:t>
            </w:r>
            <w:r w:rsidR="00F67074">
              <w:rPr>
                <w:rFonts w:cs="Arial"/>
                <w:color w:val="000000" w:themeColor="text1"/>
              </w:rPr>
              <w:t>gun-</w:t>
            </w:r>
            <w:proofErr w:type="spellStart"/>
            <w:r w:rsidR="00F67074">
              <w:rPr>
                <w:rFonts w:cs="Arial"/>
                <w:color w:val="000000" w:themeColor="text1"/>
              </w:rPr>
              <w:t>ngiy</w:t>
            </w:r>
            <w:r w:rsidR="00723427">
              <w:rPr>
                <w:rFonts w:cs="Arial"/>
                <w:color w:val="000000" w:themeColor="text1"/>
              </w:rPr>
              <w:t>a</w:t>
            </w:r>
            <w:proofErr w:type="spellEnd"/>
            <w:r w:rsidR="00154430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8522C4">
              <w:rPr>
                <w:rFonts w:cs="Arial"/>
                <w:color w:val="000000" w:themeColor="text1"/>
              </w:rPr>
              <w:t>b</w:t>
            </w:r>
            <w:r w:rsidR="00C23733">
              <w:rPr>
                <w:rFonts w:cs="Arial"/>
                <w:color w:val="000000" w:themeColor="text1"/>
              </w:rPr>
              <w:t>arrw</w:t>
            </w:r>
            <w:r w:rsidR="008522C4">
              <w:rPr>
                <w:rFonts w:cs="Arial"/>
                <w:color w:val="000000" w:themeColor="text1"/>
              </w:rPr>
              <w:t>a</w:t>
            </w:r>
            <w:proofErr w:type="spellEnd"/>
            <w:r w:rsidR="008522C4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97012A">
              <w:rPr>
                <w:rFonts w:cs="Arial"/>
                <w:color w:val="000000" w:themeColor="text1"/>
              </w:rPr>
              <w:t>nyiburr-</w:t>
            </w:r>
            <w:r w:rsidR="00723427">
              <w:rPr>
                <w:rFonts w:cs="Arial"/>
                <w:color w:val="000000" w:themeColor="text1"/>
              </w:rPr>
              <w:t>wechawecha</w:t>
            </w:r>
            <w:proofErr w:type="spellEnd"/>
            <w:r w:rsidR="00723427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C7298F">
              <w:rPr>
                <w:rFonts w:cs="Arial"/>
                <w:color w:val="000000" w:themeColor="text1"/>
              </w:rPr>
              <w:t>burdak</w:t>
            </w:r>
            <w:proofErr w:type="spellEnd"/>
            <w:r w:rsidR="00C7298F">
              <w:rPr>
                <w:rFonts w:cs="Arial"/>
                <w:color w:val="000000" w:themeColor="text1"/>
              </w:rPr>
              <w:t xml:space="preserve">; </w:t>
            </w:r>
            <w:proofErr w:type="spellStart"/>
            <w:r w:rsidR="00AE7843">
              <w:rPr>
                <w:rFonts w:cs="Arial"/>
                <w:color w:val="000000" w:themeColor="text1"/>
              </w:rPr>
              <w:t>b</w:t>
            </w:r>
            <w:r w:rsidR="00723427">
              <w:rPr>
                <w:rFonts w:cs="Arial"/>
                <w:color w:val="000000" w:themeColor="text1"/>
              </w:rPr>
              <w:t>arr</w:t>
            </w:r>
            <w:r w:rsidR="00AE7843">
              <w:rPr>
                <w:rFonts w:cs="Arial"/>
                <w:color w:val="000000" w:themeColor="text1"/>
              </w:rPr>
              <w:t>wa</w:t>
            </w:r>
            <w:proofErr w:type="spellEnd"/>
            <w:r w:rsidR="00AE7843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723427">
              <w:rPr>
                <w:rFonts w:cs="Arial"/>
                <w:color w:val="000000" w:themeColor="text1"/>
              </w:rPr>
              <w:t>janguny</w:t>
            </w:r>
            <w:proofErr w:type="spellEnd"/>
            <w:r w:rsidR="00AE7843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EB0B04">
              <w:rPr>
                <w:rFonts w:cs="Arial"/>
                <w:color w:val="000000" w:themeColor="text1"/>
              </w:rPr>
              <w:t>n</w:t>
            </w:r>
            <w:r w:rsidR="006D5DFF">
              <w:rPr>
                <w:rFonts w:cs="Arial"/>
                <w:color w:val="000000" w:themeColor="text1"/>
              </w:rPr>
              <w:t>yirr</w:t>
            </w:r>
            <w:r w:rsidR="00EB0B04">
              <w:rPr>
                <w:rFonts w:cs="Arial"/>
                <w:color w:val="000000" w:themeColor="text1"/>
              </w:rPr>
              <w:t>b</w:t>
            </w:r>
            <w:r w:rsidR="006D5DFF">
              <w:rPr>
                <w:rFonts w:cs="Arial"/>
                <w:color w:val="000000" w:themeColor="text1"/>
              </w:rPr>
              <w:t>u</w:t>
            </w:r>
            <w:r w:rsidR="00383527">
              <w:rPr>
                <w:rFonts w:cs="Arial"/>
                <w:color w:val="000000" w:themeColor="text1"/>
              </w:rPr>
              <w:t>-</w:t>
            </w:r>
            <w:r w:rsidR="00913795">
              <w:rPr>
                <w:rFonts w:cs="Arial"/>
                <w:color w:val="000000" w:themeColor="text1"/>
              </w:rPr>
              <w:t>w</w:t>
            </w:r>
            <w:r w:rsidR="00EB0B04">
              <w:rPr>
                <w:rFonts w:cs="Arial"/>
                <w:color w:val="000000" w:themeColor="text1"/>
              </w:rPr>
              <w:t>u</w:t>
            </w:r>
            <w:proofErr w:type="spellEnd"/>
            <w:r w:rsidR="00EB0B04">
              <w:rPr>
                <w:rFonts w:cs="Arial"/>
                <w:color w:val="000000" w:themeColor="text1"/>
              </w:rPr>
              <w:t xml:space="preserve"> barra</w:t>
            </w:r>
            <w:r w:rsidR="00710E90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710E90">
              <w:rPr>
                <w:rFonts w:cs="Arial"/>
                <w:color w:val="000000" w:themeColor="text1"/>
              </w:rPr>
              <w:t>nginyipa</w:t>
            </w:r>
            <w:proofErr w:type="spellEnd"/>
            <w:r w:rsidR="00710E90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626E7A" w14:paraId="2DAF895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00951CAA" w:rsidR="00D97F30" w:rsidRPr="00626E7A" w:rsidRDefault="00F65F0D" w:rsidP="004C65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val="sv-SE"/>
              </w:rPr>
            </w:pPr>
            <w:r w:rsidRPr="00626E7A">
              <w:rPr>
                <w:rFonts w:cs="Arial"/>
                <w:color w:val="000000" w:themeColor="text1"/>
                <w:lang w:val="sv-SE"/>
              </w:rPr>
              <w:t>An-nginyip</w:t>
            </w:r>
            <w:r w:rsidR="00470EE8" w:rsidRPr="00626E7A">
              <w:rPr>
                <w:rFonts w:cs="Arial"/>
                <w:color w:val="000000" w:themeColor="text1"/>
                <w:lang w:val="sv-SE"/>
              </w:rPr>
              <w:t xml:space="preserve">a </w:t>
            </w:r>
            <w:r w:rsidR="00313ABB" w:rsidRPr="00626E7A">
              <w:rPr>
                <w:rFonts w:cs="Arial"/>
                <w:color w:val="000000" w:themeColor="text1"/>
                <w:lang w:val="sv-SE"/>
              </w:rPr>
              <w:t>an-</w:t>
            </w:r>
            <w:r w:rsidR="00B63EE0" w:rsidRPr="00626E7A">
              <w:rPr>
                <w:rFonts w:cs="Arial"/>
                <w:color w:val="000000" w:themeColor="text1"/>
                <w:lang w:val="sv-SE"/>
              </w:rPr>
              <w:t>gugun</w:t>
            </w:r>
            <w:r w:rsidR="00383527" w:rsidRPr="00626E7A">
              <w:rPr>
                <w:rFonts w:cs="Arial"/>
                <w:color w:val="000000" w:themeColor="text1"/>
                <w:lang w:val="sv-SE"/>
              </w:rPr>
              <w:t>gg</w:t>
            </w:r>
            <w:r w:rsidR="00B63EE0" w:rsidRPr="00626E7A">
              <w:rPr>
                <w:rFonts w:cs="Arial"/>
                <w:color w:val="000000" w:themeColor="text1"/>
                <w:lang w:val="sv-SE"/>
              </w:rPr>
              <w:t xml:space="preserve">aja </w:t>
            </w:r>
            <w:r w:rsidR="006455ED" w:rsidRPr="00626E7A">
              <w:rPr>
                <w:rFonts w:cs="Arial"/>
                <w:color w:val="000000" w:themeColor="text1"/>
                <w:lang w:val="sv-SE"/>
              </w:rPr>
              <w:t>gu-jarlap</w:t>
            </w:r>
            <w:r w:rsidR="002143AB" w:rsidRPr="00626E7A">
              <w:rPr>
                <w:rFonts w:cs="Arial"/>
                <w:color w:val="000000" w:themeColor="text1"/>
                <w:lang w:val="sv-SE"/>
              </w:rPr>
              <w:t>a barr</w:t>
            </w:r>
            <w:r w:rsidR="00007103" w:rsidRPr="00626E7A">
              <w:rPr>
                <w:rFonts w:cs="Arial"/>
                <w:color w:val="000000" w:themeColor="text1"/>
                <w:lang w:val="sv-SE"/>
              </w:rPr>
              <w:t>a jama gun</w:t>
            </w:r>
            <w:r w:rsidR="00383527" w:rsidRPr="00626E7A">
              <w:rPr>
                <w:rFonts w:cs="Arial"/>
                <w:color w:val="000000" w:themeColor="text1"/>
                <w:lang w:val="sv-SE"/>
              </w:rPr>
              <w:t>-n</w:t>
            </w:r>
            <w:r w:rsidR="00007103" w:rsidRPr="00626E7A">
              <w:rPr>
                <w:rFonts w:cs="Arial"/>
                <w:color w:val="000000" w:themeColor="text1"/>
                <w:lang w:val="sv-SE"/>
              </w:rPr>
              <w:t xml:space="preserve">ika plan, </w:t>
            </w:r>
            <w:r w:rsidR="007120E7" w:rsidRPr="00626E7A">
              <w:rPr>
                <w:rFonts w:cs="Arial"/>
                <w:color w:val="000000" w:themeColor="text1"/>
                <w:lang w:val="sv-SE"/>
              </w:rPr>
              <w:t>gun</w:t>
            </w:r>
            <w:r w:rsidR="00383527" w:rsidRPr="00626E7A">
              <w:rPr>
                <w:rFonts w:cs="Arial"/>
                <w:color w:val="000000" w:themeColor="text1"/>
                <w:lang w:val="sv-SE"/>
              </w:rPr>
              <w:t>-</w:t>
            </w:r>
            <w:r w:rsidR="007120E7" w:rsidRPr="00626E7A">
              <w:rPr>
                <w:rFonts w:cs="Arial"/>
                <w:color w:val="000000" w:themeColor="text1"/>
                <w:lang w:val="sv-SE"/>
              </w:rPr>
              <w:t>gu</w:t>
            </w:r>
            <w:r w:rsidR="0052496C" w:rsidRPr="00626E7A">
              <w:rPr>
                <w:rFonts w:cs="Arial"/>
                <w:color w:val="000000" w:themeColor="text1"/>
                <w:lang w:val="sv-SE"/>
              </w:rPr>
              <w:t>wenggachichiya</w:t>
            </w:r>
            <w:r w:rsidR="00A0548D" w:rsidRPr="00626E7A">
              <w:rPr>
                <w:rFonts w:cs="Arial"/>
                <w:color w:val="000000" w:themeColor="text1"/>
                <w:lang w:val="sv-SE"/>
              </w:rPr>
              <w:t xml:space="preserve"> gun-nginyipa </w:t>
            </w:r>
            <w:r w:rsidR="00096D63" w:rsidRPr="00626E7A">
              <w:rPr>
                <w:rFonts w:cs="Arial"/>
                <w:color w:val="000000" w:themeColor="text1"/>
                <w:lang w:val="sv-SE"/>
              </w:rPr>
              <w:t>jal</w:t>
            </w:r>
            <w:r w:rsidR="00464B5B" w:rsidRPr="00626E7A">
              <w:rPr>
                <w:rFonts w:cs="Arial"/>
                <w:color w:val="000000" w:themeColor="text1"/>
                <w:lang w:val="sv-SE"/>
              </w:rPr>
              <w:t xml:space="preserve"> rrapa gun-</w:t>
            </w:r>
            <w:r w:rsidR="00383527" w:rsidRPr="00626E7A">
              <w:rPr>
                <w:rFonts w:cs="Arial"/>
                <w:color w:val="000000" w:themeColor="text1"/>
                <w:lang w:val="sv-SE"/>
              </w:rPr>
              <w:t>ngiya</w:t>
            </w:r>
            <w:r w:rsidR="00464B5B" w:rsidRPr="00626E7A">
              <w:rPr>
                <w:rFonts w:cs="Arial"/>
                <w:color w:val="000000" w:themeColor="text1"/>
                <w:lang w:val="sv-SE"/>
              </w:rPr>
              <w:t xml:space="preserve"> barra b</w:t>
            </w:r>
            <w:r w:rsidR="007120E7" w:rsidRPr="00626E7A">
              <w:rPr>
                <w:rFonts w:cs="Arial"/>
                <w:color w:val="000000" w:themeColor="text1"/>
                <w:lang w:val="sv-SE"/>
              </w:rPr>
              <w:t>arr</w:t>
            </w:r>
            <w:r w:rsidR="00464B5B" w:rsidRPr="00626E7A">
              <w:rPr>
                <w:rFonts w:cs="Arial"/>
                <w:color w:val="000000" w:themeColor="text1"/>
                <w:lang w:val="sv-SE"/>
              </w:rPr>
              <w:t xml:space="preserve">wa </w:t>
            </w:r>
            <w:r w:rsidR="002C45D9" w:rsidRPr="00626E7A">
              <w:rPr>
                <w:rFonts w:cs="Arial"/>
                <w:color w:val="000000" w:themeColor="text1"/>
                <w:lang w:val="sv-SE"/>
              </w:rPr>
              <w:t>gu-ni.</w:t>
            </w:r>
          </w:p>
        </w:tc>
      </w:tr>
      <w:tr w:rsidR="00D97F30" w:rsidRPr="009B18A2" w14:paraId="650BE6B9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D97F30" w:rsidRPr="00626E7A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  <w:lang w:val="sv-SE"/>
              </w:rPr>
            </w:pPr>
          </w:p>
        </w:tc>
        <w:tc>
          <w:tcPr>
            <w:tcW w:w="4947" w:type="dxa"/>
          </w:tcPr>
          <w:p w14:paraId="3F5C4B79" w14:textId="149F235F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12979681" w:rsidR="00D97F30" w:rsidRPr="009B18A2" w:rsidRDefault="00AD154A" w:rsidP="004C6533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Jama an-</w:t>
            </w:r>
            <w:proofErr w:type="spellStart"/>
            <w:r>
              <w:rPr>
                <w:rFonts w:cs="Arial"/>
                <w:color w:val="000000" w:themeColor="text1"/>
              </w:rPr>
              <w:t>guwecha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Cent</w:t>
            </w:r>
            <w:r w:rsidR="00096D63">
              <w:rPr>
                <w:rFonts w:cs="Arial"/>
                <w:color w:val="000000" w:themeColor="text1"/>
              </w:rPr>
              <w:t>re</w:t>
            </w:r>
            <w:r>
              <w:rPr>
                <w:rFonts w:cs="Arial"/>
                <w:color w:val="000000" w:themeColor="text1"/>
              </w:rPr>
              <w:t xml:space="preserve">link </w:t>
            </w:r>
            <w:r w:rsidR="001C07E3">
              <w:rPr>
                <w:rFonts w:cs="Arial"/>
                <w:color w:val="000000" w:themeColor="text1"/>
              </w:rPr>
              <w:t>mu-maya barra m-boy</w:t>
            </w:r>
            <w:r w:rsidR="00BF31C9">
              <w:rPr>
                <w:rFonts w:cs="Arial"/>
                <w:color w:val="000000" w:themeColor="text1"/>
              </w:rPr>
              <w:t xml:space="preserve"> nipa barra </w:t>
            </w:r>
            <w:r w:rsidR="001C4D58">
              <w:rPr>
                <w:rFonts w:cs="Arial"/>
                <w:color w:val="000000" w:themeColor="text1"/>
              </w:rPr>
              <w:t>mu-</w:t>
            </w:r>
            <w:proofErr w:type="spellStart"/>
            <w:r w:rsidR="001C4D58">
              <w:rPr>
                <w:rFonts w:cs="Arial"/>
                <w:color w:val="000000" w:themeColor="text1"/>
              </w:rPr>
              <w:t>yun</w:t>
            </w:r>
            <w:r w:rsidR="00383527">
              <w:rPr>
                <w:rFonts w:cs="Arial"/>
                <w:color w:val="000000" w:themeColor="text1"/>
              </w:rPr>
              <w:t>y</w:t>
            </w:r>
            <w:r w:rsidR="001C4D58">
              <w:rPr>
                <w:rFonts w:cs="Arial"/>
                <w:color w:val="000000" w:themeColor="text1"/>
              </w:rPr>
              <w:t>apa</w:t>
            </w:r>
            <w:proofErr w:type="spellEnd"/>
            <w:r w:rsidR="001C4D58">
              <w:rPr>
                <w:rFonts w:cs="Arial"/>
                <w:color w:val="000000" w:themeColor="text1"/>
              </w:rPr>
              <w:t xml:space="preserve"> barra </w:t>
            </w:r>
            <w:r w:rsidR="00572E95">
              <w:rPr>
                <w:rFonts w:cs="Arial"/>
                <w:color w:val="000000" w:themeColor="text1"/>
              </w:rPr>
              <w:t>mun-</w:t>
            </w:r>
            <w:proofErr w:type="spellStart"/>
            <w:r w:rsidR="00572E95">
              <w:rPr>
                <w:rFonts w:cs="Arial"/>
                <w:color w:val="000000" w:themeColor="text1"/>
              </w:rPr>
              <w:t>may</w:t>
            </w:r>
            <w:r w:rsidR="00ED429B">
              <w:rPr>
                <w:rFonts w:cs="Arial"/>
                <w:color w:val="000000" w:themeColor="text1"/>
              </w:rPr>
              <w:t>wapa</w:t>
            </w:r>
            <w:proofErr w:type="spellEnd"/>
            <w:r w:rsidR="00ED429B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1C4D58">
              <w:rPr>
                <w:rFonts w:cs="Arial"/>
                <w:color w:val="000000" w:themeColor="text1"/>
              </w:rPr>
              <w:t>wupa</w:t>
            </w:r>
            <w:proofErr w:type="spellEnd"/>
            <w:r w:rsidR="001C4D58">
              <w:rPr>
                <w:rFonts w:cs="Arial"/>
                <w:color w:val="000000" w:themeColor="text1"/>
              </w:rPr>
              <w:t xml:space="preserve"> R</w:t>
            </w:r>
            <w:r w:rsidR="005D3795">
              <w:rPr>
                <w:rFonts w:cs="Arial"/>
                <w:color w:val="000000" w:themeColor="text1"/>
              </w:rPr>
              <w:t>AES</w:t>
            </w:r>
            <w:r w:rsidR="00A57987">
              <w:rPr>
                <w:rFonts w:cs="Arial"/>
                <w:color w:val="000000" w:themeColor="text1"/>
              </w:rPr>
              <w:t>.</w:t>
            </w:r>
          </w:p>
        </w:tc>
      </w:tr>
      <w:tr w:rsidR="0062752F" w:rsidRPr="009B18A2" w14:paraId="2F168802" w14:textId="77777777" w:rsidTr="006275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4DE959CA" w:rsidR="0062752F" w:rsidRPr="00BB1079" w:rsidRDefault="0062752F" w:rsidP="0062752F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hyperlink r:id="rId8" w:history="1">
              <w:r w:rsidR="004C6533" w:rsidRPr="00FF09BD">
                <w:rPr>
                  <w:rStyle w:val="Hyperlink"/>
                  <w:rFonts w:cs="Arial"/>
                </w:rPr>
                <w:t>www.niaa.gov.au/remote-services</w:t>
              </w:r>
            </w:hyperlink>
          </w:p>
        </w:tc>
        <w:tc>
          <w:tcPr>
            <w:tcW w:w="4947" w:type="dxa"/>
          </w:tcPr>
          <w:p w14:paraId="1CF64735" w14:textId="17794E43" w:rsidR="00BB521F" w:rsidRPr="004C6533" w:rsidRDefault="00383527" w:rsidP="004C6533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Batang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Barr</w:t>
            </w:r>
            <w:r w:rsidR="00201A69">
              <w:rPr>
                <w:rFonts w:cs="Arial"/>
                <w:color w:val="000000" w:themeColor="text1"/>
              </w:rPr>
              <w:t>wa</w:t>
            </w:r>
            <w:proofErr w:type="spellEnd"/>
            <w:r w:rsidR="00201A69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201A69">
              <w:rPr>
                <w:rFonts w:cs="Arial"/>
                <w:color w:val="000000" w:themeColor="text1"/>
              </w:rPr>
              <w:t>jal</w:t>
            </w:r>
            <w:proofErr w:type="spellEnd"/>
            <w:r w:rsidR="00201A69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C6329F">
              <w:rPr>
                <w:rFonts w:cs="Arial"/>
                <w:color w:val="000000" w:themeColor="text1"/>
              </w:rPr>
              <w:t>nyi-nirra</w:t>
            </w:r>
            <w:proofErr w:type="spellEnd"/>
            <w:r w:rsidR="00C6329F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FB7078">
              <w:rPr>
                <w:rFonts w:cs="Arial"/>
                <w:color w:val="000000" w:themeColor="text1"/>
              </w:rPr>
              <w:t>janguny</w:t>
            </w:r>
            <w:proofErr w:type="spellEnd"/>
            <w:r w:rsidR="00FB7078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 w:rsidR="00FB7078">
              <w:rPr>
                <w:rFonts w:cs="Arial"/>
                <w:color w:val="000000" w:themeColor="text1"/>
              </w:rPr>
              <w:t>nginyipa</w:t>
            </w:r>
            <w:proofErr w:type="spellEnd"/>
            <w:r w:rsidR="00FB7078">
              <w:rPr>
                <w:rFonts w:cs="Arial"/>
                <w:color w:val="000000" w:themeColor="text1"/>
              </w:rPr>
              <w:t xml:space="preserve"> barra gun</w:t>
            </w:r>
            <w:r w:rsidR="00A72B58">
              <w:rPr>
                <w:rFonts w:cs="Arial"/>
                <w:color w:val="000000" w:themeColor="text1"/>
              </w:rPr>
              <w:t>-guna burr</w:t>
            </w:r>
            <w:r w:rsidR="00096D63">
              <w:rPr>
                <w:rFonts w:cs="Arial"/>
                <w:color w:val="000000" w:themeColor="text1"/>
              </w:rPr>
              <w:t>-</w:t>
            </w:r>
            <w:proofErr w:type="spellStart"/>
            <w:r w:rsidR="00A72B58">
              <w:rPr>
                <w:rFonts w:cs="Arial"/>
                <w:color w:val="000000" w:themeColor="text1"/>
              </w:rPr>
              <w:t>wenggana</w:t>
            </w:r>
            <w:proofErr w:type="spellEnd"/>
            <w:r w:rsidR="00A72B58">
              <w:rPr>
                <w:rFonts w:cs="Arial"/>
                <w:color w:val="000000" w:themeColor="text1"/>
              </w:rPr>
              <w:t xml:space="preserve"> barra </w:t>
            </w:r>
            <w:r w:rsidR="000E05E7" w:rsidRPr="004C6533">
              <w:rPr>
                <w:rFonts w:cs="Arial"/>
                <w:b/>
                <w:bCs/>
                <w:color w:val="000000" w:themeColor="text1"/>
              </w:rPr>
              <w:t>1800</w:t>
            </w:r>
            <w:r w:rsidR="004C6533" w:rsidRPr="004C6533">
              <w:rPr>
                <w:rFonts w:eastAsia="Batang" w:cs="Arial" w:hint="eastAsia"/>
                <w:b/>
                <w:bCs/>
                <w:color w:val="000000" w:themeColor="text1"/>
                <w:lang w:eastAsia="ko-KR"/>
              </w:rPr>
              <w:t xml:space="preserve"> </w:t>
            </w:r>
            <w:r w:rsidR="000E05E7" w:rsidRPr="004C6533">
              <w:rPr>
                <w:rFonts w:cs="Arial"/>
                <w:b/>
                <w:bCs/>
                <w:color w:val="000000" w:themeColor="text1"/>
              </w:rPr>
              <w:t>079</w:t>
            </w:r>
            <w:r w:rsidR="004C6533" w:rsidRPr="004C6533">
              <w:rPr>
                <w:rFonts w:eastAsia="Batang" w:cs="Arial" w:hint="eastAsia"/>
                <w:b/>
                <w:bCs/>
                <w:color w:val="000000" w:themeColor="text1"/>
                <w:lang w:eastAsia="ko-KR"/>
              </w:rPr>
              <w:t xml:space="preserve"> </w:t>
            </w:r>
            <w:r w:rsidR="000E05E7" w:rsidRPr="004C6533">
              <w:rPr>
                <w:rFonts w:cs="Arial"/>
                <w:b/>
                <w:bCs/>
                <w:color w:val="000000" w:themeColor="text1"/>
              </w:rPr>
              <w:t>098</w:t>
            </w:r>
            <w:r w:rsidR="000E05E7">
              <w:rPr>
                <w:rFonts w:cs="Arial"/>
                <w:color w:val="000000" w:themeColor="text1"/>
              </w:rPr>
              <w:t xml:space="preserve"> o </w:t>
            </w:r>
            <w:proofErr w:type="spellStart"/>
            <w:r w:rsidR="00096D63">
              <w:rPr>
                <w:rFonts w:cs="Arial"/>
                <w:color w:val="000000" w:themeColor="text1"/>
              </w:rPr>
              <w:t>nyi</w:t>
            </w:r>
            <w:r w:rsidR="007B5256">
              <w:rPr>
                <w:rFonts w:cs="Arial"/>
                <w:color w:val="000000" w:themeColor="text1"/>
              </w:rPr>
              <w:t>-na</w:t>
            </w:r>
            <w:proofErr w:type="spellEnd"/>
            <w:r w:rsidR="007B5256">
              <w:rPr>
                <w:rFonts w:cs="Arial"/>
                <w:color w:val="000000" w:themeColor="text1"/>
              </w:rPr>
              <w:t xml:space="preserve"> </w:t>
            </w:r>
            <w:r w:rsidR="00F43BC7">
              <w:rPr>
                <w:rFonts w:cs="Arial"/>
                <w:color w:val="000000" w:themeColor="text1"/>
              </w:rPr>
              <w:t>gun-guna</w:t>
            </w:r>
            <w:r w:rsidR="004C6533">
              <w:rPr>
                <w:rFonts w:eastAsia="Batang" w:cs="Arial" w:hint="eastAsia"/>
                <w:color w:val="000000" w:themeColor="text1"/>
                <w:lang w:eastAsia="ko-KR"/>
              </w:rPr>
              <w:t xml:space="preserve"> </w:t>
            </w:r>
            <w:hyperlink r:id="rId9" w:history="1">
              <w:r w:rsidR="003D5E20" w:rsidRPr="00FF09BD">
                <w:rPr>
                  <w:rStyle w:val="Hyperlink"/>
                  <w:rFonts w:cs="Arial"/>
                </w:rPr>
                <w:t>www.niaa.gov.au/remote-services</w:t>
              </w:r>
            </w:hyperlink>
            <w:r w:rsidR="003D5E20">
              <w:rPr>
                <w:rFonts w:cs="Arial"/>
                <w:color w:val="000000" w:themeColor="text1"/>
              </w:rPr>
              <w:t xml:space="preserve"> </w:t>
            </w:r>
          </w:p>
        </w:tc>
      </w:tr>
    </w:tbl>
    <w:p w14:paraId="7E3A54B4" w14:textId="77777777" w:rsidR="00B21E04" w:rsidRPr="004C6533" w:rsidRDefault="00B21E04" w:rsidP="004C6533">
      <w:pPr>
        <w:rPr>
          <w:rFonts w:eastAsia="Batang" w:cs="Arial"/>
          <w:lang w:eastAsia="ko-KR"/>
        </w:rPr>
      </w:pPr>
    </w:p>
    <w:sectPr w:rsidR="00B21E04" w:rsidRPr="004C6533" w:rsidSect="00B1009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096E92" w14:textId="77777777" w:rsidR="000372F7" w:rsidRDefault="000372F7" w:rsidP="0028773F">
      <w:pPr>
        <w:spacing w:after="0" w:line="240" w:lineRule="auto"/>
      </w:pPr>
      <w:r>
        <w:separator/>
      </w:r>
    </w:p>
    <w:p w14:paraId="61E3783B" w14:textId="77777777" w:rsidR="000372F7" w:rsidRDefault="000372F7"/>
  </w:endnote>
  <w:endnote w:type="continuationSeparator" w:id="0">
    <w:p w14:paraId="001EE0A9" w14:textId="77777777" w:rsidR="000372F7" w:rsidRDefault="000372F7" w:rsidP="0028773F">
      <w:pPr>
        <w:spacing w:after="0" w:line="240" w:lineRule="auto"/>
      </w:pPr>
      <w:r>
        <w:continuationSeparator/>
      </w:r>
    </w:p>
    <w:p w14:paraId="3B9D6AEB" w14:textId="77777777" w:rsidR="000372F7" w:rsidRDefault="000372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B8F72A3-7443-6445-980E-95BC007B5BBF}"/>
    <w:embedBold r:id="rId2" w:fontKey="{6D9FBFCC-0C8B-EA44-BF01-691E4658EBDB}"/>
    <w:embedItalic r:id="rId3" w:fontKey="{DAD0C635-8002-B847-B557-DD10953948D2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C45E5841-D9C6-9347-BABB-54DD87B6948A}"/>
    <w:embedBold r:id="rId5" w:fontKey="{09217AF7-E77E-964F-A365-A349349A583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2114332F-F2EB-F649-A35A-3E381CACEC0B}"/>
    <w:embedBold r:id="rId7" w:fontKey="{971F9EC1-DB6A-7E47-B8CF-9B5F67892E4F}"/>
    <w:embedItalic r:id="rId8" w:fontKey="{B6D83909-C387-D34D-96E8-C2D0549F27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B1B720F-3414-8D4A-BC0A-E156B3717073}"/>
    <w:embedBold r:id="rId10" w:fontKey="{6736436C-1D03-7B42-B326-CBD12771DF6C}"/>
    <w:embedItalic r:id="rId11" w:fontKey="{327F7EBE-E40F-084F-8650-9EE441098AC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DB733CB5-B228-BA47-AD69-421A67475C67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ACAD8" w14:textId="77777777" w:rsidR="00E12192" w:rsidRDefault="00E121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465DC515" w:rsidR="00B10090" w:rsidRPr="007524D3" w:rsidRDefault="004C6533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Burarra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450E4AD6" w:rsidR="007524D3" w:rsidRPr="007524D3" w:rsidRDefault="004C6533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Burarra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B7C1C6" w14:textId="77777777" w:rsidR="000372F7" w:rsidRDefault="000372F7" w:rsidP="0028773F">
      <w:pPr>
        <w:spacing w:after="0" w:line="240" w:lineRule="auto"/>
      </w:pPr>
      <w:r>
        <w:separator/>
      </w:r>
    </w:p>
    <w:p w14:paraId="2091A039" w14:textId="77777777" w:rsidR="000372F7" w:rsidRDefault="000372F7"/>
  </w:footnote>
  <w:footnote w:type="continuationSeparator" w:id="0">
    <w:p w14:paraId="11F9BA45" w14:textId="77777777" w:rsidR="000372F7" w:rsidRDefault="000372F7" w:rsidP="0028773F">
      <w:pPr>
        <w:spacing w:after="0" w:line="240" w:lineRule="auto"/>
      </w:pPr>
      <w:r>
        <w:continuationSeparator/>
      </w:r>
    </w:p>
    <w:p w14:paraId="346BAA8E" w14:textId="77777777" w:rsidR="000372F7" w:rsidRDefault="000372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69CB3" w14:textId="77777777" w:rsidR="00E12192" w:rsidRDefault="00E121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092E9CF5" w:rsidR="00443BA2" w:rsidRDefault="00E12192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5C48290F" wp14:editId="26F37A9D">
          <wp:simplePos x="0" y="0"/>
          <wp:positionH relativeFrom="column">
            <wp:posOffset>5732585</wp:posOffset>
          </wp:positionH>
          <wp:positionV relativeFrom="paragraph">
            <wp:posOffset>-132471</wp:posOffset>
          </wp:positionV>
          <wp:extent cx="1063625" cy="732790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062DC"/>
    <w:rsid w:val="00007103"/>
    <w:rsid w:val="00007338"/>
    <w:rsid w:val="00010F65"/>
    <w:rsid w:val="00011968"/>
    <w:rsid w:val="000137F0"/>
    <w:rsid w:val="00015DFD"/>
    <w:rsid w:val="0003453B"/>
    <w:rsid w:val="000372F7"/>
    <w:rsid w:val="00041027"/>
    <w:rsid w:val="00042446"/>
    <w:rsid w:val="00042465"/>
    <w:rsid w:val="0005077C"/>
    <w:rsid w:val="00057386"/>
    <w:rsid w:val="00062E22"/>
    <w:rsid w:val="000671F5"/>
    <w:rsid w:val="00067A5A"/>
    <w:rsid w:val="00075638"/>
    <w:rsid w:val="00080D9D"/>
    <w:rsid w:val="00081837"/>
    <w:rsid w:val="000835A2"/>
    <w:rsid w:val="0009631D"/>
    <w:rsid w:val="00096D63"/>
    <w:rsid w:val="000B4BFD"/>
    <w:rsid w:val="000B516B"/>
    <w:rsid w:val="000E05E7"/>
    <w:rsid w:val="000F30CB"/>
    <w:rsid w:val="000F40C9"/>
    <w:rsid w:val="000F5DFA"/>
    <w:rsid w:val="000F5FFE"/>
    <w:rsid w:val="00102A5A"/>
    <w:rsid w:val="0011258E"/>
    <w:rsid w:val="00125456"/>
    <w:rsid w:val="001254D0"/>
    <w:rsid w:val="00125FB0"/>
    <w:rsid w:val="001363C1"/>
    <w:rsid w:val="0014628C"/>
    <w:rsid w:val="00154430"/>
    <w:rsid w:val="001544C5"/>
    <w:rsid w:val="00155D58"/>
    <w:rsid w:val="00156840"/>
    <w:rsid w:val="00187F4E"/>
    <w:rsid w:val="00195517"/>
    <w:rsid w:val="001A7F09"/>
    <w:rsid w:val="001B1083"/>
    <w:rsid w:val="001B5B6F"/>
    <w:rsid w:val="001C07E3"/>
    <w:rsid w:val="001C4D58"/>
    <w:rsid w:val="001C60E4"/>
    <w:rsid w:val="001D40C1"/>
    <w:rsid w:val="001D4748"/>
    <w:rsid w:val="001D4C97"/>
    <w:rsid w:val="001E34E4"/>
    <w:rsid w:val="001E4233"/>
    <w:rsid w:val="001E7A2F"/>
    <w:rsid w:val="00201A69"/>
    <w:rsid w:val="00212210"/>
    <w:rsid w:val="002143AB"/>
    <w:rsid w:val="00217590"/>
    <w:rsid w:val="002229F8"/>
    <w:rsid w:val="002233F4"/>
    <w:rsid w:val="00227C31"/>
    <w:rsid w:val="00234F3C"/>
    <w:rsid w:val="00237958"/>
    <w:rsid w:val="002407FE"/>
    <w:rsid w:val="00246FE9"/>
    <w:rsid w:val="00247A62"/>
    <w:rsid w:val="00254AEB"/>
    <w:rsid w:val="00257121"/>
    <w:rsid w:val="00263AF6"/>
    <w:rsid w:val="002714F1"/>
    <w:rsid w:val="00280166"/>
    <w:rsid w:val="0028568A"/>
    <w:rsid w:val="0028587C"/>
    <w:rsid w:val="0028773F"/>
    <w:rsid w:val="00292D3F"/>
    <w:rsid w:val="002933A7"/>
    <w:rsid w:val="002B2132"/>
    <w:rsid w:val="002C45D9"/>
    <w:rsid w:val="002C76DC"/>
    <w:rsid w:val="002D146C"/>
    <w:rsid w:val="002D769D"/>
    <w:rsid w:val="002E2CD0"/>
    <w:rsid w:val="002E475E"/>
    <w:rsid w:val="002F52A5"/>
    <w:rsid w:val="00302BCA"/>
    <w:rsid w:val="00304F03"/>
    <w:rsid w:val="00310A58"/>
    <w:rsid w:val="00313ABB"/>
    <w:rsid w:val="00314971"/>
    <w:rsid w:val="003219EF"/>
    <w:rsid w:val="00326976"/>
    <w:rsid w:val="00333C1F"/>
    <w:rsid w:val="0033509F"/>
    <w:rsid w:val="00336024"/>
    <w:rsid w:val="0033708E"/>
    <w:rsid w:val="0035191B"/>
    <w:rsid w:val="00356381"/>
    <w:rsid w:val="0037096A"/>
    <w:rsid w:val="00372B9F"/>
    <w:rsid w:val="00383527"/>
    <w:rsid w:val="003850C6"/>
    <w:rsid w:val="0038786C"/>
    <w:rsid w:val="003A7229"/>
    <w:rsid w:val="003A7FD7"/>
    <w:rsid w:val="003B06ED"/>
    <w:rsid w:val="003B424A"/>
    <w:rsid w:val="003C04CC"/>
    <w:rsid w:val="003C68AE"/>
    <w:rsid w:val="003D2544"/>
    <w:rsid w:val="003D5E20"/>
    <w:rsid w:val="003D7592"/>
    <w:rsid w:val="003D7D95"/>
    <w:rsid w:val="003E2811"/>
    <w:rsid w:val="003F343F"/>
    <w:rsid w:val="003F4DBE"/>
    <w:rsid w:val="0040188B"/>
    <w:rsid w:val="0041479D"/>
    <w:rsid w:val="0041598D"/>
    <w:rsid w:val="0042298B"/>
    <w:rsid w:val="00423FCB"/>
    <w:rsid w:val="0043428D"/>
    <w:rsid w:val="0044035E"/>
    <w:rsid w:val="0044065B"/>
    <w:rsid w:val="004426F5"/>
    <w:rsid w:val="00443BA2"/>
    <w:rsid w:val="00464B5B"/>
    <w:rsid w:val="00470EE8"/>
    <w:rsid w:val="00477F7D"/>
    <w:rsid w:val="00483484"/>
    <w:rsid w:val="00484FBF"/>
    <w:rsid w:val="004909F5"/>
    <w:rsid w:val="004946FF"/>
    <w:rsid w:val="004A7A7A"/>
    <w:rsid w:val="004B00CB"/>
    <w:rsid w:val="004B2E60"/>
    <w:rsid w:val="004B43B3"/>
    <w:rsid w:val="004C6533"/>
    <w:rsid w:val="004C6BC8"/>
    <w:rsid w:val="004D1E16"/>
    <w:rsid w:val="004D6DE5"/>
    <w:rsid w:val="004E05E3"/>
    <w:rsid w:val="004E24FB"/>
    <w:rsid w:val="005033B6"/>
    <w:rsid w:val="005106E9"/>
    <w:rsid w:val="00510E45"/>
    <w:rsid w:val="00511F94"/>
    <w:rsid w:val="00513D3C"/>
    <w:rsid w:val="0052496C"/>
    <w:rsid w:val="00525914"/>
    <w:rsid w:val="00525C7C"/>
    <w:rsid w:val="00530D94"/>
    <w:rsid w:val="00533C98"/>
    <w:rsid w:val="005412C8"/>
    <w:rsid w:val="00543AF3"/>
    <w:rsid w:val="00550210"/>
    <w:rsid w:val="005510DE"/>
    <w:rsid w:val="005517A4"/>
    <w:rsid w:val="005530D4"/>
    <w:rsid w:val="00556C4B"/>
    <w:rsid w:val="0056109E"/>
    <w:rsid w:val="00563DE9"/>
    <w:rsid w:val="00565D06"/>
    <w:rsid w:val="00572405"/>
    <w:rsid w:val="00572E95"/>
    <w:rsid w:val="0059663A"/>
    <w:rsid w:val="005A038A"/>
    <w:rsid w:val="005A06C7"/>
    <w:rsid w:val="005A7F26"/>
    <w:rsid w:val="005B7E19"/>
    <w:rsid w:val="005C40C8"/>
    <w:rsid w:val="005D3795"/>
    <w:rsid w:val="005D4564"/>
    <w:rsid w:val="005D599F"/>
    <w:rsid w:val="005D5F98"/>
    <w:rsid w:val="005D62E1"/>
    <w:rsid w:val="005E6785"/>
    <w:rsid w:val="005E7C7D"/>
    <w:rsid w:val="005F733D"/>
    <w:rsid w:val="006003CF"/>
    <w:rsid w:val="0060671D"/>
    <w:rsid w:val="006149F3"/>
    <w:rsid w:val="00626E7A"/>
    <w:rsid w:val="0062752F"/>
    <w:rsid w:val="00635DFE"/>
    <w:rsid w:val="006365C6"/>
    <w:rsid w:val="00644B11"/>
    <w:rsid w:val="006455ED"/>
    <w:rsid w:val="0064679E"/>
    <w:rsid w:val="00661BC3"/>
    <w:rsid w:val="0066636E"/>
    <w:rsid w:val="00671691"/>
    <w:rsid w:val="00684A0E"/>
    <w:rsid w:val="00684F00"/>
    <w:rsid w:val="006920A5"/>
    <w:rsid w:val="006A403C"/>
    <w:rsid w:val="006B1A0B"/>
    <w:rsid w:val="006C3D98"/>
    <w:rsid w:val="006D158C"/>
    <w:rsid w:val="006D5DFF"/>
    <w:rsid w:val="006D6228"/>
    <w:rsid w:val="006E1CCD"/>
    <w:rsid w:val="006F1548"/>
    <w:rsid w:val="006F55B6"/>
    <w:rsid w:val="00703986"/>
    <w:rsid w:val="00705C80"/>
    <w:rsid w:val="00710AEF"/>
    <w:rsid w:val="00710E90"/>
    <w:rsid w:val="00711C60"/>
    <w:rsid w:val="007120E7"/>
    <w:rsid w:val="00723427"/>
    <w:rsid w:val="00726502"/>
    <w:rsid w:val="0073038E"/>
    <w:rsid w:val="00730F10"/>
    <w:rsid w:val="0073372D"/>
    <w:rsid w:val="007407A9"/>
    <w:rsid w:val="00743570"/>
    <w:rsid w:val="00744FB6"/>
    <w:rsid w:val="00752342"/>
    <w:rsid w:val="007524D3"/>
    <w:rsid w:val="00755C6A"/>
    <w:rsid w:val="00764F85"/>
    <w:rsid w:val="007727C4"/>
    <w:rsid w:val="007812D4"/>
    <w:rsid w:val="00790C73"/>
    <w:rsid w:val="007A6468"/>
    <w:rsid w:val="007A689F"/>
    <w:rsid w:val="007A7BC6"/>
    <w:rsid w:val="007B5256"/>
    <w:rsid w:val="007B5F94"/>
    <w:rsid w:val="007C10D2"/>
    <w:rsid w:val="007D2DCE"/>
    <w:rsid w:val="007E0A5F"/>
    <w:rsid w:val="007E0DB6"/>
    <w:rsid w:val="007F4731"/>
    <w:rsid w:val="007F5E99"/>
    <w:rsid w:val="008023BE"/>
    <w:rsid w:val="00823460"/>
    <w:rsid w:val="00825CF5"/>
    <w:rsid w:val="00834FB3"/>
    <w:rsid w:val="00847C13"/>
    <w:rsid w:val="00851F4A"/>
    <w:rsid w:val="008522C4"/>
    <w:rsid w:val="00864688"/>
    <w:rsid w:val="0086586F"/>
    <w:rsid w:val="008718EB"/>
    <w:rsid w:val="00871A3D"/>
    <w:rsid w:val="00874550"/>
    <w:rsid w:val="008864BA"/>
    <w:rsid w:val="00895DB1"/>
    <w:rsid w:val="008A7928"/>
    <w:rsid w:val="008A7BA2"/>
    <w:rsid w:val="008B5ECF"/>
    <w:rsid w:val="008C335C"/>
    <w:rsid w:val="008D0142"/>
    <w:rsid w:val="008D0E90"/>
    <w:rsid w:val="008E2776"/>
    <w:rsid w:val="008F4404"/>
    <w:rsid w:val="008F56DE"/>
    <w:rsid w:val="008F69A2"/>
    <w:rsid w:val="008F7B19"/>
    <w:rsid w:val="008F7EE9"/>
    <w:rsid w:val="00905FE2"/>
    <w:rsid w:val="00913795"/>
    <w:rsid w:val="00917765"/>
    <w:rsid w:val="00917D48"/>
    <w:rsid w:val="0092717B"/>
    <w:rsid w:val="0093061C"/>
    <w:rsid w:val="009319A9"/>
    <w:rsid w:val="00932E47"/>
    <w:rsid w:val="0094644C"/>
    <w:rsid w:val="00946735"/>
    <w:rsid w:val="00962B3A"/>
    <w:rsid w:val="0097012A"/>
    <w:rsid w:val="00977F9C"/>
    <w:rsid w:val="00984B0A"/>
    <w:rsid w:val="0098775E"/>
    <w:rsid w:val="00993889"/>
    <w:rsid w:val="00995906"/>
    <w:rsid w:val="009A6D6F"/>
    <w:rsid w:val="009B18A2"/>
    <w:rsid w:val="009C5E07"/>
    <w:rsid w:val="009D2473"/>
    <w:rsid w:val="009E40EB"/>
    <w:rsid w:val="009F70D7"/>
    <w:rsid w:val="00A00A3A"/>
    <w:rsid w:val="00A0186C"/>
    <w:rsid w:val="00A02BD7"/>
    <w:rsid w:val="00A03D9E"/>
    <w:rsid w:val="00A0548D"/>
    <w:rsid w:val="00A11A34"/>
    <w:rsid w:val="00A27508"/>
    <w:rsid w:val="00A43ED4"/>
    <w:rsid w:val="00A47231"/>
    <w:rsid w:val="00A535ED"/>
    <w:rsid w:val="00A57987"/>
    <w:rsid w:val="00A57E55"/>
    <w:rsid w:val="00A62F5D"/>
    <w:rsid w:val="00A72B58"/>
    <w:rsid w:val="00A80EFA"/>
    <w:rsid w:val="00A84A55"/>
    <w:rsid w:val="00A91B3E"/>
    <w:rsid w:val="00AA1D8C"/>
    <w:rsid w:val="00AA5BEB"/>
    <w:rsid w:val="00AB00F4"/>
    <w:rsid w:val="00AB0658"/>
    <w:rsid w:val="00AB216F"/>
    <w:rsid w:val="00AB224A"/>
    <w:rsid w:val="00AB5E63"/>
    <w:rsid w:val="00AD154A"/>
    <w:rsid w:val="00AE2D15"/>
    <w:rsid w:val="00AE6C36"/>
    <w:rsid w:val="00AE7843"/>
    <w:rsid w:val="00AF527E"/>
    <w:rsid w:val="00AF580D"/>
    <w:rsid w:val="00AF71DB"/>
    <w:rsid w:val="00B01314"/>
    <w:rsid w:val="00B0235D"/>
    <w:rsid w:val="00B03864"/>
    <w:rsid w:val="00B05C00"/>
    <w:rsid w:val="00B10090"/>
    <w:rsid w:val="00B10A5B"/>
    <w:rsid w:val="00B15CD0"/>
    <w:rsid w:val="00B16F05"/>
    <w:rsid w:val="00B21C38"/>
    <w:rsid w:val="00B21E04"/>
    <w:rsid w:val="00B22927"/>
    <w:rsid w:val="00B257F0"/>
    <w:rsid w:val="00B31D36"/>
    <w:rsid w:val="00B32FA6"/>
    <w:rsid w:val="00B3463D"/>
    <w:rsid w:val="00B57507"/>
    <w:rsid w:val="00B63EE0"/>
    <w:rsid w:val="00B673EF"/>
    <w:rsid w:val="00B75ADF"/>
    <w:rsid w:val="00B82F1E"/>
    <w:rsid w:val="00B8301C"/>
    <w:rsid w:val="00B91301"/>
    <w:rsid w:val="00B96D3A"/>
    <w:rsid w:val="00BA6382"/>
    <w:rsid w:val="00BB521F"/>
    <w:rsid w:val="00BC0185"/>
    <w:rsid w:val="00BE3002"/>
    <w:rsid w:val="00BE757D"/>
    <w:rsid w:val="00BF31C9"/>
    <w:rsid w:val="00C0644D"/>
    <w:rsid w:val="00C23733"/>
    <w:rsid w:val="00C30D32"/>
    <w:rsid w:val="00C37BD0"/>
    <w:rsid w:val="00C44522"/>
    <w:rsid w:val="00C45A79"/>
    <w:rsid w:val="00C5007F"/>
    <w:rsid w:val="00C557F8"/>
    <w:rsid w:val="00C572CE"/>
    <w:rsid w:val="00C612E5"/>
    <w:rsid w:val="00C6329F"/>
    <w:rsid w:val="00C7298F"/>
    <w:rsid w:val="00C75680"/>
    <w:rsid w:val="00C85C2B"/>
    <w:rsid w:val="00C8681F"/>
    <w:rsid w:val="00C91CB1"/>
    <w:rsid w:val="00C932AE"/>
    <w:rsid w:val="00CA3679"/>
    <w:rsid w:val="00CA4889"/>
    <w:rsid w:val="00CB0DF5"/>
    <w:rsid w:val="00CB369F"/>
    <w:rsid w:val="00CB7738"/>
    <w:rsid w:val="00CB7DBD"/>
    <w:rsid w:val="00CE617B"/>
    <w:rsid w:val="00CF1069"/>
    <w:rsid w:val="00CF447B"/>
    <w:rsid w:val="00D068DD"/>
    <w:rsid w:val="00D1124A"/>
    <w:rsid w:val="00D16697"/>
    <w:rsid w:val="00D213E5"/>
    <w:rsid w:val="00D222FE"/>
    <w:rsid w:val="00D25587"/>
    <w:rsid w:val="00D3518F"/>
    <w:rsid w:val="00D36FA5"/>
    <w:rsid w:val="00D44903"/>
    <w:rsid w:val="00D53703"/>
    <w:rsid w:val="00D60BFB"/>
    <w:rsid w:val="00D71266"/>
    <w:rsid w:val="00D72831"/>
    <w:rsid w:val="00D83D90"/>
    <w:rsid w:val="00D84001"/>
    <w:rsid w:val="00D8530C"/>
    <w:rsid w:val="00D91819"/>
    <w:rsid w:val="00D94F7C"/>
    <w:rsid w:val="00D97F30"/>
    <w:rsid w:val="00DA4E0D"/>
    <w:rsid w:val="00DB2281"/>
    <w:rsid w:val="00DB521F"/>
    <w:rsid w:val="00DC2E32"/>
    <w:rsid w:val="00DD7A92"/>
    <w:rsid w:val="00DE28DB"/>
    <w:rsid w:val="00DE2ADC"/>
    <w:rsid w:val="00DE3FDC"/>
    <w:rsid w:val="00DF483E"/>
    <w:rsid w:val="00DF6A25"/>
    <w:rsid w:val="00E00D0B"/>
    <w:rsid w:val="00E07167"/>
    <w:rsid w:val="00E07E14"/>
    <w:rsid w:val="00E12192"/>
    <w:rsid w:val="00E17330"/>
    <w:rsid w:val="00E178B1"/>
    <w:rsid w:val="00E239B8"/>
    <w:rsid w:val="00E34510"/>
    <w:rsid w:val="00E57001"/>
    <w:rsid w:val="00E611E5"/>
    <w:rsid w:val="00E6654C"/>
    <w:rsid w:val="00E66F7B"/>
    <w:rsid w:val="00E73104"/>
    <w:rsid w:val="00E74BDF"/>
    <w:rsid w:val="00E82C69"/>
    <w:rsid w:val="00E86085"/>
    <w:rsid w:val="00E92F10"/>
    <w:rsid w:val="00E94898"/>
    <w:rsid w:val="00E953B9"/>
    <w:rsid w:val="00EA49C8"/>
    <w:rsid w:val="00EA6BF4"/>
    <w:rsid w:val="00EB0B04"/>
    <w:rsid w:val="00EB1AF7"/>
    <w:rsid w:val="00EB6932"/>
    <w:rsid w:val="00EC125F"/>
    <w:rsid w:val="00EC4A71"/>
    <w:rsid w:val="00ED14FF"/>
    <w:rsid w:val="00ED429B"/>
    <w:rsid w:val="00ED48B0"/>
    <w:rsid w:val="00ED65ED"/>
    <w:rsid w:val="00EE1B60"/>
    <w:rsid w:val="00EE3200"/>
    <w:rsid w:val="00EE3635"/>
    <w:rsid w:val="00EF1E83"/>
    <w:rsid w:val="00EF272F"/>
    <w:rsid w:val="00F03E5C"/>
    <w:rsid w:val="00F04C3E"/>
    <w:rsid w:val="00F078F7"/>
    <w:rsid w:val="00F13D59"/>
    <w:rsid w:val="00F14A2E"/>
    <w:rsid w:val="00F15106"/>
    <w:rsid w:val="00F31BE3"/>
    <w:rsid w:val="00F36B80"/>
    <w:rsid w:val="00F37117"/>
    <w:rsid w:val="00F43BC7"/>
    <w:rsid w:val="00F529C1"/>
    <w:rsid w:val="00F65F0D"/>
    <w:rsid w:val="00F67074"/>
    <w:rsid w:val="00F72D65"/>
    <w:rsid w:val="00F735F5"/>
    <w:rsid w:val="00F763FA"/>
    <w:rsid w:val="00F84334"/>
    <w:rsid w:val="00F87972"/>
    <w:rsid w:val="00FB7078"/>
    <w:rsid w:val="00FD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80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5E2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iaa.gov.au/remote-services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niaa.gov.au/remote-services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511CEB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02890"/>
    <w:rsid w:val="000137F0"/>
    <w:rsid w:val="00032F8E"/>
    <w:rsid w:val="00041027"/>
    <w:rsid w:val="000835A2"/>
    <w:rsid w:val="001110EC"/>
    <w:rsid w:val="00125FB0"/>
    <w:rsid w:val="001762FB"/>
    <w:rsid w:val="00187F4E"/>
    <w:rsid w:val="002C76DC"/>
    <w:rsid w:val="00302BCA"/>
    <w:rsid w:val="00317263"/>
    <w:rsid w:val="00350719"/>
    <w:rsid w:val="00356381"/>
    <w:rsid w:val="003A4931"/>
    <w:rsid w:val="003D3E7C"/>
    <w:rsid w:val="0044065B"/>
    <w:rsid w:val="004637F9"/>
    <w:rsid w:val="00511CEB"/>
    <w:rsid w:val="00556EFF"/>
    <w:rsid w:val="005F0EC7"/>
    <w:rsid w:val="00635DFE"/>
    <w:rsid w:val="00683D8E"/>
    <w:rsid w:val="00695369"/>
    <w:rsid w:val="006C3D98"/>
    <w:rsid w:val="006D6228"/>
    <w:rsid w:val="006E1CCD"/>
    <w:rsid w:val="00703986"/>
    <w:rsid w:val="007812D4"/>
    <w:rsid w:val="00823460"/>
    <w:rsid w:val="00847C13"/>
    <w:rsid w:val="00851F4A"/>
    <w:rsid w:val="00884C0E"/>
    <w:rsid w:val="008F7B19"/>
    <w:rsid w:val="00917765"/>
    <w:rsid w:val="00953E7F"/>
    <w:rsid w:val="009607CF"/>
    <w:rsid w:val="00993C0D"/>
    <w:rsid w:val="009B3092"/>
    <w:rsid w:val="009E6E9D"/>
    <w:rsid w:val="00A03D9E"/>
    <w:rsid w:val="00AF7807"/>
    <w:rsid w:val="00B82F1E"/>
    <w:rsid w:val="00C02F21"/>
    <w:rsid w:val="00C43D63"/>
    <w:rsid w:val="00C85C2B"/>
    <w:rsid w:val="00CD57D0"/>
    <w:rsid w:val="00D62D82"/>
    <w:rsid w:val="00DB2281"/>
    <w:rsid w:val="00E00D0B"/>
    <w:rsid w:val="00E178B1"/>
    <w:rsid w:val="00E8476A"/>
    <w:rsid w:val="00F14A2E"/>
    <w:rsid w:val="00F811DC"/>
    <w:rsid w:val="00F81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0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Australia Employment Service (RAES) Audio message – BT</vt:lpstr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Burarra</dc:title>
  <dc:subject/>
  <dc:creator>Thom Kiorgaard</dc:creator>
  <cp:keywords/>
  <dc:description/>
  <cp:lastModifiedBy>Sophie Mor</cp:lastModifiedBy>
  <cp:revision>2</cp:revision>
  <dcterms:created xsi:type="dcterms:W3CDTF">2025-11-28T03:43:00Z</dcterms:created>
  <dcterms:modified xsi:type="dcterms:W3CDTF">2025-11-28T03:43:00Z</dcterms:modified>
</cp:coreProperties>
</file>