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EA30DA" w14:textId="77777777" w:rsidR="00E85DB6" w:rsidRPr="00B34724" w:rsidRDefault="00E85DB6" w:rsidP="00E85DB6">
      <w:pPr>
        <w:pStyle w:val="Body"/>
        <w:spacing w:after="3600"/>
        <w:jc w:val="center"/>
        <w:rPr>
          <w:i/>
        </w:rPr>
      </w:pPr>
      <w:r w:rsidRPr="00B34724">
        <w:rPr>
          <w:i/>
        </w:rPr>
        <w:t>ABORIGINAL LAND RIGHTS (NORTHERN TERRITORY) ACT 1976</w:t>
      </w:r>
    </w:p>
    <w:p w14:paraId="4860EC7E" w14:textId="77777777" w:rsidR="00E85DB6" w:rsidRDefault="00E85DB6" w:rsidP="00E85DB6">
      <w:pPr>
        <w:pStyle w:val="Body"/>
      </w:pPr>
    </w:p>
    <w:p w14:paraId="495D7AAF" w14:textId="77777777" w:rsidR="00E85DB6" w:rsidRPr="00B34724" w:rsidRDefault="00E85DB6" w:rsidP="00BB03F2">
      <w:pPr>
        <w:pStyle w:val="H1"/>
        <w:spacing w:after="960"/>
      </w:pPr>
      <w:bookmarkStart w:id="0" w:name="_Toc367433607"/>
      <w:bookmarkStart w:id="1" w:name="_Toc400107457"/>
      <w:bookmarkStart w:id="2" w:name="_Toc400107823"/>
      <w:bookmarkStart w:id="3" w:name="_Toc401066224"/>
      <w:bookmarkStart w:id="4" w:name="_Toc435538768"/>
      <w:bookmarkStart w:id="5" w:name="_Toc435539091"/>
      <w:bookmarkStart w:id="6" w:name="_Toc435540143"/>
      <w:bookmarkStart w:id="7" w:name="_Toc468870860"/>
      <w:bookmarkStart w:id="8" w:name="_Toc524341452"/>
      <w:r w:rsidRPr="00B34724">
        <w:t xml:space="preserve">ABORIGINAL </w:t>
      </w:r>
      <w:r w:rsidRPr="00293908">
        <w:t>LAND</w:t>
      </w:r>
      <w:r w:rsidRPr="00B34724">
        <w:t xml:space="preserve"> COMMISSIONER</w:t>
      </w:r>
      <w:bookmarkEnd w:id="0"/>
      <w:bookmarkEnd w:id="1"/>
      <w:bookmarkEnd w:id="2"/>
      <w:bookmarkEnd w:id="3"/>
      <w:bookmarkEnd w:id="4"/>
      <w:bookmarkEnd w:id="5"/>
      <w:bookmarkEnd w:id="6"/>
      <w:bookmarkEnd w:id="7"/>
      <w:bookmarkEnd w:id="8"/>
    </w:p>
    <w:p w14:paraId="22386E68" w14:textId="77777777" w:rsidR="00E85DB6" w:rsidRPr="00B34724" w:rsidRDefault="00E85DB6" w:rsidP="00910B22">
      <w:pPr>
        <w:pStyle w:val="H2centred"/>
      </w:pPr>
      <w:bookmarkStart w:id="9" w:name="_Toc367433608"/>
      <w:bookmarkStart w:id="10" w:name="_Toc400107458"/>
      <w:bookmarkStart w:id="11" w:name="_Toc400107824"/>
      <w:bookmarkStart w:id="12" w:name="_Toc401066225"/>
      <w:bookmarkStart w:id="13" w:name="_Toc435538769"/>
      <w:bookmarkStart w:id="14" w:name="_Toc435539092"/>
      <w:bookmarkStart w:id="15" w:name="_Toc435540144"/>
      <w:bookmarkStart w:id="16" w:name="_Toc468870861"/>
      <w:bookmarkStart w:id="17" w:name="_Toc524341453"/>
      <w:r w:rsidRPr="00B34724">
        <w:t xml:space="preserve">Report for the </w:t>
      </w:r>
      <w:r w:rsidRPr="00293908">
        <w:t>year</w:t>
      </w:r>
      <w:r w:rsidRPr="00B34724">
        <w:t xml:space="preserve"> ended 30 June </w:t>
      </w:r>
      <w:bookmarkEnd w:id="9"/>
      <w:bookmarkEnd w:id="10"/>
      <w:bookmarkEnd w:id="11"/>
      <w:bookmarkEnd w:id="12"/>
      <w:bookmarkEnd w:id="13"/>
      <w:bookmarkEnd w:id="14"/>
      <w:bookmarkEnd w:id="15"/>
      <w:bookmarkEnd w:id="16"/>
      <w:r w:rsidR="003148B1" w:rsidRPr="00F36D62">
        <w:t>201</w:t>
      </w:r>
      <w:r w:rsidR="008D606B">
        <w:t>8</w:t>
      </w:r>
      <w:bookmarkEnd w:id="17"/>
    </w:p>
    <w:p w14:paraId="69F055A9" w14:textId="77777777" w:rsidR="00E85DB6" w:rsidRPr="00B34724" w:rsidRDefault="00E85DB6" w:rsidP="007C7573">
      <w:pPr>
        <w:pStyle w:val="Titlepagedetails"/>
        <w:sectPr w:rsidR="00E85DB6" w:rsidRPr="00B34724" w:rsidSect="00742B3C">
          <w:headerReference w:type="default" r:id="rId11"/>
          <w:footerReference w:type="even" r:id="rId12"/>
          <w:footerReference w:type="default" r:id="rId13"/>
          <w:footerReference w:type="first" r:id="rId14"/>
          <w:pgSz w:w="10319" w:h="14571" w:code="13"/>
          <w:pgMar w:top="1701" w:right="1418" w:bottom="1418" w:left="1701" w:header="720" w:footer="720" w:gutter="0"/>
          <w:pgNumType w:fmt="lowerRoman" w:start="1"/>
          <w:cols w:space="720"/>
          <w:titlePg/>
          <w:docGrid w:linePitch="272"/>
        </w:sectPr>
      </w:pPr>
      <w:r w:rsidRPr="00B34724">
        <w:t>Office of the Aboriginal Land Commissioner</w:t>
      </w:r>
      <w:r w:rsidR="007C7573">
        <w:br/>
      </w:r>
      <w:bookmarkStart w:id="18" w:name="_GoBack"/>
      <w:bookmarkEnd w:id="18"/>
      <w:r w:rsidRPr="00B34724">
        <w:t>39-41 Woods Street</w:t>
      </w:r>
      <w:r w:rsidR="007C7573">
        <w:br/>
      </w:r>
      <w:proofErr w:type="gramStart"/>
      <w:r>
        <w:t xml:space="preserve">DARWIN  </w:t>
      </w:r>
      <w:r w:rsidRPr="00B34724">
        <w:t>NT</w:t>
      </w:r>
      <w:proofErr w:type="gramEnd"/>
      <w:r>
        <w:t xml:space="preserve">  </w:t>
      </w:r>
      <w:r w:rsidRPr="00B34724">
        <w:t>0800</w:t>
      </w:r>
    </w:p>
    <w:p w14:paraId="441311FB" w14:textId="77777777" w:rsidR="007B7F41" w:rsidRPr="005F3DEA" w:rsidRDefault="007B7F41" w:rsidP="0004096F">
      <w:pPr>
        <w:pStyle w:val="Copyright"/>
        <w:spacing w:before="4800"/>
        <w:rPr>
          <w:rFonts w:eastAsia="Calibri"/>
        </w:rPr>
      </w:pPr>
      <w:r w:rsidRPr="005F3DEA">
        <w:rPr>
          <w:rFonts w:eastAsia="Calibri"/>
        </w:rPr>
        <w:lastRenderedPageBreak/>
        <w:t xml:space="preserve">© Commonwealth of Australia </w:t>
      </w:r>
      <w:r w:rsidR="004F3225">
        <w:rPr>
          <w:rFonts w:eastAsia="Calibri"/>
        </w:rPr>
        <w:t>201</w:t>
      </w:r>
      <w:r w:rsidR="008D606B">
        <w:rPr>
          <w:rFonts w:eastAsia="Calibri"/>
        </w:rPr>
        <w:t>8</w:t>
      </w:r>
    </w:p>
    <w:p w14:paraId="2AA59F01" w14:textId="77777777" w:rsidR="007B7F41" w:rsidRDefault="007B7F41" w:rsidP="0056139F">
      <w:pPr>
        <w:pStyle w:val="Copyright"/>
        <w:rPr>
          <w:rFonts w:eastAsia="Calibri"/>
          <w:b/>
        </w:rPr>
      </w:pPr>
      <w:r w:rsidRPr="005F3DEA">
        <w:rPr>
          <w:rFonts w:eastAsia="Calibri"/>
        </w:rPr>
        <w:t>IS</w:t>
      </w:r>
      <w:r>
        <w:rPr>
          <w:rFonts w:eastAsia="Calibri"/>
        </w:rPr>
        <w:t>S</w:t>
      </w:r>
      <w:r w:rsidRPr="005F3DEA">
        <w:rPr>
          <w:rFonts w:eastAsia="Calibri"/>
        </w:rPr>
        <w:t xml:space="preserve">N </w:t>
      </w:r>
      <w:r w:rsidRPr="007C46AE">
        <w:rPr>
          <w:rFonts w:eastAsia="Calibri"/>
        </w:rPr>
        <w:t>0728-8875</w:t>
      </w:r>
    </w:p>
    <w:p w14:paraId="2ED1B485" w14:textId="77777777" w:rsidR="00430E2C" w:rsidRDefault="00430E2C" w:rsidP="00430E2C">
      <w:pPr>
        <w:pStyle w:val="Copyrighthead"/>
        <w:rPr>
          <w:lang w:eastAsia="en-AU"/>
        </w:rPr>
      </w:pPr>
      <w:r w:rsidRPr="00CB1BAE">
        <w:rPr>
          <w:lang w:eastAsia="en-AU"/>
        </w:rPr>
        <w:t>Copyright Notice</w:t>
      </w:r>
    </w:p>
    <w:p w14:paraId="3E070CE9" w14:textId="77777777" w:rsidR="00430E2C" w:rsidRDefault="00430E2C" w:rsidP="00430E2C">
      <w:pPr>
        <w:pStyle w:val="Copyright"/>
        <w:rPr>
          <w:lang w:eastAsia="en-AU"/>
        </w:rPr>
      </w:pPr>
      <w:r>
        <w:rPr>
          <w:lang w:eastAsia="en-AU"/>
        </w:rPr>
        <w:t xml:space="preserve">With the exception of the Commonwealth Coat of Arms, this work is licensed under a Creative Commons Attribution 4.0 International </w:t>
      </w:r>
      <w:proofErr w:type="spellStart"/>
      <w:r>
        <w:rPr>
          <w:lang w:eastAsia="en-AU"/>
        </w:rPr>
        <w:t>licence</w:t>
      </w:r>
      <w:proofErr w:type="spellEnd"/>
      <w:r>
        <w:rPr>
          <w:lang w:eastAsia="en-AU"/>
        </w:rPr>
        <w:t xml:space="preserve"> (CC BY 4.0)</w:t>
      </w:r>
      <w:r w:rsidR="003148B1">
        <w:rPr>
          <w:lang w:eastAsia="en-AU"/>
        </w:rPr>
        <w:t xml:space="preserve"> </w:t>
      </w:r>
      <w:r w:rsidR="003148B1" w:rsidRPr="003148B1">
        <w:rPr>
          <w:lang w:eastAsia="en-AU"/>
        </w:rPr>
        <w:t>(</w:t>
      </w:r>
      <w:hyperlink r:id="rId15" w:history="1">
        <w:r w:rsidR="003148B1" w:rsidRPr="00FE6061">
          <w:rPr>
            <w:rStyle w:val="Hyperlink"/>
          </w:rPr>
          <w:t>https://creativecommons.org/licenses/by/4.0/</w:t>
        </w:r>
      </w:hyperlink>
      <w:r w:rsidR="003148B1" w:rsidRPr="00FE6061">
        <w:rPr>
          <w:color w:val="2C2B2B"/>
        </w:rPr>
        <w:t>).</w:t>
      </w:r>
      <w:r w:rsidRPr="003148B1">
        <w:rPr>
          <w:lang w:eastAsia="en-AU"/>
        </w:rPr>
        <w:br/>
      </w:r>
    </w:p>
    <w:p w14:paraId="2F872222" w14:textId="77777777" w:rsidR="00430E2C" w:rsidRDefault="00430E2C" w:rsidP="00430E2C">
      <w:pPr>
        <w:pStyle w:val="Copyright"/>
        <w:rPr>
          <w:lang w:eastAsia="en-AU"/>
        </w:rPr>
      </w:pPr>
      <w:r>
        <w:rPr>
          <w:rFonts w:ascii="Arial" w:hAnsi="Arial" w:cs="Arial"/>
          <w:noProof/>
          <w:color w:val="1772AF"/>
          <w:lang w:val="en-AU" w:eastAsia="en-AU"/>
        </w:rPr>
        <w:drawing>
          <wp:inline distT="0" distB="0" distL="0" distR="0" wp14:anchorId="1F7D7F17" wp14:editId="2C8165AF">
            <wp:extent cx="832485" cy="277495"/>
            <wp:effectExtent l="0" t="0" r="5715" b="8255"/>
            <wp:docPr id="16" name="Picture 16" title="Creative Commons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485" cy="277495"/>
                    </a:xfrm>
                    <a:prstGeom prst="rect">
                      <a:avLst/>
                    </a:prstGeom>
                    <a:noFill/>
                    <a:ln>
                      <a:noFill/>
                    </a:ln>
                  </pic:spPr>
                </pic:pic>
              </a:graphicData>
            </a:graphic>
          </wp:inline>
        </w:drawing>
      </w:r>
    </w:p>
    <w:p w14:paraId="6E3543DF" w14:textId="77777777" w:rsidR="00430E2C" w:rsidRDefault="00430E2C" w:rsidP="00430E2C">
      <w:pPr>
        <w:pStyle w:val="Copyrighthead"/>
        <w:rPr>
          <w:lang w:eastAsia="en-AU"/>
        </w:rPr>
      </w:pPr>
      <w:r w:rsidRPr="00CB1BAE">
        <w:rPr>
          <w:lang w:eastAsia="en-AU"/>
        </w:rPr>
        <w:t>Third party copyright</w:t>
      </w:r>
    </w:p>
    <w:p w14:paraId="0C79B3D5" w14:textId="77777777" w:rsidR="00430E2C" w:rsidRDefault="00430E2C" w:rsidP="00430E2C">
      <w:pPr>
        <w:pStyle w:val="Copyright"/>
        <w:rPr>
          <w:lang w:eastAsia="en-AU"/>
        </w:rPr>
      </w:pPr>
      <w:r>
        <w:rPr>
          <w:lang w:eastAsia="en-AU"/>
        </w:rPr>
        <w:t>Wherever a third party holds copyright in this material, the copyright remains with that party. Their permission may be required to use the material. Please contact them directly.</w:t>
      </w:r>
    </w:p>
    <w:p w14:paraId="33F4A28F" w14:textId="77777777" w:rsidR="00430E2C" w:rsidRPr="00CB1BAE" w:rsidRDefault="00430E2C" w:rsidP="00430E2C">
      <w:pPr>
        <w:pStyle w:val="Copyrighthead"/>
        <w:rPr>
          <w:lang w:eastAsia="en-AU"/>
        </w:rPr>
      </w:pPr>
      <w:r w:rsidRPr="00CB1BAE">
        <w:rPr>
          <w:lang w:eastAsia="en-AU"/>
        </w:rPr>
        <w:t>Attribution</w:t>
      </w:r>
    </w:p>
    <w:p w14:paraId="4B0D19EC" w14:textId="77777777" w:rsidR="003148B1" w:rsidRDefault="00430E2C" w:rsidP="00430E2C">
      <w:pPr>
        <w:pStyle w:val="Copyright"/>
        <w:rPr>
          <w:szCs w:val="24"/>
          <w:lang w:eastAsia="en-AU"/>
        </w:rPr>
      </w:pPr>
      <w:r>
        <w:rPr>
          <w:lang w:eastAsia="en-AU"/>
        </w:rPr>
        <w:t xml:space="preserve">This publication </w:t>
      </w:r>
      <w:r w:rsidRPr="00CB1BAE">
        <w:rPr>
          <w:szCs w:val="24"/>
          <w:lang w:eastAsia="en-AU"/>
        </w:rPr>
        <w:t xml:space="preserve">should be attributed as follows: </w:t>
      </w:r>
    </w:p>
    <w:p w14:paraId="50A841A2" w14:textId="77777777" w:rsidR="00430E2C" w:rsidRPr="0056139F" w:rsidRDefault="003148B1" w:rsidP="00430E2C">
      <w:pPr>
        <w:pStyle w:val="Copyright"/>
        <w:rPr>
          <w:rFonts w:eastAsia="Calibri"/>
          <w:i/>
        </w:rPr>
      </w:pPr>
      <w:r>
        <w:rPr>
          <w:szCs w:val="24"/>
          <w:lang w:eastAsia="en-AU"/>
        </w:rPr>
        <w:t xml:space="preserve">© Commonwealth of Australia, </w:t>
      </w:r>
      <w:r w:rsidR="00430E2C">
        <w:rPr>
          <w:rFonts w:eastAsia="Calibri"/>
        </w:rPr>
        <w:t>Aboriginal Land Commissioner, Report for the year ended 30 June </w:t>
      </w:r>
      <w:r>
        <w:rPr>
          <w:rFonts w:eastAsia="Calibri"/>
        </w:rPr>
        <w:t>201</w:t>
      </w:r>
      <w:r w:rsidR="008D606B">
        <w:rPr>
          <w:rFonts w:eastAsia="Calibri"/>
        </w:rPr>
        <w:t>8</w:t>
      </w:r>
      <w:r w:rsidR="00430E2C">
        <w:rPr>
          <w:rFonts w:eastAsia="Calibri"/>
        </w:rPr>
        <w:t>.</w:t>
      </w:r>
    </w:p>
    <w:p w14:paraId="61EAC7F4" w14:textId="77777777" w:rsidR="00430E2C" w:rsidRPr="001775B7" w:rsidRDefault="00430E2C" w:rsidP="00430E2C">
      <w:pPr>
        <w:pStyle w:val="Copyrighthead"/>
        <w:rPr>
          <w:lang w:eastAsia="en-AU"/>
        </w:rPr>
      </w:pPr>
      <w:r w:rsidRPr="001775B7">
        <w:rPr>
          <w:lang w:eastAsia="en-AU"/>
        </w:rPr>
        <w:t>Use of the Coat of Arms</w:t>
      </w:r>
    </w:p>
    <w:p w14:paraId="0705CF42" w14:textId="77777777" w:rsidR="00430E2C" w:rsidRDefault="00430E2C" w:rsidP="00430E2C">
      <w:pPr>
        <w:pStyle w:val="Copyright"/>
        <w:rPr>
          <w:lang w:eastAsia="en-AU"/>
        </w:rPr>
      </w:pPr>
      <w:r>
        <w:rPr>
          <w:lang w:eastAsia="en-AU"/>
        </w:rPr>
        <w:t xml:space="preserve">The terms under which the Coat of Arms can be used are detailed on this </w:t>
      </w:r>
      <w:hyperlink r:id="rId18" w:history="1">
        <w:r w:rsidRPr="00A871C4">
          <w:rPr>
            <w:rStyle w:val="Hyperlink"/>
            <w:lang w:eastAsia="en-AU"/>
          </w:rPr>
          <w:t>website</w:t>
        </w:r>
      </w:hyperlink>
      <w:r>
        <w:rPr>
          <w:lang w:eastAsia="en-AU"/>
        </w:rPr>
        <w:t>.</w:t>
      </w:r>
    </w:p>
    <w:p w14:paraId="04ECD4DF" w14:textId="77777777" w:rsidR="00430E2C" w:rsidRPr="001775B7" w:rsidRDefault="00430E2C" w:rsidP="00430E2C">
      <w:pPr>
        <w:pStyle w:val="Copyrighthead"/>
        <w:rPr>
          <w:lang w:eastAsia="en-AU"/>
        </w:rPr>
      </w:pPr>
      <w:r>
        <w:rPr>
          <w:lang w:eastAsia="en-AU"/>
        </w:rPr>
        <w:t>Caution</w:t>
      </w:r>
    </w:p>
    <w:p w14:paraId="0CAF23D7" w14:textId="77777777" w:rsidR="00430E2C" w:rsidRPr="00766E64" w:rsidRDefault="00430E2C" w:rsidP="00430E2C">
      <w:pPr>
        <w:pStyle w:val="Copyright"/>
        <w:rPr>
          <w:lang w:eastAsia="en-AU"/>
        </w:rPr>
      </w:pPr>
      <w:r w:rsidRPr="00713124">
        <w:t>Aboriginal and Torres Strait Islander readers should use caution when reading this report as it may conta</w:t>
      </w:r>
      <w:r>
        <w:t>in references</w:t>
      </w:r>
      <w:r w:rsidRPr="00713124">
        <w:t xml:space="preserve"> to deceased persons.</w:t>
      </w:r>
    </w:p>
    <w:p w14:paraId="35FEA4C1" w14:textId="77777777" w:rsidR="001132E0" w:rsidRDefault="001132E0" w:rsidP="00A30D03">
      <w:pPr>
        <w:pStyle w:val="Body"/>
        <w:sectPr w:rsidR="001132E0" w:rsidSect="00340A4B">
          <w:footerReference w:type="default" r:id="rId19"/>
          <w:headerReference w:type="first" r:id="rId20"/>
          <w:footerReference w:type="first" r:id="rId21"/>
          <w:pgSz w:w="10319" w:h="14571" w:code="13"/>
          <w:pgMar w:top="1701" w:right="1418" w:bottom="1418" w:left="1701" w:header="720" w:footer="720" w:gutter="0"/>
          <w:pgNumType w:fmt="lowerRoman"/>
          <w:cols w:space="720"/>
          <w:docGrid w:linePitch="272"/>
        </w:sectPr>
      </w:pPr>
    </w:p>
    <w:p w14:paraId="05035C0E" w14:textId="77777777" w:rsidR="002A34E6" w:rsidRPr="00FA23E8" w:rsidRDefault="002A34E6" w:rsidP="002A34E6">
      <w:pPr>
        <w:jc w:val="center"/>
        <w:rPr>
          <w:color w:val="800000"/>
          <w:sz w:val="24"/>
          <w:szCs w:val="22"/>
        </w:rPr>
      </w:pPr>
      <w:r>
        <w:rPr>
          <w:noProof/>
          <w:color w:val="800000"/>
          <w:sz w:val="24"/>
          <w:szCs w:val="22"/>
          <w:lang w:val="en-AU" w:eastAsia="en-AU"/>
        </w:rPr>
        <w:lastRenderedPageBreak/>
        <w:drawing>
          <wp:inline distT="0" distB="0" distL="0" distR="0" wp14:anchorId="7B26AA43" wp14:editId="155EB551">
            <wp:extent cx="843148" cy="613199"/>
            <wp:effectExtent l="0" t="0" r="0" b="0"/>
            <wp:docPr id="1" name="Picture 1" title="Image: Australian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oncrest.jpg"/>
                    <pic:cNvPicPr/>
                  </pic:nvPicPr>
                  <pic:blipFill>
                    <a:blip r:embed="rId22"/>
                    <a:stretch>
                      <a:fillRect/>
                    </a:stretch>
                  </pic:blipFill>
                  <pic:spPr>
                    <a:xfrm>
                      <a:off x="0" y="0"/>
                      <a:ext cx="847006" cy="616005"/>
                    </a:xfrm>
                    <a:prstGeom prst="rect">
                      <a:avLst/>
                    </a:prstGeom>
                  </pic:spPr>
                </pic:pic>
              </a:graphicData>
            </a:graphic>
          </wp:inline>
        </w:drawing>
      </w:r>
      <w:r w:rsidRPr="00FA23E8">
        <w:rPr>
          <w:color w:val="800000"/>
          <w:sz w:val="24"/>
          <w:szCs w:val="22"/>
        </w:rPr>
        <w:br w:type="textWrapping" w:clear="all"/>
      </w:r>
    </w:p>
    <w:p w14:paraId="6CEF33B0" w14:textId="77777777" w:rsidR="002A34E6" w:rsidRPr="00FA23E8" w:rsidRDefault="002A34E6" w:rsidP="002A34E6">
      <w:pPr>
        <w:jc w:val="center"/>
        <w:rPr>
          <w:color w:val="800000"/>
          <w:sz w:val="24"/>
          <w:szCs w:val="22"/>
        </w:rPr>
      </w:pPr>
    </w:p>
    <w:p w14:paraId="2F9EE664" w14:textId="77777777" w:rsidR="002A34E6" w:rsidRPr="00FA23E8" w:rsidRDefault="002A34E6" w:rsidP="002A34E6">
      <w:pPr>
        <w:jc w:val="center"/>
        <w:rPr>
          <w:sz w:val="24"/>
          <w:szCs w:val="22"/>
        </w:rPr>
      </w:pPr>
      <w:r w:rsidRPr="00FA23E8">
        <w:rPr>
          <w:sz w:val="24"/>
          <w:szCs w:val="22"/>
        </w:rPr>
        <w:t>OFFICE OF THE ABORIGINAL LAND COMMISSIONER</w:t>
      </w:r>
    </w:p>
    <w:p w14:paraId="7DF9631D" w14:textId="77777777" w:rsidR="002A34E6" w:rsidRPr="00FA23E8" w:rsidRDefault="002A34E6" w:rsidP="002A34E6">
      <w:pPr>
        <w:jc w:val="center"/>
        <w:rPr>
          <w:sz w:val="24"/>
          <w:szCs w:val="22"/>
        </w:rPr>
      </w:pPr>
      <w:r w:rsidRPr="00FA23E8">
        <w:rPr>
          <w:sz w:val="24"/>
          <w:szCs w:val="22"/>
        </w:rPr>
        <w:t>Level 5, Jacana House, 39-41 Woods Street, Darwin NT 0800</w:t>
      </w:r>
    </w:p>
    <w:p w14:paraId="635C591A" w14:textId="77777777" w:rsidR="002A34E6" w:rsidRPr="00FA23E8" w:rsidRDefault="002A34E6" w:rsidP="002A34E6">
      <w:pPr>
        <w:jc w:val="center"/>
        <w:rPr>
          <w:color w:val="800000"/>
          <w:sz w:val="24"/>
          <w:szCs w:val="22"/>
        </w:rPr>
      </w:pPr>
    </w:p>
    <w:tbl>
      <w:tblPr>
        <w:tblW w:w="8505" w:type="dxa"/>
        <w:jc w:val="center"/>
        <w:tblLook w:val="0000" w:firstRow="0" w:lastRow="0" w:firstColumn="0" w:lastColumn="0" w:noHBand="0" w:noVBand="0"/>
      </w:tblPr>
      <w:tblGrid>
        <w:gridCol w:w="5040"/>
        <w:gridCol w:w="3465"/>
      </w:tblGrid>
      <w:tr w:rsidR="002A34E6" w:rsidRPr="00FA23E8" w14:paraId="2DC53E49" w14:textId="77777777" w:rsidTr="00991F31">
        <w:trPr>
          <w:trHeight w:val="180"/>
          <w:jc w:val="center"/>
        </w:trPr>
        <w:tc>
          <w:tcPr>
            <w:tcW w:w="5040" w:type="dxa"/>
          </w:tcPr>
          <w:p w14:paraId="68D3272A" w14:textId="77777777" w:rsidR="002A34E6" w:rsidRPr="00FA23E8" w:rsidRDefault="002A34E6" w:rsidP="00991F31">
            <w:pPr>
              <w:tabs>
                <w:tab w:val="left" w:pos="719"/>
              </w:tabs>
              <w:rPr>
                <w:sz w:val="16"/>
                <w:szCs w:val="24"/>
              </w:rPr>
            </w:pPr>
            <w:r w:rsidRPr="00FA23E8">
              <w:rPr>
                <w:sz w:val="16"/>
                <w:szCs w:val="24"/>
              </w:rPr>
              <w:t>Telephone:  (08) 8928 6458</w:t>
            </w:r>
          </w:p>
          <w:p w14:paraId="0792659B" w14:textId="77777777" w:rsidR="002A34E6" w:rsidRPr="00FA23E8" w:rsidRDefault="002A34E6" w:rsidP="00991F31">
            <w:pPr>
              <w:rPr>
                <w:sz w:val="16"/>
                <w:szCs w:val="24"/>
              </w:rPr>
            </w:pPr>
            <w:r w:rsidRPr="00FA23E8">
              <w:rPr>
                <w:sz w:val="16"/>
                <w:szCs w:val="24"/>
              </w:rPr>
              <w:t>Facsimile:   (02) 6204 9098</w:t>
            </w:r>
          </w:p>
        </w:tc>
        <w:tc>
          <w:tcPr>
            <w:tcW w:w="3465" w:type="dxa"/>
          </w:tcPr>
          <w:p w14:paraId="16509BA4" w14:textId="77777777" w:rsidR="002A34E6" w:rsidRPr="00FA23E8" w:rsidRDefault="002A34E6" w:rsidP="00991F31">
            <w:pPr>
              <w:jc w:val="right"/>
              <w:rPr>
                <w:sz w:val="16"/>
                <w:szCs w:val="24"/>
              </w:rPr>
            </w:pPr>
            <w:r w:rsidRPr="00FA23E8">
              <w:rPr>
                <w:sz w:val="16"/>
                <w:szCs w:val="24"/>
              </w:rPr>
              <w:t>GPO Box 9932</w:t>
            </w:r>
          </w:p>
          <w:p w14:paraId="2D6F9C20" w14:textId="77777777" w:rsidR="002A34E6" w:rsidRPr="00FA23E8" w:rsidRDefault="002A34E6" w:rsidP="00991F31">
            <w:pPr>
              <w:jc w:val="right"/>
              <w:rPr>
                <w:sz w:val="16"/>
                <w:szCs w:val="24"/>
              </w:rPr>
            </w:pPr>
            <w:r w:rsidRPr="00FA23E8">
              <w:rPr>
                <w:sz w:val="16"/>
                <w:szCs w:val="24"/>
              </w:rPr>
              <w:t>DARWIN  NT  0801</w:t>
            </w:r>
          </w:p>
        </w:tc>
      </w:tr>
    </w:tbl>
    <w:p w14:paraId="02F33504" w14:textId="77777777" w:rsidR="002A34E6" w:rsidRPr="00FA23E8" w:rsidRDefault="002A34E6" w:rsidP="002A34E6">
      <w:pPr>
        <w:spacing w:after="1080"/>
        <w:jc w:val="center"/>
        <w:rPr>
          <w:color w:val="800000"/>
          <w:sz w:val="24"/>
          <w:szCs w:val="22"/>
        </w:rPr>
      </w:pPr>
    </w:p>
    <w:p w14:paraId="47457A4C" w14:textId="7AF59C78" w:rsidR="002A34E6" w:rsidRDefault="002A34E6" w:rsidP="002A34E6">
      <w:pPr>
        <w:rPr>
          <w:rFonts w:ascii="Arial Narrow" w:hAnsi="Arial Narrow"/>
        </w:rPr>
      </w:pPr>
      <w:r>
        <w:rPr>
          <w:rFonts w:ascii="Arial Narrow" w:hAnsi="Arial Narrow"/>
        </w:rPr>
        <w:t>Senator the Hon Nigel Scullion</w:t>
      </w:r>
      <w:r>
        <w:rPr>
          <w:rFonts w:ascii="Arial Narrow" w:hAnsi="Arial Narrow"/>
        </w:rPr>
        <w:tab/>
      </w:r>
      <w:r>
        <w:rPr>
          <w:rFonts w:ascii="Arial Narrow" w:hAnsi="Arial Narrow"/>
        </w:rPr>
        <w:tab/>
      </w:r>
      <w:r>
        <w:rPr>
          <w:rFonts w:ascii="Arial Narrow" w:hAnsi="Arial Narrow"/>
        </w:rPr>
        <w:tab/>
      </w:r>
      <w:r w:rsidR="00F01401">
        <w:rPr>
          <w:rFonts w:ascii="Arial Narrow" w:hAnsi="Arial Narrow"/>
        </w:rPr>
        <w:t>31 August</w:t>
      </w:r>
      <w:r>
        <w:rPr>
          <w:rFonts w:ascii="Arial Narrow" w:hAnsi="Arial Narrow"/>
        </w:rPr>
        <w:t xml:space="preserve"> </w:t>
      </w:r>
      <w:r w:rsidR="00FE6061">
        <w:rPr>
          <w:rFonts w:ascii="Arial Narrow" w:hAnsi="Arial Narrow"/>
        </w:rPr>
        <w:t>201</w:t>
      </w:r>
      <w:r w:rsidR="008D606B">
        <w:rPr>
          <w:rFonts w:ascii="Arial Narrow" w:hAnsi="Arial Narrow"/>
        </w:rPr>
        <w:t>8</w:t>
      </w:r>
    </w:p>
    <w:p w14:paraId="4F719705" w14:textId="77777777" w:rsidR="002A34E6" w:rsidRDefault="002A34E6" w:rsidP="002A34E6">
      <w:pPr>
        <w:rPr>
          <w:rFonts w:ascii="Arial Narrow" w:hAnsi="Arial Narrow"/>
        </w:rPr>
      </w:pPr>
      <w:r>
        <w:rPr>
          <w:rFonts w:ascii="Arial Narrow" w:hAnsi="Arial Narrow"/>
        </w:rPr>
        <w:t>Minister for Indigenous Affairs</w:t>
      </w:r>
    </w:p>
    <w:p w14:paraId="53BB6A64" w14:textId="77777777" w:rsidR="002A34E6" w:rsidRDefault="002A34E6" w:rsidP="002A34E6">
      <w:pPr>
        <w:tabs>
          <w:tab w:val="left" w:pos="2698"/>
        </w:tabs>
        <w:rPr>
          <w:rFonts w:ascii="Arial Narrow" w:hAnsi="Arial Narrow"/>
        </w:rPr>
      </w:pPr>
      <w:r>
        <w:rPr>
          <w:rFonts w:ascii="Arial Narrow" w:hAnsi="Arial Narrow"/>
        </w:rPr>
        <w:t>PO Box 6100</w:t>
      </w:r>
      <w:r>
        <w:rPr>
          <w:rFonts w:ascii="Arial Narrow" w:hAnsi="Arial Narrow"/>
        </w:rPr>
        <w:tab/>
      </w:r>
    </w:p>
    <w:p w14:paraId="57ED546B" w14:textId="77777777" w:rsidR="002A34E6" w:rsidRDefault="002A34E6" w:rsidP="002A34E6">
      <w:pPr>
        <w:rPr>
          <w:rFonts w:ascii="Arial Narrow" w:hAnsi="Arial Narrow"/>
        </w:rPr>
      </w:pPr>
      <w:r>
        <w:rPr>
          <w:rFonts w:ascii="Arial Narrow" w:hAnsi="Arial Narrow"/>
        </w:rPr>
        <w:t>Senate, Parliament House</w:t>
      </w:r>
    </w:p>
    <w:p w14:paraId="46CC81C2" w14:textId="77777777" w:rsidR="002A34E6" w:rsidRDefault="002A34E6" w:rsidP="002A34E6">
      <w:pPr>
        <w:rPr>
          <w:rFonts w:ascii="Arial Narrow" w:hAnsi="Arial Narrow"/>
        </w:rPr>
      </w:pPr>
      <w:proofErr w:type="gramStart"/>
      <w:r>
        <w:rPr>
          <w:rFonts w:ascii="Arial Narrow" w:hAnsi="Arial Narrow"/>
        </w:rPr>
        <w:t>CANBERRA  ACT</w:t>
      </w:r>
      <w:proofErr w:type="gramEnd"/>
      <w:r>
        <w:rPr>
          <w:rFonts w:ascii="Arial Narrow" w:hAnsi="Arial Narrow"/>
        </w:rPr>
        <w:t xml:space="preserve">  2600</w:t>
      </w:r>
    </w:p>
    <w:p w14:paraId="2E9AD71B" w14:textId="77777777" w:rsidR="002A34E6" w:rsidRDefault="002A34E6" w:rsidP="002A34E6">
      <w:pPr>
        <w:rPr>
          <w:rFonts w:ascii="Arial Narrow" w:hAnsi="Arial Narrow"/>
        </w:rPr>
      </w:pPr>
    </w:p>
    <w:p w14:paraId="053AE24E" w14:textId="77777777" w:rsidR="002A34E6" w:rsidRDefault="002A34E6" w:rsidP="002A34E6">
      <w:pPr>
        <w:rPr>
          <w:rFonts w:ascii="Arial Narrow" w:hAnsi="Arial Narrow"/>
        </w:rPr>
      </w:pPr>
    </w:p>
    <w:p w14:paraId="3F08865B" w14:textId="77777777" w:rsidR="002A34E6" w:rsidRDefault="002A34E6" w:rsidP="002A34E6">
      <w:pPr>
        <w:rPr>
          <w:rFonts w:ascii="Arial Narrow" w:hAnsi="Arial Narrow"/>
        </w:rPr>
      </w:pPr>
      <w:r>
        <w:rPr>
          <w:rFonts w:ascii="Arial Narrow" w:hAnsi="Arial Narrow"/>
        </w:rPr>
        <w:t xml:space="preserve">Dear  </w:t>
      </w:r>
      <w:r>
        <w:rPr>
          <w:noProof/>
          <w:lang w:val="en-AU" w:eastAsia="en-AU"/>
        </w:rPr>
        <w:drawing>
          <wp:inline distT="0" distB="0" distL="0" distR="0" wp14:anchorId="6D5EAA55" wp14:editId="63B96AC6">
            <wp:extent cx="1068705" cy="364490"/>
            <wp:effectExtent l="0" t="0" r="0" b="0"/>
            <wp:docPr id="5" name="Picture 5" title="Image: Hand written text -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8705" cy="364490"/>
                    </a:xfrm>
                    <a:prstGeom prst="rect">
                      <a:avLst/>
                    </a:prstGeom>
                    <a:noFill/>
                  </pic:spPr>
                </pic:pic>
              </a:graphicData>
            </a:graphic>
          </wp:inline>
        </w:drawing>
      </w:r>
    </w:p>
    <w:p w14:paraId="4517177E" w14:textId="77777777" w:rsidR="002A34E6" w:rsidRDefault="002A34E6" w:rsidP="002A34E6">
      <w:pPr>
        <w:rPr>
          <w:rFonts w:ascii="Arial Narrow" w:hAnsi="Arial Narrow"/>
        </w:rPr>
      </w:pPr>
    </w:p>
    <w:p w14:paraId="21ED0CB9" w14:textId="77777777" w:rsidR="002A34E6" w:rsidRDefault="002A34E6" w:rsidP="002A34E6">
      <w:pPr>
        <w:rPr>
          <w:rFonts w:ascii="Arial Narrow" w:hAnsi="Arial Narrow"/>
          <w:b/>
        </w:rPr>
      </w:pPr>
      <w:r>
        <w:rPr>
          <w:rFonts w:ascii="Arial Narrow" w:hAnsi="Arial Narrow"/>
          <w:b/>
        </w:rPr>
        <w:t>Annual Report</w:t>
      </w:r>
    </w:p>
    <w:p w14:paraId="1E0DE7C8" w14:textId="77777777" w:rsidR="002A34E6" w:rsidRPr="00C86844" w:rsidRDefault="002A34E6" w:rsidP="002A34E6">
      <w:pPr>
        <w:rPr>
          <w:rFonts w:ascii="Arial Narrow" w:hAnsi="Arial Narrow"/>
          <w:b/>
        </w:rPr>
      </w:pPr>
    </w:p>
    <w:p w14:paraId="16819D94" w14:textId="77777777" w:rsidR="002A34E6" w:rsidRPr="00C86844" w:rsidRDefault="002A34E6" w:rsidP="002A34E6">
      <w:pPr>
        <w:jc w:val="both"/>
        <w:rPr>
          <w:rFonts w:ascii="Arial Narrow" w:hAnsi="Arial Narrow"/>
        </w:rPr>
      </w:pPr>
      <w:r>
        <w:rPr>
          <w:rFonts w:ascii="Arial Narrow" w:hAnsi="Arial Narrow"/>
        </w:rPr>
        <w:t xml:space="preserve">In accordance with s 61(1) of the </w:t>
      </w:r>
      <w:r>
        <w:rPr>
          <w:rFonts w:ascii="Arial Narrow" w:hAnsi="Arial Narrow"/>
          <w:i/>
        </w:rPr>
        <w:t xml:space="preserve">Aboriginal Land Rights (Northern Territory) Act 1976, </w:t>
      </w:r>
      <w:r>
        <w:rPr>
          <w:rFonts w:ascii="Arial Narrow" w:hAnsi="Arial Narrow"/>
        </w:rPr>
        <w:t xml:space="preserve">I present the report of my operations for the year ending 30 June </w:t>
      </w:r>
      <w:r w:rsidR="00316A5D">
        <w:rPr>
          <w:rFonts w:ascii="Arial Narrow" w:hAnsi="Arial Narrow"/>
        </w:rPr>
        <w:t>2018</w:t>
      </w:r>
      <w:r>
        <w:rPr>
          <w:rFonts w:ascii="Arial Narrow" w:hAnsi="Arial Narrow"/>
        </w:rPr>
        <w:t>.</w:t>
      </w:r>
    </w:p>
    <w:p w14:paraId="0586F9E8" w14:textId="77777777" w:rsidR="002A34E6" w:rsidRDefault="002A34E6" w:rsidP="002A34E6">
      <w:pPr>
        <w:jc w:val="both"/>
        <w:rPr>
          <w:rFonts w:ascii="Arial Narrow" w:hAnsi="Arial Narrow"/>
        </w:rPr>
      </w:pPr>
    </w:p>
    <w:p w14:paraId="262DE32B" w14:textId="77777777" w:rsidR="002A34E6" w:rsidRDefault="002A34E6" w:rsidP="002A34E6">
      <w:pPr>
        <w:rPr>
          <w:rFonts w:ascii="Arial Narrow" w:hAnsi="Arial Narrow"/>
        </w:rPr>
      </w:pPr>
    </w:p>
    <w:p w14:paraId="4970B0B4" w14:textId="77777777" w:rsidR="002A34E6" w:rsidRDefault="002A34E6" w:rsidP="002A34E6">
      <w:pPr>
        <w:rPr>
          <w:rFonts w:ascii="Arial Narrow" w:hAnsi="Arial Narrow"/>
        </w:rPr>
      </w:pPr>
      <w:r>
        <w:rPr>
          <w:rFonts w:ascii="Arial Narrow" w:hAnsi="Arial Narrow"/>
        </w:rPr>
        <w:t>Yours sincerely</w:t>
      </w:r>
    </w:p>
    <w:p w14:paraId="0337B931" w14:textId="77777777" w:rsidR="002A34E6" w:rsidRPr="00FA23E8" w:rsidRDefault="002A34E6" w:rsidP="002A34E6">
      <w:pPr>
        <w:rPr>
          <w:rFonts w:ascii="Arial Narrow" w:hAnsi="Arial Narrow"/>
          <w:sz w:val="24"/>
          <w:szCs w:val="24"/>
        </w:rPr>
      </w:pPr>
    </w:p>
    <w:p w14:paraId="0BC85170" w14:textId="77777777" w:rsidR="002A34E6" w:rsidRPr="00FA23E8" w:rsidRDefault="002A34E6" w:rsidP="002A34E6">
      <w:pPr>
        <w:rPr>
          <w:rFonts w:ascii="Arial Narrow" w:hAnsi="Arial Narrow"/>
          <w:sz w:val="24"/>
          <w:szCs w:val="24"/>
        </w:rPr>
      </w:pPr>
      <w:r w:rsidRPr="00FA23E8">
        <w:rPr>
          <w:rFonts w:ascii="Arial Narrow" w:hAnsi="Arial Narrow"/>
          <w:noProof/>
          <w:sz w:val="24"/>
          <w:szCs w:val="24"/>
          <w:lang w:val="en-AU" w:eastAsia="en-AU"/>
        </w:rPr>
        <w:drawing>
          <wp:inline distT="0" distB="0" distL="0" distR="0" wp14:anchorId="5B421D59" wp14:editId="126CBCFF">
            <wp:extent cx="1932305" cy="539750"/>
            <wp:effectExtent l="0" t="0" r="0" b="0"/>
            <wp:docPr id="3" name="Picture 3" title="Image: Signature of Justice John Man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2305" cy="539750"/>
                    </a:xfrm>
                    <a:prstGeom prst="rect">
                      <a:avLst/>
                    </a:prstGeom>
                    <a:noFill/>
                  </pic:spPr>
                </pic:pic>
              </a:graphicData>
            </a:graphic>
          </wp:inline>
        </w:drawing>
      </w:r>
    </w:p>
    <w:p w14:paraId="1EE8F7DB" w14:textId="77777777" w:rsidR="002A34E6" w:rsidRPr="00FA23E8" w:rsidRDefault="002A34E6" w:rsidP="002A34E6">
      <w:pPr>
        <w:rPr>
          <w:rFonts w:ascii="Arial Narrow" w:hAnsi="Arial Narrow"/>
          <w:sz w:val="24"/>
          <w:szCs w:val="24"/>
        </w:rPr>
      </w:pPr>
    </w:p>
    <w:p w14:paraId="6A793F93" w14:textId="77777777" w:rsidR="002A34E6" w:rsidRPr="00FA23E8" w:rsidRDefault="002A34E6" w:rsidP="002A34E6">
      <w:pPr>
        <w:rPr>
          <w:rFonts w:ascii="Arial Narrow" w:hAnsi="Arial Narrow"/>
          <w:sz w:val="24"/>
          <w:szCs w:val="24"/>
        </w:rPr>
      </w:pPr>
      <w:r>
        <w:rPr>
          <w:rFonts w:ascii="Arial Narrow" w:hAnsi="Arial Narrow"/>
          <w:sz w:val="24"/>
          <w:szCs w:val="24"/>
        </w:rPr>
        <w:t>The Hon</w:t>
      </w:r>
      <w:r w:rsidRPr="00FA23E8">
        <w:rPr>
          <w:rFonts w:ascii="Arial Narrow" w:hAnsi="Arial Narrow"/>
          <w:sz w:val="24"/>
          <w:szCs w:val="24"/>
        </w:rPr>
        <w:t xml:space="preserve"> John Mansfield</w:t>
      </w:r>
      <w:r>
        <w:rPr>
          <w:rFonts w:ascii="Arial Narrow" w:hAnsi="Arial Narrow"/>
          <w:sz w:val="24"/>
          <w:szCs w:val="24"/>
        </w:rPr>
        <w:t xml:space="preserve"> AM QC</w:t>
      </w:r>
    </w:p>
    <w:p w14:paraId="4888CFBE" w14:textId="77777777" w:rsidR="002A34E6" w:rsidRPr="00FA23E8" w:rsidRDefault="002A34E6" w:rsidP="002A34E6">
      <w:pPr>
        <w:rPr>
          <w:rFonts w:ascii="Arial Narrow" w:hAnsi="Arial Narrow"/>
          <w:sz w:val="24"/>
          <w:szCs w:val="24"/>
        </w:rPr>
      </w:pPr>
      <w:r w:rsidRPr="00FA23E8">
        <w:rPr>
          <w:rFonts w:ascii="Arial Narrow" w:hAnsi="Arial Narrow"/>
          <w:sz w:val="24"/>
          <w:szCs w:val="24"/>
        </w:rPr>
        <w:t>Aboriginal Land Commissioner</w:t>
      </w:r>
    </w:p>
    <w:p w14:paraId="43968C62" w14:textId="77777777" w:rsidR="0073673A" w:rsidRDefault="0073673A" w:rsidP="00A30D03">
      <w:pPr>
        <w:pStyle w:val="Body"/>
      </w:pPr>
    </w:p>
    <w:p w14:paraId="019455B6" w14:textId="77777777" w:rsidR="00F0119F" w:rsidRDefault="00F0119F">
      <w:pPr>
        <w:rPr>
          <w:b/>
          <w:sz w:val="36"/>
          <w:szCs w:val="36"/>
        </w:rPr>
      </w:pPr>
      <w:r>
        <w:br w:type="page"/>
      </w:r>
    </w:p>
    <w:p w14:paraId="761BD21D" w14:textId="77777777" w:rsidR="00681420" w:rsidRDefault="0073673A" w:rsidP="00293908">
      <w:pPr>
        <w:pStyle w:val="Heading1"/>
        <w:jc w:val="left"/>
        <w:rPr>
          <w:noProof/>
        </w:rPr>
      </w:pPr>
      <w:bookmarkStart w:id="19" w:name="_Toc435538770"/>
      <w:bookmarkStart w:id="20" w:name="_Toc435539093"/>
      <w:bookmarkStart w:id="21" w:name="_Toc435540145"/>
      <w:bookmarkStart w:id="22" w:name="_Toc468870862"/>
      <w:bookmarkStart w:id="23" w:name="_Toc524341454"/>
      <w:r>
        <w:lastRenderedPageBreak/>
        <w:t>Contents</w:t>
      </w:r>
      <w:bookmarkEnd w:id="19"/>
      <w:bookmarkEnd w:id="20"/>
      <w:bookmarkEnd w:id="21"/>
      <w:bookmarkEnd w:id="22"/>
      <w:bookmarkEnd w:id="23"/>
      <w:r>
        <w:fldChar w:fldCharType="begin"/>
      </w:r>
      <w:r>
        <w:instrText xml:space="preserve"> TOC \o "1-2" \h \z \t "H1,1,H2,2,H3,3,H2_centred,2" </w:instrText>
      </w:r>
      <w:r>
        <w:fldChar w:fldCharType="separate"/>
      </w:r>
    </w:p>
    <w:p w14:paraId="06B176CD" w14:textId="1047A1B3" w:rsidR="00681420" w:rsidRPr="00681420" w:rsidRDefault="00431DAD" w:rsidP="00681420">
      <w:pPr>
        <w:pStyle w:val="TOC3"/>
        <w:ind w:left="0"/>
        <w:rPr>
          <w:rFonts w:asciiTheme="minorHAnsi" w:eastAsiaTheme="minorEastAsia" w:hAnsiTheme="minorHAnsi" w:cstheme="minorBidi"/>
          <w:b/>
          <w:noProof/>
          <w:sz w:val="22"/>
          <w:szCs w:val="22"/>
          <w:lang w:val="en-AU" w:eastAsia="en-AU"/>
        </w:rPr>
      </w:pPr>
      <w:hyperlink w:anchor="_Toc524341456" w:history="1">
        <w:r w:rsidR="00F16815">
          <w:rPr>
            <w:rStyle w:val="Hyperlink"/>
            <w:b/>
            <w:noProof/>
          </w:rPr>
          <w:t>Annual Report</w:t>
        </w:r>
        <w:r w:rsidR="00681420" w:rsidRPr="00681420">
          <w:rPr>
            <w:b/>
            <w:noProof/>
            <w:webHidden/>
          </w:rPr>
          <w:tab/>
        </w:r>
        <w:r w:rsidR="00681420" w:rsidRPr="00681420">
          <w:rPr>
            <w:b/>
            <w:noProof/>
            <w:webHidden/>
          </w:rPr>
          <w:fldChar w:fldCharType="begin"/>
        </w:r>
        <w:r w:rsidR="00681420" w:rsidRPr="00681420">
          <w:rPr>
            <w:b/>
            <w:noProof/>
            <w:webHidden/>
          </w:rPr>
          <w:instrText xml:space="preserve"> PAGEREF _Toc524341456 \h </w:instrText>
        </w:r>
        <w:r w:rsidR="00681420" w:rsidRPr="00681420">
          <w:rPr>
            <w:b/>
            <w:noProof/>
            <w:webHidden/>
          </w:rPr>
        </w:r>
        <w:r w:rsidR="00681420" w:rsidRPr="00681420">
          <w:rPr>
            <w:b/>
            <w:noProof/>
            <w:webHidden/>
          </w:rPr>
          <w:fldChar w:fldCharType="separate"/>
        </w:r>
        <w:r w:rsidR="0025003F">
          <w:rPr>
            <w:b/>
            <w:noProof/>
            <w:webHidden/>
          </w:rPr>
          <w:t>1</w:t>
        </w:r>
        <w:r w:rsidR="00681420" w:rsidRPr="00681420">
          <w:rPr>
            <w:b/>
            <w:noProof/>
            <w:webHidden/>
          </w:rPr>
          <w:fldChar w:fldCharType="end"/>
        </w:r>
      </w:hyperlink>
    </w:p>
    <w:p w14:paraId="61275AE1" w14:textId="06D4EF56" w:rsidR="00681420" w:rsidRDefault="00431DAD" w:rsidP="00681420">
      <w:pPr>
        <w:pStyle w:val="TOC3"/>
        <w:ind w:left="142"/>
        <w:rPr>
          <w:rFonts w:asciiTheme="minorHAnsi" w:eastAsiaTheme="minorEastAsia" w:hAnsiTheme="minorHAnsi" w:cstheme="minorBidi"/>
          <w:noProof/>
          <w:sz w:val="22"/>
          <w:szCs w:val="22"/>
          <w:lang w:val="en-AU" w:eastAsia="en-AU"/>
        </w:rPr>
      </w:pPr>
      <w:hyperlink w:anchor="_Toc524341457" w:history="1">
        <w:r w:rsidR="00F16815">
          <w:rPr>
            <w:rStyle w:val="Hyperlink"/>
            <w:noProof/>
          </w:rPr>
          <w:t>The Aboriginal Land Commissioner</w:t>
        </w:r>
        <w:r w:rsidR="00681420">
          <w:rPr>
            <w:noProof/>
            <w:webHidden/>
          </w:rPr>
          <w:tab/>
        </w:r>
        <w:r w:rsidR="00681420">
          <w:rPr>
            <w:noProof/>
            <w:webHidden/>
          </w:rPr>
          <w:fldChar w:fldCharType="begin"/>
        </w:r>
        <w:r w:rsidR="00681420">
          <w:rPr>
            <w:noProof/>
            <w:webHidden/>
          </w:rPr>
          <w:instrText xml:space="preserve"> PAGEREF _Toc524341457 \h </w:instrText>
        </w:r>
        <w:r w:rsidR="00681420">
          <w:rPr>
            <w:noProof/>
            <w:webHidden/>
          </w:rPr>
        </w:r>
        <w:r w:rsidR="00681420">
          <w:rPr>
            <w:noProof/>
            <w:webHidden/>
          </w:rPr>
          <w:fldChar w:fldCharType="separate"/>
        </w:r>
        <w:r w:rsidR="0025003F">
          <w:rPr>
            <w:noProof/>
            <w:webHidden/>
          </w:rPr>
          <w:t>1</w:t>
        </w:r>
        <w:r w:rsidR="00681420">
          <w:rPr>
            <w:noProof/>
            <w:webHidden/>
          </w:rPr>
          <w:fldChar w:fldCharType="end"/>
        </w:r>
      </w:hyperlink>
    </w:p>
    <w:p w14:paraId="3DD663B9" w14:textId="1FB4280A" w:rsidR="00681420" w:rsidRDefault="00431DAD" w:rsidP="00681420">
      <w:pPr>
        <w:pStyle w:val="TOC3"/>
        <w:ind w:left="142"/>
        <w:rPr>
          <w:rFonts w:asciiTheme="minorHAnsi" w:eastAsiaTheme="minorEastAsia" w:hAnsiTheme="minorHAnsi" w:cstheme="minorBidi"/>
          <w:noProof/>
          <w:sz w:val="22"/>
          <w:szCs w:val="22"/>
          <w:lang w:val="en-AU" w:eastAsia="en-AU"/>
        </w:rPr>
      </w:pPr>
      <w:hyperlink w:anchor="_Toc524341458" w:history="1">
        <w:r w:rsidR="00F16815">
          <w:rPr>
            <w:rStyle w:val="Hyperlink"/>
            <w:noProof/>
          </w:rPr>
          <w:t>Functions and Powers of the Aboriginal Land Commissioner</w:t>
        </w:r>
        <w:r w:rsidR="00681420">
          <w:rPr>
            <w:noProof/>
            <w:webHidden/>
          </w:rPr>
          <w:tab/>
        </w:r>
        <w:r w:rsidR="00681420">
          <w:rPr>
            <w:noProof/>
            <w:webHidden/>
          </w:rPr>
          <w:fldChar w:fldCharType="begin"/>
        </w:r>
        <w:r w:rsidR="00681420">
          <w:rPr>
            <w:noProof/>
            <w:webHidden/>
          </w:rPr>
          <w:instrText xml:space="preserve"> PAGEREF _Toc524341458 \h </w:instrText>
        </w:r>
        <w:r w:rsidR="00681420">
          <w:rPr>
            <w:noProof/>
            <w:webHidden/>
          </w:rPr>
        </w:r>
        <w:r w:rsidR="00681420">
          <w:rPr>
            <w:noProof/>
            <w:webHidden/>
          </w:rPr>
          <w:fldChar w:fldCharType="separate"/>
        </w:r>
        <w:r w:rsidR="0025003F">
          <w:rPr>
            <w:noProof/>
            <w:webHidden/>
          </w:rPr>
          <w:t>1</w:t>
        </w:r>
        <w:r w:rsidR="00681420">
          <w:rPr>
            <w:noProof/>
            <w:webHidden/>
          </w:rPr>
          <w:fldChar w:fldCharType="end"/>
        </w:r>
      </w:hyperlink>
    </w:p>
    <w:p w14:paraId="64BC7EF4" w14:textId="4ABB1C57" w:rsidR="00681420" w:rsidRDefault="00431DAD" w:rsidP="00681420">
      <w:pPr>
        <w:pStyle w:val="TOC3"/>
        <w:ind w:left="142"/>
        <w:rPr>
          <w:rFonts w:asciiTheme="minorHAnsi" w:eastAsiaTheme="minorEastAsia" w:hAnsiTheme="minorHAnsi" w:cstheme="minorBidi"/>
          <w:noProof/>
          <w:sz w:val="22"/>
          <w:szCs w:val="22"/>
          <w:lang w:val="en-AU" w:eastAsia="en-AU"/>
        </w:rPr>
      </w:pPr>
      <w:hyperlink w:anchor="_Toc524341459" w:history="1">
        <w:r w:rsidR="00F16815">
          <w:rPr>
            <w:rStyle w:val="Hyperlink"/>
            <w:noProof/>
          </w:rPr>
          <w:t>Administrative Arrangements</w:t>
        </w:r>
        <w:r w:rsidR="00681420">
          <w:rPr>
            <w:noProof/>
            <w:webHidden/>
          </w:rPr>
          <w:tab/>
        </w:r>
        <w:r w:rsidR="00681420">
          <w:rPr>
            <w:noProof/>
            <w:webHidden/>
          </w:rPr>
          <w:fldChar w:fldCharType="begin"/>
        </w:r>
        <w:r w:rsidR="00681420">
          <w:rPr>
            <w:noProof/>
            <w:webHidden/>
          </w:rPr>
          <w:instrText xml:space="preserve"> PAGEREF _Toc524341459 \h </w:instrText>
        </w:r>
        <w:r w:rsidR="00681420">
          <w:rPr>
            <w:noProof/>
            <w:webHidden/>
          </w:rPr>
        </w:r>
        <w:r w:rsidR="00681420">
          <w:rPr>
            <w:noProof/>
            <w:webHidden/>
          </w:rPr>
          <w:fldChar w:fldCharType="separate"/>
        </w:r>
        <w:r w:rsidR="0025003F">
          <w:rPr>
            <w:noProof/>
            <w:webHidden/>
          </w:rPr>
          <w:t>2</w:t>
        </w:r>
        <w:r w:rsidR="00681420">
          <w:rPr>
            <w:noProof/>
            <w:webHidden/>
          </w:rPr>
          <w:fldChar w:fldCharType="end"/>
        </w:r>
      </w:hyperlink>
    </w:p>
    <w:p w14:paraId="2E5F532C" w14:textId="0181466F" w:rsidR="00681420" w:rsidRDefault="00431DAD" w:rsidP="00681420">
      <w:pPr>
        <w:pStyle w:val="TOC3"/>
        <w:ind w:left="142"/>
        <w:rPr>
          <w:rFonts w:asciiTheme="minorHAnsi" w:eastAsiaTheme="minorEastAsia" w:hAnsiTheme="minorHAnsi" w:cstheme="minorBidi"/>
          <w:noProof/>
          <w:sz w:val="22"/>
          <w:szCs w:val="22"/>
          <w:lang w:val="en-AU" w:eastAsia="en-AU"/>
        </w:rPr>
      </w:pPr>
      <w:hyperlink w:anchor="_Toc524341460" w:history="1">
        <w:r w:rsidR="00F16815">
          <w:rPr>
            <w:rStyle w:val="Hyperlink"/>
            <w:noProof/>
          </w:rPr>
          <w:t>The Land Claim Process</w:t>
        </w:r>
        <w:r w:rsidR="00681420">
          <w:rPr>
            <w:noProof/>
            <w:webHidden/>
          </w:rPr>
          <w:tab/>
        </w:r>
        <w:r w:rsidR="00681420">
          <w:rPr>
            <w:noProof/>
            <w:webHidden/>
          </w:rPr>
          <w:fldChar w:fldCharType="begin"/>
        </w:r>
        <w:r w:rsidR="00681420">
          <w:rPr>
            <w:noProof/>
            <w:webHidden/>
          </w:rPr>
          <w:instrText xml:space="preserve"> PAGEREF _Toc524341460 \h </w:instrText>
        </w:r>
        <w:r w:rsidR="00681420">
          <w:rPr>
            <w:noProof/>
            <w:webHidden/>
          </w:rPr>
        </w:r>
        <w:r w:rsidR="00681420">
          <w:rPr>
            <w:noProof/>
            <w:webHidden/>
          </w:rPr>
          <w:fldChar w:fldCharType="separate"/>
        </w:r>
        <w:r w:rsidR="0025003F">
          <w:rPr>
            <w:noProof/>
            <w:webHidden/>
          </w:rPr>
          <w:t>2</w:t>
        </w:r>
        <w:r w:rsidR="00681420">
          <w:rPr>
            <w:noProof/>
            <w:webHidden/>
          </w:rPr>
          <w:fldChar w:fldCharType="end"/>
        </w:r>
      </w:hyperlink>
    </w:p>
    <w:p w14:paraId="1A06947B" w14:textId="26AB37A6" w:rsidR="00681420" w:rsidRDefault="00431DAD" w:rsidP="00681420">
      <w:pPr>
        <w:pStyle w:val="TOC3"/>
        <w:ind w:left="142"/>
        <w:rPr>
          <w:rFonts w:asciiTheme="minorHAnsi" w:eastAsiaTheme="minorEastAsia" w:hAnsiTheme="minorHAnsi" w:cstheme="minorBidi"/>
          <w:noProof/>
          <w:sz w:val="22"/>
          <w:szCs w:val="22"/>
          <w:lang w:val="en-AU" w:eastAsia="en-AU"/>
        </w:rPr>
      </w:pPr>
      <w:hyperlink w:anchor="_Toc524341461" w:history="1">
        <w:r w:rsidR="00F16815">
          <w:rPr>
            <w:rStyle w:val="Hyperlink"/>
            <w:noProof/>
          </w:rPr>
          <w:t>Land Claim Application Hearings</w:t>
        </w:r>
        <w:r w:rsidR="00681420">
          <w:rPr>
            <w:noProof/>
            <w:webHidden/>
          </w:rPr>
          <w:tab/>
        </w:r>
        <w:r w:rsidR="00681420">
          <w:rPr>
            <w:noProof/>
            <w:webHidden/>
          </w:rPr>
          <w:fldChar w:fldCharType="begin"/>
        </w:r>
        <w:r w:rsidR="00681420">
          <w:rPr>
            <w:noProof/>
            <w:webHidden/>
          </w:rPr>
          <w:instrText xml:space="preserve"> PAGEREF _Toc524341461 \h </w:instrText>
        </w:r>
        <w:r w:rsidR="00681420">
          <w:rPr>
            <w:noProof/>
            <w:webHidden/>
          </w:rPr>
        </w:r>
        <w:r w:rsidR="00681420">
          <w:rPr>
            <w:noProof/>
            <w:webHidden/>
          </w:rPr>
          <w:fldChar w:fldCharType="separate"/>
        </w:r>
        <w:r w:rsidR="0025003F">
          <w:rPr>
            <w:noProof/>
            <w:webHidden/>
          </w:rPr>
          <w:t>3</w:t>
        </w:r>
        <w:r w:rsidR="00681420">
          <w:rPr>
            <w:noProof/>
            <w:webHidden/>
          </w:rPr>
          <w:fldChar w:fldCharType="end"/>
        </w:r>
      </w:hyperlink>
    </w:p>
    <w:p w14:paraId="097AEFD4" w14:textId="5E4C7F89" w:rsidR="00681420" w:rsidRDefault="00431DAD" w:rsidP="00681420">
      <w:pPr>
        <w:pStyle w:val="TOC3"/>
        <w:ind w:left="142"/>
        <w:rPr>
          <w:rFonts w:asciiTheme="minorHAnsi" w:eastAsiaTheme="minorEastAsia" w:hAnsiTheme="minorHAnsi" w:cstheme="minorBidi"/>
          <w:noProof/>
          <w:sz w:val="22"/>
          <w:szCs w:val="22"/>
          <w:lang w:val="en-AU" w:eastAsia="en-AU"/>
        </w:rPr>
      </w:pPr>
      <w:hyperlink w:anchor="_Toc524341462" w:history="1">
        <w:r w:rsidR="00F16815">
          <w:rPr>
            <w:rStyle w:val="Hyperlink"/>
            <w:noProof/>
          </w:rPr>
          <w:t>Land Claims Detriment Review</w:t>
        </w:r>
        <w:r w:rsidR="00681420">
          <w:rPr>
            <w:noProof/>
            <w:webHidden/>
          </w:rPr>
          <w:tab/>
        </w:r>
        <w:r w:rsidR="00681420">
          <w:rPr>
            <w:noProof/>
            <w:webHidden/>
          </w:rPr>
          <w:fldChar w:fldCharType="begin"/>
        </w:r>
        <w:r w:rsidR="00681420">
          <w:rPr>
            <w:noProof/>
            <w:webHidden/>
          </w:rPr>
          <w:instrText xml:space="preserve"> PAGEREF _Toc524341462 \h </w:instrText>
        </w:r>
        <w:r w:rsidR="00681420">
          <w:rPr>
            <w:noProof/>
            <w:webHidden/>
          </w:rPr>
        </w:r>
        <w:r w:rsidR="00681420">
          <w:rPr>
            <w:noProof/>
            <w:webHidden/>
          </w:rPr>
          <w:fldChar w:fldCharType="separate"/>
        </w:r>
        <w:r w:rsidR="0025003F">
          <w:rPr>
            <w:noProof/>
            <w:webHidden/>
          </w:rPr>
          <w:t>3</w:t>
        </w:r>
        <w:r w:rsidR="00681420">
          <w:rPr>
            <w:noProof/>
            <w:webHidden/>
          </w:rPr>
          <w:fldChar w:fldCharType="end"/>
        </w:r>
      </w:hyperlink>
    </w:p>
    <w:p w14:paraId="4C4F53E2" w14:textId="30773B18" w:rsidR="00681420" w:rsidRDefault="00431DAD" w:rsidP="00681420">
      <w:pPr>
        <w:pStyle w:val="TOC3"/>
        <w:ind w:left="142"/>
        <w:rPr>
          <w:rFonts w:asciiTheme="minorHAnsi" w:eastAsiaTheme="minorEastAsia" w:hAnsiTheme="minorHAnsi" w:cstheme="minorBidi"/>
          <w:noProof/>
          <w:sz w:val="22"/>
          <w:szCs w:val="22"/>
          <w:lang w:val="en-AU" w:eastAsia="en-AU"/>
        </w:rPr>
      </w:pPr>
      <w:hyperlink w:anchor="_Toc524341463" w:history="1">
        <w:r w:rsidR="00F16815">
          <w:rPr>
            <w:rStyle w:val="Hyperlink"/>
            <w:noProof/>
          </w:rPr>
          <w:t>Details of Land Claims Applications</w:t>
        </w:r>
        <w:r w:rsidR="00681420">
          <w:rPr>
            <w:noProof/>
            <w:webHidden/>
          </w:rPr>
          <w:tab/>
        </w:r>
        <w:r w:rsidR="00681420">
          <w:rPr>
            <w:noProof/>
            <w:webHidden/>
          </w:rPr>
          <w:fldChar w:fldCharType="begin"/>
        </w:r>
        <w:r w:rsidR="00681420">
          <w:rPr>
            <w:noProof/>
            <w:webHidden/>
          </w:rPr>
          <w:instrText xml:space="preserve"> PAGEREF _Toc524341463 \h </w:instrText>
        </w:r>
        <w:r w:rsidR="00681420">
          <w:rPr>
            <w:noProof/>
            <w:webHidden/>
          </w:rPr>
        </w:r>
        <w:r w:rsidR="00681420">
          <w:rPr>
            <w:noProof/>
            <w:webHidden/>
          </w:rPr>
          <w:fldChar w:fldCharType="separate"/>
        </w:r>
        <w:r w:rsidR="0025003F">
          <w:rPr>
            <w:noProof/>
            <w:webHidden/>
          </w:rPr>
          <w:t>4</w:t>
        </w:r>
        <w:r w:rsidR="00681420">
          <w:rPr>
            <w:noProof/>
            <w:webHidden/>
          </w:rPr>
          <w:fldChar w:fldCharType="end"/>
        </w:r>
      </w:hyperlink>
    </w:p>
    <w:p w14:paraId="1A51E3F7" w14:textId="7825F449" w:rsidR="00681420" w:rsidRDefault="00431DAD" w:rsidP="00681420">
      <w:pPr>
        <w:pStyle w:val="TOC3"/>
        <w:ind w:left="142"/>
        <w:rPr>
          <w:rFonts w:asciiTheme="minorHAnsi" w:eastAsiaTheme="minorEastAsia" w:hAnsiTheme="minorHAnsi" w:cstheme="minorBidi"/>
          <w:noProof/>
          <w:sz w:val="22"/>
          <w:szCs w:val="22"/>
          <w:lang w:val="en-AU" w:eastAsia="en-AU"/>
        </w:rPr>
      </w:pPr>
      <w:hyperlink w:anchor="_Toc524341464" w:history="1">
        <w:r w:rsidR="00F16815">
          <w:rPr>
            <w:rStyle w:val="Hyperlink"/>
            <w:noProof/>
          </w:rPr>
          <w:t>Expenditure Statement</w:t>
        </w:r>
        <w:r w:rsidR="00681420">
          <w:rPr>
            <w:noProof/>
            <w:webHidden/>
          </w:rPr>
          <w:tab/>
        </w:r>
        <w:r w:rsidR="00681420">
          <w:rPr>
            <w:noProof/>
            <w:webHidden/>
          </w:rPr>
          <w:fldChar w:fldCharType="begin"/>
        </w:r>
        <w:r w:rsidR="00681420">
          <w:rPr>
            <w:noProof/>
            <w:webHidden/>
          </w:rPr>
          <w:instrText xml:space="preserve"> PAGEREF _Toc524341464 \h </w:instrText>
        </w:r>
        <w:r w:rsidR="00681420">
          <w:rPr>
            <w:noProof/>
            <w:webHidden/>
          </w:rPr>
        </w:r>
        <w:r w:rsidR="00681420">
          <w:rPr>
            <w:noProof/>
            <w:webHidden/>
          </w:rPr>
          <w:fldChar w:fldCharType="separate"/>
        </w:r>
        <w:r w:rsidR="0025003F">
          <w:rPr>
            <w:noProof/>
            <w:webHidden/>
          </w:rPr>
          <w:t>5</w:t>
        </w:r>
        <w:r w:rsidR="00681420">
          <w:rPr>
            <w:noProof/>
            <w:webHidden/>
          </w:rPr>
          <w:fldChar w:fldCharType="end"/>
        </w:r>
      </w:hyperlink>
    </w:p>
    <w:p w14:paraId="52A32C8F" w14:textId="6563066F" w:rsidR="00681420" w:rsidRDefault="00431DAD">
      <w:pPr>
        <w:pStyle w:val="TOC1"/>
        <w:rPr>
          <w:rFonts w:asciiTheme="minorHAnsi" w:eastAsiaTheme="minorEastAsia" w:hAnsiTheme="minorHAnsi" w:cstheme="minorBidi"/>
          <w:b w:val="0"/>
          <w:sz w:val="22"/>
          <w:szCs w:val="22"/>
          <w:lang w:val="en-AU" w:eastAsia="en-AU"/>
        </w:rPr>
      </w:pPr>
      <w:hyperlink w:anchor="_Toc524341465" w:history="1">
        <w:r w:rsidR="00D27FD6">
          <w:rPr>
            <w:rStyle w:val="Hyperlink"/>
          </w:rPr>
          <w:t>Appendix</w:t>
        </w:r>
        <w:r w:rsidR="00681420" w:rsidRPr="00387937">
          <w:rPr>
            <w:rStyle w:val="Hyperlink"/>
          </w:rPr>
          <w:t xml:space="preserve"> 1</w:t>
        </w:r>
        <w:r w:rsidR="00681420">
          <w:rPr>
            <w:webHidden/>
          </w:rPr>
          <w:tab/>
        </w:r>
        <w:r w:rsidR="00681420">
          <w:rPr>
            <w:webHidden/>
          </w:rPr>
          <w:fldChar w:fldCharType="begin"/>
        </w:r>
        <w:r w:rsidR="00681420">
          <w:rPr>
            <w:webHidden/>
          </w:rPr>
          <w:instrText xml:space="preserve"> PAGEREF _Toc524341465 \h </w:instrText>
        </w:r>
        <w:r w:rsidR="00681420">
          <w:rPr>
            <w:webHidden/>
          </w:rPr>
        </w:r>
        <w:r w:rsidR="00681420">
          <w:rPr>
            <w:webHidden/>
          </w:rPr>
          <w:fldChar w:fldCharType="separate"/>
        </w:r>
        <w:r w:rsidR="0025003F">
          <w:rPr>
            <w:webHidden/>
          </w:rPr>
          <w:t>6</w:t>
        </w:r>
        <w:r w:rsidR="00681420">
          <w:rPr>
            <w:webHidden/>
          </w:rPr>
          <w:fldChar w:fldCharType="end"/>
        </w:r>
      </w:hyperlink>
    </w:p>
    <w:p w14:paraId="58F13BC5" w14:textId="09F0CA4C" w:rsidR="00681420" w:rsidRDefault="00431DAD" w:rsidP="006A4092">
      <w:pPr>
        <w:pStyle w:val="TOC2"/>
        <w:rPr>
          <w:rFonts w:asciiTheme="minorHAnsi" w:eastAsiaTheme="minorEastAsia" w:hAnsiTheme="minorHAnsi" w:cstheme="minorBidi"/>
          <w:sz w:val="22"/>
          <w:szCs w:val="22"/>
          <w:lang w:val="en-AU" w:eastAsia="en-AU"/>
        </w:rPr>
      </w:pPr>
      <w:hyperlink w:anchor="_Toc524341466" w:history="1">
        <w:r w:rsidR="00F16815">
          <w:rPr>
            <w:rStyle w:val="Hyperlink"/>
          </w:rPr>
          <w:t>Part</w:t>
        </w:r>
        <w:r w:rsidR="00681420" w:rsidRPr="00387937">
          <w:rPr>
            <w:rStyle w:val="Hyperlink"/>
          </w:rPr>
          <w:t xml:space="preserve"> I</w:t>
        </w:r>
        <w:r w:rsidR="00681420">
          <w:rPr>
            <w:webHidden/>
          </w:rPr>
          <w:tab/>
        </w:r>
        <w:r w:rsidR="00681420">
          <w:rPr>
            <w:webHidden/>
          </w:rPr>
          <w:fldChar w:fldCharType="begin"/>
        </w:r>
        <w:r w:rsidR="00681420">
          <w:rPr>
            <w:webHidden/>
          </w:rPr>
          <w:instrText xml:space="preserve"> PAGEREF _Toc524341466 \h </w:instrText>
        </w:r>
        <w:r w:rsidR="00681420">
          <w:rPr>
            <w:webHidden/>
          </w:rPr>
        </w:r>
        <w:r w:rsidR="00681420">
          <w:rPr>
            <w:webHidden/>
          </w:rPr>
          <w:fldChar w:fldCharType="separate"/>
        </w:r>
        <w:r w:rsidR="0025003F">
          <w:rPr>
            <w:webHidden/>
          </w:rPr>
          <w:t>6</w:t>
        </w:r>
        <w:r w:rsidR="00681420">
          <w:rPr>
            <w:webHidden/>
          </w:rPr>
          <w:fldChar w:fldCharType="end"/>
        </w:r>
      </w:hyperlink>
    </w:p>
    <w:p w14:paraId="398EDBE5" w14:textId="50F4E0F2" w:rsidR="00681420" w:rsidRDefault="00431DAD" w:rsidP="006A4092">
      <w:pPr>
        <w:pStyle w:val="TOC2"/>
        <w:rPr>
          <w:rFonts w:asciiTheme="minorHAnsi" w:eastAsiaTheme="minorEastAsia" w:hAnsiTheme="minorHAnsi" w:cstheme="minorBidi"/>
          <w:sz w:val="22"/>
          <w:szCs w:val="22"/>
          <w:lang w:val="en-AU" w:eastAsia="en-AU"/>
        </w:rPr>
      </w:pPr>
      <w:hyperlink w:anchor="_Toc524341467" w:history="1">
        <w:r w:rsidR="00681420" w:rsidRPr="00387937">
          <w:rPr>
            <w:rStyle w:val="Hyperlink"/>
          </w:rPr>
          <w:t>Applications made pursuant to s 50(1)(a) in chronological order</w:t>
        </w:r>
        <w:r w:rsidR="00681420">
          <w:rPr>
            <w:webHidden/>
          </w:rPr>
          <w:tab/>
        </w:r>
        <w:r w:rsidR="00681420">
          <w:rPr>
            <w:webHidden/>
          </w:rPr>
          <w:fldChar w:fldCharType="begin"/>
        </w:r>
        <w:r w:rsidR="00681420">
          <w:rPr>
            <w:webHidden/>
          </w:rPr>
          <w:instrText xml:space="preserve"> PAGEREF _Toc524341467 \h </w:instrText>
        </w:r>
        <w:r w:rsidR="00681420">
          <w:rPr>
            <w:webHidden/>
          </w:rPr>
        </w:r>
        <w:r w:rsidR="00681420">
          <w:rPr>
            <w:webHidden/>
          </w:rPr>
          <w:fldChar w:fldCharType="separate"/>
        </w:r>
        <w:r w:rsidR="0025003F">
          <w:rPr>
            <w:webHidden/>
          </w:rPr>
          <w:t>6</w:t>
        </w:r>
        <w:r w:rsidR="00681420">
          <w:rPr>
            <w:webHidden/>
          </w:rPr>
          <w:fldChar w:fldCharType="end"/>
        </w:r>
      </w:hyperlink>
    </w:p>
    <w:p w14:paraId="3896A62D" w14:textId="418594AE" w:rsidR="00681420" w:rsidRDefault="00431DAD" w:rsidP="006A4092">
      <w:pPr>
        <w:pStyle w:val="TOC2"/>
        <w:rPr>
          <w:rFonts w:asciiTheme="minorHAnsi" w:eastAsiaTheme="minorEastAsia" w:hAnsiTheme="minorHAnsi" w:cstheme="minorBidi"/>
          <w:sz w:val="22"/>
          <w:szCs w:val="22"/>
          <w:lang w:val="en-AU" w:eastAsia="en-AU"/>
        </w:rPr>
      </w:pPr>
      <w:hyperlink w:anchor="_Toc524341468" w:history="1">
        <w:r w:rsidR="00F16815">
          <w:rPr>
            <w:rStyle w:val="Hyperlink"/>
          </w:rPr>
          <w:t>Table</w:t>
        </w:r>
        <w:r w:rsidR="00681420" w:rsidRPr="00387937">
          <w:rPr>
            <w:rStyle w:val="Hyperlink"/>
          </w:rPr>
          <w:t xml:space="preserve"> 1</w:t>
        </w:r>
        <w:r w:rsidR="006A4092">
          <w:rPr>
            <w:rStyle w:val="Hyperlink"/>
          </w:rPr>
          <w:t xml:space="preserve"> – Applications in respect of which a report has been submitted pursuant </w:t>
        </w:r>
        <w:r w:rsidR="00F16815">
          <w:rPr>
            <w:rStyle w:val="Hyperlink"/>
          </w:rPr>
          <w:br/>
        </w:r>
        <w:r w:rsidR="006A4092">
          <w:rPr>
            <w:rStyle w:val="Hyperlink"/>
          </w:rPr>
          <w:t>to s 50(1)(a)(ii)</w:t>
        </w:r>
        <w:r w:rsidR="00681420">
          <w:rPr>
            <w:webHidden/>
          </w:rPr>
          <w:tab/>
        </w:r>
        <w:r w:rsidR="00681420">
          <w:rPr>
            <w:webHidden/>
          </w:rPr>
          <w:fldChar w:fldCharType="begin"/>
        </w:r>
        <w:r w:rsidR="00681420">
          <w:rPr>
            <w:webHidden/>
          </w:rPr>
          <w:instrText xml:space="preserve"> PAGEREF _Toc524341468 \h </w:instrText>
        </w:r>
        <w:r w:rsidR="00681420">
          <w:rPr>
            <w:webHidden/>
          </w:rPr>
        </w:r>
        <w:r w:rsidR="00681420">
          <w:rPr>
            <w:webHidden/>
          </w:rPr>
          <w:fldChar w:fldCharType="separate"/>
        </w:r>
        <w:r w:rsidR="0025003F">
          <w:rPr>
            <w:webHidden/>
          </w:rPr>
          <w:t>19</w:t>
        </w:r>
        <w:r w:rsidR="00681420">
          <w:rPr>
            <w:webHidden/>
          </w:rPr>
          <w:fldChar w:fldCharType="end"/>
        </w:r>
      </w:hyperlink>
    </w:p>
    <w:p w14:paraId="0671D8DA" w14:textId="3B3B54C2" w:rsidR="00681420" w:rsidRDefault="00431DAD" w:rsidP="006A4092">
      <w:pPr>
        <w:pStyle w:val="TOC2"/>
        <w:rPr>
          <w:rFonts w:asciiTheme="minorHAnsi" w:eastAsiaTheme="minorEastAsia" w:hAnsiTheme="minorHAnsi" w:cstheme="minorBidi"/>
          <w:sz w:val="22"/>
          <w:szCs w:val="22"/>
          <w:lang w:val="en-AU" w:eastAsia="en-AU"/>
        </w:rPr>
      </w:pPr>
      <w:hyperlink w:anchor="_Toc524341469" w:history="1">
        <w:r w:rsidR="00F16815">
          <w:rPr>
            <w:rStyle w:val="Hyperlink"/>
          </w:rPr>
          <w:t>Table</w:t>
        </w:r>
        <w:r w:rsidR="00681420" w:rsidRPr="00387937">
          <w:rPr>
            <w:rStyle w:val="Hyperlink"/>
          </w:rPr>
          <w:t xml:space="preserve"> 2</w:t>
        </w:r>
        <w:r w:rsidR="002017CE">
          <w:rPr>
            <w:rStyle w:val="Hyperlink"/>
          </w:rPr>
          <w:t xml:space="preserve"> – Applications which have been withdrawn or otherwise disposed of </w:t>
        </w:r>
        <w:r w:rsidR="00F16815">
          <w:rPr>
            <w:rStyle w:val="Hyperlink"/>
          </w:rPr>
          <w:br/>
        </w:r>
        <w:r w:rsidR="002017CE">
          <w:rPr>
            <w:rStyle w:val="Hyperlink"/>
          </w:rPr>
          <w:t xml:space="preserve">without an inquiry </w:t>
        </w:r>
        <w:r w:rsidR="00681420">
          <w:rPr>
            <w:webHidden/>
          </w:rPr>
          <w:tab/>
        </w:r>
        <w:r w:rsidR="00681420">
          <w:rPr>
            <w:webHidden/>
          </w:rPr>
          <w:fldChar w:fldCharType="begin"/>
        </w:r>
        <w:r w:rsidR="00681420">
          <w:rPr>
            <w:webHidden/>
          </w:rPr>
          <w:instrText xml:space="preserve"> PAGEREF _Toc524341469 \h </w:instrText>
        </w:r>
        <w:r w:rsidR="00681420">
          <w:rPr>
            <w:webHidden/>
          </w:rPr>
        </w:r>
        <w:r w:rsidR="00681420">
          <w:rPr>
            <w:webHidden/>
          </w:rPr>
          <w:fldChar w:fldCharType="separate"/>
        </w:r>
        <w:r w:rsidR="0025003F">
          <w:rPr>
            <w:webHidden/>
          </w:rPr>
          <w:t>25</w:t>
        </w:r>
        <w:r w:rsidR="00681420">
          <w:rPr>
            <w:webHidden/>
          </w:rPr>
          <w:fldChar w:fldCharType="end"/>
        </w:r>
      </w:hyperlink>
    </w:p>
    <w:p w14:paraId="5898E821" w14:textId="2BB2B395" w:rsidR="00681420" w:rsidRDefault="00431DAD" w:rsidP="006A4092">
      <w:pPr>
        <w:pStyle w:val="TOC2"/>
        <w:rPr>
          <w:rFonts w:asciiTheme="minorHAnsi" w:eastAsiaTheme="minorEastAsia" w:hAnsiTheme="minorHAnsi" w:cstheme="minorBidi"/>
          <w:sz w:val="22"/>
          <w:szCs w:val="22"/>
          <w:lang w:val="en-AU" w:eastAsia="en-AU"/>
        </w:rPr>
      </w:pPr>
      <w:hyperlink w:anchor="_Toc524341470" w:history="1">
        <w:r w:rsidR="00F16815">
          <w:rPr>
            <w:rStyle w:val="Hyperlink"/>
          </w:rPr>
          <w:t>Table</w:t>
        </w:r>
        <w:r w:rsidR="00681420" w:rsidRPr="00387937">
          <w:rPr>
            <w:rStyle w:val="Hyperlink"/>
          </w:rPr>
          <w:t xml:space="preserve"> 3</w:t>
        </w:r>
        <w:r w:rsidR="002017CE">
          <w:rPr>
            <w:rStyle w:val="Hyperlink"/>
          </w:rPr>
          <w:t xml:space="preserve"> – Applications </w:t>
        </w:r>
        <w:r w:rsidR="006947F8">
          <w:rPr>
            <w:rStyle w:val="Hyperlink"/>
          </w:rPr>
          <w:t>which</w:t>
        </w:r>
        <w:r w:rsidR="002017CE">
          <w:rPr>
            <w:rStyle w:val="Hyperlink"/>
          </w:rPr>
          <w:t xml:space="preserve"> have not been finally disposed of</w:t>
        </w:r>
        <w:r w:rsidR="00681420">
          <w:rPr>
            <w:webHidden/>
          </w:rPr>
          <w:tab/>
        </w:r>
        <w:r w:rsidR="00681420">
          <w:rPr>
            <w:webHidden/>
          </w:rPr>
          <w:fldChar w:fldCharType="begin"/>
        </w:r>
        <w:r w:rsidR="00681420">
          <w:rPr>
            <w:webHidden/>
          </w:rPr>
          <w:instrText xml:space="preserve"> PAGEREF _Toc524341470 \h </w:instrText>
        </w:r>
        <w:r w:rsidR="00681420">
          <w:rPr>
            <w:webHidden/>
          </w:rPr>
        </w:r>
        <w:r w:rsidR="00681420">
          <w:rPr>
            <w:webHidden/>
          </w:rPr>
          <w:fldChar w:fldCharType="separate"/>
        </w:r>
        <w:r w:rsidR="0025003F">
          <w:rPr>
            <w:webHidden/>
          </w:rPr>
          <w:t>33</w:t>
        </w:r>
        <w:r w:rsidR="00681420">
          <w:rPr>
            <w:webHidden/>
          </w:rPr>
          <w:fldChar w:fldCharType="end"/>
        </w:r>
      </w:hyperlink>
    </w:p>
    <w:p w14:paraId="7D0E1805" w14:textId="7A3F5E36" w:rsidR="00681420" w:rsidRDefault="00431DAD">
      <w:pPr>
        <w:pStyle w:val="TOC3"/>
        <w:rPr>
          <w:rFonts w:asciiTheme="minorHAnsi" w:eastAsiaTheme="minorEastAsia" w:hAnsiTheme="minorHAnsi" w:cstheme="minorBidi"/>
          <w:noProof/>
          <w:sz w:val="22"/>
          <w:szCs w:val="22"/>
          <w:lang w:val="en-AU" w:eastAsia="en-AU"/>
        </w:rPr>
      </w:pPr>
      <w:hyperlink w:anchor="_Toc524341471" w:history="1">
        <w:r w:rsidR="00681420" w:rsidRPr="00387937">
          <w:rPr>
            <w:rStyle w:val="Hyperlink"/>
            <w:noProof/>
          </w:rPr>
          <w:t>(a) Applications the subject of incomplete inquiries</w:t>
        </w:r>
        <w:r w:rsidR="00681420">
          <w:rPr>
            <w:noProof/>
            <w:webHidden/>
          </w:rPr>
          <w:tab/>
        </w:r>
        <w:r w:rsidR="00681420">
          <w:rPr>
            <w:noProof/>
            <w:webHidden/>
          </w:rPr>
          <w:fldChar w:fldCharType="begin"/>
        </w:r>
        <w:r w:rsidR="00681420">
          <w:rPr>
            <w:noProof/>
            <w:webHidden/>
          </w:rPr>
          <w:instrText xml:space="preserve"> PAGEREF _Toc524341471 \h </w:instrText>
        </w:r>
        <w:r w:rsidR="00681420">
          <w:rPr>
            <w:noProof/>
            <w:webHidden/>
          </w:rPr>
        </w:r>
        <w:r w:rsidR="00681420">
          <w:rPr>
            <w:noProof/>
            <w:webHidden/>
          </w:rPr>
          <w:fldChar w:fldCharType="separate"/>
        </w:r>
        <w:r w:rsidR="0025003F">
          <w:rPr>
            <w:noProof/>
            <w:webHidden/>
          </w:rPr>
          <w:t>33</w:t>
        </w:r>
        <w:r w:rsidR="00681420">
          <w:rPr>
            <w:noProof/>
            <w:webHidden/>
          </w:rPr>
          <w:fldChar w:fldCharType="end"/>
        </w:r>
      </w:hyperlink>
    </w:p>
    <w:p w14:paraId="20BC7673" w14:textId="77ABD27D" w:rsidR="00681420" w:rsidRDefault="00431DAD">
      <w:pPr>
        <w:pStyle w:val="TOC3"/>
        <w:rPr>
          <w:rFonts w:asciiTheme="minorHAnsi" w:eastAsiaTheme="minorEastAsia" w:hAnsiTheme="minorHAnsi" w:cstheme="minorBidi"/>
          <w:noProof/>
          <w:sz w:val="22"/>
          <w:szCs w:val="22"/>
          <w:lang w:val="en-AU" w:eastAsia="en-AU"/>
        </w:rPr>
      </w:pPr>
      <w:hyperlink w:anchor="_Toc524341472" w:history="1">
        <w:r w:rsidR="00681420" w:rsidRPr="00387937">
          <w:rPr>
            <w:rStyle w:val="Hyperlink"/>
            <w:noProof/>
          </w:rPr>
          <w:t>(b) Applications at present the subject of settlement negotiations</w:t>
        </w:r>
        <w:r w:rsidR="00681420">
          <w:rPr>
            <w:noProof/>
            <w:webHidden/>
          </w:rPr>
          <w:tab/>
        </w:r>
        <w:r w:rsidR="00681420">
          <w:rPr>
            <w:noProof/>
            <w:webHidden/>
          </w:rPr>
          <w:fldChar w:fldCharType="begin"/>
        </w:r>
        <w:r w:rsidR="00681420">
          <w:rPr>
            <w:noProof/>
            <w:webHidden/>
          </w:rPr>
          <w:instrText xml:space="preserve"> PAGEREF _Toc524341472 \h </w:instrText>
        </w:r>
        <w:r w:rsidR="00681420">
          <w:rPr>
            <w:noProof/>
            <w:webHidden/>
          </w:rPr>
        </w:r>
        <w:r w:rsidR="00681420">
          <w:rPr>
            <w:noProof/>
            <w:webHidden/>
          </w:rPr>
          <w:fldChar w:fldCharType="separate"/>
        </w:r>
        <w:r w:rsidR="0025003F">
          <w:rPr>
            <w:noProof/>
            <w:webHidden/>
          </w:rPr>
          <w:t>33</w:t>
        </w:r>
        <w:r w:rsidR="00681420">
          <w:rPr>
            <w:noProof/>
            <w:webHidden/>
          </w:rPr>
          <w:fldChar w:fldCharType="end"/>
        </w:r>
      </w:hyperlink>
    </w:p>
    <w:p w14:paraId="7918CC5A" w14:textId="27933E7A" w:rsidR="00681420" w:rsidRDefault="00431DAD">
      <w:pPr>
        <w:pStyle w:val="TOC3"/>
        <w:rPr>
          <w:rFonts w:asciiTheme="minorHAnsi" w:eastAsiaTheme="minorEastAsia" w:hAnsiTheme="minorHAnsi" w:cstheme="minorBidi"/>
          <w:noProof/>
          <w:sz w:val="22"/>
          <w:szCs w:val="22"/>
          <w:lang w:val="en-AU" w:eastAsia="en-AU"/>
        </w:rPr>
      </w:pPr>
      <w:hyperlink w:anchor="_Toc524341473" w:history="1">
        <w:r w:rsidR="00681420" w:rsidRPr="00387937">
          <w:rPr>
            <w:rStyle w:val="Hyperlink"/>
            <w:noProof/>
          </w:rPr>
          <w:t xml:space="preserve">(c) Applications relating only to the beds and banks of rivers and /or </w:t>
        </w:r>
        <w:r w:rsidR="006947F8">
          <w:rPr>
            <w:rStyle w:val="Hyperlink"/>
            <w:noProof/>
          </w:rPr>
          <w:br/>
        </w:r>
        <w:r w:rsidR="00681420" w:rsidRPr="00387937">
          <w:rPr>
            <w:rStyle w:val="Hyperlink"/>
            <w:noProof/>
          </w:rPr>
          <w:t>the inter-tidal zone not the subject of an inquiry</w:t>
        </w:r>
        <w:r w:rsidR="00681420">
          <w:rPr>
            <w:noProof/>
            <w:webHidden/>
          </w:rPr>
          <w:tab/>
        </w:r>
        <w:r w:rsidR="00681420">
          <w:rPr>
            <w:noProof/>
            <w:webHidden/>
          </w:rPr>
          <w:fldChar w:fldCharType="begin"/>
        </w:r>
        <w:r w:rsidR="00681420">
          <w:rPr>
            <w:noProof/>
            <w:webHidden/>
          </w:rPr>
          <w:instrText xml:space="preserve"> PAGEREF _Toc524341473 \h </w:instrText>
        </w:r>
        <w:r w:rsidR="00681420">
          <w:rPr>
            <w:noProof/>
            <w:webHidden/>
          </w:rPr>
        </w:r>
        <w:r w:rsidR="00681420">
          <w:rPr>
            <w:noProof/>
            <w:webHidden/>
          </w:rPr>
          <w:fldChar w:fldCharType="separate"/>
        </w:r>
        <w:r w:rsidR="0025003F">
          <w:rPr>
            <w:noProof/>
            <w:webHidden/>
          </w:rPr>
          <w:t>34</w:t>
        </w:r>
        <w:r w:rsidR="00681420">
          <w:rPr>
            <w:noProof/>
            <w:webHidden/>
          </w:rPr>
          <w:fldChar w:fldCharType="end"/>
        </w:r>
      </w:hyperlink>
    </w:p>
    <w:p w14:paraId="476489D6" w14:textId="1A1E491E" w:rsidR="00681420" w:rsidRDefault="00431DAD">
      <w:pPr>
        <w:pStyle w:val="TOC3"/>
        <w:rPr>
          <w:rFonts w:asciiTheme="minorHAnsi" w:eastAsiaTheme="minorEastAsia" w:hAnsiTheme="minorHAnsi" w:cstheme="minorBidi"/>
          <w:noProof/>
          <w:sz w:val="22"/>
          <w:szCs w:val="22"/>
          <w:lang w:val="en-AU" w:eastAsia="en-AU"/>
        </w:rPr>
      </w:pPr>
      <w:hyperlink w:anchor="_Toc524341474" w:history="1">
        <w:r w:rsidR="00681420" w:rsidRPr="00387937">
          <w:rPr>
            <w:rStyle w:val="Hyperlink"/>
            <w:noProof/>
          </w:rPr>
          <w:t>(d) Application requiring consent pursuant to s 50(2C)</w:t>
        </w:r>
        <w:r w:rsidR="00681420">
          <w:rPr>
            <w:noProof/>
            <w:webHidden/>
          </w:rPr>
          <w:tab/>
        </w:r>
        <w:r w:rsidR="00681420">
          <w:rPr>
            <w:noProof/>
            <w:webHidden/>
          </w:rPr>
          <w:fldChar w:fldCharType="begin"/>
        </w:r>
        <w:r w:rsidR="00681420">
          <w:rPr>
            <w:noProof/>
            <w:webHidden/>
          </w:rPr>
          <w:instrText xml:space="preserve"> PAGEREF _Toc524341474 \h </w:instrText>
        </w:r>
        <w:r w:rsidR="00681420">
          <w:rPr>
            <w:noProof/>
            <w:webHidden/>
          </w:rPr>
        </w:r>
        <w:r w:rsidR="00681420">
          <w:rPr>
            <w:noProof/>
            <w:webHidden/>
          </w:rPr>
          <w:fldChar w:fldCharType="separate"/>
        </w:r>
        <w:r w:rsidR="0025003F">
          <w:rPr>
            <w:noProof/>
            <w:webHidden/>
          </w:rPr>
          <w:t>34</w:t>
        </w:r>
        <w:r w:rsidR="00681420">
          <w:rPr>
            <w:noProof/>
            <w:webHidden/>
          </w:rPr>
          <w:fldChar w:fldCharType="end"/>
        </w:r>
      </w:hyperlink>
    </w:p>
    <w:p w14:paraId="7708BB5E" w14:textId="545879B1" w:rsidR="00681420" w:rsidRDefault="00431DAD" w:rsidP="006A4092">
      <w:pPr>
        <w:pStyle w:val="TOC2"/>
        <w:rPr>
          <w:rFonts w:asciiTheme="minorHAnsi" w:eastAsiaTheme="minorEastAsia" w:hAnsiTheme="minorHAnsi" w:cstheme="minorBidi"/>
          <w:sz w:val="22"/>
          <w:szCs w:val="22"/>
          <w:lang w:val="en-AU" w:eastAsia="en-AU"/>
        </w:rPr>
      </w:pPr>
      <w:hyperlink w:anchor="_Toc524341475" w:history="1">
        <w:r w:rsidR="00F16815">
          <w:rPr>
            <w:rStyle w:val="Hyperlink"/>
          </w:rPr>
          <w:t>Part</w:t>
        </w:r>
        <w:r w:rsidR="00681420" w:rsidRPr="00387937">
          <w:rPr>
            <w:rStyle w:val="Hyperlink"/>
          </w:rPr>
          <w:t xml:space="preserve"> II</w:t>
        </w:r>
        <w:r w:rsidR="00681420">
          <w:rPr>
            <w:webHidden/>
          </w:rPr>
          <w:tab/>
        </w:r>
        <w:r w:rsidR="00681420">
          <w:rPr>
            <w:webHidden/>
          </w:rPr>
          <w:fldChar w:fldCharType="begin"/>
        </w:r>
        <w:r w:rsidR="00681420">
          <w:rPr>
            <w:webHidden/>
          </w:rPr>
          <w:instrText xml:space="preserve"> PAGEREF _Toc524341475 \h </w:instrText>
        </w:r>
        <w:r w:rsidR="00681420">
          <w:rPr>
            <w:webHidden/>
          </w:rPr>
        </w:r>
        <w:r w:rsidR="00681420">
          <w:rPr>
            <w:webHidden/>
          </w:rPr>
          <w:fldChar w:fldCharType="separate"/>
        </w:r>
        <w:r w:rsidR="0025003F">
          <w:rPr>
            <w:webHidden/>
          </w:rPr>
          <w:t>36</w:t>
        </w:r>
        <w:r w:rsidR="00681420">
          <w:rPr>
            <w:webHidden/>
          </w:rPr>
          <w:fldChar w:fldCharType="end"/>
        </w:r>
      </w:hyperlink>
    </w:p>
    <w:p w14:paraId="2509032E" w14:textId="2177C2BF" w:rsidR="00681420" w:rsidRDefault="00431DAD" w:rsidP="006A4092">
      <w:pPr>
        <w:pStyle w:val="TOC2"/>
        <w:rPr>
          <w:rFonts w:asciiTheme="minorHAnsi" w:eastAsiaTheme="minorEastAsia" w:hAnsiTheme="minorHAnsi" w:cstheme="minorBidi"/>
          <w:sz w:val="22"/>
          <w:szCs w:val="22"/>
          <w:lang w:val="en-AU" w:eastAsia="en-AU"/>
        </w:rPr>
      </w:pPr>
      <w:hyperlink w:anchor="_Toc524341476" w:history="1">
        <w:r w:rsidR="00681420" w:rsidRPr="00387937">
          <w:rPr>
            <w:rStyle w:val="Hyperlink"/>
          </w:rPr>
          <w:t>Applications made pursuant to s 50(1)(a) in alphabetical order</w:t>
        </w:r>
        <w:r w:rsidR="00681420">
          <w:rPr>
            <w:webHidden/>
          </w:rPr>
          <w:tab/>
        </w:r>
        <w:r w:rsidR="00681420">
          <w:rPr>
            <w:webHidden/>
          </w:rPr>
          <w:fldChar w:fldCharType="begin"/>
        </w:r>
        <w:r w:rsidR="00681420">
          <w:rPr>
            <w:webHidden/>
          </w:rPr>
          <w:instrText xml:space="preserve"> PAGEREF _Toc524341476 \h </w:instrText>
        </w:r>
        <w:r w:rsidR="00681420">
          <w:rPr>
            <w:webHidden/>
          </w:rPr>
        </w:r>
        <w:r w:rsidR="00681420">
          <w:rPr>
            <w:webHidden/>
          </w:rPr>
          <w:fldChar w:fldCharType="separate"/>
        </w:r>
        <w:r w:rsidR="0025003F">
          <w:rPr>
            <w:webHidden/>
          </w:rPr>
          <w:t>36</w:t>
        </w:r>
        <w:r w:rsidR="00681420">
          <w:rPr>
            <w:webHidden/>
          </w:rPr>
          <w:fldChar w:fldCharType="end"/>
        </w:r>
      </w:hyperlink>
    </w:p>
    <w:p w14:paraId="65CBC344" w14:textId="0B4D6412" w:rsidR="00681420" w:rsidRDefault="00431DAD">
      <w:pPr>
        <w:pStyle w:val="TOC1"/>
        <w:rPr>
          <w:rFonts w:asciiTheme="minorHAnsi" w:eastAsiaTheme="minorEastAsia" w:hAnsiTheme="minorHAnsi" w:cstheme="minorBidi"/>
          <w:b w:val="0"/>
          <w:sz w:val="22"/>
          <w:szCs w:val="22"/>
          <w:lang w:val="en-AU" w:eastAsia="en-AU"/>
        </w:rPr>
      </w:pPr>
      <w:hyperlink w:anchor="_Toc524341477" w:history="1">
        <w:r w:rsidR="00D27FD6">
          <w:rPr>
            <w:rStyle w:val="Hyperlink"/>
          </w:rPr>
          <w:t>Appendix</w:t>
        </w:r>
        <w:r w:rsidR="00681420" w:rsidRPr="00387937">
          <w:rPr>
            <w:rStyle w:val="Hyperlink"/>
          </w:rPr>
          <w:t xml:space="preserve"> 2</w:t>
        </w:r>
        <w:r w:rsidR="00681420">
          <w:rPr>
            <w:webHidden/>
          </w:rPr>
          <w:tab/>
        </w:r>
        <w:r w:rsidR="00681420">
          <w:rPr>
            <w:webHidden/>
          </w:rPr>
          <w:fldChar w:fldCharType="begin"/>
        </w:r>
        <w:r w:rsidR="00681420">
          <w:rPr>
            <w:webHidden/>
          </w:rPr>
          <w:instrText xml:space="preserve"> PAGEREF _Toc524341477 \h </w:instrText>
        </w:r>
        <w:r w:rsidR="00681420">
          <w:rPr>
            <w:webHidden/>
          </w:rPr>
        </w:r>
        <w:r w:rsidR="00681420">
          <w:rPr>
            <w:webHidden/>
          </w:rPr>
          <w:fldChar w:fldCharType="separate"/>
        </w:r>
        <w:r w:rsidR="0025003F">
          <w:rPr>
            <w:webHidden/>
          </w:rPr>
          <w:t>48</w:t>
        </w:r>
        <w:r w:rsidR="00681420">
          <w:rPr>
            <w:webHidden/>
          </w:rPr>
          <w:fldChar w:fldCharType="end"/>
        </w:r>
      </w:hyperlink>
    </w:p>
    <w:p w14:paraId="550EF373" w14:textId="59E20049" w:rsidR="00681420" w:rsidRDefault="00431DAD" w:rsidP="006A4092">
      <w:pPr>
        <w:pStyle w:val="TOC2"/>
        <w:rPr>
          <w:rFonts w:asciiTheme="minorHAnsi" w:eastAsiaTheme="minorEastAsia" w:hAnsiTheme="minorHAnsi" w:cstheme="minorBidi"/>
          <w:sz w:val="22"/>
          <w:szCs w:val="22"/>
          <w:lang w:val="en-AU" w:eastAsia="en-AU"/>
        </w:rPr>
      </w:pPr>
      <w:hyperlink w:anchor="_Toc524341478" w:history="1">
        <w:r w:rsidR="00681420" w:rsidRPr="00387937">
          <w:rPr>
            <w:rStyle w:val="Hyperlink"/>
          </w:rPr>
          <w:t>Letter from the Minister requesting the Commissioner's advice pursuant to s50(1)(d)</w:t>
        </w:r>
        <w:r w:rsidR="00681420">
          <w:rPr>
            <w:webHidden/>
          </w:rPr>
          <w:tab/>
        </w:r>
        <w:r w:rsidR="00681420">
          <w:rPr>
            <w:webHidden/>
          </w:rPr>
          <w:fldChar w:fldCharType="begin"/>
        </w:r>
        <w:r w:rsidR="00681420">
          <w:rPr>
            <w:webHidden/>
          </w:rPr>
          <w:instrText xml:space="preserve"> PAGEREF _Toc524341478 \h </w:instrText>
        </w:r>
        <w:r w:rsidR="00681420">
          <w:rPr>
            <w:webHidden/>
          </w:rPr>
        </w:r>
        <w:r w:rsidR="00681420">
          <w:rPr>
            <w:webHidden/>
          </w:rPr>
          <w:fldChar w:fldCharType="separate"/>
        </w:r>
        <w:r w:rsidR="0025003F">
          <w:rPr>
            <w:webHidden/>
          </w:rPr>
          <w:t>48</w:t>
        </w:r>
        <w:r w:rsidR="00681420">
          <w:rPr>
            <w:webHidden/>
          </w:rPr>
          <w:fldChar w:fldCharType="end"/>
        </w:r>
      </w:hyperlink>
    </w:p>
    <w:p w14:paraId="399E6443" w14:textId="675DDAE5" w:rsidR="00681420" w:rsidRDefault="00431DAD">
      <w:pPr>
        <w:pStyle w:val="TOC1"/>
        <w:rPr>
          <w:rFonts w:asciiTheme="minorHAnsi" w:eastAsiaTheme="minorEastAsia" w:hAnsiTheme="minorHAnsi" w:cstheme="minorBidi"/>
          <w:b w:val="0"/>
          <w:sz w:val="22"/>
          <w:szCs w:val="22"/>
          <w:lang w:val="en-AU" w:eastAsia="en-AU"/>
        </w:rPr>
      </w:pPr>
      <w:hyperlink w:anchor="_Toc524341479" w:history="1">
        <w:r w:rsidR="00D27FD6">
          <w:rPr>
            <w:rStyle w:val="Hyperlink"/>
          </w:rPr>
          <w:t>Appendix</w:t>
        </w:r>
        <w:r w:rsidR="00681420" w:rsidRPr="00387937">
          <w:rPr>
            <w:rStyle w:val="Hyperlink"/>
          </w:rPr>
          <w:t xml:space="preserve"> 3</w:t>
        </w:r>
        <w:r w:rsidR="00681420">
          <w:rPr>
            <w:webHidden/>
          </w:rPr>
          <w:tab/>
        </w:r>
        <w:r w:rsidR="00681420">
          <w:rPr>
            <w:webHidden/>
          </w:rPr>
          <w:fldChar w:fldCharType="begin"/>
        </w:r>
        <w:r w:rsidR="00681420">
          <w:rPr>
            <w:webHidden/>
          </w:rPr>
          <w:instrText xml:space="preserve"> PAGEREF _Toc524341479 \h </w:instrText>
        </w:r>
        <w:r w:rsidR="00681420">
          <w:rPr>
            <w:webHidden/>
          </w:rPr>
        </w:r>
        <w:r w:rsidR="00681420">
          <w:rPr>
            <w:webHidden/>
          </w:rPr>
          <w:fldChar w:fldCharType="separate"/>
        </w:r>
        <w:r w:rsidR="0025003F">
          <w:rPr>
            <w:webHidden/>
          </w:rPr>
          <w:t>49</w:t>
        </w:r>
        <w:r w:rsidR="00681420">
          <w:rPr>
            <w:webHidden/>
          </w:rPr>
          <w:fldChar w:fldCharType="end"/>
        </w:r>
      </w:hyperlink>
    </w:p>
    <w:p w14:paraId="0C791DE2" w14:textId="152362D9" w:rsidR="00681420" w:rsidRDefault="00431DAD" w:rsidP="006A4092">
      <w:pPr>
        <w:pStyle w:val="TOC2"/>
        <w:rPr>
          <w:rFonts w:asciiTheme="minorHAnsi" w:eastAsiaTheme="minorEastAsia" w:hAnsiTheme="minorHAnsi" w:cstheme="minorBidi"/>
          <w:sz w:val="22"/>
          <w:szCs w:val="22"/>
          <w:lang w:val="en-AU" w:eastAsia="en-AU"/>
        </w:rPr>
      </w:pPr>
      <w:hyperlink w:anchor="_Toc524341480" w:history="1">
        <w:r w:rsidR="00681420" w:rsidRPr="00387937">
          <w:rPr>
            <w:rStyle w:val="Hyperlink"/>
          </w:rPr>
          <w:t>Office of the Aboriginal Land Commissioner  2017/2018 Expenditure Statement as at 30 June 2018</w:t>
        </w:r>
        <w:r w:rsidR="00681420">
          <w:rPr>
            <w:webHidden/>
          </w:rPr>
          <w:tab/>
        </w:r>
        <w:r w:rsidR="00681420">
          <w:rPr>
            <w:webHidden/>
          </w:rPr>
          <w:fldChar w:fldCharType="begin"/>
        </w:r>
        <w:r w:rsidR="00681420">
          <w:rPr>
            <w:webHidden/>
          </w:rPr>
          <w:instrText xml:space="preserve"> PAGEREF _Toc524341480 \h </w:instrText>
        </w:r>
        <w:r w:rsidR="00681420">
          <w:rPr>
            <w:webHidden/>
          </w:rPr>
        </w:r>
        <w:r w:rsidR="00681420">
          <w:rPr>
            <w:webHidden/>
          </w:rPr>
          <w:fldChar w:fldCharType="separate"/>
        </w:r>
        <w:r w:rsidR="0025003F">
          <w:rPr>
            <w:webHidden/>
          </w:rPr>
          <w:t>49</w:t>
        </w:r>
        <w:r w:rsidR="00681420">
          <w:rPr>
            <w:webHidden/>
          </w:rPr>
          <w:fldChar w:fldCharType="end"/>
        </w:r>
      </w:hyperlink>
    </w:p>
    <w:p w14:paraId="5E7A4111" w14:textId="4BD924F1" w:rsidR="00755CB5" w:rsidRDefault="0073673A" w:rsidP="00546023">
      <w:r>
        <w:fldChar w:fldCharType="end"/>
      </w:r>
      <w:r w:rsidR="00681420">
        <w:t xml:space="preserve"> </w:t>
      </w:r>
      <w:r w:rsidR="00755CB5">
        <w:br w:type="page"/>
      </w:r>
    </w:p>
    <w:p w14:paraId="131F1081" w14:textId="77777777" w:rsidR="0087679F" w:rsidRDefault="0087679F" w:rsidP="00293908">
      <w:pPr>
        <w:pStyle w:val="Body"/>
        <w:jc w:val="center"/>
        <w:sectPr w:rsidR="0087679F" w:rsidSect="00340A4B">
          <w:footerReference w:type="first" r:id="rId25"/>
          <w:pgSz w:w="10319" w:h="14571" w:code="13"/>
          <w:pgMar w:top="1701" w:right="1418" w:bottom="1418" w:left="1701" w:header="720" w:footer="720" w:gutter="0"/>
          <w:pgNumType w:fmt="lowerRoman"/>
          <w:cols w:space="720"/>
          <w:docGrid w:linePitch="272"/>
        </w:sectPr>
      </w:pPr>
    </w:p>
    <w:p w14:paraId="29C8EAD9" w14:textId="77777777" w:rsidR="00D502F6" w:rsidRPr="00293908" w:rsidRDefault="00D502F6" w:rsidP="00293908">
      <w:pPr>
        <w:pStyle w:val="Body"/>
        <w:jc w:val="center"/>
      </w:pPr>
      <w:r w:rsidRPr="00293908">
        <w:lastRenderedPageBreak/>
        <w:t>ABORIGINAL LAND RIGHT</w:t>
      </w:r>
      <w:r w:rsidR="00235676" w:rsidRPr="00293908">
        <w:t>S (NORTHERN TERRITORY) ACT 1976</w:t>
      </w:r>
    </w:p>
    <w:p w14:paraId="1BE65356" w14:textId="77777777" w:rsidR="00D502F6" w:rsidRPr="00293908" w:rsidRDefault="00D502F6" w:rsidP="00B83807">
      <w:pPr>
        <w:pStyle w:val="H2centred"/>
      </w:pPr>
      <w:bookmarkStart w:id="24" w:name="_Toc367433610"/>
      <w:bookmarkStart w:id="25" w:name="_Toc400107460"/>
      <w:bookmarkStart w:id="26" w:name="_Toc400107826"/>
      <w:bookmarkStart w:id="27" w:name="_Toc401066226"/>
      <w:bookmarkStart w:id="28" w:name="_Toc435538771"/>
      <w:bookmarkStart w:id="29" w:name="_Toc435539094"/>
      <w:bookmarkStart w:id="30" w:name="_Toc435540146"/>
      <w:bookmarkStart w:id="31" w:name="_Toc468870863"/>
      <w:bookmarkStart w:id="32" w:name="_Toc524341455"/>
      <w:r w:rsidRPr="00293908">
        <w:t>REPORT OF T</w:t>
      </w:r>
      <w:r w:rsidR="00563560" w:rsidRPr="00293908">
        <w:t xml:space="preserve">HE ABORIGINAL LAND COMMISSIONER </w:t>
      </w:r>
      <w:r w:rsidRPr="00293908">
        <w:t xml:space="preserve">FOR THE YEAR ENDED </w:t>
      </w:r>
      <w:r w:rsidR="00B83807">
        <w:br/>
      </w:r>
      <w:r w:rsidRPr="00293908">
        <w:t xml:space="preserve">30 JUNE </w:t>
      </w:r>
      <w:bookmarkEnd w:id="24"/>
      <w:bookmarkEnd w:id="25"/>
      <w:bookmarkEnd w:id="26"/>
      <w:bookmarkEnd w:id="27"/>
      <w:bookmarkEnd w:id="28"/>
      <w:bookmarkEnd w:id="29"/>
      <w:bookmarkEnd w:id="30"/>
      <w:bookmarkEnd w:id="31"/>
      <w:r w:rsidR="00316A5D">
        <w:t>2018</w:t>
      </w:r>
      <w:bookmarkEnd w:id="32"/>
    </w:p>
    <w:p w14:paraId="6E17CF2C" w14:textId="77777777" w:rsidR="00D502F6" w:rsidRPr="00235676" w:rsidRDefault="00D502F6" w:rsidP="00B83807">
      <w:pPr>
        <w:pStyle w:val="H3"/>
      </w:pPr>
      <w:bookmarkStart w:id="33" w:name="_Toc400107827"/>
      <w:bookmarkStart w:id="34" w:name="_Toc401066227"/>
      <w:bookmarkStart w:id="35" w:name="_Toc524341456"/>
      <w:r w:rsidRPr="00235676">
        <w:t xml:space="preserve">ANNUAL </w:t>
      </w:r>
      <w:r w:rsidRPr="00293908">
        <w:t>REPORT</w:t>
      </w:r>
      <w:bookmarkEnd w:id="33"/>
      <w:bookmarkEnd w:id="34"/>
      <w:bookmarkEnd w:id="35"/>
    </w:p>
    <w:p w14:paraId="2273CF63" w14:textId="77777777" w:rsidR="00D502F6" w:rsidRPr="00B34724" w:rsidRDefault="00216172" w:rsidP="00B34724">
      <w:pPr>
        <w:pStyle w:val="Body2"/>
      </w:pPr>
      <w:r w:rsidRPr="00B34724">
        <w:t>This report is furnished to the</w:t>
      </w:r>
      <w:r w:rsidR="00EB3D67" w:rsidRPr="00B34724">
        <w:t xml:space="preserve"> Minister for </w:t>
      </w:r>
      <w:r w:rsidRPr="00B34724">
        <w:t>Indigenous Affairs (the</w:t>
      </w:r>
      <w:r w:rsidR="000D75ED">
        <w:t> </w:t>
      </w:r>
      <w:r w:rsidRPr="00B34724">
        <w:t xml:space="preserve">Minister) pursuant to </w:t>
      </w:r>
      <w:r w:rsidR="00D912B5" w:rsidRPr="00B34724">
        <w:t>s</w:t>
      </w:r>
      <w:r w:rsidR="00D502F6" w:rsidRPr="00B34724">
        <w:t xml:space="preserve"> 61(1) of the </w:t>
      </w:r>
      <w:r w:rsidR="00D502F6" w:rsidRPr="00563560">
        <w:rPr>
          <w:i/>
        </w:rPr>
        <w:t>Aboriginal Land Rights (Northern Territory) Act</w:t>
      </w:r>
      <w:r w:rsidRPr="00563560">
        <w:rPr>
          <w:i/>
        </w:rPr>
        <w:t xml:space="preserve"> </w:t>
      </w:r>
      <w:r w:rsidR="00D502F6" w:rsidRPr="00563560">
        <w:rPr>
          <w:i/>
        </w:rPr>
        <w:t>1976</w:t>
      </w:r>
      <w:r w:rsidRPr="00563560">
        <w:rPr>
          <w:i/>
        </w:rPr>
        <w:t xml:space="preserve"> </w:t>
      </w:r>
      <w:r w:rsidR="00D502F6" w:rsidRPr="00B34724">
        <w:t xml:space="preserve">(the Act) </w:t>
      </w:r>
      <w:r w:rsidRPr="00B34724">
        <w:t xml:space="preserve">which </w:t>
      </w:r>
      <w:r w:rsidR="00D502F6" w:rsidRPr="00B34724">
        <w:t xml:space="preserve">provides </w:t>
      </w:r>
      <w:r w:rsidR="007E0A94" w:rsidRPr="00B34724">
        <w:t xml:space="preserve">that </w:t>
      </w:r>
      <w:r w:rsidR="00AE46D6" w:rsidRPr="00B34724">
        <w:t>each</w:t>
      </w:r>
      <w:r w:rsidR="00D502F6" w:rsidRPr="00B34724">
        <w:t xml:space="preserve"> Aboriginal Land Commissioner shall, as soon as practicable after 30 June in each year, prepare and furnish to the Minister a report o</w:t>
      </w:r>
      <w:r w:rsidR="00AE46D6" w:rsidRPr="00B34724">
        <w:t>f</w:t>
      </w:r>
      <w:r w:rsidR="00D502F6" w:rsidRPr="00B34724">
        <w:t xml:space="preserve"> his </w:t>
      </w:r>
      <w:r w:rsidR="009C228A" w:rsidRPr="00B34724">
        <w:t xml:space="preserve">or her </w:t>
      </w:r>
      <w:r w:rsidR="00D502F6" w:rsidRPr="00B34724">
        <w:t>operations during the year that ended on that date.</w:t>
      </w:r>
    </w:p>
    <w:p w14:paraId="4FE7BAF1" w14:textId="77777777" w:rsidR="00D502F6" w:rsidRPr="00B34724" w:rsidRDefault="00216172" w:rsidP="00B83807">
      <w:pPr>
        <w:pStyle w:val="H3"/>
      </w:pPr>
      <w:bookmarkStart w:id="36" w:name="_Toc400107828"/>
      <w:bookmarkStart w:id="37" w:name="_Toc524341457"/>
      <w:r w:rsidRPr="00B34724">
        <w:t xml:space="preserve">THE </w:t>
      </w:r>
      <w:r w:rsidR="00D502F6" w:rsidRPr="00B34724">
        <w:t>ABORIGINAL LAND COMMISSIONER</w:t>
      </w:r>
      <w:bookmarkEnd w:id="36"/>
      <w:bookmarkEnd w:id="37"/>
    </w:p>
    <w:p w14:paraId="07FB8F50" w14:textId="77777777" w:rsidR="00BD47BF" w:rsidRPr="00B34724" w:rsidRDefault="00D502F6" w:rsidP="00B34724">
      <w:pPr>
        <w:pStyle w:val="Body2"/>
      </w:pPr>
      <w:r w:rsidRPr="00B34724">
        <w:t>During the year under review</w:t>
      </w:r>
      <w:r w:rsidR="003D0B4D">
        <w:t>,</w:t>
      </w:r>
      <w:r w:rsidRPr="00B34724">
        <w:t xml:space="preserve"> the </w:t>
      </w:r>
      <w:r w:rsidR="002F28DC" w:rsidRPr="00B34724">
        <w:t>o</w:t>
      </w:r>
      <w:r w:rsidRPr="00B34724">
        <w:t xml:space="preserve">ffice of Aboriginal Land Commissioner </w:t>
      </w:r>
      <w:r w:rsidR="00DF29DA" w:rsidRPr="00B34724">
        <w:t xml:space="preserve">was </w:t>
      </w:r>
      <w:r w:rsidRPr="00B34724">
        <w:t xml:space="preserve">held by </w:t>
      </w:r>
      <w:r w:rsidR="00BC14B8" w:rsidRPr="00B34724">
        <w:t>t</w:t>
      </w:r>
      <w:r w:rsidRPr="00B34724">
        <w:t xml:space="preserve">he </w:t>
      </w:r>
      <w:r w:rsidR="00247C97" w:rsidRPr="00B34724">
        <w:t xml:space="preserve">Hon </w:t>
      </w:r>
      <w:r w:rsidR="00F91706">
        <w:t>John</w:t>
      </w:r>
      <w:r w:rsidR="00247C97" w:rsidRPr="00B34724">
        <w:t xml:space="preserve"> Mansfield AM </w:t>
      </w:r>
      <w:r w:rsidR="00F91706">
        <w:t xml:space="preserve">QC </w:t>
      </w:r>
      <w:r w:rsidR="00C33064" w:rsidRPr="00B34724">
        <w:t>on a</w:t>
      </w:r>
      <w:r w:rsidR="000D75ED">
        <w:t> </w:t>
      </w:r>
      <w:r w:rsidR="00C33064" w:rsidRPr="00B34724">
        <w:t>part</w:t>
      </w:r>
      <w:r w:rsidR="000D75ED">
        <w:noBreakHyphen/>
      </w:r>
      <w:r w:rsidR="00C33064" w:rsidRPr="00B34724">
        <w:t>time basis</w:t>
      </w:r>
      <w:r w:rsidR="00A24EDA" w:rsidRPr="00B34724">
        <w:t>.</w:t>
      </w:r>
      <w:r w:rsidR="00FD73D0">
        <w:t xml:space="preserve"> </w:t>
      </w:r>
      <w:r w:rsidR="00DF29DA" w:rsidRPr="00B34724">
        <w:t>The</w:t>
      </w:r>
      <w:r w:rsidR="00573FC8">
        <w:t> </w:t>
      </w:r>
      <w:r w:rsidR="00DF29DA" w:rsidRPr="00B34724">
        <w:t>Hon</w:t>
      </w:r>
      <w:r w:rsidR="00573FC8">
        <w:t> </w:t>
      </w:r>
      <w:r w:rsidR="00F91706">
        <w:t>John</w:t>
      </w:r>
      <w:r w:rsidR="00DF29DA" w:rsidRPr="00B34724">
        <w:t xml:space="preserve"> Mansfield AM </w:t>
      </w:r>
      <w:r w:rsidR="00F91706">
        <w:t xml:space="preserve">QC </w:t>
      </w:r>
      <w:r w:rsidR="00DF29DA" w:rsidRPr="00B34724">
        <w:t xml:space="preserve">was </w:t>
      </w:r>
      <w:r w:rsidR="00247C97" w:rsidRPr="00B34724">
        <w:t xml:space="preserve">originally </w:t>
      </w:r>
      <w:r w:rsidR="00DF29DA" w:rsidRPr="00B34724">
        <w:t xml:space="preserve">appointed under </w:t>
      </w:r>
      <w:r w:rsidR="00032056" w:rsidRPr="00B34724">
        <w:t>s</w:t>
      </w:r>
      <w:r w:rsidR="00DF29DA" w:rsidRPr="00B34724">
        <w:t xml:space="preserve"> 52(1) of the Act on a part-time basis</w:t>
      </w:r>
      <w:r w:rsidR="00A739E7" w:rsidRPr="00B34724">
        <w:t xml:space="preserve"> for the period 23 </w:t>
      </w:r>
      <w:r w:rsidR="00DF29DA" w:rsidRPr="00B34724">
        <w:t>November 2011 – 30</w:t>
      </w:r>
      <w:r w:rsidR="00573FC8">
        <w:t> </w:t>
      </w:r>
      <w:r w:rsidR="00DF29DA" w:rsidRPr="00B34724">
        <w:t>June</w:t>
      </w:r>
      <w:r w:rsidR="00573FC8">
        <w:t> </w:t>
      </w:r>
      <w:r w:rsidR="00DF29DA" w:rsidRPr="00B34724">
        <w:t>2013.</w:t>
      </w:r>
      <w:r w:rsidR="00FD73D0">
        <w:t xml:space="preserve"> </w:t>
      </w:r>
      <w:r w:rsidR="00C2403F">
        <w:t xml:space="preserve">He was subsequently re-appointed for a further term, on a part-time basis, for the period 1 July 2013 – 30 June 2016. On 5 May 2016, </w:t>
      </w:r>
      <w:r w:rsidR="00247C97" w:rsidRPr="00B34724">
        <w:t xml:space="preserve">the </w:t>
      </w:r>
      <w:r w:rsidR="00F30800" w:rsidRPr="00B34724">
        <w:t>Administrator</w:t>
      </w:r>
      <w:r w:rsidR="00247C97" w:rsidRPr="00B34724">
        <w:t xml:space="preserve"> </w:t>
      </w:r>
      <w:r w:rsidR="00F30800" w:rsidRPr="00B34724">
        <w:t>of the Government of the Commonwealth of Australia approved the re</w:t>
      </w:r>
      <w:r w:rsidR="00F30800" w:rsidRPr="00B34724">
        <w:noBreakHyphen/>
      </w:r>
      <w:r w:rsidR="00247C97" w:rsidRPr="00B34724">
        <w:t xml:space="preserve">appointment of </w:t>
      </w:r>
      <w:r w:rsidR="00BF2123" w:rsidRPr="00B34724">
        <w:t>the </w:t>
      </w:r>
      <w:r w:rsidR="00247C97" w:rsidRPr="00B34724">
        <w:t>Hon</w:t>
      </w:r>
      <w:r w:rsidR="00BF2123" w:rsidRPr="00B34724">
        <w:t> </w:t>
      </w:r>
      <w:r w:rsidR="00242F8B">
        <w:t>John</w:t>
      </w:r>
      <w:r w:rsidR="00247C97" w:rsidRPr="00B34724">
        <w:t xml:space="preserve"> Mansfield AM </w:t>
      </w:r>
      <w:r w:rsidR="00242F8B">
        <w:t xml:space="preserve">QC </w:t>
      </w:r>
      <w:r w:rsidR="00247C97" w:rsidRPr="00B34724">
        <w:t>as Aboriginal Land Commissioner, on</w:t>
      </w:r>
      <w:r w:rsidR="00573FC8">
        <w:t> </w:t>
      </w:r>
      <w:r w:rsidR="00247C97" w:rsidRPr="00B34724">
        <w:t>a</w:t>
      </w:r>
      <w:r w:rsidR="00573FC8">
        <w:t> </w:t>
      </w:r>
      <w:r w:rsidR="00247C97" w:rsidRPr="00B34724">
        <w:t xml:space="preserve">part-time basis, for the period 1 July </w:t>
      </w:r>
      <w:r w:rsidR="00C2403F" w:rsidRPr="00B34724">
        <w:t>201</w:t>
      </w:r>
      <w:r w:rsidR="00C2403F">
        <w:t>6</w:t>
      </w:r>
      <w:r w:rsidR="00C2403F" w:rsidRPr="00B34724">
        <w:t xml:space="preserve"> </w:t>
      </w:r>
      <w:r w:rsidR="00247C97" w:rsidRPr="00B34724">
        <w:t>– 30</w:t>
      </w:r>
      <w:r w:rsidR="000D75ED">
        <w:t> </w:t>
      </w:r>
      <w:r w:rsidR="00247C97" w:rsidRPr="00B34724">
        <w:t>June</w:t>
      </w:r>
      <w:r w:rsidR="000D75ED">
        <w:t> </w:t>
      </w:r>
      <w:r w:rsidR="00C2403F" w:rsidRPr="00B34724">
        <w:t>201</w:t>
      </w:r>
      <w:r w:rsidR="00C2403F">
        <w:t>9</w:t>
      </w:r>
      <w:r w:rsidR="00247C97" w:rsidRPr="00B34724">
        <w:t>.</w:t>
      </w:r>
    </w:p>
    <w:p w14:paraId="58B5A8C8" w14:textId="77777777" w:rsidR="002A73EC" w:rsidRDefault="002A73EC" w:rsidP="00B83807">
      <w:pPr>
        <w:pStyle w:val="H3"/>
      </w:pPr>
      <w:bookmarkStart w:id="38" w:name="_Toc400107829"/>
      <w:bookmarkStart w:id="39" w:name="_Toc524341458"/>
      <w:r>
        <w:t xml:space="preserve">FUNCTIONS </w:t>
      </w:r>
      <w:r w:rsidR="00127B34">
        <w:t xml:space="preserve">AND POWERS </w:t>
      </w:r>
      <w:r>
        <w:t>OF THE ABORIGINAL LAND COMMISSIONER</w:t>
      </w:r>
      <w:bookmarkEnd w:id="38"/>
      <w:bookmarkEnd w:id="39"/>
    </w:p>
    <w:p w14:paraId="6BB63FD5" w14:textId="4C1C5ED0" w:rsidR="006D3796" w:rsidRDefault="006D3796" w:rsidP="00247802">
      <w:pPr>
        <w:pStyle w:val="Body2"/>
        <w:spacing w:before="120"/>
      </w:pPr>
      <w:r>
        <w:t>The Aboriginal Land Commissioner is a statutory officer of the Commonwealth appointed to perform functions outlin</w:t>
      </w:r>
      <w:r w:rsidR="000625D4">
        <w:t xml:space="preserve">ed in </w:t>
      </w:r>
      <w:r w:rsidR="00F97473">
        <w:t>s</w:t>
      </w:r>
      <w:r w:rsidR="000625D4">
        <w:t xml:space="preserve"> 50 of the </w:t>
      </w:r>
      <w:r w:rsidR="00F97473" w:rsidRPr="0066219C">
        <w:t>Act</w:t>
      </w:r>
      <w:r w:rsidR="000625D4">
        <w:t>. The Aboriginal Land Commissioner’</w:t>
      </w:r>
      <w:r w:rsidR="00377931">
        <w:t>s functions include u</w:t>
      </w:r>
      <w:r w:rsidR="000625D4">
        <w:t xml:space="preserve">ndertaking inquiries into traditional land claims in the Northern Territory of Australia. Related reports, containing </w:t>
      </w:r>
      <w:r w:rsidR="00F97473">
        <w:t>fi</w:t>
      </w:r>
      <w:r w:rsidR="000625D4">
        <w:t>ndings and recommendations, are provided to the Commonweal</w:t>
      </w:r>
      <w:r w:rsidR="00F97473">
        <w:t>th</w:t>
      </w:r>
      <w:r w:rsidR="000625D4">
        <w:t xml:space="preserve"> Minister responsible for the administration of the Act and the Administrator of the Northern Territory. The responsible Commonwealth Minister may also request that the Commissioner provide advice on any other matter relevant to the operation of the Act.</w:t>
      </w:r>
      <w:r>
        <w:t xml:space="preserve"> </w:t>
      </w:r>
    </w:p>
    <w:p w14:paraId="4C18EDC0" w14:textId="7BE4C7B7" w:rsidR="002A73EC" w:rsidRDefault="002A73EC" w:rsidP="00247802">
      <w:pPr>
        <w:pStyle w:val="Body2"/>
        <w:spacing w:before="120"/>
      </w:pPr>
      <w:r>
        <w:t>The major functions of the Commissioner are set out in s 50(1) of the Act</w:t>
      </w:r>
      <w:r w:rsidR="00377931">
        <w:t>, which can be viewed at</w:t>
      </w:r>
      <w:r w:rsidR="0066219C">
        <w:t>:</w:t>
      </w:r>
      <w:r w:rsidR="00377931">
        <w:t xml:space="preserve"> </w:t>
      </w:r>
      <w:hyperlink r:id="rId26" w:history="1">
        <w:r w:rsidR="00377931" w:rsidRPr="00EF2A0F">
          <w:rPr>
            <w:rStyle w:val="Hyperlink"/>
          </w:rPr>
          <w:t>https://www.legislation.gov.au/Details/C2016C00111</w:t>
        </w:r>
      </w:hyperlink>
    </w:p>
    <w:p w14:paraId="36E5613B" w14:textId="77777777" w:rsidR="00D502F6" w:rsidRPr="00B34724" w:rsidRDefault="00BD47BF" w:rsidP="00B83807">
      <w:pPr>
        <w:pStyle w:val="H3"/>
      </w:pPr>
      <w:bookmarkStart w:id="40" w:name="_Toc400107830"/>
      <w:bookmarkStart w:id="41" w:name="_Toc524341459"/>
      <w:r w:rsidRPr="00B34724">
        <w:lastRenderedPageBreak/>
        <w:t>ADMINISTRATIVE ARRANGEMENTS</w:t>
      </w:r>
      <w:bookmarkEnd w:id="40"/>
      <w:bookmarkEnd w:id="41"/>
    </w:p>
    <w:p w14:paraId="19B18793" w14:textId="73BEEFC5" w:rsidR="0066219C" w:rsidRPr="0066219C" w:rsidRDefault="009F3173" w:rsidP="0066219C">
      <w:pPr>
        <w:pStyle w:val="Body2"/>
      </w:pPr>
      <w:r w:rsidRPr="00B34724">
        <w:t xml:space="preserve">During the year under review, the </w:t>
      </w:r>
      <w:r w:rsidR="00216172" w:rsidRPr="00B34724">
        <w:t xml:space="preserve">Office of the Aboriginal Land </w:t>
      </w:r>
      <w:r w:rsidR="00216172" w:rsidRPr="0066219C">
        <w:t xml:space="preserve">Commissioner </w:t>
      </w:r>
      <w:r w:rsidR="00A24EDA" w:rsidRPr="0066219C">
        <w:t>operate</w:t>
      </w:r>
      <w:r w:rsidRPr="0066219C">
        <w:t>d</w:t>
      </w:r>
      <w:r w:rsidR="00A24EDA" w:rsidRPr="0066219C">
        <w:t xml:space="preserve"> from </w:t>
      </w:r>
      <w:r w:rsidR="00194E60" w:rsidRPr="0066219C">
        <w:t>Jacana House, 39</w:t>
      </w:r>
      <w:r w:rsidR="00BC0595" w:rsidRPr="0066219C">
        <w:noBreakHyphen/>
      </w:r>
      <w:r w:rsidR="00194E60" w:rsidRPr="0066219C">
        <w:t>41</w:t>
      </w:r>
      <w:r w:rsidR="00BC0595" w:rsidRPr="0066219C">
        <w:t> </w:t>
      </w:r>
      <w:r w:rsidR="00194E60" w:rsidRPr="0066219C">
        <w:t>Woods Street, Darwin, in</w:t>
      </w:r>
      <w:r w:rsidR="00573FC8" w:rsidRPr="0066219C">
        <w:t> </w:t>
      </w:r>
      <w:r w:rsidR="00194E60" w:rsidRPr="0066219C">
        <w:t xml:space="preserve">premises occupied by the Department of </w:t>
      </w:r>
      <w:r w:rsidR="000D3954" w:rsidRPr="0066219C">
        <w:t>the Prime Minister and Cabinet (PM</w:t>
      </w:r>
      <w:r w:rsidR="00573FC8" w:rsidRPr="0066219C">
        <w:t>&amp;</w:t>
      </w:r>
      <w:r w:rsidR="000D3954" w:rsidRPr="0066219C">
        <w:t>C)</w:t>
      </w:r>
      <w:r w:rsidR="00216172" w:rsidRPr="0066219C">
        <w:t>.</w:t>
      </w:r>
      <w:r w:rsidR="002A0DEF" w:rsidRPr="0066219C">
        <w:t xml:space="preserve"> </w:t>
      </w:r>
    </w:p>
    <w:p w14:paraId="7AAD13D7" w14:textId="77777777" w:rsidR="00DF29DA" w:rsidRPr="00521B98" w:rsidRDefault="003C725B" w:rsidP="00563560">
      <w:pPr>
        <w:pStyle w:val="Body2"/>
      </w:pPr>
      <w:r>
        <w:t>During this period, t</w:t>
      </w:r>
      <w:r w:rsidR="002A0DEF">
        <w:t xml:space="preserve">he Commissioner </w:t>
      </w:r>
      <w:r>
        <w:t>was</w:t>
      </w:r>
      <w:r w:rsidR="002A0DEF">
        <w:t xml:space="preserve"> engaged by PM&amp;C as a statutory officer.</w:t>
      </w:r>
    </w:p>
    <w:p w14:paraId="5CDF284C" w14:textId="680E1A91" w:rsidR="003E3C2C" w:rsidRPr="0066219C" w:rsidRDefault="000D3954" w:rsidP="00414636">
      <w:pPr>
        <w:pStyle w:val="Body2"/>
        <w:rPr>
          <w:b/>
        </w:rPr>
      </w:pPr>
      <w:r>
        <w:t>PM</w:t>
      </w:r>
      <w:r w:rsidR="00573FC8">
        <w:t>&amp;</w:t>
      </w:r>
      <w:r>
        <w:t>C</w:t>
      </w:r>
      <w:r w:rsidRPr="00B34724">
        <w:t xml:space="preserve"> </w:t>
      </w:r>
      <w:r w:rsidR="00247C97" w:rsidRPr="00B34724">
        <w:t>provided administrative support for the operations of the Aboriginal Land Commissioner.</w:t>
      </w:r>
    </w:p>
    <w:p w14:paraId="001E1594" w14:textId="205C0043" w:rsidR="0066219C" w:rsidRPr="0066219C" w:rsidRDefault="0066219C" w:rsidP="0066219C">
      <w:pPr>
        <w:pStyle w:val="Body2"/>
      </w:pPr>
      <w:r>
        <w:t xml:space="preserve">The </w:t>
      </w:r>
      <w:r w:rsidRPr="0066219C">
        <w:t xml:space="preserve">Office of the Aboriginal Land Commissioner </w:t>
      </w:r>
      <w:r>
        <w:t xml:space="preserve">can be contacted by email at </w:t>
      </w:r>
      <w:hyperlink r:id="rId27" w:history="1">
        <w:r w:rsidRPr="0066219C">
          <w:rPr>
            <w:rStyle w:val="Hyperlink"/>
          </w:rPr>
          <w:t>AboriginalLandCommissioner@network.pmc.gov.au</w:t>
        </w:r>
      </w:hyperlink>
      <w:r w:rsidRPr="0066219C">
        <w:t xml:space="preserve"> </w:t>
      </w:r>
      <w:r>
        <w:t xml:space="preserve">and by phone on </w:t>
      </w:r>
      <w:r w:rsidRPr="0066219C">
        <w:t>(08) 8928 6458</w:t>
      </w:r>
      <w:r>
        <w:t xml:space="preserve">. The Commissioner’s website is accessible at </w:t>
      </w:r>
      <w:hyperlink r:id="rId28" w:history="1">
        <w:r w:rsidRPr="0066219C">
          <w:rPr>
            <w:rStyle w:val="Hyperlink"/>
          </w:rPr>
          <w:t>https://www.pmc.gov.au/indigenous-affairs/land/aboriginal-land-commissioner</w:t>
        </w:r>
      </w:hyperlink>
    </w:p>
    <w:p w14:paraId="7819DBEC" w14:textId="77777777" w:rsidR="00CB67C0" w:rsidRPr="00B34724" w:rsidRDefault="00CB67C0" w:rsidP="00B83807">
      <w:pPr>
        <w:pStyle w:val="H3"/>
      </w:pPr>
      <w:bookmarkStart w:id="42" w:name="_Toc400107831"/>
      <w:bookmarkStart w:id="43" w:name="_Toc524341460"/>
      <w:r w:rsidRPr="00B34724">
        <w:t>THE LAND CLAIM PROCESS</w:t>
      </w:r>
      <w:bookmarkEnd w:id="42"/>
      <w:bookmarkEnd w:id="43"/>
    </w:p>
    <w:p w14:paraId="1316F7A8" w14:textId="77777777" w:rsidR="00D502F6" w:rsidRPr="00B34724" w:rsidRDefault="00F6357F" w:rsidP="00563560">
      <w:pPr>
        <w:pStyle w:val="Body2"/>
      </w:pPr>
      <w:r w:rsidRPr="00B34724">
        <w:t>The Act commenced on 26 January 1977.</w:t>
      </w:r>
      <w:r w:rsidR="00FD73D0">
        <w:t xml:space="preserve"> </w:t>
      </w:r>
      <w:r w:rsidRPr="00B34724">
        <w:t xml:space="preserve">A total of 249 </w:t>
      </w:r>
      <w:r w:rsidR="00A559C4" w:rsidRPr="00B34724">
        <w:t xml:space="preserve">land claim </w:t>
      </w:r>
      <w:r w:rsidRPr="00B34724">
        <w:t xml:space="preserve">applications have </w:t>
      </w:r>
      <w:r w:rsidR="008275B1" w:rsidRPr="00B34724">
        <w:t xml:space="preserve">since </w:t>
      </w:r>
      <w:r w:rsidRPr="00B34724">
        <w:t>been made.</w:t>
      </w:r>
      <w:r w:rsidR="00FD73D0">
        <w:t xml:space="preserve"> </w:t>
      </w:r>
      <w:r w:rsidRPr="00B34724">
        <w:t xml:space="preserve">As a result of amendments </w:t>
      </w:r>
      <w:r w:rsidR="002F734F" w:rsidRPr="00B34724">
        <w:t xml:space="preserve">to the Act </w:t>
      </w:r>
      <w:r w:rsidRPr="00B34724">
        <w:t xml:space="preserve">made in </w:t>
      </w:r>
      <w:r w:rsidR="002132CF">
        <w:t>1987</w:t>
      </w:r>
      <w:r w:rsidR="002132CF" w:rsidRPr="00B34724">
        <w:t xml:space="preserve"> </w:t>
      </w:r>
      <w:r w:rsidRPr="00B34724">
        <w:t>and 2006 (notably s 50(2A) and s 67A(6)(a)) no new application has been</w:t>
      </w:r>
      <w:r w:rsidR="00C33064" w:rsidRPr="00B34724">
        <w:t xml:space="preserve"> </w:t>
      </w:r>
      <w:r w:rsidRPr="00B34724">
        <w:t>ma</w:t>
      </w:r>
      <w:r w:rsidR="0053040A" w:rsidRPr="00B34724">
        <w:t>de since 4 June </w:t>
      </w:r>
      <w:r w:rsidR="00563560">
        <w:t>1997.</w:t>
      </w:r>
    </w:p>
    <w:p w14:paraId="73279283" w14:textId="77777777" w:rsidR="00253DC8" w:rsidRPr="00B34724" w:rsidRDefault="00745DD9" w:rsidP="00563560">
      <w:pPr>
        <w:pStyle w:val="Body2"/>
      </w:pPr>
      <w:r w:rsidRPr="00B34724">
        <w:t>The tables in Appendix 1 (which are described in detail later in the report) disclose that of the 249 applications lodged:</w:t>
      </w:r>
    </w:p>
    <w:p w14:paraId="502CAB6B" w14:textId="77777777" w:rsidR="00745DD9" w:rsidRDefault="00C2403F" w:rsidP="00247802">
      <w:pPr>
        <w:pStyle w:val="Body2"/>
        <w:numPr>
          <w:ilvl w:val="1"/>
          <w:numId w:val="1"/>
        </w:numPr>
      </w:pPr>
      <w:r w:rsidRPr="00B34724">
        <w:t>8</w:t>
      </w:r>
      <w:r>
        <w:t xml:space="preserve">4 </w:t>
      </w:r>
      <w:r w:rsidR="00745DD9" w:rsidRPr="00B34724">
        <w:t xml:space="preserve">have been </w:t>
      </w:r>
      <w:r w:rsidR="00447E87">
        <w:t>the subject</w:t>
      </w:r>
      <w:r w:rsidR="00447E87" w:rsidRPr="00B34724">
        <w:t xml:space="preserve"> </w:t>
      </w:r>
      <w:r w:rsidR="00745DD9" w:rsidRPr="00B34724">
        <w:t>of inquiries and reports;</w:t>
      </w:r>
    </w:p>
    <w:p w14:paraId="5CB8FD37" w14:textId="77777777" w:rsidR="00885639" w:rsidRDefault="00C66FEB" w:rsidP="00247802">
      <w:pPr>
        <w:pStyle w:val="Body2"/>
        <w:numPr>
          <w:ilvl w:val="1"/>
          <w:numId w:val="1"/>
        </w:numPr>
      </w:pPr>
      <w:r>
        <w:t>6</w:t>
      </w:r>
      <w:r w:rsidR="00350F32">
        <w:t xml:space="preserve"> </w:t>
      </w:r>
      <w:r w:rsidR="00885639">
        <w:t>are currently the subject of incomplete inquiries;</w:t>
      </w:r>
    </w:p>
    <w:p w14:paraId="3FD6FC8D" w14:textId="77777777" w:rsidR="00612EAE" w:rsidRPr="00D778F9" w:rsidRDefault="007046F7" w:rsidP="00612EAE">
      <w:pPr>
        <w:pStyle w:val="Body2"/>
        <w:numPr>
          <w:ilvl w:val="1"/>
          <w:numId w:val="1"/>
        </w:numPr>
      </w:pPr>
      <w:r>
        <w:t>5</w:t>
      </w:r>
      <w:r w:rsidR="00350F32" w:rsidRPr="00D778F9">
        <w:t xml:space="preserve"> </w:t>
      </w:r>
      <w:r w:rsidR="00612EAE" w:rsidRPr="00D778F9">
        <w:t>relate only to land which comprises the beds and banks of rivers an</w:t>
      </w:r>
      <w:r w:rsidR="000F5CF9">
        <w:t xml:space="preserve">d/or the inter-tidal zone (ITZ), are not currently the subject of an inquiry, </w:t>
      </w:r>
      <w:r w:rsidR="00612EAE" w:rsidRPr="00D778F9">
        <w:t>and are susceptible to being finally disposed of in the event that regulations are made pursuant to s 67A(12) of the Act;</w:t>
      </w:r>
    </w:p>
    <w:p w14:paraId="35A37155" w14:textId="77777777" w:rsidR="00885639" w:rsidRPr="00B34724" w:rsidRDefault="00885639" w:rsidP="00885639">
      <w:pPr>
        <w:pStyle w:val="Body2"/>
        <w:numPr>
          <w:ilvl w:val="1"/>
          <w:numId w:val="1"/>
        </w:numPr>
      </w:pPr>
      <w:r w:rsidRPr="00C35F2F">
        <w:t>143</w:t>
      </w:r>
      <w:r w:rsidRPr="00B34724">
        <w:t xml:space="preserve"> have been disposed of either by way of withdrawal or some other process not involving an inquiry;</w:t>
      </w:r>
    </w:p>
    <w:p w14:paraId="5A3FA7FD" w14:textId="77777777" w:rsidR="00745DD9" w:rsidRPr="00B34724" w:rsidRDefault="001C159E" w:rsidP="00247802">
      <w:pPr>
        <w:pStyle w:val="Body2"/>
        <w:numPr>
          <w:ilvl w:val="1"/>
          <w:numId w:val="1"/>
        </w:numPr>
      </w:pPr>
      <w:r>
        <w:t>1</w:t>
      </w:r>
      <w:r w:rsidR="007046F7">
        <w:t>0</w:t>
      </w:r>
      <w:r w:rsidRPr="00B34724">
        <w:t xml:space="preserve"> </w:t>
      </w:r>
      <w:r w:rsidR="00745DD9" w:rsidRPr="00B34724">
        <w:t xml:space="preserve">are currently the subject of settlement negotiations which </w:t>
      </w:r>
      <w:r w:rsidR="00121A1A">
        <w:t>may</w:t>
      </w:r>
      <w:r w:rsidR="00745DD9" w:rsidRPr="00B34724">
        <w:t xml:space="preserve"> result in the applications being disposed of without an inquiry</w:t>
      </w:r>
      <w:r w:rsidR="008F36E7" w:rsidRPr="00B34724">
        <w:t>;</w:t>
      </w:r>
      <w:r w:rsidR="003E64BE">
        <w:t xml:space="preserve"> and</w:t>
      </w:r>
    </w:p>
    <w:p w14:paraId="571C7425" w14:textId="77777777" w:rsidR="0043389D" w:rsidRDefault="008275B1" w:rsidP="00247802">
      <w:pPr>
        <w:pStyle w:val="Body2"/>
        <w:numPr>
          <w:ilvl w:val="1"/>
          <w:numId w:val="1"/>
        </w:numPr>
      </w:pPr>
      <w:r w:rsidRPr="00B34724">
        <w:t>in one case the Commissioner is currently prevented from exercising any function by reason of s 50(2C) of the Act.</w:t>
      </w:r>
    </w:p>
    <w:p w14:paraId="79A0841B" w14:textId="5F82FC9A" w:rsidR="00892694" w:rsidRPr="00C35F2F" w:rsidRDefault="00D57F0A" w:rsidP="00FE6061">
      <w:pPr>
        <w:pStyle w:val="Body2"/>
      </w:pPr>
      <w:r>
        <w:t>The</w:t>
      </w:r>
      <w:r w:rsidR="008D606B" w:rsidRPr="00C35F2F">
        <w:t xml:space="preserve"> Commissioner</w:t>
      </w:r>
      <w:r w:rsidR="008854C0">
        <w:t xml:space="preserve">, together with key parties, </w:t>
      </w:r>
      <w:r w:rsidR="002A0DEF">
        <w:t xml:space="preserve">made </w:t>
      </w:r>
      <w:r w:rsidR="008854C0">
        <w:t xml:space="preserve">considerable </w:t>
      </w:r>
      <w:r w:rsidR="008D606B" w:rsidRPr="00C35F2F">
        <w:t>progress to</w:t>
      </w:r>
      <w:r w:rsidR="002A0DEF">
        <w:t xml:space="preserve">wards </w:t>
      </w:r>
      <w:proofErr w:type="spellStart"/>
      <w:r w:rsidR="00302CFF">
        <w:t>finalis</w:t>
      </w:r>
      <w:r w:rsidR="002A0DEF">
        <w:t>ing</w:t>
      </w:r>
      <w:proofErr w:type="spellEnd"/>
      <w:r w:rsidR="002A0DEF">
        <w:t xml:space="preserve"> </w:t>
      </w:r>
      <w:r w:rsidR="003C725B">
        <w:t>t</w:t>
      </w:r>
      <w:r w:rsidR="00546023">
        <w:t>he unresolved applications in 8b</w:t>
      </w:r>
      <w:r w:rsidR="003C725B">
        <w:t xml:space="preserve"> and 8</w:t>
      </w:r>
      <w:r w:rsidR="008854C0" w:rsidRPr="00DE29A2">
        <w:t>e</w:t>
      </w:r>
      <w:r w:rsidR="008854C0" w:rsidRPr="008854C0">
        <w:t xml:space="preserve"> </w:t>
      </w:r>
      <w:r w:rsidR="00F71D5E">
        <w:lastRenderedPageBreak/>
        <w:t>(</w:t>
      </w:r>
      <w:r w:rsidR="008D606B" w:rsidRPr="00C35F2F">
        <w:t>either by agreement and a request for scheduling, or by inquiry and report by the Commissioner</w:t>
      </w:r>
      <w:r w:rsidR="00F71D5E">
        <w:t>)</w:t>
      </w:r>
      <w:r w:rsidR="008D606B" w:rsidRPr="00C35F2F">
        <w:t xml:space="preserve">. </w:t>
      </w:r>
    </w:p>
    <w:p w14:paraId="1DF909C1" w14:textId="70538F58" w:rsidR="00B751FD" w:rsidRDefault="005E1748" w:rsidP="00FE6061">
      <w:pPr>
        <w:pStyle w:val="Body2"/>
      </w:pPr>
      <w:r>
        <w:t>The</w:t>
      </w:r>
      <w:r w:rsidR="00F501A8" w:rsidRPr="00F14352">
        <w:t xml:space="preserve"> Commonwealth Government is</w:t>
      </w:r>
      <w:r w:rsidR="00B751FD" w:rsidRPr="00F14352">
        <w:t xml:space="preserve"> </w:t>
      </w:r>
      <w:r w:rsidR="0010143A" w:rsidRPr="00F14352">
        <w:t xml:space="preserve">currently taking steps to add land </w:t>
      </w:r>
      <w:r w:rsidR="00C46B17">
        <w:t>to Schedule 1 of the Act</w:t>
      </w:r>
      <w:r w:rsidR="00FC3A3A">
        <w:t xml:space="preserve"> </w:t>
      </w:r>
      <w:r w:rsidR="00C46B17">
        <w:t>which would dispose</w:t>
      </w:r>
      <w:r w:rsidR="0010143A" w:rsidRPr="00F14352">
        <w:t xml:space="preserve"> </w:t>
      </w:r>
      <w:r w:rsidR="00546023">
        <w:t xml:space="preserve">of </w:t>
      </w:r>
      <w:r w:rsidR="009A40C8">
        <w:t>5</w:t>
      </w:r>
      <w:r w:rsidR="0010143A" w:rsidRPr="00F14352">
        <w:t xml:space="preserve"> applications</w:t>
      </w:r>
      <w:r w:rsidR="003C725B">
        <w:t xml:space="preserve"> in 8e</w:t>
      </w:r>
      <w:r w:rsidR="0010143A" w:rsidRPr="00F14352">
        <w:t xml:space="preserve"> (Nos 93, 111, 122</w:t>
      </w:r>
      <w:r w:rsidR="009A40C8">
        <w:t>,</w:t>
      </w:r>
      <w:r w:rsidR="0010143A" w:rsidRPr="00F14352">
        <w:t xml:space="preserve"> 179</w:t>
      </w:r>
      <w:r w:rsidR="009A40C8">
        <w:t xml:space="preserve"> and 74</w:t>
      </w:r>
      <w:r w:rsidR="0010143A" w:rsidRPr="00F14352">
        <w:t xml:space="preserve">) </w:t>
      </w:r>
      <w:r w:rsidR="00C46B17">
        <w:t>so far as they relate to the functions of the Commissioner</w:t>
      </w:r>
      <w:r w:rsidR="00B751FD" w:rsidRPr="00F14352">
        <w:t>. It is anticipated that process will be completed during the next reporting period</w:t>
      </w:r>
      <w:r w:rsidR="007502B8" w:rsidRPr="00F14352">
        <w:t>.</w:t>
      </w:r>
    </w:p>
    <w:p w14:paraId="75F7F405" w14:textId="594DFD38" w:rsidR="000F5CF9" w:rsidRDefault="003C725B" w:rsidP="00FE6061">
      <w:pPr>
        <w:pStyle w:val="Body2"/>
      </w:pPr>
      <w:r>
        <w:t>K</w:t>
      </w:r>
      <w:r w:rsidR="000F5CF9">
        <w:t xml:space="preserve">ey parties </w:t>
      </w:r>
      <w:r w:rsidR="00316A5D">
        <w:t>have indicated they expect to reach</w:t>
      </w:r>
      <w:r w:rsidR="000F5CF9">
        <w:t xml:space="preserve"> settlement agreements in respect of the 5 remaining </w:t>
      </w:r>
      <w:r>
        <w:t>applications in 8</w:t>
      </w:r>
      <w:r w:rsidR="006947F8">
        <w:t>(</w:t>
      </w:r>
      <w:r w:rsidR="000F5CF9">
        <w:t>e</w:t>
      </w:r>
      <w:r w:rsidR="006947F8">
        <w:t>)</w:t>
      </w:r>
      <w:r w:rsidR="000F5CF9">
        <w:t xml:space="preserve"> </w:t>
      </w:r>
      <w:r>
        <w:t>during</w:t>
      </w:r>
      <w:r w:rsidR="000F5CF9">
        <w:t xml:space="preserve"> the next reporting period</w:t>
      </w:r>
      <w:r w:rsidR="00FC3A3A">
        <w:t xml:space="preserve"> without the requirement for the Commissioner to undertake formal inquiries</w:t>
      </w:r>
      <w:r w:rsidR="000F5CF9">
        <w:t xml:space="preserve">. </w:t>
      </w:r>
      <w:r w:rsidR="00B152C0">
        <w:t>In the even</w:t>
      </w:r>
      <w:r w:rsidR="00546023">
        <w:t>t</w:t>
      </w:r>
      <w:r w:rsidR="00B152C0">
        <w:t xml:space="preserve"> that their negotiation</w:t>
      </w:r>
      <w:r w:rsidR="008407F1">
        <w:t>s</w:t>
      </w:r>
      <w:r w:rsidR="00B152C0">
        <w:t xml:space="preserve"> towards settlement do not lead to their resolution within the times they have specified, the Commissioner may take steps to list these unresolved claims for hearing.</w:t>
      </w:r>
    </w:p>
    <w:p w14:paraId="16723032" w14:textId="77977FA9" w:rsidR="00546023" w:rsidRDefault="00546023" w:rsidP="00FE6061">
      <w:pPr>
        <w:pStyle w:val="Body2"/>
      </w:pPr>
      <w:r w:rsidRPr="00830617">
        <w:t xml:space="preserve">The Commissioner </w:t>
      </w:r>
      <w:r>
        <w:t>may instigate inquiries into certain further claims within the category referred to in 8</w:t>
      </w:r>
      <w:r w:rsidR="006947F8">
        <w:t>(</w:t>
      </w:r>
      <w:r>
        <w:t>c</w:t>
      </w:r>
      <w:r w:rsidR="006947F8">
        <w:t>)</w:t>
      </w:r>
      <w:r>
        <w:t xml:space="preserve"> in the next reporting period, depending upon the progress of their resolution by agreement or their disposal by any other means.</w:t>
      </w:r>
    </w:p>
    <w:p w14:paraId="44596BE3" w14:textId="77777777" w:rsidR="00235676" w:rsidRDefault="000921B0" w:rsidP="00B83807">
      <w:pPr>
        <w:pStyle w:val="H3"/>
      </w:pPr>
      <w:bookmarkStart w:id="44" w:name="_Toc367433615"/>
      <w:bookmarkStart w:id="45" w:name="_Toc400107832"/>
      <w:bookmarkStart w:id="46" w:name="_Toc524341461"/>
      <w:r w:rsidRPr="00B34724">
        <w:t xml:space="preserve">LAND </w:t>
      </w:r>
      <w:r w:rsidR="0058740A" w:rsidRPr="00B34724">
        <w:t xml:space="preserve">CLAIM </w:t>
      </w:r>
      <w:r w:rsidR="00A559C4" w:rsidRPr="00B34724">
        <w:t>APPL</w:t>
      </w:r>
      <w:r w:rsidR="00E63B12" w:rsidRPr="00B34724">
        <w:t>I</w:t>
      </w:r>
      <w:r w:rsidR="00A559C4" w:rsidRPr="00B34724">
        <w:t xml:space="preserve">CATION </w:t>
      </w:r>
      <w:r w:rsidR="00121A1A">
        <w:t>HEARINGS</w:t>
      </w:r>
      <w:bookmarkEnd w:id="44"/>
      <w:bookmarkEnd w:id="45"/>
      <w:bookmarkEnd w:id="46"/>
    </w:p>
    <w:p w14:paraId="358CB7E9" w14:textId="56FF4FA9" w:rsidR="000B3711" w:rsidRPr="00D96EB5" w:rsidRDefault="000B3711" w:rsidP="00235676">
      <w:pPr>
        <w:pStyle w:val="Body2"/>
      </w:pPr>
      <w:r w:rsidRPr="00D96EB5">
        <w:t xml:space="preserve">During the year under </w:t>
      </w:r>
      <w:r w:rsidR="00D57F0A" w:rsidRPr="00D96EB5">
        <w:t>review,</w:t>
      </w:r>
      <w:r w:rsidR="00EF4046" w:rsidRPr="00D96EB5">
        <w:t xml:space="preserve"> the Commissioner was not</w:t>
      </w:r>
      <w:r w:rsidRPr="00D96EB5">
        <w:t xml:space="preserve"> requested by either the Northern Land Council or the Central Land Council to undertake an inquiry in relation to any of the land claim applications</w:t>
      </w:r>
      <w:r w:rsidR="00247802" w:rsidRPr="001F5CDE">
        <w:t xml:space="preserve"> referred to in sub</w:t>
      </w:r>
      <w:r w:rsidR="00573FC8" w:rsidRPr="002863A4">
        <w:noBreakHyphen/>
      </w:r>
      <w:r w:rsidR="00247802" w:rsidRPr="002863A4">
        <w:t xml:space="preserve">paragraphs </w:t>
      </w:r>
      <w:r w:rsidR="00B152C0">
        <w:t>8</w:t>
      </w:r>
      <w:r w:rsidR="00247802" w:rsidRPr="004A31FA">
        <w:t xml:space="preserve">(c) and </w:t>
      </w:r>
      <w:r w:rsidR="00B152C0">
        <w:t>8</w:t>
      </w:r>
      <w:r w:rsidRPr="002C1FDF">
        <w:t>(e)</w:t>
      </w:r>
      <w:r w:rsidR="00573FC8" w:rsidRPr="00D96EB5">
        <w:t xml:space="preserve"> above</w:t>
      </w:r>
      <w:r w:rsidRPr="00D96EB5">
        <w:t>.</w:t>
      </w:r>
    </w:p>
    <w:p w14:paraId="72783451" w14:textId="4D755D10" w:rsidR="00F501A8" w:rsidRPr="00C35F2F" w:rsidRDefault="000B3711" w:rsidP="00F501A8">
      <w:pPr>
        <w:pStyle w:val="Body2"/>
      </w:pPr>
      <w:r w:rsidRPr="00830617">
        <w:t>T</w:t>
      </w:r>
      <w:r w:rsidR="005E7299" w:rsidRPr="00830617">
        <w:t xml:space="preserve">he Commissioner </w:t>
      </w:r>
      <w:r w:rsidR="00356C56" w:rsidRPr="00830617">
        <w:t>took action to instigate</w:t>
      </w:r>
      <w:r w:rsidR="0057450E" w:rsidRPr="00830617">
        <w:t xml:space="preserve"> </w:t>
      </w:r>
      <w:r w:rsidR="00D57F0A" w:rsidRPr="00830617">
        <w:t>inquir</w:t>
      </w:r>
      <w:r w:rsidR="00D57F0A">
        <w:t>ies</w:t>
      </w:r>
      <w:r w:rsidR="0057450E" w:rsidRPr="00830617">
        <w:t xml:space="preserve"> </w:t>
      </w:r>
      <w:r w:rsidR="005E7299" w:rsidRPr="00830617">
        <w:t xml:space="preserve">into </w:t>
      </w:r>
      <w:r w:rsidR="008D3D90">
        <w:t>three land claim applications during the reporting pe</w:t>
      </w:r>
      <w:r w:rsidR="00830617">
        <w:t>riod. An inquiry into the</w:t>
      </w:r>
      <w:r w:rsidR="006817B2">
        <w:t xml:space="preserve"> </w:t>
      </w:r>
      <w:proofErr w:type="spellStart"/>
      <w:r w:rsidR="006817B2">
        <w:t>Wakaya</w:t>
      </w:r>
      <w:proofErr w:type="spellEnd"/>
      <w:r w:rsidR="008D3D90">
        <w:t xml:space="preserve"> </w:t>
      </w:r>
      <w:proofErr w:type="spellStart"/>
      <w:r w:rsidR="008D3D90">
        <w:t>Alyawarre</w:t>
      </w:r>
      <w:proofErr w:type="spellEnd"/>
      <w:r w:rsidR="008D3D90">
        <w:t xml:space="preserve"> (Repeat) </w:t>
      </w:r>
      <w:r w:rsidR="002E0A25">
        <w:t xml:space="preserve">Land Claim </w:t>
      </w:r>
      <w:r w:rsidR="00830617">
        <w:t>(</w:t>
      </w:r>
      <w:r w:rsidR="008D3D90" w:rsidRPr="009B0102">
        <w:t xml:space="preserve">No </w:t>
      </w:r>
      <w:r w:rsidR="008D3D90">
        <w:t>130</w:t>
      </w:r>
      <w:r w:rsidR="00830617">
        <w:t>) was commenced on 22 August 2017.</w:t>
      </w:r>
      <w:r w:rsidR="008D3D90">
        <w:t xml:space="preserve"> </w:t>
      </w:r>
      <w:r w:rsidR="00830617">
        <w:t xml:space="preserve">Separate inquiries into the </w:t>
      </w:r>
      <w:r w:rsidR="002E0A25">
        <w:t>Peron Islands Area Land Claim</w:t>
      </w:r>
      <w:r w:rsidR="008D3D90">
        <w:t xml:space="preserve"> </w:t>
      </w:r>
      <w:r w:rsidR="00830617">
        <w:t>(</w:t>
      </w:r>
      <w:r w:rsidR="002E0A25">
        <w:t>No</w:t>
      </w:r>
      <w:r w:rsidR="006947F8">
        <w:t xml:space="preserve"> </w:t>
      </w:r>
      <w:r w:rsidR="002E0A25">
        <w:t>190</w:t>
      </w:r>
      <w:r w:rsidR="00830617">
        <w:t>)</w:t>
      </w:r>
      <w:r w:rsidR="002E0A25">
        <w:t xml:space="preserve"> </w:t>
      </w:r>
      <w:r w:rsidR="008D3D90">
        <w:t xml:space="preserve">and </w:t>
      </w:r>
      <w:r w:rsidR="00830617">
        <w:t xml:space="preserve">the </w:t>
      </w:r>
      <w:proofErr w:type="spellStart"/>
      <w:r w:rsidR="008D3D90">
        <w:t>Woolner</w:t>
      </w:r>
      <w:proofErr w:type="spellEnd"/>
      <w:r w:rsidR="008D3D90">
        <w:t xml:space="preserve"> / Mary River Reg</w:t>
      </w:r>
      <w:r w:rsidR="002E0A25">
        <w:t xml:space="preserve">ion Land Claim </w:t>
      </w:r>
      <w:r w:rsidR="00830617">
        <w:t>(</w:t>
      </w:r>
      <w:r w:rsidR="002E0A25">
        <w:t>No</w:t>
      </w:r>
      <w:r w:rsidR="005F3FC6" w:rsidRPr="00830617">
        <w:t xml:space="preserve"> </w:t>
      </w:r>
      <w:r w:rsidR="002E0A25">
        <w:t>192</w:t>
      </w:r>
      <w:r w:rsidR="00830617">
        <w:t>) were commenced on 1 February 2018.</w:t>
      </w:r>
    </w:p>
    <w:p w14:paraId="6425425E" w14:textId="1DA63AB4" w:rsidR="008407F1" w:rsidRDefault="00B152C0">
      <w:pPr>
        <w:pStyle w:val="Body2"/>
      </w:pPr>
      <w:r>
        <w:t xml:space="preserve">Land claim Nos </w:t>
      </w:r>
      <w:r w:rsidR="0084080E">
        <w:t>167, 188 and 189</w:t>
      </w:r>
      <w:r>
        <w:t xml:space="preserve"> were not resolved in </w:t>
      </w:r>
      <w:r w:rsidR="00546023">
        <w:t>the reporting period</w:t>
      </w:r>
      <w:r>
        <w:t xml:space="preserve"> because the issue arose as to the extent of the claim a</w:t>
      </w:r>
      <w:r w:rsidR="003078C3">
        <w:t>reas available as ‘land in</w:t>
      </w:r>
      <w:r>
        <w:t xml:space="preserve"> the Northern Territory’ where there is an internal tidal waterway/river, requiring extensive expert evidence. That issue will be addressed in the Reports of the Commission</w:t>
      </w:r>
      <w:r w:rsidR="00544E37">
        <w:t>er</w:t>
      </w:r>
      <w:r>
        <w:t xml:space="preserve"> </w:t>
      </w:r>
      <w:r w:rsidR="00544E37">
        <w:t>on those claims</w:t>
      </w:r>
      <w:r w:rsidR="008407F1">
        <w:t>,</w:t>
      </w:r>
      <w:r w:rsidR="00544E37">
        <w:t xml:space="preserve"> </w:t>
      </w:r>
      <w:r>
        <w:t xml:space="preserve">to be delivered in the </w:t>
      </w:r>
      <w:r w:rsidR="00546023">
        <w:t>next reporting period</w:t>
      </w:r>
      <w:r>
        <w:t>.</w:t>
      </w:r>
    </w:p>
    <w:p w14:paraId="17A54F9A" w14:textId="0D26C730" w:rsidR="005314F3" w:rsidRPr="00F501A8" w:rsidRDefault="005E1748" w:rsidP="00C35F2F">
      <w:pPr>
        <w:pStyle w:val="H3"/>
      </w:pPr>
      <w:bookmarkStart w:id="47" w:name="_Toc524341462"/>
      <w:r>
        <w:t>LAND CLAIMS DETRIMENT REVIEW</w:t>
      </w:r>
      <w:bookmarkEnd w:id="47"/>
    </w:p>
    <w:p w14:paraId="3BEB8AAE" w14:textId="77777777" w:rsidR="005314F3" w:rsidRDefault="005314F3" w:rsidP="005314F3">
      <w:pPr>
        <w:pStyle w:val="Body2"/>
      </w:pPr>
      <w:bookmarkStart w:id="48" w:name="_Toc400107833"/>
      <w:bookmarkStart w:id="49" w:name="_Toc367433616"/>
      <w:r>
        <w:t xml:space="preserve">On 6 July 2017 the Minister requested the advice of the Commissioner and issued Terms of Reference under </w:t>
      </w:r>
      <w:r w:rsidR="00D57F0A">
        <w:t>s</w:t>
      </w:r>
      <w:r>
        <w:t xml:space="preserve"> 50(1)(d) of </w:t>
      </w:r>
      <w:r>
        <w:lastRenderedPageBreak/>
        <w:t xml:space="preserve">the Land Rights Act in relation to the status of detriment issues associated with </w:t>
      </w:r>
      <w:r w:rsidR="005E1748">
        <w:t xml:space="preserve">16 </w:t>
      </w:r>
      <w:r>
        <w:t xml:space="preserve">land claims recommended for grant but not yet </w:t>
      </w:r>
      <w:proofErr w:type="spellStart"/>
      <w:r>
        <w:t>finali</w:t>
      </w:r>
      <w:r w:rsidR="00302CFF">
        <w:t>s</w:t>
      </w:r>
      <w:r>
        <w:t>ed</w:t>
      </w:r>
      <w:proofErr w:type="spellEnd"/>
      <w:r>
        <w:t xml:space="preserve">, </w:t>
      </w:r>
      <w:r w:rsidR="00FC3A3A">
        <w:t xml:space="preserve">with relevant reports </w:t>
      </w:r>
      <w:r>
        <w:t>dating from 1981 to 2004.</w:t>
      </w:r>
    </w:p>
    <w:p w14:paraId="563416D7" w14:textId="754BD098" w:rsidR="005314F3" w:rsidRDefault="005314F3" w:rsidP="005314F3">
      <w:pPr>
        <w:pStyle w:val="Body2"/>
      </w:pPr>
      <w:r>
        <w:t xml:space="preserve">The Commissioner’s advice </w:t>
      </w:r>
      <w:r w:rsidR="0084080E">
        <w:t xml:space="preserve">may </w:t>
      </w:r>
      <w:r>
        <w:t xml:space="preserve">assist the Minister to proceed with </w:t>
      </w:r>
      <w:r w:rsidR="005E1748">
        <w:t>a</w:t>
      </w:r>
      <w:r>
        <w:t xml:space="preserve"> recommendatio</w:t>
      </w:r>
      <w:r w:rsidR="005E1748">
        <w:t>n</w:t>
      </w:r>
      <w:r>
        <w:t xml:space="preserve"> to grant Aboriginal land </w:t>
      </w:r>
      <w:r w:rsidR="005E1748">
        <w:t xml:space="preserve">in respect of the </w:t>
      </w:r>
      <w:r w:rsidR="00830617">
        <w:t>relevant land claims</w:t>
      </w:r>
      <w:r w:rsidR="005E1748">
        <w:t xml:space="preserve"> </w:t>
      </w:r>
      <w:r>
        <w:t>where he or she is satisfied that the land should be granted</w:t>
      </w:r>
      <w:r w:rsidR="00D57F0A">
        <w:t>,</w:t>
      </w:r>
      <w:r>
        <w:t xml:space="preserve"> pursuant to </w:t>
      </w:r>
      <w:r w:rsidR="00D57F0A">
        <w:t>s</w:t>
      </w:r>
      <w:r>
        <w:t xml:space="preserve"> 11 of the Act.</w:t>
      </w:r>
    </w:p>
    <w:p w14:paraId="275D29F2" w14:textId="77777777" w:rsidR="005314F3" w:rsidRPr="00F14352" w:rsidRDefault="005314F3" w:rsidP="005314F3">
      <w:pPr>
        <w:pStyle w:val="Body2"/>
      </w:pPr>
      <w:r>
        <w:t>The Terms of Reference for the Detriment Review require</w:t>
      </w:r>
      <w:r w:rsidR="00635812">
        <w:t>d</w:t>
      </w:r>
      <w:r>
        <w:t xml:space="preserve"> the Commissioner to provide to the Minister a written report and recommendations by 6 July 2018. On 11 April 2018, in response to a request from the Commissioner, the Minister agreed to </w:t>
      </w:r>
      <w:r w:rsidR="00830617">
        <w:t>an</w:t>
      </w:r>
      <w:r>
        <w:t xml:space="preserve"> extension of time until 31 December 2018 for completion of the Detriment Review.</w:t>
      </w:r>
    </w:p>
    <w:p w14:paraId="3C1EFBB6" w14:textId="77777777" w:rsidR="00FD5871" w:rsidRPr="00B34724" w:rsidRDefault="005314F3" w:rsidP="00B83807">
      <w:pPr>
        <w:pStyle w:val="H3"/>
      </w:pPr>
      <w:r w:rsidRPr="0058456D" w:rsidDel="001D17B3">
        <w:t xml:space="preserve"> </w:t>
      </w:r>
      <w:bookmarkStart w:id="50" w:name="_Toc400107834"/>
      <w:bookmarkStart w:id="51" w:name="_Toc524341463"/>
      <w:bookmarkEnd w:id="48"/>
      <w:bookmarkEnd w:id="49"/>
      <w:r w:rsidR="00FD5871" w:rsidRPr="00B34724">
        <w:t>DETAILS OF LAND CLAIM APPLICATIONS</w:t>
      </w:r>
      <w:bookmarkEnd w:id="50"/>
      <w:bookmarkEnd w:id="51"/>
    </w:p>
    <w:p w14:paraId="0BAB43F2" w14:textId="77777777" w:rsidR="00723D1F" w:rsidRDefault="00FD5871" w:rsidP="00B34724">
      <w:pPr>
        <w:pStyle w:val="Body2"/>
      </w:pPr>
      <w:r w:rsidRPr="00B34724">
        <w:t>Appendix 1 to this report contains details of all applications that have been made pursuant to s 50(1)(a) of the Act.</w:t>
      </w:r>
      <w:r w:rsidR="00FD73D0">
        <w:t xml:space="preserve"> </w:t>
      </w:r>
      <w:r w:rsidRPr="00B34724">
        <w:t>Part I of the appendix lists the applications in chronological order whereas Part II provides an alphabetical list.</w:t>
      </w:r>
      <w:r w:rsidR="00FD73D0">
        <w:t xml:space="preserve"> </w:t>
      </w:r>
      <w:r w:rsidRPr="00B34724">
        <w:t>The tables which follow Part I show the current status of each application.</w:t>
      </w:r>
    </w:p>
    <w:p w14:paraId="445A51B0" w14:textId="77777777" w:rsidR="00987C70" w:rsidRPr="00B34724" w:rsidRDefault="00987C70" w:rsidP="00B34724">
      <w:pPr>
        <w:pStyle w:val="Body2"/>
      </w:pPr>
      <w:r w:rsidRPr="00B34724">
        <w:t>Table 1 lists the reports that have been submitted pursuant to s 50(1)(a)(ii).</w:t>
      </w:r>
      <w:r w:rsidR="00FD73D0">
        <w:t xml:space="preserve"> </w:t>
      </w:r>
      <w:r w:rsidRPr="00B34724">
        <w:t>Eighty-</w:t>
      </w:r>
      <w:r w:rsidR="00B95428">
        <w:t>four</w:t>
      </w:r>
      <w:r w:rsidR="00B95428" w:rsidRPr="00B34724">
        <w:t xml:space="preserve"> </w:t>
      </w:r>
      <w:r w:rsidRPr="00B34724">
        <w:t>applications have been the subject of completed inquiries and reports.</w:t>
      </w:r>
      <w:r w:rsidR="00FD73D0">
        <w:t xml:space="preserve"> </w:t>
      </w:r>
      <w:r w:rsidRPr="00B34724">
        <w:t xml:space="preserve">In one case, </w:t>
      </w:r>
      <w:r w:rsidR="005D1EDD">
        <w:t>Application No 111 (</w:t>
      </w:r>
      <w:r w:rsidRPr="00B34724">
        <w:t>Alligator Rivers Area III</w:t>
      </w:r>
      <w:r w:rsidR="005D1EDD">
        <w:t>)</w:t>
      </w:r>
      <w:r w:rsidRPr="00B34724">
        <w:t xml:space="preserve">, the area known as </w:t>
      </w:r>
      <w:proofErr w:type="spellStart"/>
      <w:r w:rsidRPr="00B34724">
        <w:t>Goodparla</w:t>
      </w:r>
      <w:proofErr w:type="spellEnd"/>
      <w:r w:rsidRPr="00B34724">
        <w:t xml:space="preserve"> was not dealt with and accordingly that application also appears in Table 3.</w:t>
      </w:r>
    </w:p>
    <w:p w14:paraId="57FC9E4F" w14:textId="77777777" w:rsidR="00631E9B" w:rsidRDefault="00987C70" w:rsidP="00723D1F">
      <w:pPr>
        <w:pStyle w:val="Body2"/>
      </w:pPr>
      <w:r w:rsidRPr="00B34724">
        <w:t>Table 2 deals with applications which have been disposed of without an inquiry</w:t>
      </w:r>
      <w:r w:rsidR="00D74E21">
        <w:t>, to the extent that the Commissioner has no further function to perform</w:t>
      </w:r>
      <w:r w:rsidR="001801B2">
        <w:t xml:space="preserve"> under s</w:t>
      </w:r>
      <w:r w:rsidR="005474D3">
        <w:t> 50(1)</w:t>
      </w:r>
      <w:r w:rsidR="00EC7A1A">
        <w:t xml:space="preserve"> of the Act</w:t>
      </w:r>
      <w:r w:rsidRPr="00B34724">
        <w:t>.</w:t>
      </w:r>
      <w:r w:rsidR="00FD73D0">
        <w:t xml:space="preserve"> </w:t>
      </w:r>
      <w:r w:rsidRPr="00B34724">
        <w:t>In</w:t>
      </w:r>
      <w:r w:rsidR="00003254" w:rsidRPr="00B34724">
        <w:t> </w:t>
      </w:r>
      <w:r w:rsidRPr="00B34724">
        <w:t>some cases the claimed land does not fit the description in s 50(1</w:t>
      </w:r>
      <w:proofErr w:type="gramStart"/>
      <w:r w:rsidRPr="00B34724">
        <w:t>)(</w:t>
      </w:r>
      <w:proofErr w:type="gramEnd"/>
      <w:r w:rsidRPr="00B34724">
        <w:t>a) and in others the application duplicates a claim in another application.</w:t>
      </w:r>
      <w:r w:rsidR="00FD73D0">
        <w:t xml:space="preserve"> </w:t>
      </w:r>
      <w:r w:rsidRPr="00B34724">
        <w:t>Claims to the seabed below the low water mark are included on the basis that such land is not “land in the Northern Territory”.</w:t>
      </w:r>
    </w:p>
    <w:p w14:paraId="11522095" w14:textId="77777777" w:rsidR="00003254" w:rsidRPr="00B34724" w:rsidRDefault="00987C70" w:rsidP="00723D1F">
      <w:pPr>
        <w:pStyle w:val="Body2"/>
      </w:pPr>
      <w:r w:rsidRPr="00B34724">
        <w:t>In cases where claimed land has been added to Schedule 1 of the Act, the</w:t>
      </w:r>
      <w:r w:rsidR="00573FC8">
        <w:t> </w:t>
      </w:r>
      <w:r w:rsidRPr="00B34724">
        <w:t>number and date of the amending Act is shown.</w:t>
      </w:r>
      <w:r w:rsidR="00FD73D0">
        <w:t xml:space="preserve"> </w:t>
      </w:r>
    </w:p>
    <w:p w14:paraId="16B8AC7A" w14:textId="77777777" w:rsidR="00987C70" w:rsidRDefault="00003254" w:rsidP="00723D1F">
      <w:pPr>
        <w:pStyle w:val="Body2"/>
      </w:pPr>
      <w:r w:rsidRPr="00B34724">
        <w:t>In a number of cases applications have been withdrawn in order to facilitate the granting of title pursuant to Northern Territory legislation.</w:t>
      </w:r>
      <w:r w:rsidR="00FD73D0">
        <w:t xml:space="preserve"> </w:t>
      </w:r>
      <w:r w:rsidRPr="00B34724">
        <w:t xml:space="preserve">Where an application is taken to be finally disposed of by operation </w:t>
      </w:r>
      <w:r w:rsidR="00222961">
        <w:t xml:space="preserve">of </w:t>
      </w:r>
      <w:r w:rsidRPr="00B34724">
        <w:t>a</w:t>
      </w:r>
      <w:r w:rsidR="00474883">
        <w:t> </w:t>
      </w:r>
      <w:r w:rsidRPr="00B34724">
        <w:t>provision of s 67A, the relev</w:t>
      </w:r>
      <w:r w:rsidR="00723D1F">
        <w:t>ant subsection number is shown.</w:t>
      </w:r>
    </w:p>
    <w:p w14:paraId="45BD8E93" w14:textId="4ECCDFE9" w:rsidR="003E3C2C" w:rsidRPr="00CC7605" w:rsidRDefault="00987C70" w:rsidP="00F36D62">
      <w:pPr>
        <w:pStyle w:val="Body2"/>
        <w:rPr>
          <w:b/>
        </w:rPr>
      </w:pPr>
      <w:r w:rsidRPr="00B34724">
        <w:t xml:space="preserve">Table 3 </w:t>
      </w:r>
      <w:r w:rsidR="0087229E" w:rsidRPr="00B34724">
        <w:t xml:space="preserve">has </w:t>
      </w:r>
      <w:r w:rsidRPr="00B34724">
        <w:t xml:space="preserve">been divided into </w:t>
      </w:r>
      <w:r w:rsidR="00885639">
        <w:t>four</w:t>
      </w:r>
      <w:r w:rsidR="00CA464D">
        <w:t xml:space="preserve"> </w:t>
      </w:r>
      <w:r w:rsidRPr="00B34724">
        <w:t>sub</w:t>
      </w:r>
      <w:r w:rsidR="002B0D57" w:rsidRPr="00B34724">
        <w:t>-</w:t>
      </w:r>
      <w:r w:rsidRPr="00B34724">
        <w:t xml:space="preserve">categories in order to reflect the </w:t>
      </w:r>
      <w:r w:rsidR="006817B2">
        <w:t xml:space="preserve">current </w:t>
      </w:r>
      <w:r w:rsidR="006817B2" w:rsidRPr="00B34724">
        <w:t>status</w:t>
      </w:r>
      <w:r w:rsidRPr="00B34724">
        <w:t xml:space="preserve"> of each application</w:t>
      </w:r>
      <w:r w:rsidR="0087229E" w:rsidRPr="00B34724">
        <w:t xml:space="preserve"> which is still within the </w:t>
      </w:r>
      <w:r w:rsidR="0087229E" w:rsidRPr="00B34724">
        <w:lastRenderedPageBreak/>
        <w:t>jurisdiction of the Commissioner</w:t>
      </w:r>
      <w:r w:rsidR="008A2C0E" w:rsidRPr="00B34724">
        <w:t>.</w:t>
      </w:r>
      <w:r w:rsidR="00FD73D0">
        <w:t xml:space="preserve"> </w:t>
      </w:r>
      <w:r w:rsidR="00253DC8" w:rsidRPr="00B34724">
        <w:t xml:space="preserve">During the year, the parties to each of the applications listed in Table </w:t>
      </w:r>
      <w:r w:rsidR="00CF309E" w:rsidRPr="00B34724">
        <w:t>3 have been required to report o</w:t>
      </w:r>
      <w:r w:rsidR="00253DC8" w:rsidRPr="00B34724">
        <w:t xml:space="preserve">n </w:t>
      </w:r>
      <w:r w:rsidR="00BA089F">
        <w:t xml:space="preserve">any progress and </w:t>
      </w:r>
      <w:r w:rsidR="00253DC8" w:rsidRPr="00B34724">
        <w:t xml:space="preserve">reasons for apparent delay in the completion of those </w:t>
      </w:r>
      <w:r w:rsidR="00CF309E" w:rsidRPr="00B34724">
        <w:t>applications.</w:t>
      </w:r>
      <w:r w:rsidR="00FD73D0">
        <w:t xml:space="preserve"> </w:t>
      </w:r>
      <w:r w:rsidR="00CF309E" w:rsidRPr="00B34724">
        <w:t xml:space="preserve">It is anticipated that there will be progress in the </w:t>
      </w:r>
      <w:proofErr w:type="spellStart"/>
      <w:r w:rsidR="0087229E" w:rsidRPr="00B34724">
        <w:t>finalisation</w:t>
      </w:r>
      <w:proofErr w:type="spellEnd"/>
      <w:r w:rsidR="0087229E" w:rsidRPr="00B34724">
        <w:t xml:space="preserve"> </w:t>
      </w:r>
      <w:r w:rsidR="00CF309E" w:rsidRPr="00B34724">
        <w:t>of some of those claims in the next financial year</w:t>
      </w:r>
      <w:r w:rsidR="0087229E" w:rsidRPr="00B34724">
        <w:t>.</w:t>
      </w:r>
    </w:p>
    <w:p w14:paraId="14137778" w14:textId="77777777" w:rsidR="007015E2" w:rsidRPr="00934258" w:rsidRDefault="00A94AC7" w:rsidP="00934258">
      <w:pPr>
        <w:pStyle w:val="H3"/>
      </w:pPr>
      <w:bookmarkStart w:id="52" w:name="_Toc400107835"/>
      <w:bookmarkStart w:id="53" w:name="_Toc524341464"/>
      <w:r w:rsidRPr="00B34724">
        <w:t>EXPENDITURE STATEMENT</w:t>
      </w:r>
      <w:bookmarkEnd w:id="52"/>
      <w:bookmarkEnd w:id="53"/>
    </w:p>
    <w:p w14:paraId="49DAF6CF" w14:textId="734DBED5" w:rsidR="00A94AC7" w:rsidRPr="00B34724" w:rsidRDefault="00A94AC7" w:rsidP="00B34724">
      <w:pPr>
        <w:pStyle w:val="Body2"/>
      </w:pPr>
      <w:r w:rsidRPr="00B34724">
        <w:t xml:space="preserve">The expenditure of the Office of the Aboriginal Land Commissioner is </w:t>
      </w:r>
      <w:r w:rsidR="00FD27D7" w:rsidRPr="00B34724">
        <w:t xml:space="preserve">included in the financial statements </w:t>
      </w:r>
      <w:r w:rsidR="00B17788">
        <w:t>forming part of the</w:t>
      </w:r>
      <w:r w:rsidR="00FD27D7" w:rsidRPr="00B34724">
        <w:t xml:space="preserve"> </w:t>
      </w:r>
      <w:r w:rsidR="008C0F7D">
        <w:t>PM</w:t>
      </w:r>
      <w:r w:rsidR="00573FC8">
        <w:t>&amp;</w:t>
      </w:r>
      <w:r w:rsidR="008C0F7D">
        <w:t>C</w:t>
      </w:r>
      <w:r w:rsidR="008C0F7D" w:rsidRPr="00B34724">
        <w:t xml:space="preserve"> </w:t>
      </w:r>
      <w:r w:rsidR="00B17788">
        <w:t xml:space="preserve">Annual Report </w:t>
      </w:r>
      <w:r w:rsidR="00CD300D" w:rsidRPr="00B34724">
        <w:t xml:space="preserve">submitted under </w:t>
      </w:r>
      <w:r w:rsidR="006947F8">
        <w:t>s</w:t>
      </w:r>
      <w:r w:rsidR="00CD300D" w:rsidRPr="00B34724">
        <w:t xml:space="preserve"> 63 of the </w:t>
      </w:r>
      <w:r w:rsidR="00CD300D" w:rsidRPr="00723D1F">
        <w:rPr>
          <w:i/>
        </w:rPr>
        <w:t>Public Service Act 1999</w:t>
      </w:r>
      <w:r w:rsidR="00CD300D" w:rsidRPr="00B34724">
        <w:t xml:space="preserve"> and </w:t>
      </w:r>
      <w:r w:rsidR="006947F8">
        <w:t>s</w:t>
      </w:r>
      <w:r w:rsidR="00D760E1">
        <w:t xml:space="preserve"> 46 of the </w:t>
      </w:r>
      <w:r w:rsidR="00D760E1" w:rsidRPr="00D760E1">
        <w:rPr>
          <w:i/>
        </w:rPr>
        <w:t>Public Governanc</w:t>
      </w:r>
      <w:r w:rsidR="00D760E1">
        <w:rPr>
          <w:i/>
        </w:rPr>
        <w:t>e,</w:t>
      </w:r>
      <w:r w:rsidR="00D760E1" w:rsidRPr="007D5DEA">
        <w:rPr>
          <w:i/>
        </w:rPr>
        <w:t xml:space="preserve"> Performance and Accountability Act 2013</w:t>
      </w:r>
      <w:r w:rsidR="00D760E1">
        <w:rPr>
          <w:i/>
        </w:rPr>
        <w:t xml:space="preserve">, </w:t>
      </w:r>
      <w:r w:rsidR="00D760E1">
        <w:t xml:space="preserve">and </w:t>
      </w:r>
      <w:r w:rsidR="0021183A" w:rsidRPr="00B34724">
        <w:t>is</w:t>
      </w:r>
      <w:r w:rsidR="00CD300D" w:rsidRPr="00B34724">
        <w:t xml:space="preserve"> subject to scrutiny through the Senate Estimates Committee process.</w:t>
      </w:r>
    </w:p>
    <w:p w14:paraId="703B3039" w14:textId="77777777" w:rsidR="00EE7E35" w:rsidRDefault="009D2B12" w:rsidP="00723D1F">
      <w:pPr>
        <w:pStyle w:val="Body2"/>
      </w:pPr>
      <w:r w:rsidRPr="00B34724">
        <w:t xml:space="preserve">The statement appearing in Appendix 2 is based upon information provided by </w:t>
      </w:r>
      <w:r w:rsidR="008C0F7D">
        <w:t>PM</w:t>
      </w:r>
      <w:r w:rsidR="00573FC8">
        <w:t>&amp;</w:t>
      </w:r>
      <w:r w:rsidR="008C0F7D">
        <w:t>C</w:t>
      </w:r>
      <w:r w:rsidR="008C0F7D" w:rsidRPr="00B34724">
        <w:t xml:space="preserve"> </w:t>
      </w:r>
      <w:r w:rsidR="006D16AA" w:rsidRPr="00B34724">
        <w:t>and has not been verified by th</w:t>
      </w:r>
      <w:r w:rsidR="00F8352B">
        <w:t>e Aboriginal Land Commissioner.</w:t>
      </w:r>
    </w:p>
    <w:p w14:paraId="29B5F06C" w14:textId="77777777" w:rsidR="00723D1F" w:rsidRDefault="00723D1F" w:rsidP="00B34724">
      <w:pPr>
        <w:pStyle w:val="Body"/>
      </w:pPr>
    </w:p>
    <w:p w14:paraId="43D5207F" w14:textId="77777777" w:rsidR="00A94AC7" w:rsidRPr="00B34724" w:rsidRDefault="00DF29DA" w:rsidP="00B34724">
      <w:pPr>
        <w:pStyle w:val="Body"/>
      </w:pPr>
      <w:r w:rsidRPr="00B34724">
        <w:t>JR MANSFIELD</w:t>
      </w:r>
    </w:p>
    <w:p w14:paraId="624C89FE" w14:textId="77777777" w:rsidR="00A94AC7" w:rsidRPr="00B34724" w:rsidRDefault="00A94AC7" w:rsidP="00B34724">
      <w:pPr>
        <w:pStyle w:val="Body"/>
      </w:pPr>
      <w:r w:rsidRPr="00B34724">
        <w:t>Aboriginal Land Commissioner</w:t>
      </w:r>
    </w:p>
    <w:p w14:paraId="2D56B7A8" w14:textId="244CAEFE" w:rsidR="00F57BE5" w:rsidRPr="00B34724" w:rsidRDefault="006B756F" w:rsidP="00B34724">
      <w:pPr>
        <w:pStyle w:val="Body"/>
        <w:sectPr w:rsidR="00F57BE5" w:rsidRPr="00B34724" w:rsidSect="0087679F">
          <w:pgSz w:w="10319" w:h="14571" w:code="13"/>
          <w:pgMar w:top="1701" w:right="1418" w:bottom="1418" w:left="1701" w:header="720" w:footer="720" w:gutter="0"/>
          <w:pgNumType w:start="1"/>
          <w:cols w:space="720"/>
          <w:docGrid w:linePitch="272"/>
        </w:sectPr>
      </w:pPr>
      <w:r>
        <w:t>31 August</w:t>
      </w:r>
      <w:r w:rsidR="00FE6061">
        <w:t xml:space="preserve"> </w:t>
      </w:r>
      <w:r w:rsidR="00262B21">
        <w:t>201</w:t>
      </w:r>
      <w:r w:rsidR="00BA089F">
        <w:t>8</w:t>
      </w:r>
    </w:p>
    <w:p w14:paraId="72D06E76" w14:textId="77777777" w:rsidR="00ED2BE8" w:rsidRPr="00B34724" w:rsidRDefault="00ED2BE8" w:rsidP="00B83807">
      <w:pPr>
        <w:pStyle w:val="H1"/>
        <w:jc w:val="center"/>
      </w:pPr>
      <w:bookmarkStart w:id="54" w:name="_Toc400107836"/>
      <w:bookmarkStart w:id="55" w:name="_Toc401066236"/>
      <w:bookmarkStart w:id="56" w:name="_Toc524341465"/>
      <w:r w:rsidRPr="00B34724">
        <w:lastRenderedPageBreak/>
        <w:t>APPENDIX 1</w:t>
      </w:r>
      <w:bookmarkEnd w:id="54"/>
      <w:bookmarkEnd w:id="55"/>
      <w:bookmarkEnd w:id="56"/>
    </w:p>
    <w:p w14:paraId="412A9B2E" w14:textId="77777777" w:rsidR="00ED2BE8" w:rsidRPr="00B34724" w:rsidRDefault="00ED2BE8" w:rsidP="00B83807">
      <w:pPr>
        <w:pStyle w:val="H2centred"/>
      </w:pPr>
      <w:bookmarkStart w:id="57" w:name="_Toc400107837"/>
      <w:bookmarkStart w:id="58" w:name="_Toc401066237"/>
      <w:bookmarkStart w:id="59" w:name="_Toc524341466"/>
      <w:r w:rsidRPr="00B34724">
        <w:t>PART I</w:t>
      </w:r>
      <w:bookmarkEnd w:id="57"/>
      <w:bookmarkEnd w:id="58"/>
      <w:bookmarkEnd w:id="59"/>
    </w:p>
    <w:p w14:paraId="1A90065C" w14:textId="77777777" w:rsidR="00ED2BE8" w:rsidRPr="00C246D3" w:rsidRDefault="00ED2BE8" w:rsidP="00E16F36">
      <w:pPr>
        <w:pStyle w:val="H2centred"/>
      </w:pPr>
      <w:bookmarkStart w:id="60" w:name="_Toc400107838"/>
      <w:bookmarkStart w:id="61" w:name="_Toc401066238"/>
      <w:bookmarkStart w:id="62" w:name="_Toc524341467"/>
      <w:r w:rsidRPr="00C246D3">
        <w:t>A</w:t>
      </w:r>
      <w:r w:rsidR="00074700" w:rsidRPr="00C246D3">
        <w:t xml:space="preserve">pplications made pursuant to </w:t>
      </w:r>
      <w:r w:rsidR="00723D1F" w:rsidRPr="00C246D3">
        <w:t xml:space="preserve">s 50(1)(a) </w:t>
      </w:r>
      <w:r w:rsidR="00074700" w:rsidRPr="00C246D3">
        <w:t>in chronological order</w:t>
      </w:r>
      <w:bookmarkEnd w:id="60"/>
      <w:bookmarkEnd w:id="61"/>
      <w:bookmarkEnd w:id="62"/>
    </w:p>
    <w:p w14:paraId="2250B850" w14:textId="77777777" w:rsidR="00723D1F" w:rsidRDefault="00723D1F" w:rsidP="00B97D97">
      <w:pPr>
        <w:pStyle w:val="Body"/>
      </w:pPr>
    </w:p>
    <w:p w14:paraId="0DBB9415" w14:textId="77777777" w:rsidR="00ED2BE8" w:rsidRPr="00B34724" w:rsidRDefault="00241F7A" w:rsidP="00C246D3">
      <w:pPr>
        <w:pStyle w:val="Body"/>
        <w:spacing w:before="40" w:after="40"/>
        <w:ind w:left="-284"/>
      </w:pPr>
      <w:r w:rsidRPr="00B34724">
        <w:t xml:space="preserve">NLC - </w:t>
      </w:r>
      <w:r w:rsidR="00ED2BE8" w:rsidRPr="00B34724">
        <w:tab/>
        <w:t>Northern Land Council</w:t>
      </w:r>
    </w:p>
    <w:p w14:paraId="702C93E3" w14:textId="77777777" w:rsidR="00ED2BE8" w:rsidRPr="00B34724" w:rsidRDefault="00ED2BE8" w:rsidP="00C246D3">
      <w:pPr>
        <w:pStyle w:val="Body"/>
        <w:spacing w:before="40" w:after="40"/>
        <w:ind w:left="-284"/>
      </w:pPr>
      <w:r w:rsidRPr="00B34724">
        <w:t xml:space="preserve">CLC - </w:t>
      </w:r>
      <w:r w:rsidRPr="00B34724">
        <w:tab/>
        <w:t>Central Land Council</w:t>
      </w:r>
    </w:p>
    <w:p w14:paraId="79325662" w14:textId="77777777" w:rsidR="00ED2BE8" w:rsidRPr="00B34724" w:rsidRDefault="00876D6C" w:rsidP="00C246D3">
      <w:pPr>
        <w:pStyle w:val="Body"/>
        <w:spacing w:before="40" w:after="40"/>
        <w:ind w:left="-284"/>
      </w:pPr>
      <w:r w:rsidRPr="00B34724">
        <w:t xml:space="preserve">Other </w:t>
      </w:r>
      <w:r w:rsidR="00ED2BE8" w:rsidRPr="00B34724">
        <w:t xml:space="preserve">- </w:t>
      </w:r>
      <w:r w:rsidR="00ED2BE8" w:rsidRPr="00B34724">
        <w:tab/>
        <w:t>Applications made otherwise than by a land council</w:t>
      </w:r>
    </w:p>
    <w:p w14:paraId="1B28F599" w14:textId="77777777" w:rsidR="00ED2BE8" w:rsidRPr="00B34724" w:rsidRDefault="00ED2BE8" w:rsidP="00E84158">
      <w:pPr>
        <w:pStyle w:val="Body"/>
        <w:ind w:left="-284"/>
      </w:pPr>
    </w:p>
    <w:tbl>
      <w:tblPr>
        <w:tblStyle w:val="TableGrid"/>
        <w:tblW w:w="7547"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1-Part 1"/>
        <w:tblDescription w:val="Applications made pursuant to s 50(1)(a) in chronological order"/>
      </w:tblPr>
      <w:tblGrid>
        <w:gridCol w:w="1769"/>
        <w:gridCol w:w="850"/>
        <w:gridCol w:w="817"/>
        <w:gridCol w:w="2376"/>
        <w:gridCol w:w="1735"/>
      </w:tblGrid>
      <w:tr w:rsidR="0036523B" w:rsidRPr="0036523B" w14:paraId="10E3F456" w14:textId="77777777" w:rsidTr="00C246D3">
        <w:trPr>
          <w:tblHeader/>
        </w:trPr>
        <w:tc>
          <w:tcPr>
            <w:tcW w:w="1769" w:type="dxa"/>
            <w:tcBorders>
              <w:bottom w:val="single" w:sz="4" w:space="0" w:color="auto"/>
            </w:tcBorders>
          </w:tcPr>
          <w:p w14:paraId="0D62BC23" w14:textId="77777777" w:rsidR="0036523B" w:rsidRPr="0036523B" w:rsidRDefault="0036523B" w:rsidP="0036523B">
            <w:pPr>
              <w:pStyle w:val="TableHead"/>
            </w:pPr>
            <w:r w:rsidRPr="0036523B">
              <w:t>Application No/ Land Council</w:t>
            </w:r>
          </w:p>
        </w:tc>
        <w:tc>
          <w:tcPr>
            <w:tcW w:w="850" w:type="dxa"/>
            <w:tcBorders>
              <w:bottom w:val="single" w:sz="4" w:space="0" w:color="auto"/>
            </w:tcBorders>
          </w:tcPr>
          <w:p w14:paraId="1FD83E1E" w14:textId="77777777" w:rsidR="0036523B" w:rsidRPr="0036523B" w:rsidRDefault="0036523B" w:rsidP="0036523B">
            <w:pPr>
              <w:pStyle w:val="TableHead"/>
            </w:pPr>
            <w:r w:rsidRPr="0036523B">
              <w:t>Table</w:t>
            </w:r>
          </w:p>
        </w:tc>
        <w:tc>
          <w:tcPr>
            <w:tcW w:w="817" w:type="dxa"/>
            <w:tcBorders>
              <w:bottom w:val="single" w:sz="4" w:space="0" w:color="auto"/>
            </w:tcBorders>
          </w:tcPr>
          <w:p w14:paraId="45D3CF9A" w14:textId="77777777" w:rsidR="0036523B" w:rsidRPr="0036523B" w:rsidRDefault="0036523B" w:rsidP="0036523B">
            <w:pPr>
              <w:pStyle w:val="TableHead"/>
            </w:pPr>
            <w:r w:rsidRPr="0036523B">
              <w:t>Report No</w:t>
            </w:r>
          </w:p>
        </w:tc>
        <w:tc>
          <w:tcPr>
            <w:tcW w:w="2376" w:type="dxa"/>
            <w:tcBorders>
              <w:bottom w:val="single" w:sz="4" w:space="0" w:color="auto"/>
            </w:tcBorders>
          </w:tcPr>
          <w:p w14:paraId="69D02474" w14:textId="77777777" w:rsidR="0036523B" w:rsidRPr="0036523B" w:rsidRDefault="0036523B" w:rsidP="0036523B">
            <w:pPr>
              <w:pStyle w:val="TableHead"/>
            </w:pPr>
            <w:r w:rsidRPr="0036523B">
              <w:t>Name of Claim</w:t>
            </w:r>
          </w:p>
        </w:tc>
        <w:tc>
          <w:tcPr>
            <w:tcW w:w="1735" w:type="dxa"/>
            <w:tcBorders>
              <w:bottom w:val="single" w:sz="4" w:space="0" w:color="auto"/>
            </w:tcBorders>
          </w:tcPr>
          <w:p w14:paraId="71136A5A" w14:textId="77777777" w:rsidR="0036523B" w:rsidRPr="0036523B" w:rsidRDefault="0036523B" w:rsidP="00C246D3">
            <w:pPr>
              <w:pStyle w:val="TableHead"/>
              <w:jc w:val="right"/>
              <w:rPr>
                <w:b w:val="0"/>
                <w:bCs/>
              </w:rPr>
            </w:pPr>
            <w:r w:rsidRPr="0036523B">
              <w:t>Date Received</w:t>
            </w:r>
          </w:p>
        </w:tc>
      </w:tr>
      <w:tr w:rsidR="0036523B" w:rsidRPr="0036523B" w14:paraId="0D0E7CBF" w14:textId="77777777" w:rsidTr="00C246D3">
        <w:tc>
          <w:tcPr>
            <w:tcW w:w="1769" w:type="dxa"/>
            <w:tcBorders>
              <w:top w:val="single" w:sz="4" w:space="0" w:color="auto"/>
            </w:tcBorders>
          </w:tcPr>
          <w:p w14:paraId="1421419D" w14:textId="77777777" w:rsidR="0036523B" w:rsidRPr="0036523B" w:rsidRDefault="0036523B" w:rsidP="0036523B">
            <w:pPr>
              <w:pStyle w:val="Tabletext"/>
            </w:pPr>
            <w:r w:rsidRPr="0036523B">
              <w:t>1/NLC</w:t>
            </w:r>
          </w:p>
        </w:tc>
        <w:tc>
          <w:tcPr>
            <w:tcW w:w="850" w:type="dxa"/>
            <w:tcBorders>
              <w:top w:val="single" w:sz="4" w:space="0" w:color="auto"/>
            </w:tcBorders>
          </w:tcPr>
          <w:p w14:paraId="5ADEEA9E" w14:textId="77777777" w:rsidR="0036523B" w:rsidRPr="0036523B" w:rsidRDefault="0036523B" w:rsidP="0036523B">
            <w:pPr>
              <w:pStyle w:val="Tabletext"/>
            </w:pPr>
            <w:r w:rsidRPr="0036523B">
              <w:t>1</w:t>
            </w:r>
          </w:p>
        </w:tc>
        <w:tc>
          <w:tcPr>
            <w:tcW w:w="817" w:type="dxa"/>
            <w:tcBorders>
              <w:top w:val="single" w:sz="4" w:space="0" w:color="auto"/>
            </w:tcBorders>
          </w:tcPr>
          <w:p w14:paraId="34DB8D49" w14:textId="77777777" w:rsidR="0036523B" w:rsidRPr="0036523B" w:rsidRDefault="0036523B" w:rsidP="0036523B">
            <w:pPr>
              <w:pStyle w:val="Tabletext"/>
            </w:pPr>
            <w:r w:rsidRPr="0036523B">
              <w:t>1</w:t>
            </w:r>
          </w:p>
        </w:tc>
        <w:tc>
          <w:tcPr>
            <w:tcW w:w="2376" w:type="dxa"/>
            <w:tcBorders>
              <w:top w:val="single" w:sz="4" w:space="0" w:color="auto"/>
            </w:tcBorders>
          </w:tcPr>
          <w:p w14:paraId="65C7F3D9" w14:textId="77777777" w:rsidR="0036523B" w:rsidRPr="0036523B" w:rsidRDefault="0036523B" w:rsidP="0036523B">
            <w:pPr>
              <w:pStyle w:val="Tabletext"/>
            </w:pPr>
            <w:proofErr w:type="spellStart"/>
            <w:r w:rsidRPr="0036523B">
              <w:t>Borroloola</w:t>
            </w:r>
            <w:proofErr w:type="spellEnd"/>
          </w:p>
        </w:tc>
        <w:tc>
          <w:tcPr>
            <w:tcW w:w="1735" w:type="dxa"/>
            <w:tcBorders>
              <w:top w:val="single" w:sz="4" w:space="0" w:color="auto"/>
            </w:tcBorders>
          </w:tcPr>
          <w:p w14:paraId="42E2ACDD" w14:textId="77777777" w:rsidR="0036523B" w:rsidRPr="0036523B" w:rsidRDefault="0036523B" w:rsidP="00C246D3">
            <w:pPr>
              <w:pStyle w:val="Tabletext"/>
              <w:jc w:val="right"/>
              <w:rPr>
                <w:b/>
                <w:bCs/>
              </w:rPr>
            </w:pPr>
            <w:r w:rsidRPr="0036523B">
              <w:t>27 July 1977</w:t>
            </w:r>
          </w:p>
        </w:tc>
      </w:tr>
      <w:tr w:rsidR="0036523B" w:rsidRPr="0036523B" w14:paraId="4F88B122" w14:textId="77777777" w:rsidTr="00C246D3">
        <w:tc>
          <w:tcPr>
            <w:tcW w:w="1769" w:type="dxa"/>
          </w:tcPr>
          <w:p w14:paraId="7FD4526C" w14:textId="77777777" w:rsidR="0036523B" w:rsidRPr="0036523B" w:rsidRDefault="0036523B" w:rsidP="0036523B">
            <w:pPr>
              <w:pStyle w:val="Tabletext"/>
            </w:pPr>
            <w:r w:rsidRPr="0036523B">
              <w:t>2/CLC</w:t>
            </w:r>
          </w:p>
        </w:tc>
        <w:tc>
          <w:tcPr>
            <w:tcW w:w="850" w:type="dxa"/>
          </w:tcPr>
          <w:p w14:paraId="0F6AEB6E" w14:textId="77777777" w:rsidR="0036523B" w:rsidRPr="0036523B" w:rsidRDefault="0036523B" w:rsidP="0036523B">
            <w:pPr>
              <w:pStyle w:val="Tabletext"/>
            </w:pPr>
            <w:r w:rsidRPr="0036523B">
              <w:t>1</w:t>
            </w:r>
          </w:p>
        </w:tc>
        <w:tc>
          <w:tcPr>
            <w:tcW w:w="817" w:type="dxa"/>
          </w:tcPr>
          <w:p w14:paraId="13D6878C" w14:textId="77777777" w:rsidR="0036523B" w:rsidRPr="0036523B" w:rsidRDefault="0036523B" w:rsidP="0036523B">
            <w:pPr>
              <w:pStyle w:val="Tabletext"/>
            </w:pPr>
            <w:r w:rsidRPr="0036523B">
              <w:t>2</w:t>
            </w:r>
          </w:p>
        </w:tc>
        <w:tc>
          <w:tcPr>
            <w:tcW w:w="2376" w:type="dxa"/>
          </w:tcPr>
          <w:p w14:paraId="281ABC42" w14:textId="77777777" w:rsidR="0036523B" w:rsidRPr="0036523B" w:rsidRDefault="0036523B" w:rsidP="0036523B">
            <w:pPr>
              <w:pStyle w:val="Tabletext"/>
            </w:pPr>
            <w:r w:rsidRPr="0036523B">
              <w:t xml:space="preserve">Warlpiri and </w:t>
            </w:r>
            <w:proofErr w:type="spellStart"/>
            <w:r w:rsidRPr="0036523B">
              <w:t>Kartangarurru-Kurintji</w:t>
            </w:r>
            <w:proofErr w:type="spellEnd"/>
          </w:p>
        </w:tc>
        <w:tc>
          <w:tcPr>
            <w:tcW w:w="1735" w:type="dxa"/>
          </w:tcPr>
          <w:p w14:paraId="24B504DF" w14:textId="77777777" w:rsidR="0036523B" w:rsidRPr="0036523B" w:rsidRDefault="0036523B" w:rsidP="00C246D3">
            <w:pPr>
              <w:pStyle w:val="Tabletext"/>
              <w:jc w:val="right"/>
              <w:rPr>
                <w:b/>
                <w:bCs/>
              </w:rPr>
            </w:pPr>
            <w:r w:rsidRPr="0036523B">
              <w:t>16 August 1977</w:t>
            </w:r>
          </w:p>
        </w:tc>
      </w:tr>
      <w:tr w:rsidR="0036523B" w:rsidRPr="0036523B" w14:paraId="4246E5A0" w14:textId="77777777" w:rsidTr="00C246D3">
        <w:tc>
          <w:tcPr>
            <w:tcW w:w="1769" w:type="dxa"/>
          </w:tcPr>
          <w:p w14:paraId="4A004230" w14:textId="77777777" w:rsidR="0036523B" w:rsidRPr="0036523B" w:rsidRDefault="0036523B" w:rsidP="0036523B">
            <w:pPr>
              <w:pStyle w:val="Tabletext"/>
            </w:pPr>
            <w:r w:rsidRPr="0036523B">
              <w:t>3/CLC</w:t>
            </w:r>
          </w:p>
        </w:tc>
        <w:tc>
          <w:tcPr>
            <w:tcW w:w="850" w:type="dxa"/>
          </w:tcPr>
          <w:p w14:paraId="06F8074E" w14:textId="77777777" w:rsidR="0036523B" w:rsidRPr="0036523B" w:rsidRDefault="0036523B" w:rsidP="0036523B">
            <w:pPr>
              <w:pStyle w:val="Tabletext"/>
            </w:pPr>
            <w:r w:rsidRPr="0036523B">
              <w:t>1</w:t>
            </w:r>
          </w:p>
        </w:tc>
        <w:tc>
          <w:tcPr>
            <w:tcW w:w="817" w:type="dxa"/>
          </w:tcPr>
          <w:p w14:paraId="743CE2F8" w14:textId="77777777" w:rsidR="0036523B" w:rsidRPr="0036523B" w:rsidRDefault="0036523B" w:rsidP="0036523B">
            <w:pPr>
              <w:pStyle w:val="Tabletext"/>
            </w:pPr>
            <w:r w:rsidRPr="0036523B">
              <w:t>3</w:t>
            </w:r>
          </w:p>
        </w:tc>
        <w:tc>
          <w:tcPr>
            <w:tcW w:w="2376" w:type="dxa"/>
          </w:tcPr>
          <w:p w14:paraId="5EDC47AB" w14:textId="77777777" w:rsidR="0036523B" w:rsidRPr="0036523B" w:rsidRDefault="0036523B" w:rsidP="0036523B">
            <w:pPr>
              <w:pStyle w:val="Tabletext"/>
            </w:pPr>
            <w:proofErr w:type="spellStart"/>
            <w:r w:rsidRPr="0036523B">
              <w:t>Alyawarra</w:t>
            </w:r>
            <w:proofErr w:type="spellEnd"/>
            <w:r w:rsidRPr="0036523B">
              <w:t xml:space="preserve"> and </w:t>
            </w:r>
            <w:proofErr w:type="spellStart"/>
            <w:r w:rsidRPr="0036523B">
              <w:t>Kaititja</w:t>
            </w:r>
            <w:proofErr w:type="spellEnd"/>
          </w:p>
        </w:tc>
        <w:tc>
          <w:tcPr>
            <w:tcW w:w="1735" w:type="dxa"/>
          </w:tcPr>
          <w:p w14:paraId="43B64376" w14:textId="77777777" w:rsidR="0036523B" w:rsidRPr="0036523B" w:rsidRDefault="0036523B" w:rsidP="00C246D3">
            <w:pPr>
              <w:pStyle w:val="Tabletext"/>
              <w:jc w:val="right"/>
              <w:rPr>
                <w:b/>
                <w:bCs/>
              </w:rPr>
            </w:pPr>
            <w:r w:rsidRPr="0036523B">
              <w:t>19 August 1977</w:t>
            </w:r>
          </w:p>
        </w:tc>
      </w:tr>
      <w:tr w:rsidR="0036523B" w:rsidRPr="0036523B" w14:paraId="2AF23D20" w14:textId="77777777" w:rsidTr="00C246D3">
        <w:tc>
          <w:tcPr>
            <w:tcW w:w="1769" w:type="dxa"/>
          </w:tcPr>
          <w:p w14:paraId="34E40A36" w14:textId="77777777" w:rsidR="0036523B" w:rsidRPr="0036523B" w:rsidRDefault="0036523B" w:rsidP="0036523B">
            <w:pPr>
              <w:pStyle w:val="Tabletext"/>
            </w:pPr>
            <w:r w:rsidRPr="0036523B">
              <w:t>4/NLC</w:t>
            </w:r>
          </w:p>
        </w:tc>
        <w:tc>
          <w:tcPr>
            <w:tcW w:w="850" w:type="dxa"/>
          </w:tcPr>
          <w:p w14:paraId="2B68805A" w14:textId="77777777" w:rsidR="0036523B" w:rsidRPr="0036523B" w:rsidRDefault="0036523B" w:rsidP="0036523B">
            <w:pPr>
              <w:pStyle w:val="Tabletext"/>
            </w:pPr>
            <w:r w:rsidRPr="0036523B">
              <w:t>2</w:t>
            </w:r>
          </w:p>
        </w:tc>
        <w:tc>
          <w:tcPr>
            <w:tcW w:w="817" w:type="dxa"/>
          </w:tcPr>
          <w:p w14:paraId="6310C227" w14:textId="77777777" w:rsidR="0036523B" w:rsidRPr="0036523B" w:rsidRDefault="0036523B" w:rsidP="0036523B">
            <w:pPr>
              <w:pStyle w:val="Tabletext"/>
            </w:pPr>
          </w:p>
        </w:tc>
        <w:tc>
          <w:tcPr>
            <w:tcW w:w="2376" w:type="dxa"/>
          </w:tcPr>
          <w:p w14:paraId="14F53A9F" w14:textId="77777777" w:rsidR="0036523B" w:rsidRPr="0036523B" w:rsidRDefault="0036523B" w:rsidP="0036523B">
            <w:pPr>
              <w:pStyle w:val="Tabletext"/>
            </w:pPr>
            <w:r w:rsidRPr="0036523B">
              <w:t xml:space="preserve">Alligator Rivers Region </w:t>
            </w:r>
          </w:p>
        </w:tc>
        <w:tc>
          <w:tcPr>
            <w:tcW w:w="1735" w:type="dxa"/>
          </w:tcPr>
          <w:p w14:paraId="1ED6A12F" w14:textId="77777777" w:rsidR="0036523B" w:rsidRPr="0036523B" w:rsidRDefault="0036523B" w:rsidP="00C246D3">
            <w:pPr>
              <w:pStyle w:val="Tabletext"/>
              <w:jc w:val="right"/>
              <w:rPr>
                <w:b/>
                <w:bCs/>
              </w:rPr>
            </w:pPr>
            <w:r w:rsidRPr="0036523B">
              <w:t>31 March 1978</w:t>
            </w:r>
          </w:p>
        </w:tc>
      </w:tr>
      <w:tr w:rsidR="0036523B" w:rsidRPr="0036523B" w14:paraId="12D22C43" w14:textId="77777777" w:rsidTr="00C246D3">
        <w:tc>
          <w:tcPr>
            <w:tcW w:w="1769" w:type="dxa"/>
          </w:tcPr>
          <w:p w14:paraId="2A1FBF2E" w14:textId="77777777" w:rsidR="0036523B" w:rsidRPr="0036523B" w:rsidRDefault="0036523B" w:rsidP="0036523B">
            <w:pPr>
              <w:pStyle w:val="Tabletext"/>
            </w:pPr>
            <w:r w:rsidRPr="0036523B">
              <w:t>5/NLC</w:t>
            </w:r>
          </w:p>
        </w:tc>
        <w:tc>
          <w:tcPr>
            <w:tcW w:w="850" w:type="dxa"/>
          </w:tcPr>
          <w:p w14:paraId="1EF6174A" w14:textId="77777777" w:rsidR="0036523B" w:rsidRPr="0036523B" w:rsidRDefault="0036523B" w:rsidP="0036523B">
            <w:pPr>
              <w:pStyle w:val="Tabletext"/>
            </w:pPr>
            <w:r w:rsidRPr="0036523B">
              <w:t>1</w:t>
            </w:r>
          </w:p>
        </w:tc>
        <w:tc>
          <w:tcPr>
            <w:tcW w:w="817" w:type="dxa"/>
          </w:tcPr>
          <w:p w14:paraId="61E8219C" w14:textId="77777777" w:rsidR="0036523B" w:rsidRPr="0036523B" w:rsidRDefault="0036523B" w:rsidP="0036523B">
            <w:pPr>
              <w:pStyle w:val="Tabletext"/>
            </w:pPr>
            <w:r w:rsidRPr="0036523B">
              <w:t>8</w:t>
            </w:r>
          </w:p>
        </w:tc>
        <w:tc>
          <w:tcPr>
            <w:tcW w:w="2376" w:type="dxa"/>
          </w:tcPr>
          <w:p w14:paraId="215E5290" w14:textId="77777777" w:rsidR="0036523B" w:rsidRPr="0036523B" w:rsidRDefault="0036523B" w:rsidP="0036523B">
            <w:pPr>
              <w:pStyle w:val="Tabletext"/>
            </w:pPr>
            <w:proofErr w:type="spellStart"/>
            <w:r w:rsidRPr="0036523B">
              <w:t>Limmen</w:t>
            </w:r>
            <w:proofErr w:type="spellEnd"/>
            <w:r w:rsidRPr="0036523B">
              <w:t xml:space="preserve"> Bight</w:t>
            </w:r>
          </w:p>
        </w:tc>
        <w:tc>
          <w:tcPr>
            <w:tcW w:w="1735" w:type="dxa"/>
          </w:tcPr>
          <w:p w14:paraId="3A921F93" w14:textId="77777777" w:rsidR="0036523B" w:rsidRPr="0036523B" w:rsidRDefault="0036523B" w:rsidP="00C246D3">
            <w:pPr>
              <w:pStyle w:val="Tabletext"/>
              <w:jc w:val="right"/>
              <w:rPr>
                <w:b/>
                <w:bCs/>
              </w:rPr>
            </w:pPr>
            <w:r w:rsidRPr="0036523B">
              <w:t>30 March 1978</w:t>
            </w:r>
          </w:p>
        </w:tc>
      </w:tr>
      <w:tr w:rsidR="0036523B" w:rsidRPr="0036523B" w14:paraId="6DAD42D3" w14:textId="77777777" w:rsidTr="00C246D3">
        <w:tc>
          <w:tcPr>
            <w:tcW w:w="1769" w:type="dxa"/>
          </w:tcPr>
          <w:p w14:paraId="23F8C25C" w14:textId="77777777" w:rsidR="0036523B" w:rsidRPr="0036523B" w:rsidRDefault="0036523B" w:rsidP="0036523B">
            <w:pPr>
              <w:pStyle w:val="Tabletext"/>
            </w:pPr>
            <w:r w:rsidRPr="0036523B">
              <w:t>6/NLC</w:t>
            </w:r>
          </w:p>
        </w:tc>
        <w:tc>
          <w:tcPr>
            <w:tcW w:w="850" w:type="dxa"/>
          </w:tcPr>
          <w:p w14:paraId="194509DB" w14:textId="77777777" w:rsidR="0036523B" w:rsidRPr="0036523B" w:rsidRDefault="0036523B" w:rsidP="00CA464D">
            <w:pPr>
              <w:pStyle w:val="Tabletext"/>
            </w:pPr>
            <w:r w:rsidRPr="0036523B">
              <w:t>3(</w:t>
            </w:r>
            <w:r w:rsidR="00885639">
              <w:t>d</w:t>
            </w:r>
            <w:r w:rsidRPr="0036523B">
              <w:t>)</w:t>
            </w:r>
          </w:p>
        </w:tc>
        <w:tc>
          <w:tcPr>
            <w:tcW w:w="817" w:type="dxa"/>
          </w:tcPr>
          <w:p w14:paraId="0897E683" w14:textId="77777777" w:rsidR="0036523B" w:rsidRPr="0036523B" w:rsidRDefault="0036523B" w:rsidP="0036523B">
            <w:pPr>
              <w:pStyle w:val="Tabletext"/>
            </w:pPr>
          </w:p>
        </w:tc>
        <w:tc>
          <w:tcPr>
            <w:tcW w:w="2376" w:type="dxa"/>
          </w:tcPr>
          <w:p w14:paraId="4672DBCC" w14:textId="77777777" w:rsidR="0036523B" w:rsidRPr="0036523B" w:rsidRDefault="0036523B" w:rsidP="0036523B">
            <w:pPr>
              <w:pStyle w:val="Tabletext"/>
            </w:pPr>
            <w:r w:rsidRPr="0036523B">
              <w:t>Cobourg Peninsula</w:t>
            </w:r>
          </w:p>
        </w:tc>
        <w:tc>
          <w:tcPr>
            <w:tcW w:w="1735" w:type="dxa"/>
          </w:tcPr>
          <w:p w14:paraId="3F670165" w14:textId="77777777" w:rsidR="0036523B" w:rsidRPr="0036523B" w:rsidRDefault="0036523B" w:rsidP="00C246D3">
            <w:pPr>
              <w:pStyle w:val="Tabletext"/>
              <w:jc w:val="right"/>
              <w:rPr>
                <w:b/>
                <w:bCs/>
              </w:rPr>
            </w:pPr>
            <w:r w:rsidRPr="0036523B">
              <w:t>31 March 1978</w:t>
            </w:r>
          </w:p>
        </w:tc>
      </w:tr>
      <w:tr w:rsidR="0036523B" w:rsidRPr="0036523B" w14:paraId="7738AF18" w14:textId="77777777" w:rsidTr="00C246D3">
        <w:tc>
          <w:tcPr>
            <w:tcW w:w="1769" w:type="dxa"/>
          </w:tcPr>
          <w:p w14:paraId="2AE98F44" w14:textId="77777777" w:rsidR="0036523B" w:rsidRPr="0036523B" w:rsidRDefault="0036523B" w:rsidP="0036523B">
            <w:pPr>
              <w:pStyle w:val="Tabletext"/>
            </w:pPr>
            <w:r w:rsidRPr="0036523B">
              <w:t>7/NLC</w:t>
            </w:r>
          </w:p>
        </w:tc>
        <w:tc>
          <w:tcPr>
            <w:tcW w:w="850" w:type="dxa"/>
          </w:tcPr>
          <w:p w14:paraId="5D29EBDC" w14:textId="77777777" w:rsidR="0036523B" w:rsidRPr="0036523B" w:rsidRDefault="0036523B" w:rsidP="0036523B">
            <w:pPr>
              <w:pStyle w:val="Tabletext"/>
            </w:pPr>
            <w:r w:rsidRPr="0036523B">
              <w:t>1</w:t>
            </w:r>
          </w:p>
        </w:tc>
        <w:tc>
          <w:tcPr>
            <w:tcW w:w="817" w:type="dxa"/>
          </w:tcPr>
          <w:p w14:paraId="2C4A2DB1" w14:textId="77777777" w:rsidR="0036523B" w:rsidRPr="0036523B" w:rsidRDefault="0036523B" w:rsidP="0036523B">
            <w:pPr>
              <w:pStyle w:val="Tabletext"/>
            </w:pPr>
            <w:r w:rsidRPr="0036523B">
              <w:t>13</w:t>
            </w:r>
          </w:p>
        </w:tc>
        <w:tc>
          <w:tcPr>
            <w:tcW w:w="2376" w:type="dxa"/>
          </w:tcPr>
          <w:p w14:paraId="34C79FD1" w14:textId="77777777" w:rsidR="0036523B" w:rsidRPr="0036523B" w:rsidRDefault="0036523B" w:rsidP="0036523B">
            <w:pPr>
              <w:pStyle w:val="Tabletext"/>
            </w:pPr>
            <w:r w:rsidRPr="0036523B">
              <w:t>Daly River (</w:t>
            </w:r>
            <w:proofErr w:type="spellStart"/>
            <w:r w:rsidRPr="0036523B">
              <w:t>Malak</w:t>
            </w:r>
            <w:proofErr w:type="spellEnd"/>
            <w:r w:rsidRPr="0036523B">
              <w:t xml:space="preserve"> </w:t>
            </w:r>
            <w:proofErr w:type="spellStart"/>
            <w:r w:rsidRPr="0036523B">
              <w:t>Malak</w:t>
            </w:r>
            <w:proofErr w:type="spellEnd"/>
            <w:r w:rsidRPr="0036523B">
              <w:t>)</w:t>
            </w:r>
          </w:p>
        </w:tc>
        <w:tc>
          <w:tcPr>
            <w:tcW w:w="1735" w:type="dxa"/>
          </w:tcPr>
          <w:p w14:paraId="694AD776" w14:textId="77777777" w:rsidR="0036523B" w:rsidRPr="0036523B" w:rsidRDefault="0036523B" w:rsidP="00C246D3">
            <w:pPr>
              <w:pStyle w:val="Tabletext"/>
              <w:jc w:val="right"/>
              <w:rPr>
                <w:b/>
                <w:bCs/>
              </w:rPr>
            </w:pPr>
            <w:r w:rsidRPr="0036523B">
              <w:t>31 March 1978</w:t>
            </w:r>
          </w:p>
        </w:tc>
      </w:tr>
      <w:tr w:rsidR="0036523B" w:rsidRPr="0036523B" w14:paraId="3FFADB23" w14:textId="77777777" w:rsidTr="00C246D3">
        <w:tc>
          <w:tcPr>
            <w:tcW w:w="1769" w:type="dxa"/>
          </w:tcPr>
          <w:p w14:paraId="54A214C4" w14:textId="77777777" w:rsidR="0036523B" w:rsidRPr="0036523B" w:rsidRDefault="0036523B" w:rsidP="0036523B">
            <w:pPr>
              <w:pStyle w:val="Tabletext"/>
            </w:pPr>
            <w:r w:rsidRPr="0036523B">
              <w:t>8/NLC</w:t>
            </w:r>
          </w:p>
        </w:tc>
        <w:tc>
          <w:tcPr>
            <w:tcW w:w="850" w:type="dxa"/>
          </w:tcPr>
          <w:p w14:paraId="69039684" w14:textId="77777777" w:rsidR="0036523B" w:rsidRPr="0036523B" w:rsidRDefault="0036523B" w:rsidP="0036523B">
            <w:pPr>
              <w:pStyle w:val="Tabletext"/>
            </w:pPr>
            <w:r w:rsidRPr="0036523B">
              <w:t>2</w:t>
            </w:r>
          </w:p>
        </w:tc>
        <w:tc>
          <w:tcPr>
            <w:tcW w:w="817" w:type="dxa"/>
          </w:tcPr>
          <w:p w14:paraId="49B234B2" w14:textId="77777777" w:rsidR="0036523B" w:rsidRPr="0036523B" w:rsidRDefault="0036523B" w:rsidP="0036523B">
            <w:pPr>
              <w:pStyle w:val="Tabletext"/>
            </w:pPr>
          </w:p>
        </w:tc>
        <w:tc>
          <w:tcPr>
            <w:tcW w:w="2376" w:type="dxa"/>
          </w:tcPr>
          <w:p w14:paraId="549C7C56" w14:textId="77777777" w:rsidR="0036523B" w:rsidRPr="0036523B" w:rsidRDefault="0036523B" w:rsidP="0036523B">
            <w:pPr>
              <w:pStyle w:val="Tabletext"/>
            </w:pPr>
            <w:r w:rsidRPr="0036523B">
              <w:t>Gregory Tree Area (Victoria River)</w:t>
            </w:r>
          </w:p>
        </w:tc>
        <w:tc>
          <w:tcPr>
            <w:tcW w:w="1735" w:type="dxa"/>
          </w:tcPr>
          <w:p w14:paraId="125AC9C2" w14:textId="77777777" w:rsidR="0036523B" w:rsidRPr="0036523B" w:rsidRDefault="0036523B" w:rsidP="00C246D3">
            <w:pPr>
              <w:pStyle w:val="Tabletext"/>
              <w:jc w:val="right"/>
              <w:rPr>
                <w:b/>
                <w:bCs/>
              </w:rPr>
            </w:pPr>
            <w:r w:rsidRPr="0036523B">
              <w:t>31 March 1978</w:t>
            </w:r>
          </w:p>
        </w:tc>
      </w:tr>
      <w:tr w:rsidR="0036523B" w:rsidRPr="0036523B" w14:paraId="6A7D3B6F" w14:textId="77777777" w:rsidTr="00C246D3">
        <w:tc>
          <w:tcPr>
            <w:tcW w:w="1769" w:type="dxa"/>
          </w:tcPr>
          <w:p w14:paraId="15B5A862" w14:textId="77777777" w:rsidR="0036523B" w:rsidRPr="0036523B" w:rsidRDefault="0036523B" w:rsidP="0036523B">
            <w:pPr>
              <w:pStyle w:val="Tabletext"/>
            </w:pPr>
            <w:r w:rsidRPr="0036523B">
              <w:t>9/NLC</w:t>
            </w:r>
          </w:p>
        </w:tc>
        <w:tc>
          <w:tcPr>
            <w:tcW w:w="850" w:type="dxa"/>
          </w:tcPr>
          <w:p w14:paraId="750962D5" w14:textId="77777777" w:rsidR="0036523B" w:rsidRPr="0036523B" w:rsidRDefault="00CA464D" w:rsidP="0036523B">
            <w:pPr>
              <w:pStyle w:val="Tabletext"/>
            </w:pPr>
            <w:r>
              <w:t>2</w:t>
            </w:r>
          </w:p>
        </w:tc>
        <w:tc>
          <w:tcPr>
            <w:tcW w:w="817" w:type="dxa"/>
          </w:tcPr>
          <w:p w14:paraId="04217E2B" w14:textId="77777777" w:rsidR="0036523B" w:rsidRPr="0036523B" w:rsidRDefault="0036523B" w:rsidP="0036523B">
            <w:pPr>
              <w:pStyle w:val="Tabletext"/>
            </w:pPr>
          </w:p>
        </w:tc>
        <w:tc>
          <w:tcPr>
            <w:tcW w:w="2376" w:type="dxa"/>
          </w:tcPr>
          <w:p w14:paraId="13F1E39B" w14:textId="77777777" w:rsidR="0036523B" w:rsidRPr="0036523B" w:rsidRDefault="0036523B" w:rsidP="0036523B">
            <w:pPr>
              <w:pStyle w:val="Tabletext"/>
            </w:pPr>
            <w:r w:rsidRPr="0036523B">
              <w:t>Vernon Islands (</w:t>
            </w:r>
            <w:proofErr w:type="spellStart"/>
            <w:r w:rsidRPr="0036523B">
              <w:t>Larrakeyah</w:t>
            </w:r>
            <w:proofErr w:type="spellEnd"/>
            <w:r w:rsidRPr="0036523B">
              <w:t>)</w:t>
            </w:r>
          </w:p>
        </w:tc>
        <w:tc>
          <w:tcPr>
            <w:tcW w:w="1735" w:type="dxa"/>
          </w:tcPr>
          <w:p w14:paraId="41B57CB0" w14:textId="77777777" w:rsidR="0036523B" w:rsidRPr="0036523B" w:rsidRDefault="0036523B" w:rsidP="00C246D3">
            <w:pPr>
              <w:pStyle w:val="Tabletext"/>
              <w:jc w:val="right"/>
              <w:rPr>
                <w:b/>
                <w:bCs/>
              </w:rPr>
            </w:pPr>
            <w:r w:rsidRPr="0036523B">
              <w:t>31 March 1978</w:t>
            </w:r>
          </w:p>
        </w:tc>
      </w:tr>
      <w:tr w:rsidR="0036523B" w:rsidRPr="0036523B" w14:paraId="3280C726" w14:textId="77777777" w:rsidTr="00C246D3">
        <w:tc>
          <w:tcPr>
            <w:tcW w:w="1769" w:type="dxa"/>
          </w:tcPr>
          <w:p w14:paraId="615E06CF" w14:textId="77777777" w:rsidR="0036523B" w:rsidRPr="0036523B" w:rsidRDefault="0036523B" w:rsidP="0036523B">
            <w:pPr>
              <w:pStyle w:val="Tabletext"/>
            </w:pPr>
            <w:r w:rsidRPr="0036523B">
              <w:t>10/NLC</w:t>
            </w:r>
          </w:p>
        </w:tc>
        <w:tc>
          <w:tcPr>
            <w:tcW w:w="850" w:type="dxa"/>
          </w:tcPr>
          <w:p w14:paraId="6F382C35" w14:textId="77777777" w:rsidR="0036523B" w:rsidRPr="0036523B" w:rsidRDefault="0036523B" w:rsidP="0036523B">
            <w:pPr>
              <w:pStyle w:val="Tabletext"/>
            </w:pPr>
            <w:r w:rsidRPr="0036523B">
              <w:t>2</w:t>
            </w:r>
          </w:p>
        </w:tc>
        <w:tc>
          <w:tcPr>
            <w:tcW w:w="817" w:type="dxa"/>
          </w:tcPr>
          <w:p w14:paraId="5904D481" w14:textId="77777777" w:rsidR="0036523B" w:rsidRPr="0036523B" w:rsidRDefault="0036523B" w:rsidP="0036523B">
            <w:pPr>
              <w:pStyle w:val="Tabletext"/>
            </w:pPr>
          </w:p>
        </w:tc>
        <w:tc>
          <w:tcPr>
            <w:tcW w:w="2376" w:type="dxa"/>
          </w:tcPr>
          <w:p w14:paraId="29593E65" w14:textId="77777777" w:rsidR="0036523B" w:rsidRPr="0036523B" w:rsidRDefault="0036523B" w:rsidP="0036523B">
            <w:pPr>
              <w:pStyle w:val="Tabletext"/>
            </w:pPr>
            <w:proofErr w:type="spellStart"/>
            <w:r w:rsidRPr="0036523B">
              <w:t>Limilngan-Wulna</w:t>
            </w:r>
            <w:proofErr w:type="spellEnd"/>
            <w:r w:rsidRPr="0036523B">
              <w:t xml:space="preserve"> (Lower Adelaide and Mary Rivers)</w:t>
            </w:r>
          </w:p>
        </w:tc>
        <w:tc>
          <w:tcPr>
            <w:tcW w:w="1735" w:type="dxa"/>
          </w:tcPr>
          <w:p w14:paraId="5FBB60E3" w14:textId="77777777" w:rsidR="0036523B" w:rsidRPr="0036523B" w:rsidRDefault="0036523B" w:rsidP="00C246D3">
            <w:pPr>
              <w:pStyle w:val="Tabletext"/>
              <w:jc w:val="right"/>
              <w:rPr>
                <w:b/>
                <w:bCs/>
              </w:rPr>
            </w:pPr>
            <w:r w:rsidRPr="0036523B">
              <w:t>31 March 1978</w:t>
            </w:r>
          </w:p>
        </w:tc>
      </w:tr>
      <w:tr w:rsidR="0036523B" w:rsidRPr="0036523B" w14:paraId="771E7008" w14:textId="77777777" w:rsidTr="00C246D3">
        <w:tc>
          <w:tcPr>
            <w:tcW w:w="1769" w:type="dxa"/>
          </w:tcPr>
          <w:p w14:paraId="1164B8C0" w14:textId="77777777" w:rsidR="0036523B" w:rsidRPr="0036523B" w:rsidRDefault="0036523B" w:rsidP="0036523B">
            <w:pPr>
              <w:pStyle w:val="Tabletext"/>
            </w:pPr>
            <w:r w:rsidRPr="0036523B">
              <w:t>11/NLC</w:t>
            </w:r>
          </w:p>
        </w:tc>
        <w:tc>
          <w:tcPr>
            <w:tcW w:w="850" w:type="dxa"/>
          </w:tcPr>
          <w:p w14:paraId="60105D36" w14:textId="77777777" w:rsidR="0036523B" w:rsidRPr="0036523B" w:rsidRDefault="0036523B" w:rsidP="0036523B">
            <w:pPr>
              <w:pStyle w:val="Tabletext"/>
            </w:pPr>
            <w:r w:rsidRPr="0036523B">
              <w:t>1</w:t>
            </w:r>
          </w:p>
        </w:tc>
        <w:tc>
          <w:tcPr>
            <w:tcW w:w="817" w:type="dxa"/>
          </w:tcPr>
          <w:p w14:paraId="6ED4DB0C" w14:textId="77777777" w:rsidR="0036523B" w:rsidRPr="0036523B" w:rsidRDefault="0036523B" w:rsidP="0036523B">
            <w:pPr>
              <w:pStyle w:val="Tabletext"/>
            </w:pPr>
            <w:r w:rsidRPr="0036523B">
              <w:t>37</w:t>
            </w:r>
          </w:p>
        </w:tc>
        <w:tc>
          <w:tcPr>
            <w:tcW w:w="2376" w:type="dxa"/>
          </w:tcPr>
          <w:p w14:paraId="76E453EA" w14:textId="77777777" w:rsidR="0036523B" w:rsidRPr="0036523B" w:rsidRDefault="0036523B" w:rsidP="0036523B">
            <w:pPr>
              <w:pStyle w:val="Tabletext"/>
            </w:pPr>
            <w:r w:rsidRPr="0036523B">
              <w:t>Douglas (</w:t>
            </w:r>
            <w:proofErr w:type="spellStart"/>
            <w:r w:rsidRPr="0036523B">
              <w:t>Wagaman</w:t>
            </w:r>
            <w:proofErr w:type="spellEnd"/>
            <w:r w:rsidRPr="0036523B">
              <w:t>)</w:t>
            </w:r>
          </w:p>
        </w:tc>
        <w:tc>
          <w:tcPr>
            <w:tcW w:w="1735" w:type="dxa"/>
          </w:tcPr>
          <w:p w14:paraId="30744240" w14:textId="77777777" w:rsidR="0036523B" w:rsidRPr="0036523B" w:rsidRDefault="0036523B" w:rsidP="00C246D3">
            <w:pPr>
              <w:pStyle w:val="Tabletext"/>
              <w:jc w:val="right"/>
              <w:rPr>
                <w:b/>
                <w:bCs/>
              </w:rPr>
            </w:pPr>
            <w:r w:rsidRPr="0036523B">
              <w:t>31 March 1978</w:t>
            </w:r>
          </w:p>
        </w:tc>
      </w:tr>
      <w:tr w:rsidR="0036523B" w:rsidRPr="0036523B" w14:paraId="371AB7B0" w14:textId="77777777" w:rsidTr="00C246D3">
        <w:tc>
          <w:tcPr>
            <w:tcW w:w="1769" w:type="dxa"/>
          </w:tcPr>
          <w:p w14:paraId="65BCDA7D" w14:textId="77777777" w:rsidR="0036523B" w:rsidRPr="0036523B" w:rsidRDefault="0036523B" w:rsidP="0036523B">
            <w:pPr>
              <w:pStyle w:val="Tabletext"/>
            </w:pPr>
            <w:r w:rsidRPr="0036523B">
              <w:t>12/NLC</w:t>
            </w:r>
          </w:p>
        </w:tc>
        <w:tc>
          <w:tcPr>
            <w:tcW w:w="850" w:type="dxa"/>
          </w:tcPr>
          <w:p w14:paraId="1916E9B8" w14:textId="77777777" w:rsidR="0036523B" w:rsidRPr="0036523B" w:rsidRDefault="0036523B" w:rsidP="0036523B">
            <w:pPr>
              <w:pStyle w:val="Tabletext"/>
            </w:pPr>
            <w:r w:rsidRPr="0036523B">
              <w:t>1</w:t>
            </w:r>
          </w:p>
        </w:tc>
        <w:tc>
          <w:tcPr>
            <w:tcW w:w="817" w:type="dxa"/>
          </w:tcPr>
          <w:p w14:paraId="1F10F86F" w14:textId="77777777" w:rsidR="0036523B" w:rsidRPr="0036523B" w:rsidRDefault="0036523B" w:rsidP="0036523B">
            <w:pPr>
              <w:pStyle w:val="Tabletext"/>
            </w:pPr>
            <w:r w:rsidRPr="0036523B">
              <w:t>37</w:t>
            </w:r>
          </w:p>
        </w:tc>
        <w:tc>
          <w:tcPr>
            <w:tcW w:w="2376" w:type="dxa"/>
          </w:tcPr>
          <w:p w14:paraId="691783D4" w14:textId="77777777" w:rsidR="0036523B" w:rsidRPr="0036523B" w:rsidRDefault="0036523B" w:rsidP="0036523B">
            <w:pPr>
              <w:pStyle w:val="Tabletext"/>
            </w:pPr>
            <w:proofErr w:type="spellStart"/>
            <w:r w:rsidRPr="0036523B">
              <w:t>Umbrawarra</w:t>
            </w:r>
            <w:proofErr w:type="spellEnd"/>
            <w:r w:rsidRPr="0036523B">
              <w:t xml:space="preserve"> Gorge-</w:t>
            </w:r>
            <w:proofErr w:type="spellStart"/>
            <w:r w:rsidRPr="0036523B">
              <w:t>Jindare</w:t>
            </w:r>
            <w:proofErr w:type="spellEnd"/>
            <w:r w:rsidRPr="0036523B">
              <w:t xml:space="preserve"> (</w:t>
            </w:r>
            <w:proofErr w:type="spellStart"/>
            <w:r w:rsidRPr="0036523B">
              <w:t>Wagaman</w:t>
            </w:r>
            <w:proofErr w:type="spellEnd"/>
            <w:r w:rsidRPr="0036523B">
              <w:t>)</w:t>
            </w:r>
          </w:p>
        </w:tc>
        <w:tc>
          <w:tcPr>
            <w:tcW w:w="1735" w:type="dxa"/>
          </w:tcPr>
          <w:p w14:paraId="46293D1F" w14:textId="77777777" w:rsidR="0036523B" w:rsidRPr="0036523B" w:rsidRDefault="0036523B" w:rsidP="00C246D3">
            <w:pPr>
              <w:pStyle w:val="Tabletext"/>
              <w:jc w:val="right"/>
              <w:rPr>
                <w:b/>
                <w:bCs/>
              </w:rPr>
            </w:pPr>
            <w:r w:rsidRPr="0036523B">
              <w:t>31 March 1978</w:t>
            </w:r>
          </w:p>
        </w:tc>
      </w:tr>
      <w:tr w:rsidR="0036523B" w:rsidRPr="0036523B" w14:paraId="4460B2E9" w14:textId="77777777" w:rsidTr="00C246D3">
        <w:tc>
          <w:tcPr>
            <w:tcW w:w="1769" w:type="dxa"/>
          </w:tcPr>
          <w:p w14:paraId="1705A438" w14:textId="77777777" w:rsidR="0036523B" w:rsidRPr="0036523B" w:rsidRDefault="0036523B" w:rsidP="0036523B">
            <w:pPr>
              <w:pStyle w:val="Tabletext"/>
            </w:pPr>
            <w:r w:rsidRPr="0036523B">
              <w:t>13/NLC</w:t>
            </w:r>
          </w:p>
        </w:tc>
        <w:tc>
          <w:tcPr>
            <w:tcW w:w="850" w:type="dxa"/>
          </w:tcPr>
          <w:p w14:paraId="4E79C48C" w14:textId="77777777" w:rsidR="0036523B" w:rsidRPr="0036523B" w:rsidRDefault="0036523B" w:rsidP="0036523B">
            <w:pPr>
              <w:pStyle w:val="Tabletext"/>
            </w:pPr>
            <w:r w:rsidRPr="0036523B">
              <w:t>1</w:t>
            </w:r>
          </w:p>
        </w:tc>
        <w:tc>
          <w:tcPr>
            <w:tcW w:w="817" w:type="dxa"/>
          </w:tcPr>
          <w:p w14:paraId="3075FE49" w14:textId="77777777" w:rsidR="0036523B" w:rsidRPr="0036523B" w:rsidRDefault="0036523B" w:rsidP="0036523B">
            <w:pPr>
              <w:pStyle w:val="Tabletext"/>
            </w:pPr>
            <w:r w:rsidRPr="0036523B">
              <w:t>27</w:t>
            </w:r>
          </w:p>
        </w:tc>
        <w:tc>
          <w:tcPr>
            <w:tcW w:w="2376" w:type="dxa"/>
          </w:tcPr>
          <w:p w14:paraId="39A8FEAD" w14:textId="77777777" w:rsidR="0036523B" w:rsidRPr="0036523B" w:rsidRDefault="0036523B" w:rsidP="0036523B">
            <w:pPr>
              <w:pStyle w:val="Tabletext"/>
            </w:pPr>
            <w:proofErr w:type="spellStart"/>
            <w:r w:rsidRPr="0036523B">
              <w:t>Jawoyn</w:t>
            </w:r>
            <w:proofErr w:type="spellEnd"/>
            <w:r w:rsidRPr="0036523B">
              <w:t xml:space="preserve"> (Katherine Area)</w:t>
            </w:r>
          </w:p>
        </w:tc>
        <w:tc>
          <w:tcPr>
            <w:tcW w:w="1735" w:type="dxa"/>
          </w:tcPr>
          <w:p w14:paraId="233F099E" w14:textId="77777777" w:rsidR="0036523B" w:rsidRPr="0036523B" w:rsidRDefault="0036523B" w:rsidP="00C246D3">
            <w:pPr>
              <w:pStyle w:val="Tabletext"/>
              <w:jc w:val="right"/>
              <w:rPr>
                <w:b/>
                <w:bCs/>
              </w:rPr>
            </w:pPr>
            <w:r w:rsidRPr="0036523B">
              <w:t>31 March 1978</w:t>
            </w:r>
          </w:p>
        </w:tc>
      </w:tr>
      <w:tr w:rsidR="0036523B" w:rsidRPr="0036523B" w14:paraId="1210A9C8" w14:textId="77777777" w:rsidTr="00C246D3">
        <w:tc>
          <w:tcPr>
            <w:tcW w:w="1769" w:type="dxa"/>
          </w:tcPr>
          <w:p w14:paraId="4CBC7D8B" w14:textId="77777777" w:rsidR="0036523B" w:rsidRPr="0036523B" w:rsidRDefault="0036523B" w:rsidP="0036523B">
            <w:pPr>
              <w:pStyle w:val="Tabletext"/>
            </w:pPr>
            <w:r w:rsidRPr="0036523B">
              <w:t>14/NLC</w:t>
            </w:r>
          </w:p>
        </w:tc>
        <w:tc>
          <w:tcPr>
            <w:tcW w:w="850" w:type="dxa"/>
          </w:tcPr>
          <w:p w14:paraId="762922B9" w14:textId="77777777" w:rsidR="0036523B" w:rsidRPr="0036523B" w:rsidRDefault="0036523B" w:rsidP="0036523B">
            <w:pPr>
              <w:pStyle w:val="Tabletext"/>
            </w:pPr>
            <w:r w:rsidRPr="0036523B">
              <w:t>1</w:t>
            </w:r>
          </w:p>
        </w:tc>
        <w:tc>
          <w:tcPr>
            <w:tcW w:w="817" w:type="dxa"/>
          </w:tcPr>
          <w:p w14:paraId="2325FC42" w14:textId="77777777" w:rsidR="0036523B" w:rsidRPr="0036523B" w:rsidRDefault="0036523B" w:rsidP="0036523B">
            <w:pPr>
              <w:pStyle w:val="Tabletext"/>
            </w:pPr>
            <w:r w:rsidRPr="0036523B">
              <w:t>18</w:t>
            </w:r>
          </w:p>
        </w:tc>
        <w:tc>
          <w:tcPr>
            <w:tcW w:w="2376" w:type="dxa"/>
          </w:tcPr>
          <w:p w14:paraId="034B3CEF" w14:textId="77777777" w:rsidR="0036523B" w:rsidRPr="0036523B" w:rsidRDefault="0036523B" w:rsidP="0036523B">
            <w:pPr>
              <w:pStyle w:val="Tabletext"/>
            </w:pPr>
            <w:r w:rsidRPr="0036523B">
              <w:t>Cox River (Alawa/</w:t>
            </w:r>
            <w:proofErr w:type="spellStart"/>
            <w:r w:rsidRPr="0036523B">
              <w:t>Ngandji</w:t>
            </w:r>
            <w:proofErr w:type="spellEnd"/>
            <w:r w:rsidRPr="0036523B">
              <w:t>)</w:t>
            </w:r>
          </w:p>
        </w:tc>
        <w:tc>
          <w:tcPr>
            <w:tcW w:w="1735" w:type="dxa"/>
          </w:tcPr>
          <w:p w14:paraId="786D3ED7" w14:textId="77777777" w:rsidR="0036523B" w:rsidRPr="0036523B" w:rsidRDefault="0036523B" w:rsidP="00C246D3">
            <w:pPr>
              <w:pStyle w:val="Tabletext"/>
              <w:jc w:val="right"/>
              <w:rPr>
                <w:b/>
                <w:bCs/>
              </w:rPr>
            </w:pPr>
            <w:r w:rsidRPr="0036523B">
              <w:t>26 April 1978</w:t>
            </w:r>
          </w:p>
        </w:tc>
      </w:tr>
      <w:tr w:rsidR="0036523B" w:rsidRPr="0036523B" w14:paraId="738D5FEA" w14:textId="77777777" w:rsidTr="00C246D3">
        <w:tc>
          <w:tcPr>
            <w:tcW w:w="1769" w:type="dxa"/>
          </w:tcPr>
          <w:p w14:paraId="244E28D0" w14:textId="77777777" w:rsidR="0036523B" w:rsidRPr="0036523B" w:rsidRDefault="0036523B" w:rsidP="0036523B">
            <w:pPr>
              <w:pStyle w:val="Tabletext"/>
            </w:pPr>
            <w:r w:rsidRPr="0036523B">
              <w:lastRenderedPageBreak/>
              <w:t>15/NLC</w:t>
            </w:r>
          </w:p>
        </w:tc>
        <w:tc>
          <w:tcPr>
            <w:tcW w:w="850" w:type="dxa"/>
          </w:tcPr>
          <w:p w14:paraId="65806E28" w14:textId="77777777" w:rsidR="0036523B" w:rsidRPr="0036523B" w:rsidRDefault="0036523B" w:rsidP="0036523B">
            <w:pPr>
              <w:pStyle w:val="Tabletext"/>
            </w:pPr>
            <w:r w:rsidRPr="0036523B">
              <w:t>1</w:t>
            </w:r>
          </w:p>
        </w:tc>
        <w:tc>
          <w:tcPr>
            <w:tcW w:w="817" w:type="dxa"/>
          </w:tcPr>
          <w:p w14:paraId="0B0ED006" w14:textId="77777777" w:rsidR="0036523B" w:rsidRPr="0036523B" w:rsidRDefault="0036523B" w:rsidP="0036523B">
            <w:pPr>
              <w:pStyle w:val="Tabletext"/>
            </w:pPr>
            <w:r w:rsidRPr="0036523B">
              <w:t>25</w:t>
            </w:r>
          </w:p>
        </w:tc>
        <w:tc>
          <w:tcPr>
            <w:tcW w:w="2376" w:type="dxa"/>
          </w:tcPr>
          <w:p w14:paraId="524F2156" w14:textId="77777777" w:rsidR="0036523B" w:rsidRPr="0036523B" w:rsidRDefault="0036523B" w:rsidP="0036523B">
            <w:pPr>
              <w:pStyle w:val="Tabletext"/>
            </w:pPr>
            <w:proofErr w:type="spellStart"/>
            <w:r w:rsidRPr="0036523B">
              <w:t>Murranji</w:t>
            </w:r>
            <w:proofErr w:type="spellEnd"/>
          </w:p>
        </w:tc>
        <w:tc>
          <w:tcPr>
            <w:tcW w:w="1735" w:type="dxa"/>
          </w:tcPr>
          <w:p w14:paraId="40BED20F" w14:textId="77777777" w:rsidR="0036523B" w:rsidRPr="0036523B" w:rsidRDefault="0036523B" w:rsidP="00C246D3">
            <w:pPr>
              <w:pStyle w:val="Tabletext"/>
              <w:jc w:val="right"/>
              <w:rPr>
                <w:b/>
                <w:bCs/>
              </w:rPr>
            </w:pPr>
            <w:r w:rsidRPr="0036523B">
              <w:t>26 April 1978</w:t>
            </w:r>
          </w:p>
        </w:tc>
      </w:tr>
      <w:tr w:rsidR="0036523B" w:rsidRPr="0036523B" w14:paraId="46BAEAE4" w14:textId="77777777" w:rsidTr="00C246D3">
        <w:tc>
          <w:tcPr>
            <w:tcW w:w="1769" w:type="dxa"/>
          </w:tcPr>
          <w:p w14:paraId="11A58561" w14:textId="77777777" w:rsidR="0036523B" w:rsidRPr="0036523B" w:rsidRDefault="0036523B" w:rsidP="0036523B">
            <w:pPr>
              <w:pStyle w:val="Tabletext"/>
            </w:pPr>
            <w:r w:rsidRPr="0036523B">
              <w:t>16/NLC</w:t>
            </w:r>
          </w:p>
        </w:tc>
        <w:tc>
          <w:tcPr>
            <w:tcW w:w="850" w:type="dxa"/>
          </w:tcPr>
          <w:p w14:paraId="15FA86F9" w14:textId="77777777" w:rsidR="0036523B" w:rsidRPr="0036523B" w:rsidRDefault="0036523B" w:rsidP="0036523B">
            <w:pPr>
              <w:pStyle w:val="Tabletext"/>
            </w:pPr>
            <w:r w:rsidRPr="0036523B">
              <w:t>2</w:t>
            </w:r>
          </w:p>
        </w:tc>
        <w:tc>
          <w:tcPr>
            <w:tcW w:w="817" w:type="dxa"/>
          </w:tcPr>
          <w:p w14:paraId="4718C2CB" w14:textId="77777777" w:rsidR="0036523B" w:rsidRPr="0036523B" w:rsidRDefault="0036523B" w:rsidP="0036523B">
            <w:pPr>
              <w:pStyle w:val="Tabletext"/>
            </w:pPr>
          </w:p>
        </w:tc>
        <w:tc>
          <w:tcPr>
            <w:tcW w:w="2376" w:type="dxa"/>
          </w:tcPr>
          <w:p w14:paraId="1BF5B266" w14:textId="77777777" w:rsidR="0036523B" w:rsidRPr="0036523B" w:rsidRDefault="0036523B" w:rsidP="0036523B">
            <w:pPr>
              <w:pStyle w:val="Tabletext"/>
            </w:pPr>
            <w:proofErr w:type="spellStart"/>
            <w:r w:rsidRPr="0036523B">
              <w:t>Wombaya</w:t>
            </w:r>
            <w:proofErr w:type="spellEnd"/>
          </w:p>
        </w:tc>
        <w:tc>
          <w:tcPr>
            <w:tcW w:w="1735" w:type="dxa"/>
          </w:tcPr>
          <w:p w14:paraId="3BC9C5ED" w14:textId="77777777" w:rsidR="0036523B" w:rsidRPr="0036523B" w:rsidRDefault="0036523B" w:rsidP="00C246D3">
            <w:pPr>
              <w:pStyle w:val="Tabletext"/>
              <w:jc w:val="right"/>
              <w:rPr>
                <w:b/>
                <w:bCs/>
              </w:rPr>
            </w:pPr>
            <w:r w:rsidRPr="0036523B">
              <w:t>26 April 1978</w:t>
            </w:r>
          </w:p>
        </w:tc>
      </w:tr>
      <w:tr w:rsidR="0036523B" w:rsidRPr="0036523B" w14:paraId="6286D557" w14:textId="77777777" w:rsidTr="00C246D3">
        <w:tc>
          <w:tcPr>
            <w:tcW w:w="1769" w:type="dxa"/>
          </w:tcPr>
          <w:p w14:paraId="0BD205D9" w14:textId="77777777" w:rsidR="0036523B" w:rsidRPr="0036523B" w:rsidRDefault="0036523B" w:rsidP="0036523B">
            <w:pPr>
              <w:pStyle w:val="Tabletext"/>
            </w:pPr>
            <w:r w:rsidRPr="0036523B">
              <w:t>17/NLC</w:t>
            </w:r>
          </w:p>
        </w:tc>
        <w:tc>
          <w:tcPr>
            <w:tcW w:w="850" w:type="dxa"/>
          </w:tcPr>
          <w:p w14:paraId="13370138" w14:textId="77777777" w:rsidR="0036523B" w:rsidRPr="0036523B" w:rsidRDefault="0036523B" w:rsidP="0036523B">
            <w:pPr>
              <w:pStyle w:val="Tabletext"/>
            </w:pPr>
            <w:r w:rsidRPr="0036523B">
              <w:t>1</w:t>
            </w:r>
          </w:p>
        </w:tc>
        <w:tc>
          <w:tcPr>
            <w:tcW w:w="817" w:type="dxa"/>
          </w:tcPr>
          <w:p w14:paraId="40367B57" w14:textId="77777777" w:rsidR="0036523B" w:rsidRPr="0036523B" w:rsidRDefault="0036523B" w:rsidP="0036523B">
            <w:pPr>
              <w:pStyle w:val="Tabletext"/>
            </w:pPr>
            <w:r w:rsidRPr="0036523B">
              <w:t>5</w:t>
            </w:r>
          </w:p>
        </w:tc>
        <w:tc>
          <w:tcPr>
            <w:tcW w:w="2376" w:type="dxa"/>
          </w:tcPr>
          <w:p w14:paraId="052682B7" w14:textId="77777777" w:rsidR="0036523B" w:rsidRPr="0036523B" w:rsidRDefault="0036523B" w:rsidP="0036523B">
            <w:pPr>
              <w:pStyle w:val="Tabletext"/>
            </w:pPr>
            <w:proofErr w:type="spellStart"/>
            <w:r w:rsidRPr="0036523B">
              <w:t>Yingawunarri</w:t>
            </w:r>
            <w:proofErr w:type="spellEnd"/>
            <w:r w:rsidRPr="0036523B">
              <w:t xml:space="preserve"> (Old Top Springs) </w:t>
            </w:r>
            <w:proofErr w:type="spellStart"/>
            <w:r w:rsidRPr="0036523B">
              <w:t>Mudbura</w:t>
            </w:r>
            <w:proofErr w:type="spellEnd"/>
          </w:p>
        </w:tc>
        <w:tc>
          <w:tcPr>
            <w:tcW w:w="1735" w:type="dxa"/>
          </w:tcPr>
          <w:p w14:paraId="31714C3F" w14:textId="77777777" w:rsidR="0036523B" w:rsidRPr="0036523B" w:rsidRDefault="0036523B" w:rsidP="00C246D3">
            <w:pPr>
              <w:pStyle w:val="Tabletext"/>
              <w:jc w:val="right"/>
              <w:rPr>
                <w:b/>
                <w:bCs/>
              </w:rPr>
            </w:pPr>
            <w:r w:rsidRPr="0036523B">
              <w:t>4 May 1978</w:t>
            </w:r>
          </w:p>
        </w:tc>
      </w:tr>
      <w:tr w:rsidR="0036523B" w:rsidRPr="0036523B" w14:paraId="724A8CB9" w14:textId="77777777" w:rsidTr="00C246D3">
        <w:tc>
          <w:tcPr>
            <w:tcW w:w="1769" w:type="dxa"/>
          </w:tcPr>
          <w:p w14:paraId="69B35D3E" w14:textId="77777777" w:rsidR="0036523B" w:rsidRPr="0036523B" w:rsidRDefault="0036523B" w:rsidP="0036523B">
            <w:pPr>
              <w:pStyle w:val="Tabletext"/>
            </w:pPr>
            <w:r w:rsidRPr="0036523B">
              <w:t>18/NLC</w:t>
            </w:r>
          </w:p>
        </w:tc>
        <w:tc>
          <w:tcPr>
            <w:tcW w:w="850" w:type="dxa"/>
          </w:tcPr>
          <w:p w14:paraId="210D1048" w14:textId="77777777" w:rsidR="0036523B" w:rsidRPr="0036523B" w:rsidRDefault="0036523B" w:rsidP="0036523B">
            <w:pPr>
              <w:pStyle w:val="Tabletext"/>
            </w:pPr>
            <w:r w:rsidRPr="0036523B">
              <w:t>2</w:t>
            </w:r>
          </w:p>
        </w:tc>
        <w:tc>
          <w:tcPr>
            <w:tcW w:w="817" w:type="dxa"/>
          </w:tcPr>
          <w:p w14:paraId="0D365E32" w14:textId="77777777" w:rsidR="0036523B" w:rsidRPr="0036523B" w:rsidRDefault="0036523B" w:rsidP="0036523B">
            <w:pPr>
              <w:pStyle w:val="Tabletext"/>
            </w:pPr>
          </w:p>
        </w:tc>
        <w:tc>
          <w:tcPr>
            <w:tcW w:w="2376" w:type="dxa"/>
          </w:tcPr>
          <w:p w14:paraId="79C854F0" w14:textId="77777777" w:rsidR="0036523B" w:rsidRPr="0036523B" w:rsidRDefault="0036523B" w:rsidP="0036523B">
            <w:pPr>
              <w:pStyle w:val="Tabletext"/>
            </w:pPr>
            <w:r w:rsidRPr="0036523B">
              <w:t>Dum-in-</w:t>
            </w:r>
            <w:proofErr w:type="spellStart"/>
            <w:r w:rsidRPr="0036523B">
              <w:t>Mirrie</w:t>
            </w:r>
            <w:proofErr w:type="spellEnd"/>
            <w:r w:rsidRPr="0036523B">
              <w:t xml:space="preserve"> Island</w:t>
            </w:r>
          </w:p>
        </w:tc>
        <w:tc>
          <w:tcPr>
            <w:tcW w:w="1735" w:type="dxa"/>
          </w:tcPr>
          <w:p w14:paraId="156F84E9" w14:textId="77777777" w:rsidR="0036523B" w:rsidRPr="0036523B" w:rsidRDefault="0036523B" w:rsidP="00C246D3">
            <w:pPr>
              <w:pStyle w:val="Tabletext"/>
              <w:jc w:val="right"/>
              <w:rPr>
                <w:b/>
                <w:bCs/>
              </w:rPr>
            </w:pPr>
            <w:r w:rsidRPr="0036523B">
              <w:t>29 June 1978</w:t>
            </w:r>
          </w:p>
        </w:tc>
      </w:tr>
      <w:tr w:rsidR="0036523B" w:rsidRPr="0036523B" w14:paraId="795B20E3" w14:textId="77777777" w:rsidTr="00C246D3">
        <w:tc>
          <w:tcPr>
            <w:tcW w:w="1769" w:type="dxa"/>
          </w:tcPr>
          <w:p w14:paraId="31058A3F" w14:textId="77777777" w:rsidR="0036523B" w:rsidRPr="0036523B" w:rsidRDefault="0036523B" w:rsidP="0036523B">
            <w:pPr>
              <w:pStyle w:val="Tabletext"/>
            </w:pPr>
            <w:r w:rsidRPr="0036523B">
              <w:t>19/NLC</w:t>
            </w:r>
          </w:p>
        </w:tc>
        <w:tc>
          <w:tcPr>
            <w:tcW w:w="850" w:type="dxa"/>
          </w:tcPr>
          <w:p w14:paraId="3C95623C" w14:textId="77777777" w:rsidR="0036523B" w:rsidRPr="0036523B" w:rsidRDefault="0036523B" w:rsidP="0036523B">
            <w:pPr>
              <w:pStyle w:val="Tabletext"/>
            </w:pPr>
            <w:r w:rsidRPr="0036523B">
              <w:t>1</w:t>
            </w:r>
          </w:p>
        </w:tc>
        <w:tc>
          <w:tcPr>
            <w:tcW w:w="817" w:type="dxa"/>
          </w:tcPr>
          <w:p w14:paraId="49E67F59" w14:textId="77777777" w:rsidR="0036523B" w:rsidRPr="0036523B" w:rsidRDefault="0036523B" w:rsidP="0036523B">
            <w:pPr>
              <w:pStyle w:val="Tabletext"/>
            </w:pPr>
            <w:r w:rsidRPr="0036523B">
              <w:t>10</w:t>
            </w:r>
          </w:p>
        </w:tc>
        <w:tc>
          <w:tcPr>
            <w:tcW w:w="2376" w:type="dxa"/>
          </w:tcPr>
          <w:p w14:paraId="2AB05439" w14:textId="77777777" w:rsidR="0036523B" w:rsidRPr="0036523B" w:rsidRDefault="0036523B" w:rsidP="0036523B">
            <w:pPr>
              <w:pStyle w:val="Tabletext"/>
            </w:pPr>
            <w:r w:rsidRPr="0036523B">
              <w:t>Alligator Rivers Stage II</w:t>
            </w:r>
          </w:p>
        </w:tc>
        <w:tc>
          <w:tcPr>
            <w:tcW w:w="1735" w:type="dxa"/>
          </w:tcPr>
          <w:p w14:paraId="499BCED8" w14:textId="77777777" w:rsidR="0036523B" w:rsidRPr="0036523B" w:rsidRDefault="0036523B" w:rsidP="00C246D3">
            <w:pPr>
              <w:pStyle w:val="Tabletext"/>
              <w:jc w:val="right"/>
              <w:rPr>
                <w:b/>
                <w:bCs/>
              </w:rPr>
            </w:pPr>
            <w:r w:rsidRPr="0036523B">
              <w:t>27 July 1978</w:t>
            </w:r>
          </w:p>
        </w:tc>
      </w:tr>
      <w:tr w:rsidR="0036523B" w:rsidRPr="0036523B" w14:paraId="2DBE7301" w14:textId="77777777" w:rsidTr="00C246D3">
        <w:tc>
          <w:tcPr>
            <w:tcW w:w="1769" w:type="dxa"/>
          </w:tcPr>
          <w:p w14:paraId="38099E4D" w14:textId="77777777" w:rsidR="0036523B" w:rsidRPr="0036523B" w:rsidRDefault="0036523B" w:rsidP="0036523B">
            <w:pPr>
              <w:pStyle w:val="Tabletext"/>
            </w:pPr>
            <w:r w:rsidRPr="0036523B">
              <w:t>20/NLC</w:t>
            </w:r>
          </w:p>
        </w:tc>
        <w:tc>
          <w:tcPr>
            <w:tcW w:w="850" w:type="dxa"/>
          </w:tcPr>
          <w:p w14:paraId="640AB0EF" w14:textId="77777777" w:rsidR="0036523B" w:rsidRPr="0036523B" w:rsidRDefault="0036523B" w:rsidP="0036523B">
            <w:pPr>
              <w:pStyle w:val="Tabletext"/>
            </w:pPr>
            <w:r w:rsidRPr="0036523B">
              <w:t>1</w:t>
            </w:r>
          </w:p>
        </w:tc>
        <w:tc>
          <w:tcPr>
            <w:tcW w:w="817" w:type="dxa"/>
          </w:tcPr>
          <w:p w14:paraId="0932AD2D" w14:textId="77777777" w:rsidR="0036523B" w:rsidRPr="0036523B" w:rsidRDefault="0036523B" w:rsidP="0036523B">
            <w:pPr>
              <w:pStyle w:val="Tabletext"/>
            </w:pPr>
            <w:r w:rsidRPr="0036523B">
              <w:t>17</w:t>
            </w:r>
          </w:p>
        </w:tc>
        <w:tc>
          <w:tcPr>
            <w:tcW w:w="2376" w:type="dxa"/>
          </w:tcPr>
          <w:p w14:paraId="782A3D7C" w14:textId="77777777" w:rsidR="0036523B" w:rsidRPr="0036523B" w:rsidRDefault="0036523B" w:rsidP="0036523B">
            <w:pPr>
              <w:pStyle w:val="Tabletext"/>
            </w:pPr>
            <w:r w:rsidRPr="0036523B">
              <w:t>Nicholson River (</w:t>
            </w:r>
            <w:proofErr w:type="spellStart"/>
            <w:r w:rsidRPr="0036523B">
              <w:t>Waanyi</w:t>
            </w:r>
            <w:proofErr w:type="spellEnd"/>
            <w:r w:rsidRPr="0036523B">
              <w:t>/Garawa)</w:t>
            </w:r>
          </w:p>
        </w:tc>
        <w:tc>
          <w:tcPr>
            <w:tcW w:w="1735" w:type="dxa"/>
          </w:tcPr>
          <w:p w14:paraId="0785A959" w14:textId="77777777" w:rsidR="0036523B" w:rsidRPr="0036523B" w:rsidRDefault="0036523B" w:rsidP="00C246D3">
            <w:pPr>
              <w:pStyle w:val="Tabletext"/>
              <w:jc w:val="right"/>
              <w:rPr>
                <w:b/>
                <w:bCs/>
              </w:rPr>
            </w:pPr>
            <w:r w:rsidRPr="0036523B">
              <w:t>16 October 1978</w:t>
            </w:r>
          </w:p>
        </w:tc>
      </w:tr>
      <w:tr w:rsidR="0036523B" w:rsidRPr="0036523B" w14:paraId="52D56350" w14:textId="77777777" w:rsidTr="00C246D3">
        <w:tc>
          <w:tcPr>
            <w:tcW w:w="1769" w:type="dxa"/>
          </w:tcPr>
          <w:p w14:paraId="7E4EC5A0" w14:textId="77777777" w:rsidR="0036523B" w:rsidRPr="0036523B" w:rsidRDefault="0036523B" w:rsidP="0036523B">
            <w:pPr>
              <w:pStyle w:val="Tabletext"/>
            </w:pPr>
            <w:r w:rsidRPr="0036523B">
              <w:t>21/CLC</w:t>
            </w:r>
          </w:p>
        </w:tc>
        <w:tc>
          <w:tcPr>
            <w:tcW w:w="850" w:type="dxa"/>
          </w:tcPr>
          <w:p w14:paraId="2F008A48" w14:textId="77777777" w:rsidR="0036523B" w:rsidRPr="0036523B" w:rsidRDefault="0036523B" w:rsidP="0036523B">
            <w:pPr>
              <w:pStyle w:val="Tabletext"/>
            </w:pPr>
            <w:r w:rsidRPr="0036523B">
              <w:t>1</w:t>
            </w:r>
          </w:p>
        </w:tc>
        <w:tc>
          <w:tcPr>
            <w:tcW w:w="817" w:type="dxa"/>
          </w:tcPr>
          <w:p w14:paraId="42C5A913" w14:textId="77777777" w:rsidR="0036523B" w:rsidRPr="0036523B" w:rsidRDefault="0036523B" w:rsidP="0036523B">
            <w:pPr>
              <w:pStyle w:val="Tabletext"/>
            </w:pPr>
            <w:r w:rsidRPr="0036523B">
              <w:t>6</w:t>
            </w:r>
          </w:p>
        </w:tc>
        <w:tc>
          <w:tcPr>
            <w:tcW w:w="2376" w:type="dxa"/>
          </w:tcPr>
          <w:p w14:paraId="33F40B3B" w14:textId="77777777" w:rsidR="0036523B" w:rsidRPr="0036523B" w:rsidRDefault="0036523B" w:rsidP="0036523B">
            <w:pPr>
              <w:pStyle w:val="Tabletext"/>
            </w:pPr>
            <w:proofErr w:type="spellStart"/>
            <w:r w:rsidRPr="0036523B">
              <w:t>Anmatjirra</w:t>
            </w:r>
            <w:proofErr w:type="spellEnd"/>
            <w:r w:rsidRPr="0036523B">
              <w:t xml:space="preserve"> and </w:t>
            </w:r>
            <w:proofErr w:type="spellStart"/>
            <w:r w:rsidRPr="0036523B">
              <w:t>Alyawarra</w:t>
            </w:r>
            <w:proofErr w:type="spellEnd"/>
            <w:r w:rsidRPr="0036523B">
              <w:t xml:space="preserve"> (Utopia Pastoral Lease)</w:t>
            </w:r>
          </w:p>
        </w:tc>
        <w:tc>
          <w:tcPr>
            <w:tcW w:w="1735" w:type="dxa"/>
          </w:tcPr>
          <w:p w14:paraId="345F9B4B" w14:textId="77777777" w:rsidR="0036523B" w:rsidRPr="0036523B" w:rsidRDefault="0036523B" w:rsidP="00C246D3">
            <w:pPr>
              <w:pStyle w:val="Tabletext"/>
              <w:jc w:val="right"/>
              <w:rPr>
                <w:b/>
                <w:bCs/>
              </w:rPr>
            </w:pPr>
            <w:r w:rsidRPr="0036523B">
              <w:t>20 November 1978</w:t>
            </w:r>
          </w:p>
        </w:tc>
      </w:tr>
      <w:tr w:rsidR="0036523B" w:rsidRPr="0036523B" w14:paraId="6D0A1AAD" w14:textId="77777777" w:rsidTr="00C246D3">
        <w:tc>
          <w:tcPr>
            <w:tcW w:w="1769" w:type="dxa"/>
          </w:tcPr>
          <w:p w14:paraId="5F4FD073" w14:textId="77777777" w:rsidR="0036523B" w:rsidRPr="0036523B" w:rsidRDefault="0036523B" w:rsidP="0036523B">
            <w:pPr>
              <w:pStyle w:val="Tabletext"/>
            </w:pPr>
            <w:r w:rsidRPr="0036523B">
              <w:t>22/CLC</w:t>
            </w:r>
          </w:p>
        </w:tc>
        <w:tc>
          <w:tcPr>
            <w:tcW w:w="850" w:type="dxa"/>
          </w:tcPr>
          <w:p w14:paraId="13FCA432" w14:textId="77777777" w:rsidR="0036523B" w:rsidRPr="0036523B" w:rsidRDefault="0036523B" w:rsidP="0036523B">
            <w:pPr>
              <w:pStyle w:val="Tabletext"/>
            </w:pPr>
            <w:r w:rsidRPr="0036523B">
              <w:t>1</w:t>
            </w:r>
          </w:p>
        </w:tc>
        <w:tc>
          <w:tcPr>
            <w:tcW w:w="817" w:type="dxa"/>
          </w:tcPr>
          <w:p w14:paraId="5E33D287" w14:textId="77777777" w:rsidR="0036523B" w:rsidRPr="0036523B" w:rsidRDefault="0036523B" w:rsidP="0036523B">
            <w:pPr>
              <w:pStyle w:val="Tabletext"/>
            </w:pPr>
            <w:r w:rsidRPr="0036523B">
              <w:t>31</w:t>
            </w:r>
          </w:p>
        </w:tc>
        <w:tc>
          <w:tcPr>
            <w:tcW w:w="2376" w:type="dxa"/>
          </w:tcPr>
          <w:p w14:paraId="05206003" w14:textId="77777777" w:rsidR="0036523B" w:rsidRPr="0036523B" w:rsidRDefault="0036523B" w:rsidP="0036523B">
            <w:pPr>
              <w:pStyle w:val="Tabletext"/>
            </w:pPr>
            <w:proofErr w:type="spellStart"/>
            <w:r w:rsidRPr="0036523B">
              <w:t>Warumungu</w:t>
            </w:r>
            <w:proofErr w:type="spellEnd"/>
          </w:p>
        </w:tc>
        <w:tc>
          <w:tcPr>
            <w:tcW w:w="1735" w:type="dxa"/>
          </w:tcPr>
          <w:p w14:paraId="460FF3D5" w14:textId="77777777" w:rsidR="0036523B" w:rsidRPr="0036523B" w:rsidRDefault="0036523B" w:rsidP="00C246D3">
            <w:pPr>
              <w:pStyle w:val="Tabletext"/>
              <w:jc w:val="right"/>
              <w:rPr>
                <w:b/>
                <w:bCs/>
              </w:rPr>
            </w:pPr>
            <w:r w:rsidRPr="0036523B">
              <w:t>20 November 1978</w:t>
            </w:r>
          </w:p>
        </w:tc>
      </w:tr>
      <w:tr w:rsidR="0036523B" w:rsidRPr="0036523B" w14:paraId="461C4EC4" w14:textId="77777777" w:rsidTr="00C246D3">
        <w:tc>
          <w:tcPr>
            <w:tcW w:w="1769" w:type="dxa"/>
          </w:tcPr>
          <w:p w14:paraId="37AE590E" w14:textId="77777777" w:rsidR="0036523B" w:rsidRPr="0036523B" w:rsidRDefault="0036523B" w:rsidP="0036523B">
            <w:pPr>
              <w:pStyle w:val="Tabletext"/>
            </w:pPr>
            <w:r w:rsidRPr="0036523B">
              <w:t>23/CLC</w:t>
            </w:r>
          </w:p>
        </w:tc>
        <w:tc>
          <w:tcPr>
            <w:tcW w:w="850" w:type="dxa"/>
          </w:tcPr>
          <w:p w14:paraId="369B51D1" w14:textId="77777777" w:rsidR="0036523B" w:rsidRPr="0036523B" w:rsidRDefault="0036523B" w:rsidP="0036523B">
            <w:pPr>
              <w:pStyle w:val="Tabletext"/>
            </w:pPr>
            <w:r w:rsidRPr="0036523B">
              <w:t>1</w:t>
            </w:r>
          </w:p>
        </w:tc>
        <w:tc>
          <w:tcPr>
            <w:tcW w:w="817" w:type="dxa"/>
          </w:tcPr>
          <w:p w14:paraId="7F9E8FB2" w14:textId="77777777" w:rsidR="0036523B" w:rsidRPr="0036523B" w:rsidRDefault="0036523B" w:rsidP="0036523B">
            <w:pPr>
              <w:pStyle w:val="Tabletext"/>
            </w:pPr>
            <w:r w:rsidRPr="0036523B">
              <w:t>26</w:t>
            </w:r>
          </w:p>
        </w:tc>
        <w:tc>
          <w:tcPr>
            <w:tcW w:w="2376" w:type="dxa"/>
          </w:tcPr>
          <w:p w14:paraId="00FB9887" w14:textId="77777777" w:rsidR="0036523B" w:rsidRPr="0036523B" w:rsidRDefault="0036523B" w:rsidP="0036523B">
            <w:pPr>
              <w:pStyle w:val="Tabletext"/>
            </w:pPr>
            <w:proofErr w:type="spellStart"/>
            <w:r w:rsidRPr="0036523B">
              <w:t>Tjilla</w:t>
            </w:r>
            <w:proofErr w:type="spellEnd"/>
            <w:r w:rsidRPr="0036523B">
              <w:t xml:space="preserve"> Warlpiri (</w:t>
            </w:r>
            <w:proofErr w:type="spellStart"/>
            <w:r w:rsidRPr="0036523B">
              <w:t>Chilla</w:t>
            </w:r>
            <w:proofErr w:type="spellEnd"/>
            <w:r w:rsidRPr="0036523B">
              <w:t xml:space="preserve"> Well Pastoral Lease)</w:t>
            </w:r>
          </w:p>
        </w:tc>
        <w:tc>
          <w:tcPr>
            <w:tcW w:w="1735" w:type="dxa"/>
          </w:tcPr>
          <w:p w14:paraId="4F172612" w14:textId="77777777" w:rsidR="0036523B" w:rsidRPr="0036523B" w:rsidRDefault="0036523B" w:rsidP="00C246D3">
            <w:pPr>
              <w:pStyle w:val="Tabletext"/>
              <w:jc w:val="right"/>
              <w:rPr>
                <w:b/>
                <w:bCs/>
              </w:rPr>
            </w:pPr>
            <w:r w:rsidRPr="0036523B">
              <w:t>20 November 1978</w:t>
            </w:r>
          </w:p>
        </w:tc>
      </w:tr>
      <w:tr w:rsidR="0036523B" w:rsidRPr="0036523B" w14:paraId="0DF95077" w14:textId="77777777" w:rsidTr="00C246D3">
        <w:tc>
          <w:tcPr>
            <w:tcW w:w="1769" w:type="dxa"/>
          </w:tcPr>
          <w:p w14:paraId="47068C6B" w14:textId="77777777" w:rsidR="0036523B" w:rsidRPr="0036523B" w:rsidRDefault="0036523B" w:rsidP="0036523B">
            <w:pPr>
              <w:pStyle w:val="Tabletext"/>
            </w:pPr>
            <w:r w:rsidRPr="0036523B">
              <w:t>24/CLC</w:t>
            </w:r>
          </w:p>
        </w:tc>
        <w:tc>
          <w:tcPr>
            <w:tcW w:w="850" w:type="dxa"/>
          </w:tcPr>
          <w:p w14:paraId="6145CF31" w14:textId="77777777" w:rsidR="0036523B" w:rsidRPr="0036523B" w:rsidRDefault="0036523B" w:rsidP="0036523B">
            <w:pPr>
              <w:pStyle w:val="Tabletext"/>
            </w:pPr>
            <w:r w:rsidRPr="0036523B">
              <w:t>1</w:t>
            </w:r>
          </w:p>
        </w:tc>
        <w:tc>
          <w:tcPr>
            <w:tcW w:w="817" w:type="dxa"/>
          </w:tcPr>
          <w:p w14:paraId="4E2A8156" w14:textId="77777777" w:rsidR="0036523B" w:rsidRPr="0036523B" w:rsidRDefault="0036523B" w:rsidP="0036523B">
            <w:pPr>
              <w:pStyle w:val="Tabletext"/>
            </w:pPr>
            <w:r w:rsidRPr="0036523B">
              <w:t>7</w:t>
            </w:r>
          </w:p>
        </w:tc>
        <w:tc>
          <w:tcPr>
            <w:tcW w:w="2376" w:type="dxa"/>
          </w:tcPr>
          <w:p w14:paraId="4FB0A7B8" w14:textId="77777777" w:rsidR="0036523B" w:rsidRPr="0036523B" w:rsidRDefault="0036523B" w:rsidP="0036523B">
            <w:pPr>
              <w:pStyle w:val="Tabletext"/>
            </w:pPr>
            <w:r w:rsidRPr="0036523B">
              <w:t>Lander Warlpiri/</w:t>
            </w:r>
            <w:proofErr w:type="spellStart"/>
            <w:r w:rsidRPr="0036523B">
              <w:t>Anmatjirra</w:t>
            </w:r>
            <w:proofErr w:type="spellEnd"/>
            <w:r w:rsidRPr="0036523B">
              <w:t xml:space="preserve"> (</w:t>
            </w:r>
            <w:proofErr w:type="spellStart"/>
            <w:r w:rsidRPr="0036523B">
              <w:t>Willowra</w:t>
            </w:r>
            <w:proofErr w:type="spellEnd"/>
            <w:r w:rsidRPr="0036523B">
              <w:t xml:space="preserve"> Pastoral Lease)</w:t>
            </w:r>
          </w:p>
        </w:tc>
        <w:tc>
          <w:tcPr>
            <w:tcW w:w="1735" w:type="dxa"/>
          </w:tcPr>
          <w:p w14:paraId="471F11C3" w14:textId="77777777" w:rsidR="0036523B" w:rsidRPr="0036523B" w:rsidRDefault="0036523B" w:rsidP="00C246D3">
            <w:pPr>
              <w:pStyle w:val="Tabletext"/>
              <w:jc w:val="right"/>
              <w:rPr>
                <w:b/>
                <w:bCs/>
              </w:rPr>
            </w:pPr>
            <w:r w:rsidRPr="0036523B">
              <w:t>20 November 1978</w:t>
            </w:r>
          </w:p>
        </w:tc>
      </w:tr>
      <w:tr w:rsidR="0036523B" w:rsidRPr="0036523B" w14:paraId="7C75C2D5" w14:textId="77777777" w:rsidTr="00C246D3">
        <w:tc>
          <w:tcPr>
            <w:tcW w:w="1769" w:type="dxa"/>
          </w:tcPr>
          <w:p w14:paraId="3090AAEA" w14:textId="77777777" w:rsidR="0036523B" w:rsidRPr="0036523B" w:rsidRDefault="0036523B" w:rsidP="0036523B">
            <w:pPr>
              <w:pStyle w:val="Tabletext"/>
            </w:pPr>
            <w:r w:rsidRPr="0036523B">
              <w:t>25/CLC</w:t>
            </w:r>
          </w:p>
        </w:tc>
        <w:tc>
          <w:tcPr>
            <w:tcW w:w="850" w:type="dxa"/>
          </w:tcPr>
          <w:p w14:paraId="38F9AA00" w14:textId="77777777" w:rsidR="0036523B" w:rsidRPr="0036523B" w:rsidRDefault="0036523B" w:rsidP="0036523B">
            <w:pPr>
              <w:pStyle w:val="Tabletext"/>
            </w:pPr>
            <w:r w:rsidRPr="0036523B">
              <w:t>1</w:t>
            </w:r>
          </w:p>
        </w:tc>
        <w:tc>
          <w:tcPr>
            <w:tcW w:w="817" w:type="dxa"/>
          </w:tcPr>
          <w:p w14:paraId="5CFB976B" w14:textId="77777777" w:rsidR="0036523B" w:rsidRPr="0036523B" w:rsidRDefault="0036523B" w:rsidP="0036523B">
            <w:pPr>
              <w:pStyle w:val="Tabletext"/>
            </w:pPr>
            <w:r w:rsidRPr="0036523B">
              <w:t>14</w:t>
            </w:r>
          </w:p>
        </w:tc>
        <w:tc>
          <w:tcPr>
            <w:tcW w:w="2376" w:type="dxa"/>
          </w:tcPr>
          <w:p w14:paraId="3AECC068" w14:textId="77777777" w:rsidR="0036523B" w:rsidRPr="0036523B" w:rsidRDefault="0036523B" w:rsidP="0036523B">
            <w:pPr>
              <w:pStyle w:val="Tabletext"/>
            </w:pPr>
            <w:proofErr w:type="spellStart"/>
            <w:r w:rsidRPr="0036523B">
              <w:t>Kaytej</w:t>
            </w:r>
            <w:proofErr w:type="spellEnd"/>
            <w:r w:rsidRPr="0036523B">
              <w:t xml:space="preserve">, Warlpiri and </w:t>
            </w:r>
            <w:proofErr w:type="spellStart"/>
            <w:r w:rsidRPr="0036523B">
              <w:t>Warlmanpa</w:t>
            </w:r>
            <w:proofErr w:type="spellEnd"/>
          </w:p>
        </w:tc>
        <w:tc>
          <w:tcPr>
            <w:tcW w:w="1735" w:type="dxa"/>
          </w:tcPr>
          <w:p w14:paraId="279E3C23" w14:textId="77777777" w:rsidR="0036523B" w:rsidRPr="0036523B" w:rsidRDefault="0036523B" w:rsidP="00C246D3">
            <w:pPr>
              <w:pStyle w:val="Tabletext"/>
              <w:jc w:val="right"/>
              <w:rPr>
                <w:b/>
                <w:bCs/>
              </w:rPr>
            </w:pPr>
            <w:r w:rsidRPr="0036523B">
              <w:t>20 November 1978</w:t>
            </w:r>
          </w:p>
        </w:tc>
      </w:tr>
      <w:tr w:rsidR="0036523B" w:rsidRPr="0036523B" w14:paraId="2855F49C" w14:textId="77777777" w:rsidTr="00C246D3">
        <w:tc>
          <w:tcPr>
            <w:tcW w:w="1769" w:type="dxa"/>
          </w:tcPr>
          <w:p w14:paraId="4CC06774" w14:textId="77777777" w:rsidR="0036523B" w:rsidRPr="0036523B" w:rsidRDefault="0036523B" w:rsidP="0036523B">
            <w:pPr>
              <w:pStyle w:val="Tabletext"/>
            </w:pPr>
            <w:r w:rsidRPr="0036523B">
              <w:t>26/CLC</w:t>
            </w:r>
          </w:p>
        </w:tc>
        <w:tc>
          <w:tcPr>
            <w:tcW w:w="850" w:type="dxa"/>
          </w:tcPr>
          <w:p w14:paraId="0C4DB392" w14:textId="77777777" w:rsidR="0036523B" w:rsidRPr="0036523B" w:rsidRDefault="0036523B" w:rsidP="0036523B">
            <w:pPr>
              <w:pStyle w:val="Tabletext"/>
            </w:pPr>
            <w:r w:rsidRPr="0036523B">
              <w:t>1</w:t>
            </w:r>
          </w:p>
        </w:tc>
        <w:tc>
          <w:tcPr>
            <w:tcW w:w="817" w:type="dxa"/>
          </w:tcPr>
          <w:p w14:paraId="1BEEA722" w14:textId="77777777" w:rsidR="0036523B" w:rsidRPr="0036523B" w:rsidRDefault="0036523B" w:rsidP="0036523B">
            <w:pPr>
              <w:pStyle w:val="Tabletext"/>
            </w:pPr>
            <w:r w:rsidRPr="0036523B">
              <w:t>11</w:t>
            </w:r>
          </w:p>
        </w:tc>
        <w:tc>
          <w:tcPr>
            <w:tcW w:w="2376" w:type="dxa"/>
          </w:tcPr>
          <w:p w14:paraId="2D8E7495" w14:textId="77777777" w:rsidR="0036523B" w:rsidRPr="0036523B" w:rsidRDefault="0036523B" w:rsidP="0036523B">
            <w:pPr>
              <w:pStyle w:val="Tabletext"/>
            </w:pPr>
            <w:proofErr w:type="spellStart"/>
            <w:r w:rsidRPr="0036523B">
              <w:t>Warlmanpa</w:t>
            </w:r>
            <w:proofErr w:type="spellEnd"/>
            <w:r w:rsidRPr="0036523B">
              <w:t xml:space="preserve">, Warlpiri, </w:t>
            </w:r>
            <w:proofErr w:type="spellStart"/>
            <w:r w:rsidRPr="0036523B">
              <w:t>Mudbura</w:t>
            </w:r>
            <w:proofErr w:type="spellEnd"/>
            <w:r w:rsidRPr="0036523B">
              <w:t xml:space="preserve"> and </w:t>
            </w:r>
            <w:proofErr w:type="spellStart"/>
            <w:r w:rsidRPr="0036523B">
              <w:t>Warumungu</w:t>
            </w:r>
            <w:proofErr w:type="spellEnd"/>
          </w:p>
        </w:tc>
        <w:tc>
          <w:tcPr>
            <w:tcW w:w="1735" w:type="dxa"/>
          </w:tcPr>
          <w:p w14:paraId="4D1B3891" w14:textId="77777777" w:rsidR="0036523B" w:rsidRPr="0036523B" w:rsidRDefault="0036523B" w:rsidP="00C246D3">
            <w:pPr>
              <w:pStyle w:val="Tabletext"/>
              <w:jc w:val="right"/>
              <w:rPr>
                <w:b/>
                <w:bCs/>
              </w:rPr>
            </w:pPr>
            <w:r w:rsidRPr="0036523B">
              <w:t>20 November 1978</w:t>
            </w:r>
          </w:p>
        </w:tc>
      </w:tr>
      <w:tr w:rsidR="0036523B" w:rsidRPr="0036523B" w14:paraId="6B6F3E07" w14:textId="77777777" w:rsidTr="00C246D3">
        <w:tc>
          <w:tcPr>
            <w:tcW w:w="1769" w:type="dxa"/>
          </w:tcPr>
          <w:p w14:paraId="0495C7A9" w14:textId="77777777" w:rsidR="0036523B" w:rsidRPr="0036523B" w:rsidRDefault="0036523B" w:rsidP="0036523B">
            <w:pPr>
              <w:pStyle w:val="Tabletext"/>
            </w:pPr>
            <w:r w:rsidRPr="0036523B">
              <w:t>27/CLC</w:t>
            </w:r>
          </w:p>
        </w:tc>
        <w:tc>
          <w:tcPr>
            <w:tcW w:w="850" w:type="dxa"/>
          </w:tcPr>
          <w:p w14:paraId="011960B6" w14:textId="77777777" w:rsidR="0036523B" w:rsidRPr="0036523B" w:rsidRDefault="0036523B" w:rsidP="0036523B">
            <w:pPr>
              <w:pStyle w:val="Tabletext"/>
            </w:pPr>
            <w:r w:rsidRPr="0036523B">
              <w:t>2</w:t>
            </w:r>
          </w:p>
        </w:tc>
        <w:tc>
          <w:tcPr>
            <w:tcW w:w="817" w:type="dxa"/>
          </w:tcPr>
          <w:p w14:paraId="459FD014" w14:textId="77777777" w:rsidR="0036523B" w:rsidRPr="0036523B" w:rsidRDefault="0036523B" w:rsidP="0036523B">
            <w:pPr>
              <w:pStyle w:val="Tabletext"/>
            </w:pPr>
          </w:p>
        </w:tc>
        <w:tc>
          <w:tcPr>
            <w:tcW w:w="2376" w:type="dxa"/>
          </w:tcPr>
          <w:p w14:paraId="1EFE5E52" w14:textId="77777777" w:rsidR="0036523B" w:rsidRPr="0036523B" w:rsidRDefault="0036523B" w:rsidP="0036523B">
            <w:pPr>
              <w:pStyle w:val="Tabletext"/>
            </w:pPr>
            <w:proofErr w:type="spellStart"/>
            <w:r w:rsidRPr="0036523B">
              <w:t>Kartangarurru</w:t>
            </w:r>
            <w:proofErr w:type="spellEnd"/>
            <w:r w:rsidRPr="0036523B">
              <w:t xml:space="preserve">, Warlpiri and </w:t>
            </w:r>
            <w:proofErr w:type="spellStart"/>
            <w:r w:rsidRPr="0036523B">
              <w:t>Walmajeri</w:t>
            </w:r>
            <w:proofErr w:type="spellEnd"/>
          </w:p>
        </w:tc>
        <w:tc>
          <w:tcPr>
            <w:tcW w:w="1735" w:type="dxa"/>
          </w:tcPr>
          <w:p w14:paraId="1F752092" w14:textId="77777777" w:rsidR="0036523B" w:rsidRPr="0036523B" w:rsidRDefault="0036523B" w:rsidP="00C246D3">
            <w:pPr>
              <w:pStyle w:val="Tabletext"/>
              <w:jc w:val="right"/>
              <w:rPr>
                <w:b/>
                <w:bCs/>
              </w:rPr>
            </w:pPr>
            <w:r w:rsidRPr="0036523B">
              <w:t>20 November 1978</w:t>
            </w:r>
          </w:p>
        </w:tc>
      </w:tr>
      <w:tr w:rsidR="0036523B" w:rsidRPr="0036523B" w14:paraId="12DD7412" w14:textId="77777777" w:rsidTr="00C246D3">
        <w:tc>
          <w:tcPr>
            <w:tcW w:w="1769" w:type="dxa"/>
          </w:tcPr>
          <w:p w14:paraId="25AB8D34" w14:textId="77777777" w:rsidR="0036523B" w:rsidRPr="0036523B" w:rsidRDefault="0036523B" w:rsidP="0036523B">
            <w:pPr>
              <w:pStyle w:val="Tabletext"/>
            </w:pPr>
            <w:r w:rsidRPr="0036523B">
              <w:t>28/CLC</w:t>
            </w:r>
          </w:p>
        </w:tc>
        <w:tc>
          <w:tcPr>
            <w:tcW w:w="850" w:type="dxa"/>
          </w:tcPr>
          <w:p w14:paraId="4154C4B4" w14:textId="77777777" w:rsidR="0036523B" w:rsidRPr="0036523B" w:rsidRDefault="0036523B" w:rsidP="0036523B">
            <w:pPr>
              <w:pStyle w:val="Tabletext"/>
            </w:pPr>
            <w:r w:rsidRPr="0036523B">
              <w:t>1</w:t>
            </w:r>
          </w:p>
        </w:tc>
        <w:tc>
          <w:tcPr>
            <w:tcW w:w="817" w:type="dxa"/>
          </w:tcPr>
          <w:p w14:paraId="6C0B0BCC" w14:textId="77777777" w:rsidR="0036523B" w:rsidRPr="0036523B" w:rsidRDefault="0036523B" w:rsidP="0036523B">
            <w:pPr>
              <w:pStyle w:val="Tabletext"/>
            </w:pPr>
            <w:r w:rsidRPr="0036523B">
              <w:t>4</w:t>
            </w:r>
          </w:p>
        </w:tc>
        <w:tc>
          <w:tcPr>
            <w:tcW w:w="2376" w:type="dxa"/>
          </w:tcPr>
          <w:p w14:paraId="7ED08C37" w14:textId="77777777" w:rsidR="0036523B" w:rsidRPr="0036523B" w:rsidRDefault="0036523B" w:rsidP="0036523B">
            <w:pPr>
              <w:pStyle w:val="Tabletext"/>
            </w:pPr>
            <w:r w:rsidRPr="0036523B">
              <w:t>Lake Amadeus/</w:t>
            </w:r>
            <w:proofErr w:type="spellStart"/>
            <w:r w:rsidRPr="0036523B">
              <w:t>Luritja</w:t>
            </w:r>
            <w:proofErr w:type="spellEnd"/>
          </w:p>
        </w:tc>
        <w:tc>
          <w:tcPr>
            <w:tcW w:w="1735" w:type="dxa"/>
          </w:tcPr>
          <w:p w14:paraId="21A0049B" w14:textId="77777777" w:rsidR="0036523B" w:rsidRPr="0036523B" w:rsidRDefault="0036523B" w:rsidP="00C246D3">
            <w:pPr>
              <w:pStyle w:val="Tabletext"/>
              <w:jc w:val="right"/>
              <w:rPr>
                <w:b/>
                <w:bCs/>
              </w:rPr>
            </w:pPr>
            <w:r w:rsidRPr="0036523B">
              <w:t>1 December 1978</w:t>
            </w:r>
          </w:p>
        </w:tc>
      </w:tr>
      <w:tr w:rsidR="0036523B" w:rsidRPr="0036523B" w14:paraId="2C190A90" w14:textId="77777777" w:rsidTr="00C246D3">
        <w:tc>
          <w:tcPr>
            <w:tcW w:w="1769" w:type="dxa"/>
          </w:tcPr>
          <w:p w14:paraId="54BA8E23" w14:textId="77777777" w:rsidR="0036523B" w:rsidRPr="0036523B" w:rsidRDefault="0036523B" w:rsidP="0036523B">
            <w:pPr>
              <w:pStyle w:val="Tabletext"/>
            </w:pPr>
            <w:r w:rsidRPr="0036523B">
              <w:t>29/CLC</w:t>
            </w:r>
          </w:p>
        </w:tc>
        <w:tc>
          <w:tcPr>
            <w:tcW w:w="850" w:type="dxa"/>
          </w:tcPr>
          <w:p w14:paraId="13EBA604" w14:textId="77777777" w:rsidR="0036523B" w:rsidRPr="0036523B" w:rsidRDefault="0036523B" w:rsidP="0036523B">
            <w:pPr>
              <w:pStyle w:val="Tabletext"/>
            </w:pPr>
            <w:r w:rsidRPr="0036523B">
              <w:t>1</w:t>
            </w:r>
          </w:p>
        </w:tc>
        <w:tc>
          <w:tcPr>
            <w:tcW w:w="817" w:type="dxa"/>
          </w:tcPr>
          <w:p w14:paraId="524C9E00" w14:textId="77777777" w:rsidR="0036523B" w:rsidRPr="0036523B" w:rsidRDefault="0036523B" w:rsidP="0036523B">
            <w:pPr>
              <w:pStyle w:val="Tabletext"/>
            </w:pPr>
            <w:r w:rsidRPr="0036523B">
              <w:t>4</w:t>
            </w:r>
          </w:p>
        </w:tc>
        <w:tc>
          <w:tcPr>
            <w:tcW w:w="2376" w:type="dxa"/>
          </w:tcPr>
          <w:p w14:paraId="605648D4" w14:textId="77777777" w:rsidR="0036523B" w:rsidRPr="0036523B" w:rsidRDefault="0036523B" w:rsidP="0036523B">
            <w:pPr>
              <w:pStyle w:val="Tabletext"/>
            </w:pPr>
            <w:r w:rsidRPr="0036523B">
              <w:t>Uluru (Ayers Rock) National Park and Lake Amadeus/</w:t>
            </w:r>
            <w:proofErr w:type="spellStart"/>
            <w:r w:rsidRPr="0036523B">
              <w:t>Luritja</w:t>
            </w:r>
            <w:proofErr w:type="spellEnd"/>
          </w:p>
        </w:tc>
        <w:tc>
          <w:tcPr>
            <w:tcW w:w="1735" w:type="dxa"/>
          </w:tcPr>
          <w:p w14:paraId="6934DD42" w14:textId="77777777" w:rsidR="0036523B" w:rsidRPr="0036523B" w:rsidRDefault="0036523B" w:rsidP="00C246D3">
            <w:pPr>
              <w:pStyle w:val="Tabletext"/>
              <w:jc w:val="right"/>
              <w:rPr>
                <w:b/>
                <w:bCs/>
              </w:rPr>
            </w:pPr>
            <w:r w:rsidRPr="0036523B">
              <w:t>19 February 1979</w:t>
            </w:r>
          </w:p>
        </w:tc>
      </w:tr>
      <w:tr w:rsidR="0036523B" w:rsidRPr="0036523B" w14:paraId="3BA801B5" w14:textId="77777777" w:rsidTr="00C246D3">
        <w:tc>
          <w:tcPr>
            <w:tcW w:w="1769" w:type="dxa"/>
          </w:tcPr>
          <w:p w14:paraId="57B70B21" w14:textId="77777777" w:rsidR="0036523B" w:rsidRPr="0036523B" w:rsidRDefault="0036523B" w:rsidP="0036523B">
            <w:pPr>
              <w:pStyle w:val="Tabletext"/>
            </w:pPr>
            <w:r w:rsidRPr="0036523B">
              <w:t>30/NLC</w:t>
            </w:r>
          </w:p>
        </w:tc>
        <w:tc>
          <w:tcPr>
            <w:tcW w:w="850" w:type="dxa"/>
          </w:tcPr>
          <w:p w14:paraId="2432E282" w14:textId="77777777" w:rsidR="0036523B" w:rsidRPr="0036523B" w:rsidRDefault="0036523B" w:rsidP="0036523B">
            <w:pPr>
              <w:pStyle w:val="Tabletext"/>
            </w:pPr>
            <w:r w:rsidRPr="0036523B">
              <w:t>1</w:t>
            </w:r>
          </w:p>
        </w:tc>
        <w:tc>
          <w:tcPr>
            <w:tcW w:w="817" w:type="dxa"/>
          </w:tcPr>
          <w:p w14:paraId="4F284FD2" w14:textId="77777777" w:rsidR="0036523B" w:rsidRPr="0036523B" w:rsidRDefault="0036523B" w:rsidP="0036523B">
            <w:pPr>
              <w:pStyle w:val="Tabletext"/>
            </w:pPr>
            <w:r w:rsidRPr="0036523B">
              <w:t>49</w:t>
            </w:r>
          </w:p>
        </w:tc>
        <w:tc>
          <w:tcPr>
            <w:tcW w:w="2376" w:type="dxa"/>
          </w:tcPr>
          <w:p w14:paraId="588B06C6" w14:textId="77777777" w:rsidR="0036523B" w:rsidRDefault="0036523B" w:rsidP="0036523B">
            <w:pPr>
              <w:pStyle w:val="Tabletext"/>
            </w:pPr>
            <w:proofErr w:type="spellStart"/>
            <w:r w:rsidRPr="0036523B">
              <w:t>Warnarrwarnarr-Barranyi</w:t>
            </w:r>
            <w:proofErr w:type="spellEnd"/>
            <w:r w:rsidRPr="0036523B">
              <w:t xml:space="preserve"> (</w:t>
            </w:r>
            <w:proofErr w:type="spellStart"/>
            <w:r w:rsidRPr="0036523B">
              <w:t>Borroloola</w:t>
            </w:r>
            <w:proofErr w:type="spellEnd"/>
            <w:r w:rsidRPr="0036523B">
              <w:t xml:space="preserve"> No 2)</w:t>
            </w:r>
          </w:p>
          <w:p w14:paraId="688FD1D0" w14:textId="77777777" w:rsidR="00B97D97" w:rsidRPr="0036523B" w:rsidRDefault="00B97D97" w:rsidP="0036523B">
            <w:pPr>
              <w:pStyle w:val="Tabletext"/>
            </w:pPr>
          </w:p>
        </w:tc>
        <w:tc>
          <w:tcPr>
            <w:tcW w:w="1735" w:type="dxa"/>
          </w:tcPr>
          <w:p w14:paraId="70710A60" w14:textId="77777777" w:rsidR="0036523B" w:rsidRPr="0036523B" w:rsidRDefault="0036523B" w:rsidP="00C246D3">
            <w:pPr>
              <w:pStyle w:val="Tabletext"/>
              <w:jc w:val="right"/>
              <w:rPr>
                <w:b/>
                <w:bCs/>
              </w:rPr>
            </w:pPr>
            <w:r w:rsidRPr="0036523B">
              <w:t>25 January 1979</w:t>
            </w:r>
          </w:p>
        </w:tc>
      </w:tr>
      <w:tr w:rsidR="0036523B" w:rsidRPr="0036523B" w14:paraId="04E68611" w14:textId="77777777" w:rsidTr="00C246D3">
        <w:tc>
          <w:tcPr>
            <w:tcW w:w="1769" w:type="dxa"/>
          </w:tcPr>
          <w:p w14:paraId="375647E8" w14:textId="77777777" w:rsidR="0036523B" w:rsidRPr="0036523B" w:rsidRDefault="0036523B" w:rsidP="0036523B">
            <w:pPr>
              <w:pStyle w:val="Tabletext"/>
            </w:pPr>
            <w:r w:rsidRPr="0036523B">
              <w:t>31/NLC</w:t>
            </w:r>
          </w:p>
        </w:tc>
        <w:tc>
          <w:tcPr>
            <w:tcW w:w="850" w:type="dxa"/>
          </w:tcPr>
          <w:p w14:paraId="0411703E" w14:textId="77777777" w:rsidR="0036523B" w:rsidRPr="0036523B" w:rsidRDefault="0036523B" w:rsidP="0036523B">
            <w:pPr>
              <w:pStyle w:val="Tabletext"/>
            </w:pPr>
            <w:r w:rsidRPr="0036523B">
              <w:t>1</w:t>
            </w:r>
          </w:p>
        </w:tc>
        <w:tc>
          <w:tcPr>
            <w:tcW w:w="817" w:type="dxa"/>
          </w:tcPr>
          <w:p w14:paraId="2C0BAFA6" w14:textId="77777777" w:rsidR="0036523B" w:rsidRPr="0036523B" w:rsidRDefault="0036523B" w:rsidP="0036523B">
            <w:pPr>
              <w:pStyle w:val="Tabletext"/>
            </w:pPr>
            <w:r w:rsidRPr="0036523B">
              <w:t>30</w:t>
            </w:r>
          </w:p>
        </w:tc>
        <w:tc>
          <w:tcPr>
            <w:tcW w:w="2376" w:type="dxa"/>
          </w:tcPr>
          <w:p w14:paraId="575E44D3" w14:textId="77777777" w:rsidR="0036523B" w:rsidRPr="0036523B" w:rsidRDefault="0036523B" w:rsidP="0036523B">
            <w:pPr>
              <w:pStyle w:val="Tabletext"/>
            </w:pPr>
            <w:r w:rsidRPr="0036523B">
              <w:t>Kidman Springs/Jasper Gorge</w:t>
            </w:r>
          </w:p>
        </w:tc>
        <w:tc>
          <w:tcPr>
            <w:tcW w:w="1735" w:type="dxa"/>
          </w:tcPr>
          <w:p w14:paraId="56834478" w14:textId="77777777" w:rsidR="0036523B" w:rsidRPr="0036523B" w:rsidRDefault="0036523B" w:rsidP="00C246D3">
            <w:pPr>
              <w:pStyle w:val="Tabletext"/>
              <w:jc w:val="right"/>
              <w:rPr>
                <w:b/>
                <w:bCs/>
              </w:rPr>
            </w:pPr>
            <w:r w:rsidRPr="0036523B">
              <w:t>6 February 1979</w:t>
            </w:r>
          </w:p>
        </w:tc>
      </w:tr>
      <w:tr w:rsidR="0036523B" w:rsidRPr="0036523B" w14:paraId="2E0B9CE1" w14:textId="77777777" w:rsidTr="00C246D3">
        <w:tc>
          <w:tcPr>
            <w:tcW w:w="1769" w:type="dxa"/>
          </w:tcPr>
          <w:p w14:paraId="1AB1DED1" w14:textId="77777777" w:rsidR="0036523B" w:rsidRPr="0036523B" w:rsidRDefault="0036523B" w:rsidP="0036523B">
            <w:pPr>
              <w:pStyle w:val="Tabletext"/>
            </w:pPr>
            <w:r w:rsidRPr="0036523B">
              <w:lastRenderedPageBreak/>
              <w:t>32/NLC</w:t>
            </w:r>
          </w:p>
        </w:tc>
        <w:tc>
          <w:tcPr>
            <w:tcW w:w="850" w:type="dxa"/>
          </w:tcPr>
          <w:p w14:paraId="34BDCAF3" w14:textId="77777777" w:rsidR="0036523B" w:rsidRPr="0036523B" w:rsidRDefault="0036523B" w:rsidP="0036523B">
            <w:pPr>
              <w:pStyle w:val="Tabletext"/>
            </w:pPr>
            <w:r w:rsidRPr="0036523B">
              <w:t>1</w:t>
            </w:r>
          </w:p>
        </w:tc>
        <w:tc>
          <w:tcPr>
            <w:tcW w:w="817" w:type="dxa"/>
          </w:tcPr>
          <w:p w14:paraId="701F89A4" w14:textId="77777777" w:rsidR="0036523B" w:rsidRPr="0036523B" w:rsidRDefault="0036523B" w:rsidP="0036523B">
            <w:pPr>
              <w:pStyle w:val="Tabletext"/>
            </w:pPr>
            <w:r w:rsidRPr="0036523B">
              <w:t>37</w:t>
            </w:r>
          </w:p>
        </w:tc>
        <w:tc>
          <w:tcPr>
            <w:tcW w:w="2376" w:type="dxa"/>
          </w:tcPr>
          <w:p w14:paraId="04F04FB8" w14:textId="77777777" w:rsidR="0036523B" w:rsidRPr="0036523B" w:rsidRDefault="0036523B" w:rsidP="0036523B">
            <w:pPr>
              <w:pStyle w:val="Tabletext"/>
            </w:pPr>
            <w:r w:rsidRPr="0036523B">
              <w:t>Upper Daly</w:t>
            </w:r>
          </w:p>
        </w:tc>
        <w:tc>
          <w:tcPr>
            <w:tcW w:w="1735" w:type="dxa"/>
          </w:tcPr>
          <w:p w14:paraId="122EF221" w14:textId="77777777" w:rsidR="0036523B" w:rsidRPr="0036523B" w:rsidRDefault="0036523B" w:rsidP="00C246D3">
            <w:pPr>
              <w:pStyle w:val="Tabletext"/>
              <w:jc w:val="right"/>
              <w:rPr>
                <w:b/>
                <w:bCs/>
              </w:rPr>
            </w:pPr>
            <w:r w:rsidRPr="0036523B">
              <w:t>9 February 1979</w:t>
            </w:r>
          </w:p>
        </w:tc>
      </w:tr>
      <w:tr w:rsidR="0036523B" w:rsidRPr="0036523B" w14:paraId="6A208067" w14:textId="77777777" w:rsidTr="00C246D3">
        <w:tc>
          <w:tcPr>
            <w:tcW w:w="1769" w:type="dxa"/>
          </w:tcPr>
          <w:p w14:paraId="0E8E22C2" w14:textId="77777777" w:rsidR="0036523B" w:rsidRPr="0036523B" w:rsidRDefault="0036523B" w:rsidP="0036523B">
            <w:pPr>
              <w:pStyle w:val="Tabletext"/>
            </w:pPr>
            <w:r w:rsidRPr="0036523B">
              <w:t>33/CLC</w:t>
            </w:r>
          </w:p>
        </w:tc>
        <w:tc>
          <w:tcPr>
            <w:tcW w:w="850" w:type="dxa"/>
          </w:tcPr>
          <w:p w14:paraId="7DD816BC" w14:textId="77777777" w:rsidR="0036523B" w:rsidRPr="0036523B" w:rsidRDefault="0036523B" w:rsidP="0036523B">
            <w:pPr>
              <w:pStyle w:val="Tabletext"/>
            </w:pPr>
            <w:r w:rsidRPr="0036523B">
              <w:t>1</w:t>
            </w:r>
          </w:p>
        </w:tc>
        <w:tc>
          <w:tcPr>
            <w:tcW w:w="817" w:type="dxa"/>
          </w:tcPr>
          <w:p w14:paraId="65ED1538" w14:textId="77777777" w:rsidR="0036523B" w:rsidRPr="0036523B" w:rsidRDefault="0036523B" w:rsidP="0036523B">
            <w:pPr>
              <w:pStyle w:val="Tabletext"/>
            </w:pPr>
            <w:r w:rsidRPr="0036523B">
              <w:t>12 &amp; 20</w:t>
            </w:r>
          </w:p>
        </w:tc>
        <w:tc>
          <w:tcPr>
            <w:tcW w:w="2376" w:type="dxa"/>
          </w:tcPr>
          <w:p w14:paraId="5353E6F9" w14:textId="77777777" w:rsidR="0036523B" w:rsidRPr="0036523B" w:rsidRDefault="0036523B" w:rsidP="0036523B">
            <w:pPr>
              <w:pStyle w:val="Tabletext"/>
            </w:pPr>
            <w:proofErr w:type="spellStart"/>
            <w:r w:rsidRPr="0036523B">
              <w:t>Gurindji</w:t>
            </w:r>
            <w:proofErr w:type="spellEnd"/>
            <w:r w:rsidRPr="0036523B">
              <w:t xml:space="preserve"> (</w:t>
            </w:r>
            <w:proofErr w:type="spellStart"/>
            <w:r w:rsidRPr="0036523B">
              <w:t>Daguragu</w:t>
            </w:r>
            <w:proofErr w:type="spellEnd"/>
            <w:r w:rsidRPr="0036523B">
              <w:t xml:space="preserve"> Station)</w:t>
            </w:r>
          </w:p>
        </w:tc>
        <w:tc>
          <w:tcPr>
            <w:tcW w:w="1735" w:type="dxa"/>
          </w:tcPr>
          <w:p w14:paraId="54D0D24C" w14:textId="77777777" w:rsidR="0036523B" w:rsidRPr="0036523B" w:rsidRDefault="0036523B" w:rsidP="00C246D3">
            <w:pPr>
              <w:pStyle w:val="Tabletext"/>
              <w:jc w:val="right"/>
              <w:rPr>
                <w:b/>
                <w:bCs/>
              </w:rPr>
            </w:pPr>
            <w:r w:rsidRPr="0036523B">
              <w:t>26 February 1979</w:t>
            </w:r>
          </w:p>
        </w:tc>
      </w:tr>
      <w:tr w:rsidR="0036523B" w:rsidRPr="0036523B" w14:paraId="39C0DE0D" w14:textId="77777777" w:rsidTr="00C246D3">
        <w:tc>
          <w:tcPr>
            <w:tcW w:w="1769" w:type="dxa"/>
          </w:tcPr>
          <w:p w14:paraId="7BEAE49A" w14:textId="77777777" w:rsidR="0036523B" w:rsidRPr="0036523B" w:rsidRDefault="0036523B" w:rsidP="0036523B">
            <w:pPr>
              <w:pStyle w:val="Tabletext"/>
            </w:pPr>
            <w:r w:rsidRPr="0036523B">
              <w:t>34/NLC</w:t>
            </w:r>
          </w:p>
        </w:tc>
        <w:tc>
          <w:tcPr>
            <w:tcW w:w="850" w:type="dxa"/>
          </w:tcPr>
          <w:p w14:paraId="7D50EB71" w14:textId="77777777" w:rsidR="0036523B" w:rsidRPr="0036523B" w:rsidRDefault="0036523B" w:rsidP="0036523B">
            <w:pPr>
              <w:pStyle w:val="Tabletext"/>
            </w:pPr>
            <w:r w:rsidRPr="0036523B">
              <w:t>2</w:t>
            </w:r>
          </w:p>
        </w:tc>
        <w:tc>
          <w:tcPr>
            <w:tcW w:w="817" w:type="dxa"/>
          </w:tcPr>
          <w:p w14:paraId="246545DD" w14:textId="77777777" w:rsidR="0036523B" w:rsidRPr="0036523B" w:rsidRDefault="0036523B" w:rsidP="0036523B">
            <w:pPr>
              <w:pStyle w:val="Tabletext"/>
            </w:pPr>
          </w:p>
        </w:tc>
        <w:tc>
          <w:tcPr>
            <w:tcW w:w="2376" w:type="dxa"/>
          </w:tcPr>
          <w:p w14:paraId="5C35F3D8" w14:textId="77777777" w:rsidR="0036523B" w:rsidRPr="0036523B" w:rsidRDefault="0036523B" w:rsidP="0036523B">
            <w:pPr>
              <w:pStyle w:val="Tabletext"/>
            </w:pPr>
            <w:proofErr w:type="spellStart"/>
            <w:r w:rsidRPr="0036523B">
              <w:t>Borroloola</w:t>
            </w:r>
            <w:proofErr w:type="spellEnd"/>
            <w:r w:rsidRPr="0036523B">
              <w:t xml:space="preserve"> No 3</w:t>
            </w:r>
          </w:p>
        </w:tc>
        <w:tc>
          <w:tcPr>
            <w:tcW w:w="1735" w:type="dxa"/>
          </w:tcPr>
          <w:p w14:paraId="1CD88707" w14:textId="77777777" w:rsidR="0036523B" w:rsidRPr="0036523B" w:rsidRDefault="0036523B" w:rsidP="00C246D3">
            <w:pPr>
              <w:pStyle w:val="Tabletext"/>
              <w:jc w:val="right"/>
              <w:rPr>
                <w:b/>
                <w:bCs/>
              </w:rPr>
            </w:pPr>
            <w:r w:rsidRPr="0036523B">
              <w:t>5 March 1979</w:t>
            </w:r>
          </w:p>
        </w:tc>
      </w:tr>
      <w:tr w:rsidR="0036523B" w:rsidRPr="0036523B" w14:paraId="655A469E" w14:textId="77777777" w:rsidTr="00C246D3">
        <w:tc>
          <w:tcPr>
            <w:tcW w:w="1769" w:type="dxa"/>
          </w:tcPr>
          <w:p w14:paraId="37136FA4" w14:textId="77777777" w:rsidR="0036523B" w:rsidRPr="0036523B" w:rsidRDefault="0036523B" w:rsidP="0036523B">
            <w:pPr>
              <w:pStyle w:val="Tabletext"/>
            </w:pPr>
            <w:r w:rsidRPr="0036523B">
              <w:t>35/NLC</w:t>
            </w:r>
          </w:p>
        </w:tc>
        <w:tc>
          <w:tcPr>
            <w:tcW w:w="850" w:type="dxa"/>
          </w:tcPr>
          <w:p w14:paraId="7FAEB506" w14:textId="77777777" w:rsidR="0036523B" w:rsidRPr="0036523B" w:rsidRDefault="0036523B" w:rsidP="0036523B">
            <w:pPr>
              <w:pStyle w:val="Tabletext"/>
            </w:pPr>
            <w:r w:rsidRPr="0036523B">
              <w:t>2</w:t>
            </w:r>
          </w:p>
        </w:tc>
        <w:tc>
          <w:tcPr>
            <w:tcW w:w="817" w:type="dxa"/>
          </w:tcPr>
          <w:p w14:paraId="6C63AE33" w14:textId="77777777" w:rsidR="0036523B" w:rsidRPr="0036523B" w:rsidRDefault="0036523B" w:rsidP="0036523B">
            <w:pPr>
              <w:pStyle w:val="Tabletext"/>
            </w:pPr>
          </w:p>
        </w:tc>
        <w:tc>
          <w:tcPr>
            <w:tcW w:w="2376" w:type="dxa"/>
          </w:tcPr>
          <w:p w14:paraId="471EC0A8" w14:textId="77777777" w:rsidR="0036523B" w:rsidRPr="0036523B" w:rsidRDefault="0036523B" w:rsidP="0036523B">
            <w:pPr>
              <w:pStyle w:val="Tabletext"/>
            </w:pPr>
            <w:proofErr w:type="spellStart"/>
            <w:r w:rsidRPr="0036523B">
              <w:t>Larrimah</w:t>
            </w:r>
            <w:proofErr w:type="spellEnd"/>
          </w:p>
        </w:tc>
        <w:tc>
          <w:tcPr>
            <w:tcW w:w="1735" w:type="dxa"/>
          </w:tcPr>
          <w:p w14:paraId="01D1B6B1" w14:textId="77777777" w:rsidR="0036523B" w:rsidRPr="0036523B" w:rsidRDefault="0036523B" w:rsidP="00C246D3">
            <w:pPr>
              <w:pStyle w:val="Tabletext"/>
              <w:jc w:val="right"/>
              <w:rPr>
                <w:b/>
                <w:bCs/>
              </w:rPr>
            </w:pPr>
            <w:r w:rsidRPr="0036523B">
              <w:t>12 March 1979</w:t>
            </w:r>
          </w:p>
        </w:tc>
      </w:tr>
      <w:tr w:rsidR="0036523B" w:rsidRPr="0036523B" w14:paraId="00ACAD98" w14:textId="77777777" w:rsidTr="00C246D3">
        <w:tc>
          <w:tcPr>
            <w:tcW w:w="1769" w:type="dxa"/>
          </w:tcPr>
          <w:p w14:paraId="5353FC95" w14:textId="77777777" w:rsidR="0036523B" w:rsidRPr="0036523B" w:rsidRDefault="0036523B" w:rsidP="0036523B">
            <w:pPr>
              <w:pStyle w:val="Tabletext"/>
            </w:pPr>
            <w:r w:rsidRPr="0036523B">
              <w:t>36/NLC</w:t>
            </w:r>
          </w:p>
        </w:tc>
        <w:tc>
          <w:tcPr>
            <w:tcW w:w="850" w:type="dxa"/>
          </w:tcPr>
          <w:p w14:paraId="580DC129" w14:textId="77777777" w:rsidR="0036523B" w:rsidRPr="0036523B" w:rsidRDefault="0036523B" w:rsidP="0036523B">
            <w:pPr>
              <w:pStyle w:val="Tabletext"/>
            </w:pPr>
            <w:r w:rsidRPr="0036523B">
              <w:t>1</w:t>
            </w:r>
          </w:p>
        </w:tc>
        <w:tc>
          <w:tcPr>
            <w:tcW w:w="817" w:type="dxa"/>
          </w:tcPr>
          <w:p w14:paraId="22B8245A" w14:textId="77777777" w:rsidR="0036523B" w:rsidRPr="0036523B" w:rsidRDefault="0036523B" w:rsidP="0036523B">
            <w:pPr>
              <w:pStyle w:val="Tabletext"/>
            </w:pPr>
            <w:r w:rsidRPr="0036523B">
              <w:t>15</w:t>
            </w:r>
          </w:p>
        </w:tc>
        <w:tc>
          <w:tcPr>
            <w:tcW w:w="2376" w:type="dxa"/>
          </w:tcPr>
          <w:p w14:paraId="0D575E1A" w14:textId="77777777" w:rsidR="0036523B" w:rsidRPr="0036523B" w:rsidRDefault="0036523B" w:rsidP="0036523B">
            <w:pPr>
              <w:pStyle w:val="Tabletext"/>
            </w:pPr>
            <w:proofErr w:type="spellStart"/>
            <w:r w:rsidRPr="0036523B">
              <w:t>Yutpundji-Djindiwirritj</w:t>
            </w:r>
            <w:proofErr w:type="spellEnd"/>
            <w:r w:rsidRPr="0036523B">
              <w:t xml:space="preserve"> (Roper Bar)</w:t>
            </w:r>
          </w:p>
        </w:tc>
        <w:tc>
          <w:tcPr>
            <w:tcW w:w="1735" w:type="dxa"/>
          </w:tcPr>
          <w:p w14:paraId="6BC1B0E8" w14:textId="77777777" w:rsidR="0036523B" w:rsidRPr="0036523B" w:rsidRDefault="0036523B" w:rsidP="00C246D3">
            <w:pPr>
              <w:pStyle w:val="Tabletext"/>
              <w:jc w:val="right"/>
              <w:rPr>
                <w:b/>
                <w:bCs/>
              </w:rPr>
            </w:pPr>
            <w:r w:rsidRPr="0036523B">
              <w:t>15 March 1979</w:t>
            </w:r>
          </w:p>
        </w:tc>
      </w:tr>
      <w:tr w:rsidR="0036523B" w:rsidRPr="0036523B" w14:paraId="2C9ADC47" w14:textId="77777777" w:rsidTr="00C246D3">
        <w:tc>
          <w:tcPr>
            <w:tcW w:w="1769" w:type="dxa"/>
          </w:tcPr>
          <w:p w14:paraId="7B8C56B0" w14:textId="77777777" w:rsidR="0036523B" w:rsidRPr="0036523B" w:rsidRDefault="0036523B" w:rsidP="0036523B">
            <w:pPr>
              <w:pStyle w:val="Tabletext"/>
            </w:pPr>
            <w:r w:rsidRPr="0036523B">
              <w:t>37/NLC</w:t>
            </w:r>
          </w:p>
        </w:tc>
        <w:tc>
          <w:tcPr>
            <w:tcW w:w="850" w:type="dxa"/>
          </w:tcPr>
          <w:p w14:paraId="51E6A02A" w14:textId="77777777" w:rsidR="0036523B" w:rsidRPr="0036523B" w:rsidRDefault="0036523B" w:rsidP="0036523B">
            <w:pPr>
              <w:pStyle w:val="Tabletext"/>
            </w:pPr>
            <w:r w:rsidRPr="0036523B">
              <w:t>1</w:t>
            </w:r>
          </w:p>
        </w:tc>
        <w:tc>
          <w:tcPr>
            <w:tcW w:w="817" w:type="dxa"/>
          </w:tcPr>
          <w:p w14:paraId="179B44CD" w14:textId="77777777" w:rsidR="0036523B" w:rsidRPr="0036523B" w:rsidRDefault="0036523B" w:rsidP="0036523B">
            <w:pPr>
              <w:pStyle w:val="Tabletext"/>
            </w:pPr>
            <w:r w:rsidRPr="0036523B">
              <w:t>16, 40 &amp; 59</w:t>
            </w:r>
          </w:p>
        </w:tc>
        <w:tc>
          <w:tcPr>
            <w:tcW w:w="2376" w:type="dxa"/>
          </w:tcPr>
          <w:p w14:paraId="3AAB2246" w14:textId="77777777" w:rsidR="0036523B" w:rsidRPr="0036523B" w:rsidRDefault="0036523B" w:rsidP="0036523B">
            <w:pPr>
              <w:pStyle w:val="Tabletext"/>
            </w:pPr>
            <w:proofErr w:type="spellStart"/>
            <w:r w:rsidRPr="0036523B">
              <w:t>Kenbi</w:t>
            </w:r>
            <w:proofErr w:type="spellEnd"/>
            <w:r w:rsidRPr="0036523B">
              <w:t xml:space="preserve"> (Cox Peninsula)</w:t>
            </w:r>
          </w:p>
        </w:tc>
        <w:tc>
          <w:tcPr>
            <w:tcW w:w="1735" w:type="dxa"/>
          </w:tcPr>
          <w:p w14:paraId="524E9AF0" w14:textId="77777777" w:rsidR="0036523B" w:rsidRPr="0036523B" w:rsidRDefault="0036523B" w:rsidP="00C246D3">
            <w:pPr>
              <w:pStyle w:val="Tabletext"/>
              <w:jc w:val="right"/>
              <w:rPr>
                <w:b/>
                <w:bCs/>
              </w:rPr>
            </w:pPr>
            <w:r w:rsidRPr="0036523B">
              <w:t>20 March 1979</w:t>
            </w:r>
          </w:p>
        </w:tc>
      </w:tr>
      <w:tr w:rsidR="0036523B" w:rsidRPr="0036523B" w14:paraId="20A021E0" w14:textId="77777777" w:rsidTr="00C246D3">
        <w:tc>
          <w:tcPr>
            <w:tcW w:w="1769" w:type="dxa"/>
          </w:tcPr>
          <w:p w14:paraId="4C0169A2" w14:textId="77777777" w:rsidR="0036523B" w:rsidRPr="0036523B" w:rsidRDefault="0036523B" w:rsidP="0036523B">
            <w:pPr>
              <w:pStyle w:val="Tabletext"/>
            </w:pPr>
            <w:r w:rsidRPr="0036523B">
              <w:t>38/CLC</w:t>
            </w:r>
          </w:p>
        </w:tc>
        <w:tc>
          <w:tcPr>
            <w:tcW w:w="850" w:type="dxa"/>
          </w:tcPr>
          <w:p w14:paraId="6D3E3D85" w14:textId="77777777" w:rsidR="0036523B" w:rsidRPr="0036523B" w:rsidRDefault="0036523B" w:rsidP="0036523B">
            <w:pPr>
              <w:pStyle w:val="Tabletext"/>
            </w:pPr>
            <w:r w:rsidRPr="0036523B">
              <w:t>1</w:t>
            </w:r>
          </w:p>
        </w:tc>
        <w:tc>
          <w:tcPr>
            <w:tcW w:w="817" w:type="dxa"/>
          </w:tcPr>
          <w:p w14:paraId="07CB1713" w14:textId="77777777" w:rsidR="0036523B" w:rsidRPr="0036523B" w:rsidRDefault="0036523B" w:rsidP="0036523B">
            <w:pPr>
              <w:pStyle w:val="Tabletext"/>
            </w:pPr>
            <w:r w:rsidRPr="0036523B">
              <w:t>24</w:t>
            </w:r>
          </w:p>
        </w:tc>
        <w:tc>
          <w:tcPr>
            <w:tcW w:w="2376" w:type="dxa"/>
          </w:tcPr>
          <w:p w14:paraId="1540DBD8" w14:textId="77777777" w:rsidR="0036523B" w:rsidRPr="0036523B" w:rsidRDefault="0036523B" w:rsidP="0036523B">
            <w:pPr>
              <w:pStyle w:val="Tabletext"/>
            </w:pPr>
            <w:proofErr w:type="spellStart"/>
            <w:r w:rsidRPr="0036523B">
              <w:t>Ti</w:t>
            </w:r>
            <w:proofErr w:type="spellEnd"/>
            <w:r w:rsidRPr="0036523B">
              <w:t xml:space="preserve"> Tree Station</w:t>
            </w:r>
          </w:p>
        </w:tc>
        <w:tc>
          <w:tcPr>
            <w:tcW w:w="1735" w:type="dxa"/>
          </w:tcPr>
          <w:p w14:paraId="743E99D3" w14:textId="77777777" w:rsidR="0036523B" w:rsidRPr="0036523B" w:rsidRDefault="0036523B" w:rsidP="00C246D3">
            <w:pPr>
              <w:pStyle w:val="Tabletext"/>
              <w:jc w:val="right"/>
              <w:rPr>
                <w:b/>
                <w:bCs/>
              </w:rPr>
            </w:pPr>
            <w:r w:rsidRPr="0036523B">
              <w:t>5 July 1979</w:t>
            </w:r>
          </w:p>
        </w:tc>
      </w:tr>
      <w:tr w:rsidR="0036523B" w:rsidRPr="0036523B" w14:paraId="5F53268B" w14:textId="77777777" w:rsidTr="00C246D3">
        <w:tc>
          <w:tcPr>
            <w:tcW w:w="1769" w:type="dxa"/>
          </w:tcPr>
          <w:p w14:paraId="3A404958" w14:textId="77777777" w:rsidR="0036523B" w:rsidRPr="0036523B" w:rsidRDefault="0036523B" w:rsidP="0036523B">
            <w:pPr>
              <w:pStyle w:val="Tabletext"/>
            </w:pPr>
            <w:r w:rsidRPr="0036523B">
              <w:t>39/NLC</w:t>
            </w:r>
          </w:p>
        </w:tc>
        <w:tc>
          <w:tcPr>
            <w:tcW w:w="850" w:type="dxa"/>
          </w:tcPr>
          <w:p w14:paraId="4F4A8CEF" w14:textId="77777777" w:rsidR="0036523B" w:rsidRPr="0036523B" w:rsidRDefault="0036523B" w:rsidP="0036523B">
            <w:pPr>
              <w:pStyle w:val="Tabletext"/>
            </w:pPr>
            <w:r w:rsidRPr="0036523B">
              <w:t>1</w:t>
            </w:r>
          </w:p>
        </w:tc>
        <w:tc>
          <w:tcPr>
            <w:tcW w:w="817" w:type="dxa"/>
          </w:tcPr>
          <w:p w14:paraId="7A0D901A" w14:textId="77777777" w:rsidR="0036523B" w:rsidRPr="0036523B" w:rsidRDefault="0036523B" w:rsidP="0036523B">
            <w:pPr>
              <w:pStyle w:val="Tabletext"/>
            </w:pPr>
            <w:r w:rsidRPr="0036523B">
              <w:t>9</w:t>
            </w:r>
          </w:p>
        </w:tc>
        <w:tc>
          <w:tcPr>
            <w:tcW w:w="2376" w:type="dxa"/>
          </w:tcPr>
          <w:p w14:paraId="755E2922" w14:textId="77777777" w:rsidR="0036523B" w:rsidRPr="0036523B" w:rsidRDefault="0036523B" w:rsidP="0036523B">
            <w:pPr>
              <w:pStyle w:val="Tabletext"/>
            </w:pPr>
            <w:proofErr w:type="spellStart"/>
            <w:r w:rsidRPr="0036523B">
              <w:t>Finniss</w:t>
            </w:r>
            <w:proofErr w:type="spellEnd"/>
            <w:r w:rsidRPr="0036523B">
              <w:t xml:space="preserve"> River</w:t>
            </w:r>
          </w:p>
        </w:tc>
        <w:tc>
          <w:tcPr>
            <w:tcW w:w="1735" w:type="dxa"/>
          </w:tcPr>
          <w:p w14:paraId="385CE893" w14:textId="77777777" w:rsidR="0036523B" w:rsidRPr="0036523B" w:rsidRDefault="0036523B" w:rsidP="00C246D3">
            <w:pPr>
              <w:pStyle w:val="Tabletext"/>
              <w:jc w:val="right"/>
              <w:rPr>
                <w:b/>
                <w:bCs/>
              </w:rPr>
            </w:pPr>
            <w:r w:rsidRPr="0036523B">
              <w:t>20 July 1979</w:t>
            </w:r>
          </w:p>
        </w:tc>
      </w:tr>
      <w:tr w:rsidR="0036523B" w:rsidRPr="0036523B" w14:paraId="12BF69BE" w14:textId="77777777" w:rsidTr="00C246D3">
        <w:tc>
          <w:tcPr>
            <w:tcW w:w="1769" w:type="dxa"/>
          </w:tcPr>
          <w:p w14:paraId="13FA85DB" w14:textId="77777777" w:rsidR="0036523B" w:rsidRPr="0036523B" w:rsidRDefault="0036523B" w:rsidP="0036523B">
            <w:pPr>
              <w:pStyle w:val="Tabletext"/>
            </w:pPr>
            <w:r w:rsidRPr="0036523B">
              <w:t>40/CLC</w:t>
            </w:r>
          </w:p>
        </w:tc>
        <w:tc>
          <w:tcPr>
            <w:tcW w:w="850" w:type="dxa"/>
          </w:tcPr>
          <w:p w14:paraId="0CEDD07E" w14:textId="77777777" w:rsidR="0036523B" w:rsidRPr="0036523B" w:rsidRDefault="0036523B" w:rsidP="0036523B">
            <w:pPr>
              <w:pStyle w:val="Tabletext"/>
            </w:pPr>
            <w:r w:rsidRPr="0036523B">
              <w:t>1</w:t>
            </w:r>
          </w:p>
        </w:tc>
        <w:tc>
          <w:tcPr>
            <w:tcW w:w="817" w:type="dxa"/>
          </w:tcPr>
          <w:p w14:paraId="1A643284" w14:textId="77777777" w:rsidR="0036523B" w:rsidRPr="0036523B" w:rsidRDefault="0036523B" w:rsidP="0036523B">
            <w:pPr>
              <w:pStyle w:val="Tabletext"/>
            </w:pPr>
            <w:r w:rsidRPr="0036523B">
              <w:t>19</w:t>
            </w:r>
          </w:p>
        </w:tc>
        <w:tc>
          <w:tcPr>
            <w:tcW w:w="2376" w:type="dxa"/>
          </w:tcPr>
          <w:p w14:paraId="10F2A309" w14:textId="77777777" w:rsidR="0036523B" w:rsidRPr="0036523B" w:rsidRDefault="0036523B" w:rsidP="0036523B">
            <w:pPr>
              <w:pStyle w:val="Tabletext"/>
            </w:pPr>
            <w:r w:rsidRPr="0036523B">
              <w:t xml:space="preserve">Mount Allan Station </w:t>
            </w:r>
          </w:p>
        </w:tc>
        <w:tc>
          <w:tcPr>
            <w:tcW w:w="1735" w:type="dxa"/>
          </w:tcPr>
          <w:p w14:paraId="476542C5" w14:textId="77777777" w:rsidR="0036523B" w:rsidRPr="0036523B" w:rsidRDefault="0036523B" w:rsidP="00C246D3">
            <w:pPr>
              <w:pStyle w:val="Tabletext"/>
              <w:jc w:val="right"/>
              <w:rPr>
                <w:b/>
                <w:bCs/>
              </w:rPr>
            </w:pPr>
            <w:r w:rsidRPr="0036523B">
              <w:t>2 November 1979</w:t>
            </w:r>
          </w:p>
        </w:tc>
      </w:tr>
      <w:tr w:rsidR="0036523B" w:rsidRPr="0036523B" w14:paraId="7867B8DA" w14:textId="77777777" w:rsidTr="00C246D3">
        <w:tc>
          <w:tcPr>
            <w:tcW w:w="1769" w:type="dxa"/>
          </w:tcPr>
          <w:p w14:paraId="54486042" w14:textId="77777777" w:rsidR="0036523B" w:rsidRPr="0036523B" w:rsidRDefault="0036523B" w:rsidP="0036523B">
            <w:pPr>
              <w:pStyle w:val="Tabletext"/>
            </w:pPr>
            <w:r w:rsidRPr="0036523B">
              <w:t>41/CLC</w:t>
            </w:r>
          </w:p>
        </w:tc>
        <w:tc>
          <w:tcPr>
            <w:tcW w:w="850" w:type="dxa"/>
          </w:tcPr>
          <w:p w14:paraId="77A1B3B1" w14:textId="77777777" w:rsidR="0036523B" w:rsidRPr="0036523B" w:rsidRDefault="0036523B" w:rsidP="0036523B">
            <w:pPr>
              <w:pStyle w:val="Tabletext"/>
            </w:pPr>
            <w:r w:rsidRPr="0036523B">
              <w:t>1</w:t>
            </w:r>
          </w:p>
        </w:tc>
        <w:tc>
          <w:tcPr>
            <w:tcW w:w="817" w:type="dxa"/>
          </w:tcPr>
          <w:p w14:paraId="117786D6" w14:textId="77777777" w:rsidR="0036523B" w:rsidRPr="0036523B" w:rsidRDefault="0036523B" w:rsidP="0036523B">
            <w:pPr>
              <w:pStyle w:val="Tabletext"/>
            </w:pPr>
            <w:r w:rsidRPr="0036523B">
              <w:t>71</w:t>
            </w:r>
          </w:p>
        </w:tc>
        <w:tc>
          <w:tcPr>
            <w:tcW w:w="2376" w:type="dxa"/>
          </w:tcPr>
          <w:p w14:paraId="317C8B32" w14:textId="77777777" w:rsidR="0036523B" w:rsidRPr="0036523B" w:rsidRDefault="0036523B" w:rsidP="0036523B">
            <w:pPr>
              <w:pStyle w:val="Tabletext"/>
            </w:pPr>
            <w:r w:rsidRPr="0036523B">
              <w:t>Simpson Desert</w:t>
            </w:r>
          </w:p>
        </w:tc>
        <w:tc>
          <w:tcPr>
            <w:tcW w:w="1735" w:type="dxa"/>
          </w:tcPr>
          <w:p w14:paraId="11F4D3A2" w14:textId="77777777" w:rsidR="0036523B" w:rsidRPr="0036523B" w:rsidRDefault="0036523B" w:rsidP="00C246D3">
            <w:pPr>
              <w:pStyle w:val="Tabletext"/>
              <w:jc w:val="right"/>
              <w:rPr>
                <w:b/>
                <w:bCs/>
              </w:rPr>
            </w:pPr>
            <w:r w:rsidRPr="0036523B">
              <w:t>19 February 1980</w:t>
            </w:r>
          </w:p>
        </w:tc>
      </w:tr>
      <w:tr w:rsidR="0036523B" w:rsidRPr="0036523B" w14:paraId="591DB9F2" w14:textId="77777777" w:rsidTr="00C246D3">
        <w:tc>
          <w:tcPr>
            <w:tcW w:w="1769" w:type="dxa"/>
          </w:tcPr>
          <w:p w14:paraId="3E2B7C94" w14:textId="77777777" w:rsidR="0036523B" w:rsidRPr="0036523B" w:rsidRDefault="0036523B" w:rsidP="0036523B">
            <w:pPr>
              <w:pStyle w:val="Tabletext"/>
            </w:pPr>
            <w:r w:rsidRPr="0036523B">
              <w:t>42/CLC</w:t>
            </w:r>
          </w:p>
        </w:tc>
        <w:tc>
          <w:tcPr>
            <w:tcW w:w="850" w:type="dxa"/>
          </w:tcPr>
          <w:p w14:paraId="25571D7F" w14:textId="77777777" w:rsidR="0036523B" w:rsidRPr="0036523B" w:rsidRDefault="0036523B" w:rsidP="0036523B">
            <w:pPr>
              <w:pStyle w:val="Tabletext"/>
            </w:pPr>
            <w:r w:rsidRPr="0036523B">
              <w:t>1</w:t>
            </w:r>
          </w:p>
        </w:tc>
        <w:tc>
          <w:tcPr>
            <w:tcW w:w="817" w:type="dxa"/>
          </w:tcPr>
          <w:p w14:paraId="1A1361E9" w14:textId="77777777" w:rsidR="0036523B" w:rsidRPr="0036523B" w:rsidRDefault="0036523B" w:rsidP="0036523B">
            <w:pPr>
              <w:pStyle w:val="Tabletext"/>
            </w:pPr>
            <w:r w:rsidRPr="0036523B">
              <w:t>34</w:t>
            </w:r>
          </w:p>
        </w:tc>
        <w:tc>
          <w:tcPr>
            <w:tcW w:w="2376" w:type="dxa"/>
          </w:tcPr>
          <w:p w14:paraId="749FFA23" w14:textId="77777777" w:rsidR="0036523B" w:rsidRPr="0036523B" w:rsidRDefault="0036523B" w:rsidP="0036523B">
            <w:pPr>
              <w:pStyle w:val="Tabletext"/>
            </w:pPr>
            <w:proofErr w:type="spellStart"/>
            <w:r w:rsidRPr="0036523B">
              <w:t>Wakaya</w:t>
            </w:r>
            <w:proofErr w:type="spellEnd"/>
            <w:r w:rsidRPr="0036523B">
              <w:t>/</w:t>
            </w:r>
            <w:proofErr w:type="spellStart"/>
            <w:r w:rsidRPr="0036523B">
              <w:t>Alyawarre</w:t>
            </w:r>
            <w:proofErr w:type="spellEnd"/>
          </w:p>
        </w:tc>
        <w:tc>
          <w:tcPr>
            <w:tcW w:w="1735" w:type="dxa"/>
          </w:tcPr>
          <w:p w14:paraId="384C1065" w14:textId="77777777" w:rsidR="0036523B" w:rsidRPr="0036523B" w:rsidRDefault="0036523B" w:rsidP="00C246D3">
            <w:pPr>
              <w:pStyle w:val="Tabletext"/>
              <w:jc w:val="right"/>
              <w:rPr>
                <w:b/>
                <w:bCs/>
              </w:rPr>
            </w:pPr>
            <w:r w:rsidRPr="0036523B">
              <w:t>24 March 1980</w:t>
            </w:r>
          </w:p>
        </w:tc>
      </w:tr>
      <w:tr w:rsidR="0036523B" w:rsidRPr="0036523B" w14:paraId="7C785B38" w14:textId="77777777" w:rsidTr="00C246D3">
        <w:tc>
          <w:tcPr>
            <w:tcW w:w="1769" w:type="dxa"/>
          </w:tcPr>
          <w:p w14:paraId="64736F26" w14:textId="77777777" w:rsidR="0036523B" w:rsidRPr="0036523B" w:rsidRDefault="0036523B" w:rsidP="0036523B">
            <w:pPr>
              <w:pStyle w:val="Tabletext"/>
            </w:pPr>
            <w:r w:rsidRPr="0036523B">
              <w:t>43/CLC</w:t>
            </w:r>
          </w:p>
        </w:tc>
        <w:tc>
          <w:tcPr>
            <w:tcW w:w="850" w:type="dxa"/>
          </w:tcPr>
          <w:p w14:paraId="3B7BF6C5" w14:textId="77777777" w:rsidR="0036523B" w:rsidRPr="0036523B" w:rsidRDefault="0036523B" w:rsidP="0036523B">
            <w:pPr>
              <w:pStyle w:val="Tabletext"/>
            </w:pPr>
            <w:r w:rsidRPr="0036523B">
              <w:t>1</w:t>
            </w:r>
          </w:p>
        </w:tc>
        <w:tc>
          <w:tcPr>
            <w:tcW w:w="817" w:type="dxa"/>
          </w:tcPr>
          <w:p w14:paraId="1DB6C7F9" w14:textId="77777777" w:rsidR="0036523B" w:rsidRPr="0036523B" w:rsidRDefault="0036523B" w:rsidP="0036523B">
            <w:pPr>
              <w:pStyle w:val="Tabletext"/>
            </w:pPr>
            <w:r w:rsidRPr="0036523B">
              <w:t>38</w:t>
            </w:r>
          </w:p>
        </w:tc>
        <w:tc>
          <w:tcPr>
            <w:tcW w:w="2376" w:type="dxa"/>
          </w:tcPr>
          <w:p w14:paraId="08225E39" w14:textId="77777777" w:rsidR="0036523B" w:rsidRPr="0036523B" w:rsidRDefault="0036523B" w:rsidP="0036523B">
            <w:pPr>
              <w:pStyle w:val="Tabletext"/>
            </w:pPr>
            <w:r w:rsidRPr="0036523B">
              <w:t>Western Desert</w:t>
            </w:r>
          </w:p>
        </w:tc>
        <w:tc>
          <w:tcPr>
            <w:tcW w:w="1735" w:type="dxa"/>
          </w:tcPr>
          <w:p w14:paraId="29855E1E" w14:textId="77777777" w:rsidR="0036523B" w:rsidRPr="0036523B" w:rsidRDefault="0036523B" w:rsidP="00C246D3">
            <w:pPr>
              <w:pStyle w:val="Tabletext"/>
              <w:jc w:val="right"/>
              <w:rPr>
                <w:b/>
                <w:bCs/>
              </w:rPr>
            </w:pPr>
            <w:r w:rsidRPr="0036523B">
              <w:t>5 June 1980</w:t>
            </w:r>
          </w:p>
        </w:tc>
      </w:tr>
      <w:tr w:rsidR="0036523B" w:rsidRPr="0036523B" w14:paraId="4A562F7D" w14:textId="77777777" w:rsidTr="00C246D3">
        <w:tc>
          <w:tcPr>
            <w:tcW w:w="1769" w:type="dxa"/>
          </w:tcPr>
          <w:p w14:paraId="305067A2" w14:textId="77777777" w:rsidR="0036523B" w:rsidRPr="0036523B" w:rsidRDefault="0036523B" w:rsidP="0036523B">
            <w:pPr>
              <w:pStyle w:val="Tabletext"/>
            </w:pPr>
            <w:r w:rsidRPr="0036523B">
              <w:t>44/CLC</w:t>
            </w:r>
          </w:p>
        </w:tc>
        <w:tc>
          <w:tcPr>
            <w:tcW w:w="850" w:type="dxa"/>
          </w:tcPr>
          <w:p w14:paraId="17A48819" w14:textId="77777777" w:rsidR="0036523B" w:rsidRPr="0036523B" w:rsidRDefault="0036523B" w:rsidP="0036523B">
            <w:pPr>
              <w:pStyle w:val="Tabletext"/>
            </w:pPr>
            <w:r w:rsidRPr="0036523B">
              <w:t>1</w:t>
            </w:r>
          </w:p>
        </w:tc>
        <w:tc>
          <w:tcPr>
            <w:tcW w:w="817" w:type="dxa"/>
          </w:tcPr>
          <w:p w14:paraId="1E05DD2F" w14:textId="77777777" w:rsidR="0036523B" w:rsidRPr="0036523B" w:rsidRDefault="0036523B" w:rsidP="0036523B">
            <w:pPr>
              <w:pStyle w:val="Tabletext"/>
            </w:pPr>
            <w:r w:rsidRPr="0036523B">
              <w:t>28</w:t>
            </w:r>
          </w:p>
        </w:tc>
        <w:tc>
          <w:tcPr>
            <w:tcW w:w="2376" w:type="dxa"/>
          </w:tcPr>
          <w:p w14:paraId="62030D18" w14:textId="77777777" w:rsidR="0036523B" w:rsidRPr="0036523B" w:rsidRDefault="0036523B" w:rsidP="0036523B">
            <w:pPr>
              <w:pStyle w:val="Tabletext"/>
            </w:pPr>
            <w:r w:rsidRPr="0036523B">
              <w:t>Lake Amadeus</w:t>
            </w:r>
          </w:p>
        </w:tc>
        <w:tc>
          <w:tcPr>
            <w:tcW w:w="1735" w:type="dxa"/>
          </w:tcPr>
          <w:p w14:paraId="2A1A3453" w14:textId="77777777" w:rsidR="0036523B" w:rsidRPr="0036523B" w:rsidRDefault="0036523B" w:rsidP="00C246D3">
            <w:pPr>
              <w:pStyle w:val="Tabletext"/>
              <w:jc w:val="right"/>
              <w:rPr>
                <w:b/>
                <w:bCs/>
              </w:rPr>
            </w:pPr>
            <w:r w:rsidRPr="0036523B">
              <w:t>18 June 1980</w:t>
            </w:r>
          </w:p>
        </w:tc>
      </w:tr>
      <w:tr w:rsidR="0036523B" w:rsidRPr="0036523B" w14:paraId="5E30E923" w14:textId="77777777" w:rsidTr="00C246D3">
        <w:tc>
          <w:tcPr>
            <w:tcW w:w="1769" w:type="dxa"/>
          </w:tcPr>
          <w:p w14:paraId="6768B85B" w14:textId="77777777" w:rsidR="0036523B" w:rsidRPr="0036523B" w:rsidRDefault="0036523B" w:rsidP="0036523B">
            <w:pPr>
              <w:pStyle w:val="Tabletext"/>
            </w:pPr>
            <w:r w:rsidRPr="0036523B">
              <w:t>45/NLC</w:t>
            </w:r>
          </w:p>
        </w:tc>
        <w:tc>
          <w:tcPr>
            <w:tcW w:w="850" w:type="dxa"/>
          </w:tcPr>
          <w:p w14:paraId="3775751E" w14:textId="77777777" w:rsidR="0036523B" w:rsidRPr="0036523B" w:rsidRDefault="0036523B" w:rsidP="0036523B">
            <w:pPr>
              <w:pStyle w:val="Tabletext"/>
            </w:pPr>
            <w:r w:rsidRPr="0036523B">
              <w:t>1</w:t>
            </w:r>
          </w:p>
        </w:tc>
        <w:tc>
          <w:tcPr>
            <w:tcW w:w="817" w:type="dxa"/>
          </w:tcPr>
          <w:p w14:paraId="301AD59E" w14:textId="77777777" w:rsidR="0036523B" w:rsidRPr="0036523B" w:rsidRDefault="0036523B" w:rsidP="0036523B">
            <w:pPr>
              <w:pStyle w:val="Tabletext"/>
            </w:pPr>
            <w:r w:rsidRPr="0036523B">
              <w:t>46</w:t>
            </w:r>
          </w:p>
        </w:tc>
        <w:tc>
          <w:tcPr>
            <w:tcW w:w="2376" w:type="dxa"/>
          </w:tcPr>
          <w:p w14:paraId="1081E073" w14:textId="77777777" w:rsidR="0036523B" w:rsidRPr="0036523B" w:rsidRDefault="0036523B" w:rsidP="0036523B">
            <w:pPr>
              <w:pStyle w:val="Tabletext"/>
            </w:pPr>
            <w:proofErr w:type="spellStart"/>
            <w:r w:rsidRPr="0036523B">
              <w:t>Amanbidji</w:t>
            </w:r>
            <w:proofErr w:type="spellEnd"/>
          </w:p>
        </w:tc>
        <w:tc>
          <w:tcPr>
            <w:tcW w:w="1735" w:type="dxa"/>
          </w:tcPr>
          <w:p w14:paraId="618C4B48" w14:textId="77777777" w:rsidR="0036523B" w:rsidRPr="0036523B" w:rsidRDefault="0036523B" w:rsidP="00C246D3">
            <w:pPr>
              <w:pStyle w:val="Tabletext"/>
              <w:jc w:val="right"/>
              <w:rPr>
                <w:b/>
                <w:bCs/>
              </w:rPr>
            </w:pPr>
            <w:r w:rsidRPr="0036523B">
              <w:t>20 August 1980</w:t>
            </w:r>
          </w:p>
        </w:tc>
      </w:tr>
      <w:tr w:rsidR="0036523B" w:rsidRPr="0036523B" w14:paraId="262BCFB0" w14:textId="77777777" w:rsidTr="00C246D3">
        <w:tc>
          <w:tcPr>
            <w:tcW w:w="1769" w:type="dxa"/>
          </w:tcPr>
          <w:p w14:paraId="156CD7B5" w14:textId="77777777" w:rsidR="0036523B" w:rsidRPr="0036523B" w:rsidRDefault="0036523B" w:rsidP="0036523B">
            <w:pPr>
              <w:pStyle w:val="Tabletext"/>
            </w:pPr>
            <w:r w:rsidRPr="0036523B">
              <w:t>46/CLC</w:t>
            </w:r>
          </w:p>
        </w:tc>
        <w:tc>
          <w:tcPr>
            <w:tcW w:w="850" w:type="dxa"/>
          </w:tcPr>
          <w:p w14:paraId="0B9BF520" w14:textId="77777777" w:rsidR="0036523B" w:rsidRPr="0036523B" w:rsidRDefault="0036523B" w:rsidP="0036523B">
            <w:pPr>
              <w:pStyle w:val="Tabletext"/>
            </w:pPr>
            <w:r w:rsidRPr="0036523B">
              <w:t>1</w:t>
            </w:r>
          </w:p>
        </w:tc>
        <w:tc>
          <w:tcPr>
            <w:tcW w:w="817" w:type="dxa"/>
          </w:tcPr>
          <w:p w14:paraId="79179334" w14:textId="77777777" w:rsidR="0036523B" w:rsidRPr="0036523B" w:rsidRDefault="0036523B" w:rsidP="0036523B">
            <w:pPr>
              <w:pStyle w:val="Tabletext"/>
            </w:pPr>
            <w:r w:rsidRPr="0036523B">
              <w:t>23</w:t>
            </w:r>
          </w:p>
        </w:tc>
        <w:tc>
          <w:tcPr>
            <w:tcW w:w="2376" w:type="dxa"/>
          </w:tcPr>
          <w:p w14:paraId="18773624" w14:textId="77777777" w:rsidR="0036523B" w:rsidRPr="0036523B" w:rsidRDefault="0036523B" w:rsidP="009F3173">
            <w:pPr>
              <w:pStyle w:val="Tabletext"/>
            </w:pPr>
            <w:r w:rsidRPr="0036523B">
              <w:t xml:space="preserve">Warlpiri </w:t>
            </w:r>
            <w:proofErr w:type="spellStart"/>
            <w:r w:rsidRPr="0036523B">
              <w:t>Kukatja</w:t>
            </w:r>
            <w:proofErr w:type="spellEnd"/>
            <w:r w:rsidRPr="0036523B">
              <w:t xml:space="preserve"> and </w:t>
            </w:r>
            <w:proofErr w:type="spellStart"/>
            <w:r w:rsidRPr="0036523B">
              <w:t>Ngarti</w:t>
            </w:r>
            <w:proofErr w:type="spellEnd"/>
          </w:p>
        </w:tc>
        <w:tc>
          <w:tcPr>
            <w:tcW w:w="1735" w:type="dxa"/>
          </w:tcPr>
          <w:p w14:paraId="3064CD7C" w14:textId="77777777" w:rsidR="0036523B" w:rsidRPr="0036523B" w:rsidRDefault="0036523B" w:rsidP="00C246D3">
            <w:pPr>
              <w:pStyle w:val="Tabletext"/>
              <w:jc w:val="right"/>
              <w:rPr>
                <w:b/>
                <w:bCs/>
              </w:rPr>
            </w:pPr>
            <w:r w:rsidRPr="0036523B">
              <w:t>21 August 1980</w:t>
            </w:r>
          </w:p>
        </w:tc>
      </w:tr>
      <w:tr w:rsidR="0036523B" w:rsidRPr="0036523B" w14:paraId="2AE40BAC" w14:textId="77777777" w:rsidTr="00C246D3">
        <w:tc>
          <w:tcPr>
            <w:tcW w:w="1769" w:type="dxa"/>
          </w:tcPr>
          <w:p w14:paraId="79CB4AE8" w14:textId="77777777" w:rsidR="0036523B" w:rsidRPr="0036523B" w:rsidRDefault="0036523B" w:rsidP="0036523B">
            <w:pPr>
              <w:pStyle w:val="Tabletext"/>
            </w:pPr>
            <w:r w:rsidRPr="0036523B">
              <w:t>47/CLC</w:t>
            </w:r>
          </w:p>
        </w:tc>
        <w:tc>
          <w:tcPr>
            <w:tcW w:w="850" w:type="dxa"/>
          </w:tcPr>
          <w:p w14:paraId="07059A6D" w14:textId="77777777" w:rsidR="0036523B" w:rsidRPr="0036523B" w:rsidRDefault="0036523B" w:rsidP="0036523B">
            <w:pPr>
              <w:pStyle w:val="Tabletext"/>
            </w:pPr>
            <w:r w:rsidRPr="0036523B">
              <w:t>2</w:t>
            </w:r>
          </w:p>
        </w:tc>
        <w:tc>
          <w:tcPr>
            <w:tcW w:w="817" w:type="dxa"/>
          </w:tcPr>
          <w:p w14:paraId="7D01E9B0" w14:textId="77777777" w:rsidR="0036523B" w:rsidRPr="0036523B" w:rsidRDefault="0036523B" w:rsidP="0036523B">
            <w:pPr>
              <w:pStyle w:val="Tabletext"/>
            </w:pPr>
          </w:p>
        </w:tc>
        <w:tc>
          <w:tcPr>
            <w:tcW w:w="2376" w:type="dxa"/>
          </w:tcPr>
          <w:p w14:paraId="4D6EF794" w14:textId="77777777" w:rsidR="0036523B" w:rsidRPr="0036523B" w:rsidRDefault="0036523B" w:rsidP="0036523B">
            <w:pPr>
              <w:pStyle w:val="Tabletext"/>
            </w:pPr>
            <w:r w:rsidRPr="0036523B">
              <w:t>Ormiston Gorge</w:t>
            </w:r>
          </w:p>
        </w:tc>
        <w:tc>
          <w:tcPr>
            <w:tcW w:w="1735" w:type="dxa"/>
          </w:tcPr>
          <w:p w14:paraId="351CBF4F" w14:textId="77777777" w:rsidR="0036523B" w:rsidRPr="0036523B" w:rsidRDefault="0036523B" w:rsidP="00C246D3">
            <w:pPr>
              <w:pStyle w:val="Tabletext"/>
              <w:jc w:val="right"/>
              <w:rPr>
                <w:b/>
                <w:bCs/>
              </w:rPr>
            </w:pPr>
            <w:r w:rsidRPr="0036523B">
              <w:t>21 August 1980</w:t>
            </w:r>
          </w:p>
        </w:tc>
      </w:tr>
      <w:tr w:rsidR="0036523B" w:rsidRPr="0036523B" w14:paraId="3D6EAA65" w14:textId="77777777" w:rsidTr="00C246D3">
        <w:tc>
          <w:tcPr>
            <w:tcW w:w="1769" w:type="dxa"/>
          </w:tcPr>
          <w:p w14:paraId="09A09463" w14:textId="77777777" w:rsidR="0036523B" w:rsidRPr="0036523B" w:rsidRDefault="0036523B" w:rsidP="0036523B">
            <w:pPr>
              <w:pStyle w:val="Tabletext"/>
            </w:pPr>
            <w:r w:rsidRPr="0036523B">
              <w:t>48/CLC</w:t>
            </w:r>
          </w:p>
        </w:tc>
        <w:tc>
          <w:tcPr>
            <w:tcW w:w="850" w:type="dxa"/>
          </w:tcPr>
          <w:p w14:paraId="706957B4" w14:textId="77777777" w:rsidR="0036523B" w:rsidRPr="0036523B" w:rsidRDefault="0036523B" w:rsidP="0036523B">
            <w:pPr>
              <w:pStyle w:val="Tabletext"/>
            </w:pPr>
            <w:r w:rsidRPr="0036523B">
              <w:t>1</w:t>
            </w:r>
          </w:p>
        </w:tc>
        <w:tc>
          <w:tcPr>
            <w:tcW w:w="817" w:type="dxa"/>
          </w:tcPr>
          <w:p w14:paraId="14568802" w14:textId="77777777" w:rsidR="0036523B" w:rsidRPr="0036523B" w:rsidRDefault="0036523B" w:rsidP="0036523B">
            <w:pPr>
              <w:pStyle w:val="Tabletext"/>
            </w:pPr>
            <w:r w:rsidRPr="0036523B">
              <w:t>57</w:t>
            </w:r>
          </w:p>
        </w:tc>
        <w:tc>
          <w:tcPr>
            <w:tcW w:w="2376" w:type="dxa"/>
          </w:tcPr>
          <w:p w14:paraId="56AC72B1" w14:textId="77777777" w:rsidR="0036523B" w:rsidRPr="0036523B" w:rsidRDefault="0036523B" w:rsidP="0036523B">
            <w:pPr>
              <w:pStyle w:val="Tabletext"/>
            </w:pPr>
            <w:r w:rsidRPr="0036523B">
              <w:t>Palm Valley</w:t>
            </w:r>
          </w:p>
        </w:tc>
        <w:tc>
          <w:tcPr>
            <w:tcW w:w="1735" w:type="dxa"/>
          </w:tcPr>
          <w:p w14:paraId="30B8D275" w14:textId="77777777" w:rsidR="0036523B" w:rsidRPr="0036523B" w:rsidRDefault="0036523B" w:rsidP="00C246D3">
            <w:pPr>
              <w:pStyle w:val="Tabletext"/>
              <w:jc w:val="right"/>
              <w:rPr>
                <w:b/>
                <w:bCs/>
              </w:rPr>
            </w:pPr>
            <w:r w:rsidRPr="0036523B">
              <w:t>22 August 1980</w:t>
            </w:r>
          </w:p>
        </w:tc>
      </w:tr>
      <w:tr w:rsidR="0036523B" w:rsidRPr="0036523B" w14:paraId="4145D8D3" w14:textId="77777777" w:rsidTr="00C246D3">
        <w:tc>
          <w:tcPr>
            <w:tcW w:w="1769" w:type="dxa"/>
          </w:tcPr>
          <w:p w14:paraId="598BC100" w14:textId="77777777" w:rsidR="0036523B" w:rsidRPr="0036523B" w:rsidRDefault="0036523B" w:rsidP="0036523B">
            <w:pPr>
              <w:pStyle w:val="Tabletext"/>
            </w:pPr>
            <w:r w:rsidRPr="0036523B">
              <w:t>49/CLC</w:t>
            </w:r>
          </w:p>
        </w:tc>
        <w:tc>
          <w:tcPr>
            <w:tcW w:w="850" w:type="dxa"/>
          </w:tcPr>
          <w:p w14:paraId="617814CF" w14:textId="77777777" w:rsidR="0036523B" w:rsidRPr="0036523B" w:rsidRDefault="0036523B" w:rsidP="0036523B">
            <w:pPr>
              <w:pStyle w:val="Tabletext"/>
            </w:pPr>
            <w:r w:rsidRPr="0036523B">
              <w:t>2</w:t>
            </w:r>
          </w:p>
        </w:tc>
        <w:tc>
          <w:tcPr>
            <w:tcW w:w="817" w:type="dxa"/>
          </w:tcPr>
          <w:p w14:paraId="56C3340C" w14:textId="77777777" w:rsidR="0036523B" w:rsidRPr="0036523B" w:rsidRDefault="0036523B" w:rsidP="0036523B">
            <w:pPr>
              <w:pStyle w:val="Tabletext"/>
            </w:pPr>
          </w:p>
        </w:tc>
        <w:tc>
          <w:tcPr>
            <w:tcW w:w="2376" w:type="dxa"/>
          </w:tcPr>
          <w:p w14:paraId="19B08AF3" w14:textId="77777777" w:rsidR="0036523B" w:rsidRPr="0036523B" w:rsidRDefault="0036523B" w:rsidP="0036523B">
            <w:pPr>
              <w:pStyle w:val="Tabletext"/>
            </w:pPr>
            <w:r w:rsidRPr="0036523B">
              <w:t>Simpsons Gap</w:t>
            </w:r>
          </w:p>
        </w:tc>
        <w:tc>
          <w:tcPr>
            <w:tcW w:w="1735" w:type="dxa"/>
          </w:tcPr>
          <w:p w14:paraId="24CF56E8" w14:textId="77777777" w:rsidR="0036523B" w:rsidRPr="0036523B" w:rsidRDefault="0036523B" w:rsidP="00C246D3">
            <w:pPr>
              <w:pStyle w:val="Tabletext"/>
              <w:jc w:val="right"/>
              <w:rPr>
                <w:b/>
                <w:bCs/>
              </w:rPr>
            </w:pPr>
            <w:r w:rsidRPr="0036523B">
              <w:t>22 August 1980</w:t>
            </w:r>
          </w:p>
        </w:tc>
      </w:tr>
      <w:tr w:rsidR="0036523B" w:rsidRPr="0036523B" w14:paraId="3708BBF1" w14:textId="77777777" w:rsidTr="00C246D3">
        <w:tc>
          <w:tcPr>
            <w:tcW w:w="1769" w:type="dxa"/>
          </w:tcPr>
          <w:p w14:paraId="2F9BE8A0" w14:textId="77777777" w:rsidR="0036523B" w:rsidRPr="0036523B" w:rsidRDefault="0036523B" w:rsidP="0036523B">
            <w:pPr>
              <w:pStyle w:val="Tabletext"/>
            </w:pPr>
            <w:r w:rsidRPr="0036523B">
              <w:t>50/CLC</w:t>
            </w:r>
          </w:p>
        </w:tc>
        <w:tc>
          <w:tcPr>
            <w:tcW w:w="850" w:type="dxa"/>
          </w:tcPr>
          <w:p w14:paraId="0B381107" w14:textId="77777777" w:rsidR="0036523B" w:rsidRPr="0036523B" w:rsidRDefault="0036523B" w:rsidP="0036523B">
            <w:pPr>
              <w:pStyle w:val="Tabletext"/>
            </w:pPr>
            <w:r w:rsidRPr="0036523B">
              <w:t>2</w:t>
            </w:r>
          </w:p>
        </w:tc>
        <w:tc>
          <w:tcPr>
            <w:tcW w:w="817" w:type="dxa"/>
          </w:tcPr>
          <w:p w14:paraId="00F1F74A" w14:textId="77777777" w:rsidR="0036523B" w:rsidRPr="0036523B" w:rsidRDefault="0036523B" w:rsidP="0036523B">
            <w:pPr>
              <w:pStyle w:val="Tabletext"/>
            </w:pPr>
          </w:p>
        </w:tc>
        <w:tc>
          <w:tcPr>
            <w:tcW w:w="2376" w:type="dxa"/>
          </w:tcPr>
          <w:p w14:paraId="5DA878C5" w14:textId="77777777" w:rsidR="0036523B" w:rsidRPr="0036523B" w:rsidRDefault="0036523B" w:rsidP="0036523B">
            <w:pPr>
              <w:pStyle w:val="Tabletext"/>
            </w:pPr>
            <w:proofErr w:type="spellStart"/>
            <w:r w:rsidRPr="0036523B">
              <w:t>Tarlton</w:t>
            </w:r>
            <w:proofErr w:type="spellEnd"/>
            <w:r w:rsidRPr="0036523B">
              <w:t xml:space="preserve"> Downs</w:t>
            </w:r>
          </w:p>
        </w:tc>
        <w:tc>
          <w:tcPr>
            <w:tcW w:w="1735" w:type="dxa"/>
          </w:tcPr>
          <w:p w14:paraId="232E01D3" w14:textId="77777777" w:rsidR="0036523B" w:rsidRPr="0036523B" w:rsidRDefault="0036523B" w:rsidP="00C246D3">
            <w:pPr>
              <w:pStyle w:val="Tabletext"/>
              <w:jc w:val="right"/>
              <w:rPr>
                <w:b/>
                <w:bCs/>
              </w:rPr>
            </w:pPr>
            <w:r w:rsidRPr="0036523B">
              <w:t>22 August 1980</w:t>
            </w:r>
          </w:p>
        </w:tc>
      </w:tr>
      <w:tr w:rsidR="0036523B" w:rsidRPr="0036523B" w14:paraId="073EB6C6" w14:textId="77777777" w:rsidTr="00C246D3">
        <w:tc>
          <w:tcPr>
            <w:tcW w:w="1769" w:type="dxa"/>
          </w:tcPr>
          <w:p w14:paraId="651EE08B" w14:textId="77777777" w:rsidR="0036523B" w:rsidRPr="0036523B" w:rsidRDefault="0036523B" w:rsidP="0036523B">
            <w:pPr>
              <w:pStyle w:val="Tabletext"/>
            </w:pPr>
            <w:r w:rsidRPr="0036523B">
              <w:t>51/CLC</w:t>
            </w:r>
          </w:p>
        </w:tc>
        <w:tc>
          <w:tcPr>
            <w:tcW w:w="850" w:type="dxa"/>
          </w:tcPr>
          <w:p w14:paraId="6C992616" w14:textId="77777777" w:rsidR="0036523B" w:rsidRPr="0036523B" w:rsidRDefault="0036523B" w:rsidP="0036523B">
            <w:pPr>
              <w:pStyle w:val="Tabletext"/>
            </w:pPr>
            <w:r w:rsidRPr="0036523B">
              <w:t>2</w:t>
            </w:r>
          </w:p>
        </w:tc>
        <w:tc>
          <w:tcPr>
            <w:tcW w:w="817" w:type="dxa"/>
          </w:tcPr>
          <w:p w14:paraId="4A5701EB" w14:textId="77777777" w:rsidR="0036523B" w:rsidRPr="0036523B" w:rsidRDefault="0036523B" w:rsidP="0036523B">
            <w:pPr>
              <w:pStyle w:val="Tabletext"/>
            </w:pPr>
          </w:p>
        </w:tc>
        <w:tc>
          <w:tcPr>
            <w:tcW w:w="2376" w:type="dxa"/>
          </w:tcPr>
          <w:p w14:paraId="06F16BD1" w14:textId="77777777" w:rsidR="0036523B" w:rsidRPr="0036523B" w:rsidRDefault="0036523B" w:rsidP="0036523B">
            <w:pPr>
              <w:pStyle w:val="Tabletext"/>
            </w:pPr>
            <w:proofErr w:type="spellStart"/>
            <w:r w:rsidRPr="0036523B">
              <w:t>Ooratippra</w:t>
            </w:r>
            <w:proofErr w:type="spellEnd"/>
          </w:p>
        </w:tc>
        <w:tc>
          <w:tcPr>
            <w:tcW w:w="1735" w:type="dxa"/>
          </w:tcPr>
          <w:p w14:paraId="76C1E36D" w14:textId="77777777" w:rsidR="0036523B" w:rsidRPr="0036523B" w:rsidRDefault="0036523B" w:rsidP="00C246D3">
            <w:pPr>
              <w:pStyle w:val="Tabletext"/>
              <w:jc w:val="right"/>
              <w:rPr>
                <w:b/>
                <w:bCs/>
              </w:rPr>
            </w:pPr>
            <w:r w:rsidRPr="0036523B">
              <w:t>22 August 1980</w:t>
            </w:r>
          </w:p>
        </w:tc>
      </w:tr>
      <w:tr w:rsidR="0036523B" w:rsidRPr="0036523B" w14:paraId="186E2DD7" w14:textId="77777777" w:rsidTr="00C246D3">
        <w:tc>
          <w:tcPr>
            <w:tcW w:w="1769" w:type="dxa"/>
          </w:tcPr>
          <w:p w14:paraId="0BF68C3F" w14:textId="77777777" w:rsidR="0036523B" w:rsidRPr="0036523B" w:rsidRDefault="0036523B" w:rsidP="0036523B">
            <w:pPr>
              <w:pStyle w:val="Tabletext"/>
            </w:pPr>
            <w:r w:rsidRPr="0036523B">
              <w:t>52/CLC</w:t>
            </w:r>
          </w:p>
        </w:tc>
        <w:tc>
          <w:tcPr>
            <w:tcW w:w="850" w:type="dxa"/>
          </w:tcPr>
          <w:p w14:paraId="0C6EF6DA" w14:textId="77777777" w:rsidR="0036523B" w:rsidRPr="0036523B" w:rsidRDefault="0036523B" w:rsidP="0036523B">
            <w:pPr>
              <w:pStyle w:val="Tabletext"/>
            </w:pPr>
            <w:r w:rsidRPr="0036523B">
              <w:t>2</w:t>
            </w:r>
          </w:p>
        </w:tc>
        <w:tc>
          <w:tcPr>
            <w:tcW w:w="817" w:type="dxa"/>
          </w:tcPr>
          <w:p w14:paraId="1800B1E2" w14:textId="77777777" w:rsidR="0036523B" w:rsidRPr="0036523B" w:rsidRDefault="0036523B" w:rsidP="0036523B">
            <w:pPr>
              <w:pStyle w:val="Tabletext"/>
            </w:pPr>
          </w:p>
        </w:tc>
        <w:tc>
          <w:tcPr>
            <w:tcW w:w="2376" w:type="dxa"/>
          </w:tcPr>
          <w:p w14:paraId="6DB4F6C7" w14:textId="77777777" w:rsidR="0036523B" w:rsidRPr="0036523B" w:rsidRDefault="0036523B" w:rsidP="0036523B">
            <w:pPr>
              <w:pStyle w:val="Tabletext"/>
            </w:pPr>
            <w:proofErr w:type="spellStart"/>
            <w:r w:rsidRPr="0036523B">
              <w:t>Ammaroo</w:t>
            </w:r>
            <w:proofErr w:type="spellEnd"/>
          </w:p>
        </w:tc>
        <w:tc>
          <w:tcPr>
            <w:tcW w:w="1735" w:type="dxa"/>
          </w:tcPr>
          <w:p w14:paraId="526C1BAA" w14:textId="77777777" w:rsidR="0036523B" w:rsidRPr="0036523B" w:rsidRDefault="0036523B" w:rsidP="00C246D3">
            <w:pPr>
              <w:pStyle w:val="Tabletext"/>
              <w:jc w:val="right"/>
              <w:rPr>
                <w:b/>
                <w:bCs/>
              </w:rPr>
            </w:pPr>
            <w:r w:rsidRPr="0036523B">
              <w:t>22 August 1980</w:t>
            </w:r>
          </w:p>
        </w:tc>
      </w:tr>
      <w:tr w:rsidR="0036523B" w:rsidRPr="0036523B" w14:paraId="0E59303B" w14:textId="77777777" w:rsidTr="00C246D3">
        <w:tc>
          <w:tcPr>
            <w:tcW w:w="1769" w:type="dxa"/>
          </w:tcPr>
          <w:p w14:paraId="55E145DB" w14:textId="77777777" w:rsidR="0036523B" w:rsidRPr="0036523B" w:rsidRDefault="0036523B" w:rsidP="0036523B">
            <w:pPr>
              <w:pStyle w:val="Tabletext"/>
            </w:pPr>
            <w:r w:rsidRPr="0036523B">
              <w:t>53/CLC</w:t>
            </w:r>
          </w:p>
        </w:tc>
        <w:tc>
          <w:tcPr>
            <w:tcW w:w="850" w:type="dxa"/>
          </w:tcPr>
          <w:p w14:paraId="3E41B79A" w14:textId="77777777" w:rsidR="0036523B" w:rsidRPr="0036523B" w:rsidRDefault="0036523B" w:rsidP="0036523B">
            <w:pPr>
              <w:pStyle w:val="Tabletext"/>
            </w:pPr>
            <w:r w:rsidRPr="0036523B">
              <w:t>2</w:t>
            </w:r>
          </w:p>
        </w:tc>
        <w:tc>
          <w:tcPr>
            <w:tcW w:w="817" w:type="dxa"/>
          </w:tcPr>
          <w:p w14:paraId="7A2D6F00" w14:textId="77777777" w:rsidR="0036523B" w:rsidRPr="0036523B" w:rsidRDefault="0036523B" w:rsidP="0036523B">
            <w:pPr>
              <w:pStyle w:val="Tabletext"/>
            </w:pPr>
          </w:p>
        </w:tc>
        <w:tc>
          <w:tcPr>
            <w:tcW w:w="2376" w:type="dxa"/>
          </w:tcPr>
          <w:p w14:paraId="3C084DF5" w14:textId="77777777" w:rsidR="0036523B" w:rsidRPr="0036523B" w:rsidRDefault="0036523B" w:rsidP="0036523B">
            <w:pPr>
              <w:pStyle w:val="Tabletext"/>
            </w:pPr>
            <w:r w:rsidRPr="0036523B">
              <w:t>Hugh River Stock Route</w:t>
            </w:r>
          </w:p>
        </w:tc>
        <w:tc>
          <w:tcPr>
            <w:tcW w:w="1735" w:type="dxa"/>
          </w:tcPr>
          <w:p w14:paraId="25A38CB1" w14:textId="77777777" w:rsidR="0036523B" w:rsidRPr="0036523B" w:rsidRDefault="0036523B" w:rsidP="00C246D3">
            <w:pPr>
              <w:pStyle w:val="Tabletext"/>
              <w:jc w:val="right"/>
              <w:rPr>
                <w:b/>
                <w:bCs/>
              </w:rPr>
            </w:pPr>
            <w:r w:rsidRPr="0036523B">
              <w:t>22 August 1980</w:t>
            </w:r>
          </w:p>
        </w:tc>
      </w:tr>
      <w:tr w:rsidR="0036523B" w:rsidRPr="0036523B" w14:paraId="1037CF35" w14:textId="77777777" w:rsidTr="00C246D3">
        <w:tc>
          <w:tcPr>
            <w:tcW w:w="1769" w:type="dxa"/>
          </w:tcPr>
          <w:p w14:paraId="0E9BF751" w14:textId="77777777" w:rsidR="0036523B" w:rsidRPr="0036523B" w:rsidRDefault="0036523B" w:rsidP="0036523B">
            <w:pPr>
              <w:pStyle w:val="Tabletext"/>
            </w:pPr>
            <w:r w:rsidRPr="0036523B">
              <w:t>54/NLC</w:t>
            </w:r>
          </w:p>
        </w:tc>
        <w:tc>
          <w:tcPr>
            <w:tcW w:w="850" w:type="dxa"/>
          </w:tcPr>
          <w:p w14:paraId="106B9487" w14:textId="77777777" w:rsidR="0036523B" w:rsidRPr="0036523B" w:rsidRDefault="0036523B" w:rsidP="0036523B">
            <w:pPr>
              <w:pStyle w:val="Tabletext"/>
            </w:pPr>
            <w:r w:rsidRPr="0036523B">
              <w:t>2</w:t>
            </w:r>
          </w:p>
        </w:tc>
        <w:tc>
          <w:tcPr>
            <w:tcW w:w="817" w:type="dxa"/>
          </w:tcPr>
          <w:p w14:paraId="0A2DB811" w14:textId="77777777" w:rsidR="0036523B" w:rsidRPr="0036523B" w:rsidRDefault="0036523B" w:rsidP="0036523B">
            <w:pPr>
              <w:pStyle w:val="Tabletext"/>
            </w:pPr>
          </w:p>
        </w:tc>
        <w:tc>
          <w:tcPr>
            <w:tcW w:w="2376" w:type="dxa"/>
          </w:tcPr>
          <w:p w14:paraId="16FB206C" w14:textId="77777777" w:rsidR="0036523B" w:rsidRPr="0036523B" w:rsidRDefault="0036523B" w:rsidP="0036523B">
            <w:pPr>
              <w:pStyle w:val="Tabletext"/>
            </w:pPr>
            <w:proofErr w:type="spellStart"/>
            <w:r w:rsidRPr="0036523B">
              <w:t>Beetaloo</w:t>
            </w:r>
            <w:proofErr w:type="spellEnd"/>
          </w:p>
        </w:tc>
        <w:tc>
          <w:tcPr>
            <w:tcW w:w="1735" w:type="dxa"/>
          </w:tcPr>
          <w:p w14:paraId="3B178436" w14:textId="77777777" w:rsidR="0036523B" w:rsidRPr="0036523B" w:rsidRDefault="0036523B" w:rsidP="00C246D3">
            <w:pPr>
              <w:pStyle w:val="Tabletext"/>
              <w:jc w:val="right"/>
              <w:rPr>
                <w:b/>
                <w:bCs/>
              </w:rPr>
            </w:pPr>
            <w:r w:rsidRPr="0036523B">
              <w:t>18 September 1980</w:t>
            </w:r>
          </w:p>
        </w:tc>
      </w:tr>
      <w:tr w:rsidR="0036523B" w:rsidRPr="0036523B" w14:paraId="526D92CC" w14:textId="77777777" w:rsidTr="00C246D3">
        <w:tc>
          <w:tcPr>
            <w:tcW w:w="1769" w:type="dxa"/>
          </w:tcPr>
          <w:p w14:paraId="4814D196" w14:textId="77777777" w:rsidR="0036523B" w:rsidRPr="0036523B" w:rsidRDefault="0036523B" w:rsidP="0036523B">
            <w:pPr>
              <w:pStyle w:val="Tabletext"/>
            </w:pPr>
            <w:r w:rsidRPr="0036523B">
              <w:lastRenderedPageBreak/>
              <w:t>55/NLC</w:t>
            </w:r>
          </w:p>
        </w:tc>
        <w:tc>
          <w:tcPr>
            <w:tcW w:w="850" w:type="dxa"/>
          </w:tcPr>
          <w:p w14:paraId="61B93D35" w14:textId="77777777" w:rsidR="0036523B" w:rsidRPr="0036523B" w:rsidRDefault="0036523B" w:rsidP="0036523B">
            <w:pPr>
              <w:pStyle w:val="Tabletext"/>
            </w:pPr>
            <w:r w:rsidRPr="0036523B">
              <w:t>2</w:t>
            </w:r>
          </w:p>
        </w:tc>
        <w:tc>
          <w:tcPr>
            <w:tcW w:w="817" w:type="dxa"/>
          </w:tcPr>
          <w:p w14:paraId="1A6E12AB" w14:textId="77777777" w:rsidR="0036523B" w:rsidRPr="0036523B" w:rsidRDefault="0036523B" w:rsidP="0036523B">
            <w:pPr>
              <w:pStyle w:val="Tabletext"/>
            </w:pPr>
          </w:p>
        </w:tc>
        <w:tc>
          <w:tcPr>
            <w:tcW w:w="2376" w:type="dxa"/>
          </w:tcPr>
          <w:p w14:paraId="0BCED9A1" w14:textId="77777777" w:rsidR="0036523B" w:rsidRPr="0036523B" w:rsidRDefault="0036523B" w:rsidP="0036523B">
            <w:pPr>
              <w:pStyle w:val="Tabletext"/>
            </w:pPr>
            <w:r w:rsidRPr="0036523B">
              <w:t xml:space="preserve">St </w:t>
            </w:r>
            <w:proofErr w:type="spellStart"/>
            <w:r w:rsidRPr="0036523B">
              <w:t>Vidgeon</w:t>
            </w:r>
            <w:proofErr w:type="spellEnd"/>
            <w:r w:rsidRPr="0036523B">
              <w:t xml:space="preserve"> Pastoral Lease</w:t>
            </w:r>
          </w:p>
        </w:tc>
        <w:tc>
          <w:tcPr>
            <w:tcW w:w="1735" w:type="dxa"/>
          </w:tcPr>
          <w:p w14:paraId="197FAF1C" w14:textId="77777777" w:rsidR="0036523B" w:rsidRPr="0036523B" w:rsidRDefault="0036523B" w:rsidP="00C246D3">
            <w:pPr>
              <w:pStyle w:val="Tabletext"/>
              <w:jc w:val="right"/>
              <w:rPr>
                <w:b/>
                <w:bCs/>
              </w:rPr>
            </w:pPr>
            <w:r w:rsidRPr="0036523B">
              <w:t>10 June 1981</w:t>
            </w:r>
          </w:p>
        </w:tc>
      </w:tr>
      <w:tr w:rsidR="0036523B" w:rsidRPr="0036523B" w14:paraId="5A591040" w14:textId="77777777" w:rsidTr="00C246D3">
        <w:tc>
          <w:tcPr>
            <w:tcW w:w="1769" w:type="dxa"/>
          </w:tcPr>
          <w:p w14:paraId="50A57CD7" w14:textId="77777777" w:rsidR="0036523B" w:rsidRPr="0036523B" w:rsidRDefault="0036523B" w:rsidP="0036523B">
            <w:pPr>
              <w:pStyle w:val="Tabletext"/>
            </w:pPr>
            <w:r w:rsidRPr="0036523B">
              <w:t>56/NLC</w:t>
            </w:r>
          </w:p>
        </w:tc>
        <w:tc>
          <w:tcPr>
            <w:tcW w:w="850" w:type="dxa"/>
          </w:tcPr>
          <w:p w14:paraId="77B3310C" w14:textId="77777777" w:rsidR="0036523B" w:rsidRPr="0036523B" w:rsidRDefault="0036523B" w:rsidP="0036523B">
            <w:pPr>
              <w:pStyle w:val="Tabletext"/>
            </w:pPr>
            <w:r w:rsidRPr="0036523B">
              <w:t>2</w:t>
            </w:r>
          </w:p>
        </w:tc>
        <w:tc>
          <w:tcPr>
            <w:tcW w:w="817" w:type="dxa"/>
          </w:tcPr>
          <w:p w14:paraId="306D9D9C" w14:textId="77777777" w:rsidR="0036523B" w:rsidRPr="0036523B" w:rsidRDefault="0036523B" w:rsidP="0036523B">
            <w:pPr>
              <w:pStyle w:val="Tabletext"/>
            </w:pPr>
          </w:p>
        </w:tc>
        <w:tc>
          <w:tcPr>
            <w:tcW w:w="2376" w:type="dxa"/>
          </w:tcPr>
          <w:p w14:paraId="78443413" w14:textId="77777777" w:rsidR="0036523B" w:rsidRPr="0036523B" w:rsidRDefault="0036523B" w:rsidP="0036523B">
            <w:pPr>
              <w:pStyle w:val="Tabletext"/>
            </w:pPr>
            <w:r w:rsidRPr="0036523B">
              <w:t>Eva Valley Pastoral Lease</w:t>
            </w:r>
          </w:p>
        </w:tc>
        <w:tc>
          <w:tcPr>
            <w:tcW w:w="1735" w:type="dxa"/>
          </w:tcPr>
          <w:p w14:paraId="6B8EA4E7" w14:textId="77777777" w:rsidR="0036523B" w:rsidRPr="0036523B" w:rsidRDefault="0036523B" w:rsidP="00C246D3">
            <w:pPr>
              <w:pStyle w:val="Tabletext"/>
              <w:jc w:val="right"/>
              <w:rPr>
                <w:b/>
                <w:bCs/>
              </w:rPr>
            </w:pPr>
            <w:r w:rsidRPr="0036523B">
              <w:t>10 June 1981</w:t>
            </w:r>
          </w:p>
        </w:tc>
      </w:tr>
      <w:tr w:rsidR="0036523B" w:rsidRPr="0036523B" w14:paraId="1B668442" w14:textId="77777777" w:rsidTr="00C246D3">
        <w:tc>
          <w:tcPr>
            <w:tcW w:w="1769" w:type="dxa"/>
          </w:tcPr>
          <w:p w14:paraId="25D15B77" w14:textId="77777777" w:rsidR="0036523B" w:rsidRPr="0036523B" w:rsidRDefault="0036523B" w:rsidP="0036523B">
            <w:pPr>
              <w:pStyle w:val="Tabletext"/>
            </w:pPr>
            <w:r w:rsidRPr="0036523B">
              <w:t>57/CLC</w:t>
            </w:r>
          </w:p>
        </w:tc>
        <w:tc>
          <w:tcPr>
            <w:tcW w:w="850" w:type="dxa"/>
          </w:tcPr>
          <w:p w14:paraId="6BAEB381" w14:textId="77777777" w:rsidR="0036523B" w:rsidRPr="0036523B" w:rsidRDefault="0036523B" w:rsidP="0036523B">
            <w:pPr>
              <w:pStyle w:val="Tabletext"/>
            </w:pPr>
            <w:r w:rsidRPr="0036523B">
              <w:t>1</w:t>
            </w:r>
          </w:p>
        </w:tc>
        <w:tc>
          <w:tcPr>
            <w:tcW w:w="817" w:type="dxa"/>
          </w:tcPr>
          <w:p w14:paraId="28293C73" w14:textId="77777777" w:rsidR="0036523B" w:rsidRPr="0036523B" w:rsidRDefault="0036523B" w:rsidP="0036523B">
            <w:pPr>
              <w:pStyle w:val="Tabletext"/>
            </w:pPr>
            <w:r w:rsidRPr="0036523B">
              <w:t>22</w:t>
            </w:r>
          </w:p>
        </w:tc>
        <w:tc>
          <w:tcPr>
            <w:tcW w:w="2376" w:type="dxa"/>
          </w:tcPr>
          <w:p w14:paraId="5100C07F" w14:textId="77777777" w:rsidR="0036523B" w:rsidRPr="0036523B" w:rsidRDefault="0036523B" w:rsidP="0036523B">
            <w:pPr>
              <w:pStyle w:val="Tabletext"/>
            </w:pPr>
            <w:r w:rsidRPr="0036523B">
              <w:t>Mount Barkly Station</w:t>
            </w:r>
          </w:p>
        </w:tc>
        <w:tc>
          <w:tcPr>
            <w:tcW w:w="1735" w:type="dxa"/>
          </w:tcPr>
          <w:p w14:paraId="24E5B53C" w14:textId="77777777" w:rsidR="0036523B" w:rsidRPr="0036523B" w:rsidRDefault="0036523B" w:rsidP="00C246D3">
            <w:pPr>
              <w:pStyle w:val="Tabletext"/>
              <w:jc w:val="right"/>
              <w:rPr>
                <w:b/>
                <w:bCs/>
              </w:rPr>
            </w:pPr>
            <w:r w:rsidRPr="0036523B">
              <w:t>12 June 1981</w:t>
            </w:r>
          </w:p>
        </w:tc>
      </w:tr>
      <w:tr w:rsidR="0036523B" w:rsidRPr="0036523B" w14:paraId="1F821606" w14:textId="77777777" w:rsidTr="00C246D3">
        <w:tc>
          <w:tcPr>
            <w:tcW w:w="1769" w:type="dxa"/>
          </w:tcPr>
          <w:p w14:paraId="46EC9A10" w14:textId="77777777" w:rsidR="0036523B" w:rsidRPr="0036523B" w:rsidRDefault="0036523B" w:rsidP="0036523B">
            <w:pPr>
              <w:pStyle w:val="Tabletext"/>
            </w:pPr>
            <w:r w:rsidRPr="0036523B">
              <w:t>58/NLC</w:t>
            </w:r>
          </w:p>
        </w:tc>
        <w:tc>
          <w:tcPr>
            <w:tcW w:w="850" w:type="dxa"/>
          </w:tcPr>
          <w:p w14:paraId="7DDF3997" w14:textId="77777777" w:rsidR="0036523B" w:rsidRPr="0036523B" w:rsidRDefault="0036523B" w:rsidP="0036523B">
            <w:pPr>
              <w:pStyle w:val="Tabletext"/>
            </w:pPr>
            <w:r w:rsidRPr="0036523B">
              <w:t>1</w:t>
            </w:r>
          </w:p>
        </w:tc>
        <w:tc>
          <w:tcPr>
            <w:tcW w:w="817" w:type="dxa"/>
          </w:tcPr>
          <w:p w14:paraId="77B157A1" w14:textId="77777777" w:rsidR="0036523B" w:rsidRPr="0036523B" w:rsidRDefault="0036523B" w:rsidP="0036523B">
            <w:pPr>
              <w:pStyle w:val="Tabletext"/>
            </w:pPr>
            <w:r w:rsidRPr="0036523B">
              <w:t>21</w:t>
            </w:r>
          </w:p>
        </w:tc>
        <w:tc>
          <w:tcPr>
            <w:tcW w:w="2376" w:type="dxa"/>
          </w:tcPr>
          <w:p w14:paraId="697BAC67" w14:textId="77777777" w:rsidR="0036523B" w:rsidRPr="0036523B" w:rsidRDefault="0036523B" w:rsidP="0036523B">
            <w:pPr>
              <w:pStyle w:val="Tabletext"/>
            </w:pPr>
            <w:r w:rsidRPr="0036523B">
              <w:t>Timber Creek</w:t>
            </w:r>
          </w:p>
        </w:tc>
        <w:tc>
          <w:tcPr>
            <w:tcW w:w="1735" w:type="dxa"/>
          </w:tcPr>
          <w:p w14:paraId="4891E16E" w14:textId="77777777" w:rsidR="0036523B" w:rsidRPr="0036523B" w:rsidRDefault="0036523B" w:rsidP="00C246D3">
            <w:pPr>
              <w:pStyle w:val="Tabletext"/>
              <w:jc w:val="right"/>
              <w:rPr>
                <w:b/>
                <w:bCs/>
              </w:rPr>
            </w:pPr>
            <w:r w:rsidRPr="0036523B">
              <w:t>28 July 1981</w:t>
            </w:r>
          </w:p>
        </w:tc>
      </w:tr>
      <w:tr w:rsidR="0036523B" w:rsidRPr="0036523B" w14:paraId="3BCAB4E8" w14:textId="77777777" w:rsidTr="00C246D3">
        <w:tc>
          <w:tcPr>
            <w:tcW w:w="1769" w:type="dxa"/>
          </w:tcPr>
          <w:p w14:paraId="5C93AE95" w14:textId="77777777" w:rsidR="0036523B" w:rsidRPr="0036523B" w:rsidRDefault="0036523B" w:rsidP="0036523B">
            <w:pPr>
              <w:pStyle w:val="Tabletext"/>
            </w:pPr>
            <w:r w:rsidRPr="0036523B">
              <w:t>59/CLC</w:t>
            </w:r>
          </w:p>
        </w:tc>
        <w:tc>
          <w:tcPr>
            <w:tcW w:w="850" w:type="dxa"/>
          </w:tcPr>
          <w:p w14:paraId="289D7222" w14:textId="77777777" w:rsidR="0036523B" w:rsidRPr="0036523B" w:rsidRDefault="0036523B" w:rsidP="0036523B">
            <w:pPr>
              <w:pStyle w:val="Tabletext"/>
            </w:pPr>
            <w:r w:rsidRPr="0036523B">
              <w:t>2</w:t>
            </w:r>
          </w:p>
        </w:tc>
        <w:tc>
          <w:tcPr>
            <w:tcW w:w="817" w:type="dxa"/>
          </w:tcPr>
          <w:p w14:paraId="3B303A53" w14:textId="77777777" w:rsidR="0036523B" w:rsidRPr="0036523B" w:rsidRDefault="0036523B" w:rsidP="0036523B">
            <w:pPr>
              <w:pStyle w:val="Tabletext"/>
            </w:pPr>
          </w:p>
        </w:tc>
        <w:tc>
          <w:tcPr>
            <w:tcW w:w="2376" w:type="dxa"/>
          </w:tcPr>
          <w:p w14:paraId="443A4FEE" w14:textId="77777777" w:rsidR="0036523B" w:rsidRPr="0036523B" w:rsidRDefault="0036523B" w:rsidP="0036523B">
            <w:pPr>
              <w:pStyle w:val="Tabletext"/>
            </w:pPr>
            <w:proofErr w:type="spellStart"/>
            <w:r w:rsidRPr="0036523B">
              <w:t>Illamurta</w:t>
            </w:r>
            <w:proofErr w:type="spellEnd"/>
            <w:r w:rsidRPr="0036523B">
              <w:t xml:space="preserve"> Springs</w:t>
            </w:r>
          </w:p>
        </w:tc>
        <w:tc>
          <w:tcPr>
            <w:tcW w:w="1735" w:type="dxa"/>
          </w:tcPr>
          <w:p w14:paraId="0C1925C5" w14:textId="77777777" w:rsidR="0036523B" w:rsidRPr="0036523B" w:rsidRDefault="0036523B" w:rsidP="00C246D3">
            <w:pPr>
              <w:pStyle w:val="Tabletext"/>
              <w:jc w:val="right"/>
              <w:rPr>
                <w:b/>
                <w:bCs/>
              </w:rPr>
            </w:pPr>
            <w:r w:rsidRPr="0036523B">
              <w:t>12 August 1981</w:t>
            </w:r>
          </w:p>
        </w:tc>
      </w:tr>
      <w:tr w:rsidR="0036523B" w:rsidRPr="0036523B" w14:paraId="6D84D39B" w14:textId="77777777" w:rsidTr="00C246D3">
        <w:tc>
          <w:tcPr>
            <w:tcW w:w="1769" w:type="dxa"/>
          </w:tcPr>
          <w:p w14:paraId="6A8B06EA" w14:textId="77777777" w:rsidR="0036523B" w:rsidRPr="0036523B" w:rsidRDefault="0036523B" w:rsidP="0036523B">
            <w:pPr>
              <w:pStyle w:val="Tabletext"/>
            </w:pPr>
            <w:r w:rsidRPr="0036523B">
              <w:t>60/CLC</w:t>
            </w:r>
          </w:p>
        </w:tc>
        <w:tc>
          <w:tcPr>
            <w:tcW w:w="850" w:type="dxa"/>
          </w:tcPr>
          <w:p w14:paraId="729528A7" w14:textId="77777777" w:rsidR="0036523B" w:rsidRPr="0036523B" w:rsidRDefault="0036523B" w:rsidP="0036523B">
            <w:pPr>
              <w:pStyle w:val="Tabletext"/>
            </w:pPr>
            <w:r w:rsidRPr="0036523B">
              <w:t>2</w:t>
            </w:r>
          </w:p>
        </w:tc>
        <w:tc>
          <w:tcPr>
            <w:tcW w:w="817" w:type="dxa"/>
          </w:tcPr>
          <w:p w14:paraId="5F459337" w14:textId="77777777" w:rsidR="0036523B" w:rsidRPr="0036523B" w:rsidRDefault="0036523B" w:rsidP="0036523B">
            <w:pPr>
              <w:pStyle w:val="Tabletext"/>
            </w:pPr>
          </w:p>
        </w:tc>
        <w:tc>
          <w:tcPr>
            <w:tcW w:w="2376" w:type="dxa"/>
          </w:tcPr>
          <w:p w14:paraId="0B2D8B43" w14:textId="77777777" w:rsidR="0036523B" w:rsidRPr="0036523B" w:rsidRDefault="0036523B" w:rsidP="0036523B">
            <w:pPr>
              <w:pStyle w:val="Tabletext"/>
            </w:pPr>
            <w:proofErr w:type="spellStart"/>
            <w:r w:rsidRPr="0036523B">
              <w:t>Amburla</w:t>
            </w:r>
            <w:proofErr w:type="spellEnd"/>
            <w:r w:rsidRPr="0036523B">
              <w:t xml:space="preserve"> Stock Route</w:t>
            </w:r>
          </w:p>
        </w:tc>
        <w:tc>
          <w:tcPr>
            <w:tcW w:w="1735" w:type="dxa"/>
          </w:tcPr>
          <w:p w14:paraId="6D443A7E" w14:textId="77777777" w:rsidR="0036523B" w:rsidRPr="0036523B" w:rsidRDefault="0036523B" w:rsidP="00C246D3">
            <w:pPr>
              <w:pStyle w:val="Tabletext"/>
              <w:jc w:val="right"/>
              <w:rPr>
                <w:b/>
                <w:bCs/>
              </w:rPr>
            </w:pPr>
            <w:r w:rsidRPr="0036523B">
              <w:t>13 August 1981</w:t>
            </w:r>
          </w:p>
        </w:tc>
      </w:tr>
      <w:tr w:rsidR="0036523B" w:rsidRPr="0036523B" w14:paraId="78EED335" w14:textId="77777777" w:rsidTr="00C246D3">
        <w:tc>
          <w:tcPr>
            <w:tcW w:w="1769" w:type="dxa"/>
          </w:tcPr>
          <w:p w14:paraId="1BB6C770" w14:textId="77777777" w:rsidR="0036523B" w:rsidRPr="0036523B" w:rsidRDefault="0036523B" w:rsidP="0036523B">
            <w:pPr>
              <w:pStyle w:val="Tabletext"/>
            </w:pPr>
            <w:r w:rsidRPr="0036523B">
              <w:t>61/CLC</w:t>
            </w:r>
          </w:p>
        </w:tc>
        <w:tc>
          <w:tcPr>
            <w:tcW w:w="850" w:type="dxa"/>
          </w:tcPr>
          <w:p w14:paraId="4E0DDD57" w14:textId="77777777" w:rsidR="0036523B" w:rsidRPr="0036523B" w:rsidRDefault="0036523B" w:rsidP="0036523B">
            <w:pPr>
              <w:pStyle w:val="Tabletext"/>
            </w:pPr>
            <w:r w:rsidRPr="0036523B">
              <w:t>2</w:t>
            </w:r>
          </w:p>
        </w:tc>
        <w:tc>
          <w:tcPr>
            <w:tcW w:w="817" w:type="dxa"/>
          </w:tcPr>
          <w:p w14:paraId="04F141A7" w14:textId="77777777" w:rsidR="0036523B" w:rsidRPr="0036523B" w:rsidRDefault="0036523B" w:rsidP="0036523B">
            <w:pPr>
              <w:pStyle w:val="Tabletext"/>
            </w:pPr>
          </w:p>
        </w:tc>
        <w:tc>
          <w:tcPr>
            <w:tcW w:w="2376" w:type="dxa"/>
          </w:tcPr>
          <w:p w14:paraId="36705E7D" w14:textId="77777777" w:rsidR="0036523B" w:rsidRPr="0036523B" w:rsidRDefault="0036523B" w:rsidP="0036523B">
            <w:pPr>
              <w:pStyle w:val="Tabletext"/>
            </w:pPr>
            <w:proofErr w:type="spellStart"/>
            <w:r w:rsidRPr="0036523B">
              <w:t>Undoolya</w:t>
            </w:r>
            <w:proofErr w:type="spellEnd"/>
            <w:r w:rsidRPr="0036523B">
              <w:t xml:space="preserve"> Bore Reserve</w:t>
            </w:r>
          </w:p>
        </w:tc>
        <w:tc>
          <w:tcPr>
            <w:tcW w:w="1735" w:type="dxa"/>
          </w:tcPr>
          <w:p w14:paraId="0FE5AB71" w14:textId="77777777" w:rsidR="0036523B" w:rsidRPr="0036523B" w:rsidRDefault="0036523B" w:rsidP="00C246D3">
            <w:pPr>
              <w:pStyle w:val="Tabletext"/>
              <w:jc w:val="right"/>
              <w:rPr>
                <w:b/>
                <w:bCs/>
              </w:rPr>
            </w:pPr>
            <w:r w:rsidRPr="0036523B">
              <w:t>7 September 1981</w:t>
            </w:r>
          </w:p>
        </w:tc>
      </w:tr>
      <w:tr w:rsidR="0036523B" w:rsidRPr="0036523B" w14:paraId="1F33C1D3" w14:textId="77777777" w:rsidTr="00C246D3">
        <w:tc>
          <w:tcPr>
            <w:tcW w:w="1769" w:type="dxa"/>
          </w:tcPr>
          <w:p w14:paraId="7D298B31" w14:textId="77777777" w:rsidR="0036523B" w:rsidRPr="0036523B" w:rsidRDefault="0036523B" w:rsidP="0036523B">
            <w:pPr>
              <w:pStyle w:val="Tabletext"/>
            </w:pPr>
            <w:r w:rsidRPr="0036523B">
              <w:t>62/CLC</w:t>
            </w:r>
          </w:p>
        </w:tc>
        <w:tc>
          <w:tcPr>
            <w:tcW w:w="850" w:type="dxa"/>
          </w:tcPr>
          <w:p w14:paraId="3DCDC937" w14:textId="77777777" w:rsidR="0036523B" w:rsidRPr="0036523B" w:rsidRDefault="0036523B" w:rsidP="0036523B">
            <w:pPr>
              <w:pStyle w:val="Tabletext"/>
            </w:pPr>
            <w:r w:rsidRPr="0036523B">
              <w:t>2</w:t>
            </w:r>
          </w:p>
        </w:tc>
        <w:tc>
          <w:tcPr>
            <w:tcW w:w="817" w:type="dxa"/>
          </w:tcPr>
          <w:p w14:paraId="1AAD2AE9" w14:textId="77777777" w:rsidR="0036523B" w:rsidRPr="0036523B" w:rsidRDefault="0036523B" w:rsidP="0036523B">
            <w:pPr>
              <w:pStyle w:val="Tabletext"/>
            </w:pPr>
          </w:p>
        </w:tc>
        <w:tc>
          <w:tcPr>
            <w:tcW w:w="2376" w:type="dxa"/>
          </w:tcPr>
          <w:p w14:paraId="0053DDA7" w14:textId="77777777" w:rsidR="0036523B" w:rsidRPr="0036523B" w:rsidRDefault="0036523B" w:rsidP="0036523B">
            <w:pPr>
              <w:pStyle w:val="Tabletext"/>
            </w:pPr>
            <w:r w:rsidRPr="0036523B">
              <w:t>McGrath Dam Stock Reserve and Stock Route</w:t>
            </w:r>
          </w:p>
        </w:tc>
        <w:tc>
          <w:tcPr>
            <w:tcW w:w="1735" w:type="dxa"/>
          </w:tcPr>
          <w:p w14:paraId="2C6AFB34" w14:textId="77777777" w:rsidR="0036523B" w:rsidRPr="0036523B" w:rsidRDefault="0036523B" w:rsidP="00C246D3">
            <w:pPr>
              <w:pStyle w:val="Tabletext"/>
              <w:jc w:val="right"/>
              <w:rPr>
                <w:b/>
                <w:bCs/>
              </w:rPr>
            </w:pPr>
            <w:r w:rsidRPr="0036523B">
              <w:t>7 September 1981</w:t>
            </w:r>
          </w:p>
        </w:tc>
      </w:tr>
      <w:tr w:rsidR="0036523B" w:rsidRPr="0036523B" w14:paraId="3C646EA1" w14:textId="77777777" w:rsidTr="00C246D3">
        <w:tc>
          <w:tcPr>
            <w:tcW w:w="1769" w:type="dxa"/>
          </w:tcPr>
          <w:p w14:paraId="1F9F8BE7" w14:textId="77777777" w:rsidR="0036523B" w:rsidRPr="0036523B" w:rsidRDefault="0036523B" w:rsidP="0036523B">
            <w:pPr>
              <w:pStyle w:val="Tabletext"/>
            </w:pPr>
            <w:r w:rsidRPr="0036523B">
              <w:t>63/CLC</w:t>
            </w:r>
          </w:p>
        </w:tc>
        <w:tc>
          <w:tcPr>
            <w:tcW w:w="850" w:type="dxa"/>
          </w:tcPr>
          <w:p w14:paraId="46C6E500" w14:textId="77777777" w:rsidR="0036523B" w:rsidRPr="0036523B" w:rsidRDefault="0036523B" w:rsidP="0036523B">
            <w:pPr>
              <w:pStyle w:val="Tabletext"/>
            </w:pPr>
            <w:r w:rsidRPr="0036523B">
              <w:t>2</w:t>
            </w:r>
          </w:p>
        </w:tc>
        <w:tc>
          <w:tcPr>
            <w:tcW w:w="817" w:type="dxa"/>
          </w:tcPr>
          <w:p w14:paraId="574C00CC" w14:textId="77777777" w:rsidR="0036523B" w:rsidRPr="0036523B" w:rsidRDefault="0036523B" w:rsidP="0036523B">
            <w:pPr>
              <w:pStyle w:val="Tabletext"/>
            </w:pPr>
          </w:p>
        </w:tc>
        <w:tc>
          <w:tcPr>
            <w:tcW w:w="2376" w:type="dxa"/>
          </w:tcPr>
          <w:p w14:paraId="19C77D1C" w14:textId="77777777" w:rsidR="0036523B" w:rsidRPr="0036523B" w:rsidRDefault="0036523B" w:rsidP="0036523B">
            <w:pPr>
              <w:pStyle w:val="Tabletext"/>
            </w:pPr>
            <w:r w:rsidRPr="0036523B">
              <w:t>Middleton Ponds Stock Route</w:t>
            </w:r>
          </w:p>
        </w:tc>
        <w:tc>
          <w:tcPr>
            <w:tcW w:w="1735" w:type="dxa"/>
          </w:tcPr>
          <w:p w14:paraId="15175D56" w14:textId="77777777" w:rsidR="0036523B" w:rsidRPr="0036523B" w:rsidRDefault="0036523B" w:rsidP="00C246D3">
            <w:pPr>
              <w:pStyle w:val="Tabletext"/>
              <w:jc w:val="right"/>
              <w:rPr>
                <w:b/>
                <w:bCs/>
              </w:rPr>
            </w:pPr>
            <w:r w:rsidRPr="0036523B">
              <w:t>28 October 1981</w:t>
            </w:r>
          </w:p>
        </w:tc>
      </w:tr>
      <w:tr w:rsidR="0036523B" w:rsidRPr="0036523B" w14:paraId="271F3FF4" w14:textId="77777777" w:rsidTr="00C246D3">
        <w:tc>
          <w:tcPr>
            <w:tcW w:w="1769" w:type="dxa"/>
          </w:tcPr>
          <w:p w14:paraId="73F4EDC7" w14:textId="77777777" w:rsidR="0036523B" w:rsidRPr="0036523B" w:rsidRDefault="0036523B" w:rsidP="0036523B">
            <w:pPr>
              <w:pStyle w:val="Tabletext"/>
            </w:pPr>
            <w:r w:rsidRPr="0036523B">
              <w:t>64/CLC</w:t>
            </w:r>
          </w:p>
        </w:tc>
        <w:tc>
          <w:tcPr>
            <w:tcW w:w="850" w:type="dxa"/>
          </w:tcPr>
          <w:p w14:paraId="1652DC96" w14:textId="77777777" w:rsidR="0036523B" w:rsidRPr="0036523B" w:rsidRDefault="00CA464D" w:rsidP="00474883">
            <w:pPr>
              <w:pStyle w:val="Tabletext"/>
            </w:pPr>
            <w:r>
              <w:t>1</w:t>
            </w:r>
          </w:p>
        </w:tc>
        <w:tc>
          <w:tcPr>
            <w:tcW w:w="817" w:type="dxa"/>
          </w:tcPr>
          <w:p w14:paraId="03E5328C" w14:textId="77777777" w:rsidR="0036523B" w:rsidRPr="0036523B" w:rsidRDefault="0036523B" w:rsidP="0036523B">
            <w:pPr>
              <w:pStyle w:val="Tabletext"/>
            </w:pPr>
          </w:p>
        </w:tc>
        <w:tc>
          <w:tcPr>
            <w:tcW w:w="2376" w:type="dxa"/>
          </w:tcPr>
          <w:p w14:paraId="0AD0E65A" w14:textId="77777777" w:rsidR="0036523B" w:rsidRPr="0036523B" w:rsidRDefault="0036523B" w:rsidP="0036523B">
            <w:pPr>
              <w:pStyle w:val="Tabletext"/>
            </w:pPr>
            <w:r w:rsidRPr="0036523B">
              <w:t>Frances Well</w:t>
            </w:r>
          </w:p>
        </w:tc>
        <w:tc>
          <w:tcPr>
            <w:tcW w:w="1735" w:type="dxa"/>
          </w:tcPr>
          <w:p w14:paraId="0B21B4BC" w14:textId="77777777" w:rsidR="0036523B" w:rsidRPr="0036523B" w:rsidRDefault="0036523B" w:rsidP="00C246D3">
            <w:pPr>
              <w:pStyle w:val="Tabletext"/>
              <w:jc w:val="right"/>
              <w:rPr>
                <w:b/>
                <w:bCs/>
              </w:rPr>
            </w:pPr>
            <w:r w:rsidRPr="0036523B">
              <w:t>6 November 1981</w:t>
            </w:r>
          </w:p>
        </w:tc>
      </w:tr>
      <w:tr w:rsidR="0036523B" w:rsidRPr="0036523B" w14:paraId="6445F61C" w14:textId="77777777" w:rsidTr="00C246D3">
        <w:tc>
          <w:tcPr>
            <w:tcW w:w="1769" w:type="dxa"/>
          </w:tcPr>
          <w:p w14:paraId="74E53B32" w14:textId="77777777" w:rsidR="0036523B" w:rsidRPr="0036523B" w:rsidRDefault="0036523B" w:rsidP="0036523B">
            <w:pPr>
              <w:pStyle w:val="Tabletext"/>
            </w:pPr>
            <w:r w:rsidRPr="0036523B">
              <w:t>65/NLC</w:t>
            </w:r>
          </w:p>
        </w:tc>
        <w:tc>
          <w:tcPr>
            <w:tcW w:w="850" w:type="dxa"/>
          </w:tcPr>
          <w:p w14:paraId="191CD8EA" w14:textId="77777777" w:rsidR="0036523B" w:rsidRPr="0036523B" w:rsidRDefault="0036523B" w:rsidP="0036523B">
            <w:pPr>
              <w:pStyle w:val="Tabletext"/>
            </w:pPr>
            <w:r w:rsidRPr="0036523B">
              <w:t>1</w:t>
            </w:r>
          </w:p>
        </w:tc>
        <w:tc>
          <w:tcPr>
            <w:tcW w:w="817" w:type="dxa"/>
          </w:tcPr>
          <w:p w14:paraId="02BA4448" w14:textId="77777777" w:rsidR="0036523B" w:rsidRPr="0036523B" w:rsidRDefault="0036523B" w:rsidP="0036523B">
            <w:pPr>
              <w:pStyle w:val="Tabletext"/>
            </w:pPr>
            <w:r w:rsidRPr="0036523B">
              <w:t>33</w:t>
            </w:r>
          </w:p>
        </w:tc>
        <w:tc>
          <w:tcPr>
            <w:tcW w:w="2376" w:type="dxa"/>
          </w:tcPr>
          <w:p w14:paraId="3EDA2545" w14:textId="77777777" w:rsidR="0036523B" w:rsidRPr="0036523B" w:rsidRDefault="0036523B" w:rsidP="0036523B">
            <w:pPr>
              <w:pStyle w:val="Tabletext"/>
            </w:pPr>
            <w:r w:rsidRPr="0036523B">
              <w:t>Garawa/</w:t>
            </w:r>
            <w:proofErr w:type="spellStart"/>
            <w:r w:rsidRPr="0036523B">
              <w:t>Mugularrangu</w:t>
            </w:r>
            <w:proofErr w:type="spellEnd"/>
            <w:r w:rsidRPr="0036523B">
              <w:t xml:space="preserve"> (Robinson River)</w:t>
            </w:r>
          </w:p>
        </w:tc>
        <w:tc>
          <w:tcPr>
            <w:tcW w:w="1735" w:type="dxa"/>
          </w:tcPr>
          <w:p w14:paraId="51D49ADD" w14:textId="77777777" w:rsidR="0036523B" w:rsidRPr="0036523B" w:rsidRDefault="0036523B" w:rsidP="00C246D3">
            <w:pPr>
              <w:pStyle w:val="Tabletext"/>
              <w:jc w:val="right"/>
              <w:rPr>
                <w:b/>
                <w:bCs/>
              </w:rPr>
            </w:pPr>
            <w:r w:rsidRPr="0036523B">
              <w:t>15 October 1982</w:t>
            </w:r>
          </w:p>
        </w:tc>
      </w:tr>
      <w:tr w:rsidR="0036523B" w:rsidRPr="0036523B" w14:paraId="57C54E49" w14:textId="77777777" w:rsidTr="00C246D3">
        <w:tc>
          <w:tcPr>
            <w:tcW w:w="1769" w:type="dxa"/>
          </w:tcPr>
          <w:p w14:paraId="6AFF8A9A" w14:textId="77777777" w:rsidR="0036523B" w:rsidRPr="0036523B" w:rsidRDefault="0036523B" w:rsidP="0036523B">
            <w:pPr>
              <w:pStyle w:val="Tabletext"/>
            </w:pPr>
            <w:r w:rsidRPr="0036523B">
              <w:t>66/NLC</w:t>
            </w:r>
          </w:p>
        </w:tc>
        <w:tc>
          <w:tcPr>
            <w:tcW w:w="850" w:type="dxa"/>
          </w:tcPr>
          <w:p w14:paraId="68752E81" w14:textId="77777777" w:rsidR="0036523B" w:rsidRPr="0036523B" w:rsidRDefault="0036523B" w:rsidP="0036523B">
            <w:pPr>
              <w:pStyle w:val="Tabletext"/>
            </w:pPr>
            <w:r w:rsidRPr="0036523B">
              <w:t>2</w:t>
            </w:r>
          </w:p>
        </w:tc>
        <w:tc>
          <w:tcPr>
            <w:tcW w:w="817" w:type="dxa"/>
          </w:tcPr>
          <w:p w14:paraId="7285EEBD" w14:textId="77777777" w:rsidR="0036523B" w:rsidRPr="0036523B" w:rsidRDefault="0036523B" w:rsidP="0036523B">
            <w:pPr>
              <w:pStyle w:val="Tabletext"/>
            </w:pPr>
          </w:p>
        </w:tc>
        <w:tc>
          <w:tcPr>
            <w:tcW w:w="2376" w:type="dxa"/>
          </w:tcPr>
          <w:p w14:paraId="1724CDBC" w14:textId="77777777" w:rsidR="0036523B" w:rsidRPr="0036523B" w:rsidRDefault="0036523B" w:rsidP="0036523B">
            <w:pPr>
              <w:pStyle w:val="Tabletext"/>
            </w:pPr>
            <w:proofErr w:type="spellStart"/>
            <w:r w:rsidRPr="0036523B">
              <w:t>Mittiebah</w:t>
            </w:r>
            <w:proofErr w:type="spellEnd"/>
            <w:r w:rsidRPr="0036523B">
              <w:t xml:space="preserve"> Reserve</w:t>
            </w:r>
          </w:p>
        </w:tc>
        <w:tc>
          <w:tcPr>
            <w:tcW w:w="1735" w:type="dxa"/>
          </w:tcPr>
          <w:p w14:paraId="79F56F8C" w14:textId="77777777" w:rsidR="0036523B" w:rsidRPr="0036523B" w:rsidRDefault="0036523B" w:rsidP="00C246D3">
            <w:pPr>
              <w:pStyle w:val="Tabletext"/>
              <w:jc w:val="right"/>
              <w:rPr>
                <w:b/>
                <w:bCs/>
              </w:rPr>
            </w:pPr>
            <w:r w:rsidRPr="0036523B">
              <w:t>22 April 1983</w:t>
            </w:r>
          </w:p>
        </w:tc>
      </w:tr>
      <w:tr w:rsidR="0036523B" w:rsidRPr="0036523B" w14:paraId="5DDF6E15" w14:textId="77777777" w:rsidTr="00C246D3">
        <w:tc>
          <w:tcPr>
            <w:tcW w:w="1769" w:type="dxa"/>
          </w:tcPr>
          <w:p w14:paraId="47592D3F" w14:textId="77777777" w:rsidR="0036523B" w:rsidRPr="0036523B" w:rsidRDefault="0036523B" w:rsidP="0036523B">
            <w:pPr>
              <w:pStyle w:val="Tabletext"/>
            </w:pPr>
            <w:r w:rsidRPr="0036523B">
              <w:t>67/CLC</w:t>
            </w:r>
          </w:p>
        </w:tc>
        <w:tc>
          <w:tcPr>
            <w:tcW w:w="850" w:type="dxa"/>
          </w:tcPr>
          <w:p w14:paraId="4329A4DA" w14:textId="77777777" w:rsidR="0036523B" w:rsidRPr="0036523B" w:rsidRDefault="0036523B" w:rsidP="0036523B">
            <w:pPr>
              <w:pStyle w:val="Tabletext"/>
            </w:pPr>
            <w:r w:rsidRPr="0036523B">
              <w:t>1</w:t>
            </w:r>
          </w:p>
        </w:tc>
        <w:tc>
          <w:tcPr>
            <w:tcW w:w="817" w:type="dxa"/>
          </w:tcPr>
          <w:p w14:paraId="2FA6064E" w14:textId="77777777" w:rsidR="0036523B" w:rsidRPr="0036523B" w:rsidRDefault="0036523B" w:rsidP="0036523B">
            <w:pPr>
              <w:pStyle w:val="Tabletext"/>
            </w:pPr>
            <w:r w:rsidRPr="0036523B">
              <w:t>39</w:t>
            </w:r>
          </w:p>
        </w:tc>
        <w:tc>
          <w:tcPr>
            <w:tcW w:w="2376" w:type="dxa"/>
          </w:tcPr>
          <w:p w14:paraId="0F4CA047" w14:textId="77777777" w:rsidR="0036523B" w:rsidRPr="0036523B" w:rsidRDefault="0036523B" w:rsidP="0036523B">
            <w:pPr>
              <w:pStyle w:val="Tabletext"/>
            </w:pPr>
            <w:r w:rsidRPr="0036523B">
              <w:t>Finke</w:t>
            </w:r>
          </w:p>
        </w:tc>
        <w:tc>
          <w:tcPr>
            <w:tcW w:w="1735" w:type="dxa"/>
          </w:tcPr>
          <w:p w14:paraId="09AD7147" w14:textId="77777777" w:rsidR="0036523B" w:rsidRPr="0036523B" w:rsidRDefault="0036523B" w:rsidP="00C246D3">
            <w:pPr>
              <w:pStyle w:val="Tabletext"/>
              <w:jc w:val="right"/>
              <w:rPr>
                <w:b/>
                <w:bCs/>
              </w:rPr>
            </w:pPr>
            <w:r w:rsidRPr="0036523B">
              <w:t>14 November 1983</w:t>
            </w:r>
          </w:p>
        </w:tc>
      </w:tr>
      <w:tr w:rsidR="0036523B" w:rsidRPr="0036523B" w14:paraId="67933737" w14:textId="77777777" w:rsidTr="00C246D3">
        <w:tc>
          <w:tcPr>
            <w:tcW w:w="1769" w:type="dxa"/>
          </w:tcPr>
          <w:p w14:paraId="5F8F0BCC" w14:textId="77777777" w:rsidR="0036523B" w:rsidRPr="0036523B" w:rsidRDefault="0036523B" w:rsidP="0036523B">
            <w:pPr>
              <w:pStyle w:val="Tabletext"/>
            </w:pPr>
            <w:r w:rsidRPr="0036523B">
              <w:t>68/NLC</w:t>
            </w:r>
          </w:p>
        </w:tc>
        <w:tc>
          <w:tcPr>
            <w:tcW w:w="850" w:type="dxa"/>
          </w:tcPr>
          <w:p w14:paraId="0DC467BB" w14:textId="77777777" w:rsidR="0036523B" w:rsidRPr="0036523B" w:rsidRDefault="0036523B" w:rsidP="0036523B">
            <w:pPr>
              <w:pStyle w:val="Tabletext"/>
            </w:pPr>
            <w:r w:rsidRPr="0036523B">
              <w:t>1</w:t>
            </w:r>
          </w:p>
        </w:tc>
        <w:tc>
          <w:tcPr>
            <w:tcW w:w="817" w:type="dxa"/>
          </w:tcPr>
          <w:p w14:paraId="42CC2383" w14:textId="77777777" w:rsidR="0036523B" w:rsidRPr="0036523B" w:rsidRDefault="0036523B" w:rsidP="0036523B">
            <w:pPr>
              <w:pStyle w:val="Tabletext"/>
            </w:pPr>
            <w:r w:rsidRPr="0036523B">
              <w:t>67</w:t>
            </w:r>
          </w:p>
        </w:tc>
        <w:tc>
          <w:tcPr>
            <w:tcW w:w="2376" w:type="dxa"/>
          </w:tcPr>
          <w:p w14:paraId="2C7B235F" w14:textId="77777777" w:rsidR="0036523B" w:rsidRPr="0036523B" w:rsidRDefault="0036523B" w:rsidP="0036523B">
            <w:pPr>
              <w:pStyle w:val="Tabletext"/>
            </w:pPr>
            <w:r w:rsidRPr="0036523B">
              <w:t>Lower Daly</w:t>
            </w:r>
          </w:p>
        </w:tc>
        <w:tc>
          <w:tcPr>
            <w:tcW w:w="1735" w:type="dxa"/>
          </w:tcPr>
          <w:p w14:paraId="0B08B1A1" w14:textId="77777777" w:rsidR="0036523B" w:rsidRPr="0036523B" w:rsidRDefault="0036523B" w:rsidP="00C246D3">
            <w:pPr>
              <w:pStyle w:val="Tabletext"/>
              <w:jc w:val="right"/>
              <w:rPr>
                <w:b/>
                <w:bCs/>
              </w:rPr>
            </w:pPr>
            <w:r w:rsidRPr="0036523B">
              <w:t>16 November 1983</w:t>
            </w:r>
          </w:p>
        </w:tc>
      </w:tr>
      <w:tr w:rsidR="0036523B" w:rsidRPr="0036523B" w14:paraId="135FDE3E" w14:textId="77777777" w:rsidTr="00C246D3">
        <w:tc>
          <w:tcPr>
            <w:tcW w:w="1769" w:type="dxa"/>
          </w:tcPr>
          <w:p w14:paraId="15BA2EFF" w14:textId="77777777" w:rsidR="0036523B" w:rsidRPr="0036523B" w:rsidRDefault="0036523B" w:rsidP="0036523B">
            <w:pPr>
              <w:pStyle w:val="Tabletext"/>
            </w:pPr>
            <w:r w:rsidRPr="0036523B">
              <w:t>69/NLC</w:t>
            </w:r>
          </w:p>
        </w:tc>
        <w:tc>
          <w:tcPr>
            <w:tcW w:w="850" w:type="dxa"/>
          </w:tcPr>
          <w:p w14:paraId="22A9A356" w14:textId="77777777" w:rsidR="0036523B" w:rsidRPr="0036523B" w:rsidRDefault="0036523B" w:rsidP="0036523B">
            <w:pPr>
              <w:pStyle w:val="Tabletext"/>
            </w:pPr>
            <w:r w:rsidRPr="0036523B">
              <w:t>1</w:t>
            </w:r>
          </w:p>
        </w:tc>
        <w:tc>
          <w:tcPr>
            <w:tcW w:w="817" w:type="dxa"/>
          </w:tcPr>
          <w:p w14:paraId="60EBE4A5" w14:textId="77777777" w:rsidR="0036523B" w:rsidRPr="0036523B" w:rsidRDefault="0036523B" w:rsidP="0036523B">
            <w:pPr>
              <w:pStyle w:val="Tabletext"/>
            </w:pPr>
            <w:r w:rsidRPr="0036523B">
              <w:t>29</w:t>
            </w:r>
          </w:p>
        </w:tc>
        <w:tc>
          <w:tcPr>
            <w:tcW w:w="2376" w:type="dxa"/>
          </w:tcPr>
          <w:p w14:paraId="54AF75F1" w14:textId="77777777" w:rsidR="0036523B" w:rsidRPr="0036523B" w:rsidRDefault="0036523B" w:rsidP="0036523B">
            <w:pPr>
              <w:pStyle w:val="Tabletext"/>
            </w:pPr>
            <w:proofErr w:type="spellStart"/>
            <w:r w:rsidRPr="0036523B">
              <w:t>Mataranka</w:t>
            </w:r>
            <w:proofErr w:type="spellEnd"/>
            <w:r w:rsidRPr="0036523B">
              <w:t xml:space="preserve"> Area</w:t>
            </w:r>
          </w:p>
        </w:tc>
        <w:tc>
          <w:tcPr>
            <w:tcW w:w="1735" w:type="dxa"/>
          </w:tcPr>
          <w:p w14:paraId="6A4C7CE2" w14:textId="77777777" w:rsidR="0036523B" w:rsidRPr="0036523B" w:rsidRDefault="0036523B" w:rsidP="00C246D3">
            <w:pPr>
              <w:pStyle w:val="Tabletext"/>
              <w:jc w:val="right"/>
              <w:rPr>
                <w:b/>
                <w:bCs/>
              </w:rPr>
            </w:pPr>
            <w:r w:rsidRPr="0036523B">
              <w:t>16 November 1983</w:t>
            </w:r>
          </w:p>
        </w:tc>
      </w:tr>
      <w:tr w:rsidR="0036523B" w:rsidRPr="0036523B" w14:paraId="790970FE" w14:textId="77777777" w:rsidTr="00C246D3">
        <w:tc>
          <w:tcPr>
            <w:tcW w:w="1769" w:type="dxa"/>
          </w:tcPr>
          <w:p w14:paraId="5FDDB8D4" w14:textId="77777777" w:rsidR="0036523B" w:rsidRPr="0036523B" w:rsidRDefault="0036523B" w:rsidP="0036523B">
            <w:pPr>
              <w:pStyle w:val="Tabletext"/>
            </w:pPr>
            <w:r w:rsidRPr="0036523B">
              <w:t>70/NLC</w:t>
            </w:r>
          </w:p>
        </w:tc>
        <w:tc>
          <w:tcPr>
            <w:tcW w:w="850" w:type="dxa"/>
          </w:tcPr>
          <w:p w14:paraId="580881B8" w14:textId="77777777" w:rsidR="0036523B" w:rsidRPr="0036523B" w:rsidRDefault="0036523B" w:rsidP="0036523B">
            <w:pPr>
              <w:pStyle w:val="Tabletext"/>
            </w:pPr>
            <w:r w:rsidRPr="0036523B">
              <w:t>1</w:t>
            </w:r>
          </w:p>
        </w:tc>
        <w:tc>
          <w:tcPr>
            <w:tcW w:w="817" w:type="dxa"/>
          </w:tcPr>
          <w:p w14:paraId="59654E7A" w14:textId="77777777" w:rsidR="0036523B" w:rsidRPr="0036523B" w:rsidRDefault="0036523B" w:rsidP="0036523B">
            <w:pPr>
              <w:pStyle w:val="Tabletext"/>
            </w:pPr>
            <w:r w:rsidRPr="0036523B">
              <w:t>65</w:t>
            </w:r>
          </w:p>
        </w:tc>
        <w:tc>
          <w:tcPr>
            <w:tcW w:w="2376" w:type="dxa"/>
          </w:tcPr>
          <w:p w14:paraId="1E8087F9" w14:textId="77777777" w:rsidR="0036523B" w:rsidRPr="0036523B" w:rsidRDefault="0036523B" w:rsidP="0036523B">
            <w:pPr>
              <w:pStyle w:val="Tabletext"/>
            </w:pPr>
            <w:r w:rsidRPr="0036523B">
              <w:t>Lower Roper River</w:t>
            </w:r>
          </w:p>
        </w:tc>
        <w:tc>
          <w:tcPr>
            <w:tcW w:w="1735" w:type="dxa"/>
          </w:tcPr>
          <w:p w14:paraId="43ED1347" w14:textId="77777777" w:rsidR="0036523B" w:rsidRPr="0036523B" w:rsidRDefault="0036523B" w:rsidP="00C246D3">
            <w:pPr>
              <w:pStyle w:val="Tabletext"/>
              <w:jc w:val="right"/>
              <w:rPr>
                <w:b/>
                <w:bCs/>
              </w:rPr>
            </w:pPr>
            <w:r w:rsidRPr="0036523B">
              <w:t>16 November 1983</w:t>
            </w:r>
          </w:p>
        </w:tc>
      </w:tr>
      <w:tr w:rsidR="0036523B" w:rsidRPr="0036523B" w14:paraId="5DF87D20" w14:textId="77777777" w:rsidTr="00C246D3">
        <w:tc>
          <w:tcPr>
            <w:tcW w:w="1769" w:type="dxa"/>
          </w:tcPr>
          <w:p w14:paraId="7A40B72E" w14:textId="77777777" w:rsidR="0036523B" w:rsidRPr="0036523B" w:rsidRDefault="0036523B" w:rsidP="0036523B">
            <w:pPr>
              <w:pStyle w:val="Tabletext"/>
            </w:pPr>
            <w:r w:rsidRPr="0036523B">
              <w:t>71/NLC</w:t>
            </w:r>
          </w:p>
        </w:tc>
        <w:tc>
          <w:tcPr>
            <w:tcW w:w="850" w:type="dxa"/>
          </w:tcPr>
          <w:p w14:paraId="1FC06A1B" w14:textId="77777777" w:rsidR="0036523B" w:rsidRPr="0036523B" w:rsidRDefault="0036523B" w:rsidP="0036523B">
            <w:pPr>
              <w:pStyle w:val="Tabletext"/>
            </w:pPr>
            <w:r w:rsidRPr="0036523B">
              <w:t>1</w:t>
            </w:r>
          </w:p>
        </w:tc>
        <w:tc>
          <w:tcPr>
            <w:tcW w:w="817" w:type="dxa"/>
          </w:tcPr>
          <w:p w14:paraId="33B3542B" w14:textId="77777777" w:rsidR="0036523B" w:rsidRPr="0036523B" w:rsidRDefault="0036523B" w:rsidP="0036523B">
            <w:pPr>
              <w:pStyle w:val="Tabletext"/>
            </w:pPr>
            <w:r w:rsidRPr="0036523B">
              <w:t>61</w:t>
            </w:r>
          </w:p>
        </w:tc>
        <w:tc>
          <w:tcPr>
            <w:tcW w:w="2376" w:type="dxa"/>
          </w:tcPr>
          <w:p w14:paraId="01B0BE9B" w14:textId="77777777" w:rsidR="0036523B" w:rsidRPr="0036523B" w:rsidRDefault="0036523B" w:rsidP="0036523B">
            <w:pPr>
              <w:pStyle w:val="Tabletext"/>
            </w:pPr>
            <w:r w:rsidRPr="0036523B">
              <w:t xml:space="preserve">Maria Island and </w:t>
            </w:r>
            <w:proofErr w:type="spellStart"/>
            <w:r w:rsidRPr="0036523B">
              <w:t>Limmen</w:t>
            </w:r>
            <w:proofErr w:type="spellEnd"/>
            <w:r w:rsidRPr="0036523B">
              <w:t xml:space="preserve"> Bight River</w:t>
            </w:r>
          </w:p>
        </w:tc>
        <w:tc>
          <w:tcPr>
            <w:tcW w:w="1735" w:type="dxa"/>
          </w:tcPr>
          <w:p w14:paraId="748CF0A2" w14:textId="77777777" w:rsidR="0036523B" w:rsidRPr="0036523B" w:rsidRDefault="0036523B" w:rsidP="00C246D3">
            <w:pPr>
              <w:pStyle w:val="Tabletext"/>
              <w:jc w:val="right"/>
              <w:rPr>
                <w:b/>
                <w:bCs/>
              </w:rPr>
            </w:pPr>
            <w:r w:rsidRPr="0036523B">
              <w:t>16 November 1983</w:t>
            </w:r>
          </w:p>
        </w:tc>
      </w:tr>
      <w:tr w:rsidR="0036523B" w:rsidRPr="0036523B" w14:paraId="48B1544F" w14:textId="77777777" w:rsidTr="00C246D3">
        <w:tc>
          <w:tcPr>
            <w:tcW w:w="1769" w:type="dxa"/>
          </w:tcPr>
          <w:p w14:paraId="20E5125D" w14:textId="77777777" w:rsidR="0036523B" w:rsidRPr="0036523B" w:rsidRDefault="0036523B" w:rsidP="0036523B">
            <w:pPr>
              <w:pStyle w:val="Tabletext"/>
            </w:pPr>
            <w:r w:rsidRPr="0036523B">
              <w:t>72/NLC</w:t>
            </w:r>
          </w:p>
        </w:tc>
        <w:tc>
          <w:tcPr>
            <w:tcW w:w="850" w:type="dxa"/>
          </w:tcPr>
          <w:p w14:paraId="0EFE362E" w14:textId="77777777" w:rsidR="0036523B" w:rsidRPr="0036523B" w:rsidRDefault="0036523B" w:rsidP="0036523B">
            <w:pPr>
              <w:pStyle w:val="Tabletext"/>
            </w:pPr>
            <w:r w:rsidRPr="0036523B">
              <w:t>2</w:t>
            </w:r>
          </w:p>
        </w:tc>
        <w:tc>
          <w:tcPr>
            <w:tcW w:w="817" w:type="dxa"/>
          </w:tcPr>
          <w:p w14:paraId="4971459F" w14:textId="77777777" w:rsidR="0036523B" w:rsidRPr="0036523B" w:rsidRDefault="0036523B" w:rsidP="0036523B">
            <w:pPr>
              <w:pStyle w:val="Tabletext"/>
            </w:pPr>
          </w:p>
        </w:tc>
        <w:tc>
          <w:tcPr>
            <w:tcW w:w="2376" w:type="dxa"/>
          </w:tcPr>
          <w:p w14:paraId="1988C679" w14:textId="77777777" w:rsidR="0036523B" w:rsidRPr="0036523B" w:rsidRDefault="0036523B" w:rsidP="0036523B">
            <w:pPr>
              <w:pStyle w:val="Tabletext"/>
            </w:pPr>
            <w:r w:rsidRPr="0036523B">
              <w:t>McArthur River</w:t>
            </w:r>
          </w:p>
        </w:tc>
        <w:tc>
          <w:tcPr>
            <w:tcW w:w="1735" w:type="dxa"/>
          </w:tcPr>
          <w:p w14:paraId="2F32BE0A" w14:textId="77777777" w:rsidR="0036523B" w:rsidRPr="0036523B" w:rsidRDefault="0036523B" w:rsidP="00C246D3">
            <w:pPr>
              <w:pStyle w:val="Tabletext"/>
              <w:jc w:val="right"/>
              <w:rPr>
                <w:b/>
                <w:bCs/>
              </w:rPr>
            </w:pPr>
            <w:r w:rsidRPr="0036523B">
              <w:t>16 November 1983</w:t>
            </w:r>
          </w:p>
        </w:tc>
      </w:tr>
      <w:tr w:rsidR="0036523B" w:rsidRPr="0036523B" w14:paraId="4580D41F" w14:textId="77777777" w:rsidTr="00C246D3">
        <w:tc>
          <w:tcPr>
            <w:tcW w:w="1769" w:type="dxa"/>
          </w:tcPr>
          <w:p w14:paraId="55FC29E6" w14:textId="77777777" w:rsidR="0036523B" w:rsidRPr="0036523B" w:rsidRDefault="0036523B" w:rsidP="0036523B">
            <w:pPr>
              <w:pStyle w:val="Tabletext"/>
            </w:pPr>
            <w:r w:rsidRPr="0036523B">
              <w:t>73/NLC</w:t>
            </w:r>
          </w:p>
        </w:tc>
        <w:tc>
          <w:tcPr>
            <w:tcW w:w="850" w:type="dxa"/>
          </w:tcPr>
          <w:p w14:paraId="45E0362B" w14:textId="77777777" w:rsidR="0036523B" w:rsidRPr="0036523B" w:rsidRDefault="0036523B" w:rsidP="0036523B">
            <w:pPr>
              <w:pStyle w:val="Tabletext"/>
            </w:pPr>
            <w:r w:rsidRPr="0036523B">
              <w:t>2</w:t>
            </w:r>
          </w:p>
        </w:tc>
        <w:tc>
          <w:tcPr>
            <w:tcW w:w="817" w:type="dxa"/>
          </w:tcPr>
          <w:p w14:paraId="458AF2C0" w14:textId="77777777" w:rsidR="0036523B" w:rsidRPr="0036523B" w:rsidRDefault="0036523B" w:rsidP="0036523B">
            <w:pPr>
              <w:pStyle w:val="Tabletext"/>
            </w:pPr>
          </w:p>
        </w:tc>
        <w:tc>
          <w:tcPr>
            <w:tcW w:w="2376" w:type="dxa"/>
          </w:tcPr>
          <w:p w14:paraId="7E8F9580" w14:textId="77777777" w:rsidR="0036523B" w:rsidRPr="0036523B" w:rsidRDefault="0036523B" w:rsidP="0036523B">
            <w:pPr>
              <w:pStyle w:val="Tabletext"/>
            </w:pPr>
            <w:r w:rsidRPr="0036523B">
              <w:t>Newcastle Waters Area</w:t>
            </w:r>
          </w:p>
        </w:tc>
        <w:tc>
          <w:tcPr>
            <w:tcW w:w="1735" w:type="dxa"/>
          </w:tcPr>
          <w:p w14:paraId="656742F6" w14:textId="77777777" w:rsidR="0036523B" w:rsidRPr="0036523B" w:rsidRDefault="0036523B" w:rsidP="00C246D3">
            <w:pPr>
              <w:pStyle w:val="Tabletext"/>
              <w:jc w:val="right"/>
              <w:rPr>
                <w:b/>
                <w:bCs/>
              </w:rPr>
            </w:pPr>
            <w:r w:rsidRPr="0036523B">
              <w:t>16 November 1983</w:t>
            </w:r>
          </w:p>
        </w:tc>
      </w:tr>
      <w:tr w:rsidR="0036523B" w:rsidRPr="0036523B" w14:paraId="60FA7EAD" w14:textId="77777777" w:rsidTr="00C246D3">
        <w:tc>
          <w:tcPr>
            <w:tcW w:w="1769" w:type="dxa"/>
          </w:tcPr>
          <w:p w14:paraId="7A5693A8" w14:textId="77777777" w:rsidR="0036523B" w:rsidRPr="0036523B" w:rsidRDefault="0036523B" w:rsidP="0036523B">
            <w:pPr>
              <w:pStyle w:val="Tabletext"/>
            </w:pPr>
            <w:r w:rsidRPr="0036523B">
              <w:t>74/NLC</w:t>
            </w:r>
          </w:p>
        </w:tc>
        <w:tc>
          <w:tcPr>
            <w:tcW w:w="850" w:type="dxa"/>
          </w:tcPr>
          <w:p w14:paraId="666B9189" w14:textId="77777777" w:rsidR="0036523B" w:rsidRPr="0036523B" w:rsidRDefault="0036523B" w:rsidP="00CA464D">
            <w:pPr>
              <w:pStyle w:val="Tabletext"/>
            </w:pPr>
            <w:r w:rsidRPr="0036523B">
              <w:t>3(</w:t>
            </w:r>
            <w:r w:rsidR="00885639">
              <w:t>b</w:t>
            </w:r>
            <w:r w:rsidRPr="0036523B">
              <w:t>)</w:t>
            </w:r>
          </w:p>
        </w:tc>
        <w:tc>
          <w:tcPr>
            <w:tcW w:w="817" w:type="dxa"/>
          </w:tcPr>
          <w:p w14:paraId="47BB1833" w14:textId="77777777" w:rsidR="0036523B" w:rsidRPr="0036523B" w:rsidRDefault="0036523B" w:rsidP="0036523B">
            <w:pPr>
              <w:pStyle w:val="Tabletext"/>
            </w:pPr>
          </w:p>
        </w:tc>
        <w:tc>
          <w:tcPr>
            <w:tcW w:w="2376" w:type="dxa"/>
          </w:tcPr>
          <w:p w14:paraId="6F9C37CA" w14:textId="77777777" w:rsidR="0036523B" w:rsidRPr="0036523B" w:rsidRDefault="0036523B" w:rsidP="0036523B">
            <w:pPr>
              <w:pStyle w:val="Tabletext"/>
            </w:pPr>
            <w:r w:rsidRPr="0036523B">
              <w:t>Anthony Lagoon Area</w:t>
            </w:r>
          </w:p>
        </w:tc>
        <w:tc>
          <w:tcPr>
            <w:tcW w:w="1735" w:type="dxa"/>
          </w:tcPr>
          <w:p w14:paraId="5715235D" w14:textId="77777777" w:rsidR="0036523B" w:rsidRPr="0036523B" w:rsidRDefault="0036523B" w:rsidP="00C246D3">
            <w:pPr>
              <w:pStyle w:val="Tabletext"/>
              <w:jc w:val="right"/>
              <w:rPr>
                <w:b/>
                <w:bCs/>
              </w:rPr>
            </w:pPr>
            <w:r w:rsidRPr="0036523B">
              <w:t>16 November 1983</w:t>
            </w:r>
          </w:p>
        </w:tc>
      </w:tr>
      <w:tr w:rsidR="0036523B" w:rsidRPr="0036523B" w14:paraId="7FD013DA" w14:textId="77777777" w:rsidTr="00C246D3">
        <w:tc>
          <w:tcPr>
            <w:tcW w:w="1769" w:type="dxa"/>
          </w:tcPr>
          <w:p w14:paraId="04DA8F2A" w14:textId="77777777" w:rsidR="0036523B" w:rsidRPr="0036523B" w:rsidRDefault="0036523B" w:rsidP="0036523B">
            <w:pPr>
              <w:pStyle w:val="Tabletext"/>
            </w:pPr>
            <w:r w:rsidRPr="0036523B">
              <w:t>75/NLC</w:t>
            </w:r>
          </w:p>
        </w:tc>
        <w:tc>
          <w:tcPr>
            <w:tcW w:w="850" w:type="dxa"/>
          </w:tcPr>
          <w:p w14:paraId="4FB2E957" w14:textId="77777777" w:rsidR="0036523B" w:rsidRPr="0036523B" w:rsidRDefault="0036523B" w:rsidP="0036523B">
            <w:pPr>
              <w:pStyle w:val="Tabletext"/>
            </w:pPr>
            <w:r w:rsidRPr="0036523B">
              <w:t>2</w:t>
            </w:r>
          </w:p>
        </w:tc>
        <w:tc>
          <w:tcPr>
            <w:tcW w:w="817" w:type="dxa"/>
          </w:tcPr>
          <w:p w14:paraId="1DAE9975" w14:textId="77777777" w:rsidR="0036523B" w:rsidRPr="0036523B" w:rsidRDefault="0036523B" w:rsidP="0036523B">
            <w:pPr>
              <w:pStyle w:val="Tabletext"/>
            </w:pPr>
          </w:p>
        </w:tc>
        <w:tc>
          <w:tcPr>
            <w:tcW w:w="2376" w:type="dxa"/>
          </w:tcPr>
          <w:p w14:paraId="4E41D1BA" w14:textId="77777777" w:rsidR="0036523B" w:rsidRPr="0036523B" w:rsidRDefault="0036523B" w:rsidP="0036523B">
            <w:pPr>
              <w:pStyle w:val="Tabletext"/>
            </w:pPr>
            <w:proofErr w:type="spellStart"/>
            <w:r w:rsidRPr="0036523B">
              <w:t>Manangoora</w:t>
            </w:r>
            <w:proofErr w:type="spellEnd"/>
            <w:r w:rsidRPr="0036523B">
              <w:t xml:space="preserve"> Area</w:t>
            </w:r>
          </w:p>
        </w:tc>
        <w:tc>
          <w:tcPr>
            <w:tcW w:w="1735" w:type="dxa"/>
          </w:tcPr>
          <w:p w14:paraId="4E17BD90" w14:textId="77777777" w:rsidR="0036523B" w:rsidRPr="0036523B" w:rsidRDefault="0036523B" w:rsidP="00C246D3">
            <w:pPr>
              <w:pStyle w:val="Tabletext"/>
              <w:jc w:val="right"/>
              <w:rPr>
                <w:b/>
                <w:bCs/>
              </w:rPr>
            </w:pPr>
            <w:r w:rsidRPr="0036523B">
              <w:t>16 November 1983</w:t>
            </w:r>
          </w:p>
        </w:tc>
      </w:tr>
      <w:tr w:rsidR="0036523B" w:rsidRPr="0036523B" w14:paraId="3E34F333" w14:textId="77777777" w:rsidTr="00C246D3">
        <w:tc>
          <w:tcPr>
            <w:tcW w:w="1769" w:type="dxa"/>
          </w:tcPr>
          <w:p w14:paraId="6C968A87" w14:textId="77777777" w:rsidR="0036523B" w:rsidRPr="0036523B" w:rsidRDefault="0036523B" w:rsidP="0036523B">
            <w:pPr>
              <w:pStyle w:val="Tabletext"/>
            </w:pPr>
            <w:r w:rsidRPr="0036523B">
              <w:t>76/NLC</w:t>
            </w:r>
          </w:p>
        </w:tc>
        <w:tc>
          <w:tcPr>
            <w:tcW w:w="850" w:type="dxa"/>
          </w:tcPr>
          <w:p w14:paraId="664D5274" w14:textId="77777777" w:rsidR="0036523B" w:rsidRPr="0036523B" w:rsidRDefault="00CA464D" w:rsidP="0036523B">
            <w:pPr>
              <w:pStyle w:val="Tabletext"/>
            </w:pPr>
            <w:r>
              <w:t>2</w:t>
            </w:r>
          </w:p>
        </w:tc>
        <w:tc>
          <w:tcPr>
            <w:tcW w:w="817" w:type="dxa"/>
          </w:tcPr>
          <w:p w14:paraId="3F611E42" w14:textId="77777777" w:rsidR="0036523B" w:rsidRPr="0036523B" w:rsidRDefault="0036523B" w:rsidP="0036523B">
            <w:pPr>
              <w:pStyle w:val="Tabletext"/>
            </w:pPr>
          </w:p>
        </w:tc>
        <w:tc>
          <w:tcPr>
            <w:tcW w:w="2376" w:type="dxa"/>
          </w:tcPr>
          <w:p w14:paraId="0BD295F5" w14:textId="77777777" w:rsidR="0036523B" w:rsidRPr="0036523B" w:rsidRDefault="0036523B" w:rsidP="0036523B">
            <w:pPr>
              <w:pStyle w:val="Tabletext"/>
            </w:pPr>
            <w:r w:rsidRPr="0036523B">
              <w:t>Wickham River</w:t>
            </w:r>
          </w:p>
        </w:tc>
        <w:tc>
          <w:tcPr>
            <w:tcW w:w="1735" w:type="dxa"/>
          </w:tcPr>
          <w:p w14:paraId="28CF9286" w14:textId="77777777" w:rsidR="0036523B" w:rsidRPr="0036523B" w:rsidRDefault="0036523B" w:rsidP="00C246D3">
            <w:pPr>
              <w:pStyle w:val="Tabletext"/>
              <w:jc w:val="right"/>
              <w:rPr>
                <w:b/>
                <w:bCs/>
              </w:rPr>
            </w:pPr>
            <w:r w:rsidRPr="0036523B">
              <w:t>18 November 1983</w:t>
            </w:r>
          </w:p>
        </w:tc>
      </w:tr>
      <w:tr w:rsidR="0036523B" w:rsidRPr="0036523B" w14:paraId="3F431245" w14:textId="77777777" w:rsidTr="00C246D3">
        <w:tc>
          <w:tcPr>
            <w:tcW w:w="1769" w:type="dxa"/>
          </w:tcPr>
          <w:p w14:paraId="1062C12C" w14:textId="77777777" w:rsidR="0036523B" w:rsidRPr="0036523B" w:rsidRDefault="0036523B" w:rsidP="0036523B">
            <w:pPr>
              <w:pStyle w:val="Tabletext"/>
            </w:pPr>
            <w:r w:rsidRPr="0036523B">
              <w:lastRenderedPageBreak/>
              <w:t>77/CLC</w:t>
            </w:r>
          </w:p>
        </w:tc>
        <w:tc>
          <w:tcPr>
            <w:tcW w:w="850" w:type="dxa"/>
          </w:tcPr>
          <w:p w14:paraId="37998010" w14:textId="77777777" w:rsidR="0036523B" w:rsidRPr="0036523B" w:rsidRDefault="0036523B" w:rsidP="0036523B">
            <w:pPr>
              <w:pStyle w:val="Tabletext"/>
            </w:pPr>
            <w:r w:rsidRPr="0036523B">
              <w:t>2</w:t>
            </w:r>
          </w:p>
        </w:tc>
        <w:tc>
          <w:tcPr>
            <w:tcW w:w="817" w:type="dxa"/>
          </w:tcPr>
          <w:p w14:paraId="16D2BFCE" w14:textId="77777777" w:rsidR="0036523B" w:rsidRPr="0036523B" w:rsidRDefault="0036523B" w:rsidP="0036523B">
            <w:pPr>
              <w:pStyle w:val="Tabletext"/>
            </w:pPr>
          </w:p>
        </w:tc>
        <w:tc>
          <w:tcPr>
            <w:tcW w:w="2376" w:type="dxa"/>
          </w:tcPr>
          <w:p w14:paraId="2E14FB15" w14:textId="77777777" w:rsidR="0036523B" w:rsidRPr="0036523B" w:rsidRDefault="0036523B" w:rsidP="0036523B">
            <w:pPr>
              <w:pStyle w:val="Tabletext"/>
            </w:pPr>
            <w:r w:rsidRPr="0036523B">
              <w:t>Goyder Stock Route and Stock Reserves</w:t>
            </w:r>
          </w:p>
        </w:tc>
        <w:tc>
          <w:tcPr>
            <w:tcW w:w="1735" w:type="dxa"/>
          </w:tcPr>
          <w:p w14:paraId="75F125C6" w14:textId="77777777" w:rsidR="0036523B" w:rsidRPr="0036523B" w:rsidRDefault="0036523B" w:rsidP="00C246D3">
            <w:pPr>
              <w:pStyle w:val="Tabletext"/>
              <w:jc w:val="right"/>
              <w:rPr>
                <w:b/>
                <w:bCs/>
              </w:rPr>
            </w:pPr>
            <w:r w:rsidRPr="0036523B">
              <w:t>14 March 1984</w:t>
            </w:r>
          </w:p>
        </w:tc>
      </w:tr>
      <w:tr w:rsidR="0036523B" w:rsidRPr="0036523B" w14:paraId="640899DF" w14:textId="77777777" w:rsidTr="00C246D3">
        <w:tc>
          <w:tcPr>
            <w:tcW w:w="1769" w:type="dxa"/>
          </w:tcPr>
          <w:p w14:paraId="0B20A5EE" w14:textId="77777777" w:rsidR="0036523B" w:rsidRPr="0036523B" w:rsidRDefault="0036523B" w:rsidP="0036523B">
            <w:pPr>
              <w:pStyle w:val="Tabletext"/>
            </w:pPr>
            <w:r w:rsidRPr="0036523B">
              <w:t>78/NLC</w:t>
            </w:r>
          </w:p>
        </w:tc>
        <w:tc>
          <w:tcPr>
            <w:tcW w:w="850" w:type="dxa"/>
          </w:tcPr>
          <w:p w14:paraId="7E8A4C29" w14:textId="77777777" w:rsidR="0036523B" w:rsidRPr="0036523B" w:rsidRDefault="0036523B" w:rsidP="0036523B">
            <w:pPr>
              <w:pStyle w:val="Tabletext"/>
            </w:pPr>
            <w:r w:rsidRPr="0036523B">
              <w:t>2</w:t>
            </w:r>
          </w:p>
        </w:tc>
        <w:tc>
          <w:tcPr>
            <w:tcW w:w="817" w:type="dxa"/>
          </w:tcPr>
          <w:p w14:paraId="1A98C3A6" w14:textId="77777777" w:rsidR="0036523B" w:rsidRPr="0036523B" w:rsidRDefault="0036523B" w:rsidP="0036523B">
            <w:pPr>
              <w:pStyle w:val="Tabletext"/>
            </w:pPr>
          </w:p>
        </w:tc>
        <w:tc>
          <w:tcPr>
            <w:tcW w:w="2376" w:type="dxa"/>
          </w:tcPr>
          <w:p w14:paraId="7196696E" w14:textId="77777777" w:rsidR="0036523B" w:rsidRPr="0036523B" w:rsidRDefault="0036523B" w:rsidP="0036523B">
            <w:pPr>
              <w:pStyle w:val="Tabletext"/>
            </w:pPr>
            <w:proofErr w:type="spellStart"/>
            <w:r w:rsidRPr="0036523B">
              <w:t>Delamere</w:t>
            </w:r>
            <w:proofErr w:type="spellEnd"/>
          </w:p>
        </w:tc>
        <w:tc>
          <w:tcPr>
            <w:tcW w:w="1735" w:type="dxa"/>
          </w:tcPr>
          <w:p w14:paraId="32578EA8" w14:textId="77777777" w:rsidR="0036523B" w:rsidRPr="0036523B" w:rsidRDefault="0036523B" w:rsidP="00C246D3">
            <w:pPr>
              <w:pStyle w:val="Tabletext"/>
              <w:jc w:val="right"/>
              <w:rPr>
                <w:b/>
                <w:bCs/>
              </w:rPr>
            </w:pPr>
            <w:r w:rsidRPr="0036523B">
              <w:t>26 March 1984</w:t>
            </w:r>
          </w:p>
        </w:tc>
      </w:tr>
      <w:tr w:rsidR="0036523B" w:rsidRPr="0036523B" w14:paraId="68BC83D8" w14:textId="77777777" w:rsidTr="00C246D3">
        <w:tc>
          <w:tcPr>
            <w:tcW w:w="1769" w:type="dxa"/>
          </w:tcPr>
          <w:p w14:paraId="3903EDDB" w14:textId="77777777" w:rsidR="0036523B" w:rsidRPr="0036523B" w:rsidRDefault="0036523B" w:rsidP="0036523B">
            <w:pPr>
              <w:pStyle w:val="Tabletext"/>
            </w:pPr>
            <w:r w:rsidRPr="0036523B">
              <w:t>79/CLC</w:t>
            </w:r>
          </w:p>
        </w:tc>
        <w:tc>
          <w:tcPr>
            <w:tcW w:w="850" w:type="dxa"/>
          </w:tcPr>
          <w:p w14:paraId="66C8CF56" w14:textId="77777777" w:rsidR="0036523B" w:rsidRPr="0036523B" w:rsidRDefault="0036523B" w:rsidP="0036523B">
            <w:pPr>
              <w:pStyle w:val="Tabletext"/>
            </w:pPr>
            <w:r w:rsidRPr="0036523B">
              <w:t>1</w:t>
            </w:r>
          </w:p>
        </w:tc>
        <w:tc>
          <w:tcPr>
            <w:tcW w:w="817" w:type="dxa"/>
          </w:tcPr>
          <w:p w14:paraId="40C6FBD8" w14:textId="77777777" w:rsidR="0036523B" w:rsidRPr="0036523B" w:rsidRDefault="0036523B" w:rsidP="0036523B">
            <w:pPr>
              <w:pStyle w:val="Tabletext"/>
            </w:pPr>
            <w:r w:rsidRPr="0036523B">
              <w:t>43</w:t>
            </w:r>
          </w:p>
        </w:tc>
        <w:tc>
          <w:tcPr>
            <w:tcW w:w="2376" w:type="dxa"/>
          </w:tcPr>
          <w:p w14:paraId="2CB87300" w14:textId="77777777" w:rsidR="0036523B" w:rsidRPr="0036523B" w:rsidRDefault="0036523B" w:rsidP="0036523B">
            <w:pPr>
              <w:pStyle w:val="Tabletext"/>
            </w:pPr>
            <w:proofErr w:type="spellStart"/>
            <w:r w:rsidRPr="0036523B">
              <w:t>Yurrkuru</w:t>
            </w:r>
            <w:proofErr w:type="spellEnd"/>
            <w:r w:rsidRPr="0036523B">
              <w:t xml:space="preserve"> (Brookes Soak)</w:t>
            </w:r>
          </w:p>
        </w:tc>
        <w:tc>
          <w:tcPr>
            <w:tcW w:w="1735" w:type="dxa"/>
          </w:tcPr>
          <w:p w14:paraId="3B207F32" w14:textId="77777777" w:rsidR="0036523B" w:rsidRPr="0036523B" w:rsidRDefault="0036523B" w:rsidP="00C246D3">
            <w:pPr>
              <w:pStyle w:val="Tabletext"/>
              <w:jc w:val="right"/>
              <w:rPr>
                <w:b/>
                <w:bCs/>
              </w:rPr>
            </w:pPr>
            <w:r w:rsidRPr="0036523B">
              <w:t>4 June 1984</w:t>
            </w:r>
          </w:p>
        </w:tc>
      </w:tr>
      <w:tr w:rsidR="0036523B" w:rsidRPr="0036523B" w14:paraId="79416D91" w14:textId="77777777" w:rsidTr="00C246D3">
        <w:tc>
          <w:tcPr>
            <w:tcW w:w="1769" w:type="dxa"/>
          </w:tcPr>
          <w:p w14:paraId="231AD7C7" w14:textId="77777777" w:rsidR="0036523B" w:rsidRPr="0036523B" w:rsidRDefault="0036523B" w:rsidP="0036523B">
            <w:pPr>
              <w:pStyle w:val="Tabletext"/>
            </w:pPr>
            <w:r w:rsidRPr="0036523B">
              <w:t>80/CLC</w:t>
            </w:r>
          </w:p>
        </w:tc>
        <w:tc>
          <w:tcPr>
            <w:tcW w:w="850" w:type="dxa"/>
          </w:tcPr>
          <w:p w14:paraId="57D4ACC2" w14:textId="77777777" w:rsidR="0036523B" w:rsidRPr="0036523B" w:rsidRDefault="0036523B" w:rsidP="0036523B">
            <w:pPr>
              <w:pStyle w:val="Tabletext"/>
            </w:pPr>
            <w:r w:rsidRPr="0036523B">
              <w:t>1</w:t>
            </w:r>
          </w:p>
        </w:tc>
        <w:tc>
          <w:tcPr>
            <w:tcW w:w="817" w:type="dxa"/>
          </w:tcPr>
          <w:p w14:paraId="14F4628D" w14:textId="77777777" w:rsidR="0036523B" w:rsidRPr="0036523B" w:rsidRDefault="0036523B" w:rsidP="0036523B">
            <w:pPr>
              <w:pStyle w:val="Tabletext"/>
            </w:pPr>
            <w:r w:rsidRPr="0036523B">
              <w:t>44</w:t>
            </w:r>
          </w:p>
        </w:tc>
        <w:tc>
          <w:tcPr>
            <w:tcW w:w="2376" w:type="dxa"/>
          </w:tcPr>
          <w:p w14:paraId="7E75670D" w14:textId="77777777" w:rsidR="0036523B" w:rsidRPr="0036523B" w:rsidRDefault="0036523B" w:rsidP="0036523B">
            <w:pPr>
              <w:pStyle w:val="Tabletext"/>
            </w:pPr>
            <w:r w:rsidRPr="0036523B">
              <w:t>Harts Range</w:t>
            </w:r>
          </w:p>
        </w:tc>
        <w:tc>
          <w:tcPr>
            <w:tcW w:w="1735" w:type="dxa"/>
          </w:tcPr>
          <w:p w14:paraId="78FF67E3" w14:textId="77777777" w:rsidR="0036523B" w:rsidRPr="0036523B" w:rsidRDefault="0036523B" w:rsidP="00C246D3">
            <w:pPr>
              <w:pStyle w:val="Tabletext"/>
              <w:jc w:val="right"/>
              <w:rPr>
                <w:b/>
                <w:bCs/>
              </w:rPr>
            </w:pPr>
            <w:r w:rsidRPr="0036523B">
              <w:t>4 June 1984</w:t>
            </w:r>
          </w:p>
        </w:tc>
      </w:tr>
      <w:tr w:rsidR="0036523B" w:rsidRPr="0036523B" w14:paraId="2B1AA9A0" w14:textId="77777777" w:rsidTr="00C246D3">
        <w:tc>
          <w:tcPr>
            <w:tcW w:w="1769" w:type="dxa"/>
          </w:tcPr>
          <w:p w14:paraId="5E15487D" w14:textId="77777777" w:rsidR="0036523B" w:rsidRPr="0036523B" w:rsidRDefault="0036523B" w:rsidP="0036523B">
            <w:pPr>
              <w:pStyle w:val="Tabletext"/>
            </w:pPr>
            <w:r w:rsidRPr="0036523B">
              <w:t>81/CLC</w:t>
            </w:r>
          </w:p>
        </w:tc>
        <w:tc>
          <w:tcPr>
            <w:tcW w:w="850" w:type="dxa"/>
          </w:tcPr>
          <w:p w14:paraId="718AC424" w14:textId="77777777" w:rsidR="0036523B" w:rsidRPr="0036523B" w:rsidRDefault="0036523B" w:rsidP="0036523B">
            <w:pPr>
              <w:pStyle w:val="Tabletext"/>
            </w:pPr>
            <w:r w:rsidRPr="0036523B">
              <w:t>2</w:t>
            </w:r>
          </w:p>
        </w:tc>
        <w:tc>
          <w:tcPr>
            <w:tcW w:w="817" w:type="dxa"/>
          </w:tcPr>
          <w:p w14:paraId="73938605" w14:textId="77777777" w:rsidR="0036523B" w:rsidRPr="0036523B" w:rsidRDefault="0036523B" w:rsidP="0036523B">
            <w:pPr>
              <w:pStyle w:val="Tabletext"/>
            </w:pPr>
          </w:p>
        </w:tc>
        <w:tc>
          <w:tcPr>
            <w:tcW w:w="2376" w:type="dxa"/>
          </w:tcPr>
          <w:p w14:paraId="7D897236" w14:textId="77777777" w:rsidR="0036523B" w:rsidRPr="0036523B" w:rsidRDefault="0036523B" w:rsidP="0036523B">
            <w:pPr>
              <w:pStyle w:val="Tabletext"/>
            </w:pPr>
            <w:r w:rsidRPr="0036523B">
              <w:t>Southern Stock Route (Horseshoe Bend)</w:t>
            </w:r>
          </w:p>
        </w:tc>
        <w:tc>
          <w:tcPr>
            <w:tcW w:w="1735" w:type="dxa"/>
          </w:tcPr>
          <w:p w14:paraId="1CEF8053" w14:textId="77777777" w:rsidR="0036523B" w:rsidRPr="0036523B" w:rsidRDefault="0036523B" w:rsidP="00C246D3">
            <w:pPr>
              <w:pStyle w:val="Tabletext"/>
              <w:jc w:val="right"/>
              <w:rPr>
                <w:b/>
                <w:bCs/>
              </w:rPr>
            </w:pPr>
            <w:r w:rsidRPr="0036523B">
              <w:t>4 June 1984</w:t>
            </w:r>
          </w:p>
        </w:tc>
      </w:tr>
      <w:tr w:rsidR="0036523B" w:rsidRPr="0036523B" w14:paraId="4B83BF45" w14:textId="77777777" w:rsidTr="00C246D3">
        <w:tc>
          <w:tcPr>
            <w:tcW w:w="1769" w:type="dxa"/>
          </w:tcPr>
          <w:p w14:paraId="38EA1ED1" w14:textId="77777777" w:rsidR="0036523B" w:rsidRPr="0036523B" w:rsidRDefault="0036523B" w:rsidP="0036523B">
            <w:pPr>
              <w:pStyle w:val="Tabletext"/>
            </w:pPr>
            <w:r w:rsidRPr="0036523B">
              <w:t>82/CLC</w:t>
            </w:r>
          </w:p>
        </w:tc>
        <w:tc>
          <w:tcPr>
            <w:tcW w:w="850" w:type="dxa"/>
          </w:tcPr>
          <w:p w14:paraId="08ACFA8A" w14:textId="77777777" w:rsidR="0036523B" w:rsidRPr="0036523B" w:rsidRDefault="0036523B" w:rsidP="0036523B">
            <w:pPr>
              <w:pStyle w:val="Tabletext"/>
            </w:pPr>
            <w:r w:rsidRPr="0036523B">
              <w:t>2</w:t>
            </w:r>
          </w:p>
        </w:tc>
        <w:tc>
          <w:tcPr>
            <w:tcW w:w="817" w:type="dxa"/>
          </w:tcPr>
          <w:p w14:paraId="6F1445F7" w14:textId="77777777" w:rsidR="0036523B" w:rsidRPr="0036523B" w:rsidRDefault="0036523B" w:rsidP="0036523B">
            <w:pPr>
              <w:pStyle w:val="Tabletext"/>
            </w:pPr>
          </w:p>
        </w:tc>
        <w:tc>
          <w:tcPr>
            <w:tcW w:w="2376" w:type="dxa"/>
          </w:tcPr>
          <w:p w14:paraId="77CCF9A8" w14:textId="77777777" w:rsidR="0036523B" w:rsidRPr="0036523B" w:rsidRDefault="0036523B" w:rsidP="0036523B">
            <w:pPr>
              <w:pStyle w:val="Tabletext"/>
            </w:pPr>
            <w:proofErr w:type="spellStart"/>
            <w:r w:rsidRPr="0036523B">
              <w:t>Jervois</w:t>
            </w:r>
            <w:proofErr w:type="spellEnd"/>
            <w:r w:rsidRPr="0036523B">
              <w:t xml:space="preserve"> Stock Route</w:t>
            </w:r>
          </w:p>
        </w:tc>
        <w:tc>
          <w:tcPr>
            <w:tcW w:w="1735" w:type="dxa"/>
          </w:tcPr>
          <w:p w14:paraId="0D9295A6" w14:textId="77777777" w:rsidR="0036523B" w:rsidRPr="0036523B" w:rsidRDefault="0036523B" w:rsidP="00C246D3">
            <w:pPr>
              <w:pStyle w:val="Tabletext"/>
              <w:jc w:val="right"/>
              <w:rPr>
                <w:b/>
                <w:bCs/>
              </w:rPr>
            </w:pPr>
            <w:r w:rsidRPr="0036523B">
              <w:t>4 June 1984</w:t>
            </w:r>
          </w:p>
        </w:tc>
      </w:tr>
      <w:tr w:rsidR="0036523B" w:rsidRPr="0036523B" w14:paraId="29D34567" w14:textId="77777777" w:rsidTr="00C246D3">
        <w:tc>
          <w:tcPr>
            <w:tcW w:w="1769" w:type="dxa"/>
          </w:tcPr>
          <w:p w14:paraId="184D9C3A" w14:textId="77777777" w:rsidR="0036523B" w:rsidRPr="0036523B" w:rsidRDefault="0036523B" w:rsidP="0036523B">
            <w:pPr>
              <w:pStyle w:val="Tabletext"/>
            </w:pPr>
            <w:r w:rsidRPr="0036523B">
              <w:t>83/CLC</w:t>
            </w:r>
          </w:p>
        </w:tc>
        <w:tc>
          <w:tcPr>
            <w:tcW w:w="850" w:type="dxa"/>
          </w:tcPr>
          <w:p w14:paraId="746F0E98" w14:textId="77777777" w:rsidR="0036523B" w:rsidRPr="0036523B" w:rsidRDefault="0036523B" w:rsidP="0036523B">
            <w:pPr>
              <w:pStyle w:val="Tabletext"/>
            </w:pPr>
            <w:r w:rsidRPr="0036523B">
              <w:t>2</w:t>
            </w:r>
          </w:p>
        </w:tc>
        <w:tc>
          <w:tcPr>
            <w:tcW w:w="817" w:type="dxa"/>
          </w:tcPr>
          <w:p w14:paraId="638FDFE4" w14:textId="77777777" w:rsidR="0036523B" w:rsidRPr="0036523B" w:rsidRDefault="0036523B" w:rsidP="0036523B">
            <w:pPr>
              <w:pStyle w:val="Tabletext"/>
            </w:pPr>
          </w:p>
        </w:tc>
        <w:tc>
          <w:tcPr>
            <w:tcW w:w="2376" w:type="dxa"/>
          </w:tcPr>
          <w:p w14:paraId="218D25A4" w14:textId="77777777" w:rsidR="0036523B" w:rsidRPr="0036523B" w:rsidRDefault="0036523B" w:rsidP="00B97D97">
            <w:pPr>
              <w:pStyle w:val="Tabletext"/>
            </w:pPr>
            <w:r w:rsidRPr="0036523B">
              <w:t>North West Stock Route (</w:t>
            </w:r>
            <w:r w:rsidR="00074700" w:rsidRPr="0036523B">
              <w:t>Mt</w:t>
            </w:r>
            <w:r w:rsidR="00074700">
              <w:t> </w:t>
            </w:r>
            <w:r w:rsidRPr="0036523B">
              <w:t>Doreen)</w:t>
            </w:r>
          </w:p>
        </w:tc>
        <w:tc>
          <w:tcPr>
            <w:tcW w:w="1735" w:type="dxa"/>
          </w:tcPr>
          <w:p w14:paraId="3EE9C910" w14:textId="77777777" w:rsidR="0036523B" w:rsidRPr="0036523B" w:rsidRDefault="0036523B" w:rsidP="00C246D3">
            <w:pPr>
              <w:pStyle w:val="Tabletext"/>
              <w:jc w:val="right"/>
              <w:rPr>
                <w:b/>
                <w:bCs/>
              </w:rPr>
            </w:pPr>
            <w:r w:rsidRPr="0036523B">
              <w:t>4 June 1984</w:t>
            </w:r>
          </w:p>
        </w:tc>
      </w:tr>
      <w:tr w:rsidR="0036523B" w:rsidRPr="0036523B" w14:paraId="535BC1E1" w14:textId="77777777" w:rsidTr="00C246D3">
        <w:tc>
          <w:tcPr>
            <w:tcW w:w="1769" w:type="dxa"/>
          </w:tcPr>
          <w:p w14:paraId="291A4B0C" w14:textId="77777777" w:rsidR="0036523B" w:rsidRPr="0036523B" w:rsidRDefault="0036523B" w:rsidP="0036523B">
            <w:pPr>
              <w:pStyle w:val="Tabletext"/>
            </w:pPr>
            <w:r w:rsidRPr="0036523B">
              <w:t>84/CLC</w:t>
            </w:r>
          </w:p>
        </w:tc>
        <w:tc>
          <w:tcPr>
            <w:tcW w:w="850" w:type="dxa"/>
          </w:tcPr>
          <w:p w14:paraId="70BDE1E6" w14:textId="77777777" w:rsidR="0036523B" w:rsidRPr="0036523B" w:rsidRDefault="0036523B" w:rsidP="0036523B">
            <w:pPr>
              <w:pStyle w:val="Tabletext"/>
            </w:pPr>
            <w:r w:rsidRPr="0036523B">
              <w:t>2</w:t>
            </w:r>
          </w:p>
        </w:tc>
        <w:tc>
          <w:tcPr>
            <w:tcW w:w="817" w:type="dxa"/>
          </w:tcPr>
          <w:p w14:paraId="3F902CE4" w14:textId="77777777" w:rsidR="0036523B" w:rsidRPr="0036523B" w:rsidRDefault="0036523B" w:rsidP="0036523B">
            <w:pPr>
              <w:pStyle w:val="Tabletext"/>
            </w:pPr>
          </w:p>
        </w:tc>
        <w:tc>
          <w:tcPr>
            <w:tcW w:w="2376" w:type="dxa"/>
          </w:tcPr>
          <w:p w14:paraId="1916F5E1" w14:textId="77777777" w:rsidR="0036523B" w:rsidRPr="0036523B" w:rsidRDefault="0036523B" w:rsidP="0036523B">
            <w:pPr>
              <w:pStyle w:val="Tabletext"/>
            </w:pPr>
            <w:r w:rsidRPr="0036523B">
              <w:t xml:space="preserve">North South Stock Route (Aileron and </w:t>
            </w:r>
            <w:proofErr w:type="spellStart"/>
            <w:r w:rsidRPr="0036523B">
              <w:t>Yambah</w:t>
            </w:r>
            <w:proofErr w:type="spellEnd"/>
            <w:r w:rsidRPr="0036523B">
              <w:t>)</w:t>
            </w:r>
          </w:p>
        </w:tc>
        <w:tc>
          <w:tcPr>
            <w:tcW w:w="1735" w:type="dxa"/>
          </w:tcPr>
          <w:p w14:paraId="20E3846B" w14:textId="77777777" w:rsidR="0036523B" w:rsidRPr="0036523B" w:rsidRDefault="0036523B" w:rsidP="00C246D3">
            <w:pPr>
              <w:pStyle w:val="Tabletext"/>
              <w:jc w:val="right"/>
              <w:rPr>
                <w:b/>
                <w:bCs/>
              </w:rPr>
            </w:pPr>
            <w:r w:rsidRPr="0036523B">
              <w:t>4 June 1984</w:t>
            </w:r>
          </w:p>
        </w:tc>
      </w:tr>
      <w:tr w:rsidR="0036523B" w:rsidRPr="0036523B" w14:paraId="18B53184" w14:textId="77777777" w:rsidTr="00C246D3">
        <w:tc>
          <w:tcPr>
            <w:tcW w:w="1769" w:type="dxa"/>
          </w:tcPr>
          <w:p w14:paraId="0229B9BF" w14:textId="77777777" w:rsidR="0036523B" w:rsidRPr="0036523B" w:rsidRDefault="0036523B" w:rsidP="0036523B">
            <w:pPr>
              <w:pStyle w:val="Tabletext"/>
            </w:pPr>
            <w:r w:rsidRPr="0036523B">
              <w:t>85/CLC</w:t>
            </w:r>
          </w:p>
        </w:tc>
        <w:tc>
          <w:tcPr>
            <w:tcW w:w="850" w:type="dxa"/>
          </w:tcPr>
          <w:p w14:paraId="15C7822C" w14:textId="77777777" w:rsidR="0036523B" w:rsidRPr="0036523B" w:rsidRDefault="0036523B" w:rsidP="0036523B">
            <w:pPr>
              <w:pStyle w:val="Tabletext"/>
            </w:pPr>
            <w:r w:rsidRPr="0036523B">
              <w:t>2</w:t>
            </w:r>
          </w:p>
        </w:tc>
        <w:tc>
          <w:tcPr>
            <w:tcW w:w="817" w:type="dxa"/>
          </w:tcPr>
          <w:p w14:paraId="21D984CA" w14:textId="77777777" w:rsidR="0036523B" w:rsidRPr="0036523B" w:rsidRDefault="0036523B" w:rsidP="0036523B">
            <w:pPr>
              <w:pStyle w:val="Tabletext"/>
            </w:pPr>
          </w:p>
        </w:tc>
        <w:tc>
          <w:tcPr>
            <w:tcW w:w="2376" w:type="dxa"/>
          </w:tcPr>
          <w:p w14:paraId="30C809B5" w14:textId="77777777" w:rsidR="0036523B" w:rsidRPr="0036523B" w:rsidRDefault="0036523B" w:rsidP="0036523B">
            <w:pPr>
              <w:pStyle w:val="Tabletext"/>
            </w:pPr>
            <w:r w:rsidRPr="0036523B">
              <w:t>North South Stock Route (Pine Hill to Neutral Junction)</w:t>
            </w:r>
          </w:p>
        </w:tc>
        <w:tc>
          <w:tcPr>
            <w:tcW w:w="1735" w:type="dxa"/>
          </w:tcPr>
          <w:p w14:paraId="052933CF" w14:textId="77777777" w:rsidR="0036523B" w:rsidRPr="0036523B" w:rsidRDefault="0036523B" w:rsidP="00C246D3">
            <w:pPr>
              <w:pStyle w:val="Tabletext"/>
              <w:jc w:val="right"/>
              <w:rPr>
                <w:b/>
                <w:bCs/>
              </w:rPr>
            </w:pPr>
            <w:r w:rsidRPr="0036523B">
              <w:t>4 June 1984</w:t>
            </w:r>
          </w:p>
        </w:tc>
      </w:tr>
      <w:tr w:rsidR="0036523B" w:rsidRPr="0036523B" w14:paraId="6BD1F2F2" w14:textId="77777777" w:rsidTr="00C246D3">
        <w:tc>
          <w:tcPr>
            <w:tcW w:w="1769" w:type="dxa"/>
          </w:tcPr>
          <w:p w14:paraId="7A3959F5" w14:textId="77777777" w:rsidR="0036523B" w:rsidRPr="0036523B" w:rsidRDefault="0036523B" w:rsidP="0036523B">
            <w:pPr>
              <w:pStyle w:val="Tabletext"/>
            </w:pPr>
            <w:r w:rsidRPr="0036523B">
              <w:t>86/CLC</w:t>
            </w:r>
          </w:p>
        </w:tc>
        <w:tc>
          <w:tcPr>
            <w:tcW w:w="850" w:type="dxa"/>
          </w:tcPr>
          <w:p w14:paraId="053D1760" w14:textId="77777777" w:rsidR="0036523B" w:rsidRPr="0036523B" w:rsidRDefault="0036523B" w:rsidP="0036523B">
            <w:pPr>
              <w:pStyle w:val="Tabletext"/>
            </w:pPr>
            <w:r w:rsidRPr="0036523B">
              <w:t>2</w:t>
            </w:r>
          </w:p>
        </w:tc>
        <w:tc>
          <w:tcPr>
            <w:tcW w:w="817" w:type="dxa"/>
          </w:tcPr>
          <w:p w14:paraId="13B66BA9" w14:textId="77777777" w:rsidR="0036523B" w:rsidRPr="0036523B" w:rsidRDefault="0036523B" w:rsidP="0036523B">
            <w:pPr>
              <w:pStyle w:val="Tabletext"/>
            </w:pPr>
          </w:p>
        </w:tc>
        <w:tc>
          <w:tcPr>
            <w:tcW w:w="2376" w:type="dxa"/>
          </w:tcPr>
          <w:p w14:paraId="584CE532" w14:textId="77777777" w:rsidR="0036523B" w:rsidRPr="0036523B" w:rsidRDefault="0036523B" w:rsidP="0036523B">
            <w:pPr>
              <w:pStyle w:val="Tabletext"/>
            </w:pPr>
            <w:r w:rsidRPr="0036523B">
              <w:t>North South Stock Route (Neutral Junction and Singleton)</w:t>
            </w:r>
          </w:p>
        </w:tc>
        <w:tc>
          <w:tcPr>
            <w:tcW w:w="1735" w:type="dxa"/>
          </w:tcPr>
          <w:p w14:paraId="19018EDA" w14:textId="77777777" w:rsidR="0036523B" w:rsidRPr="0036523B" w:rsidRDefault="0036523B" w:rsidP="00C246D3">
            <w:pPr>
              <w:pStyle w:val="Tabletext"/>
              <w:jc w:val="right"/>
              <w:rPr>
                <w:b/>
                <w:bCs/>
              </w:rPr>
            </w:pPr>
            <w:r w:rsidRPr="0036523B">
              <w:t>4 June 1984</w:t>
            </w:r>
          </w:p>
        </w:tc>
      </w:tr>
      <w:tr w:rsidR="0036523B" w:rsidRPr="0036523B" w14:paraId="60D1FAF4" w14:textId="77777777" w:rsidTr="00C246D3">
        <w:tc>
          <w:tcPr>
            <w:tcW w:w="1769" w:type="dxa"/>
          </w:tcPr>
          <w:p w14:paraId="70621F21" w14:textId="77777777" w:rsidR="0036523B" w:rsidRPr="0036523B" w:rsidRDefault="0036523B" w:rsidP="0036523B">
            <w:pPr>
              <w:pStyle w:val="Tabletext"/>
            </w:pPr>
            <w:r w:rsidRPr="0036523B">
              <w:t>87/CLC</w:t>
            </w:r>
          </w:p>
        </w:tc>
        <w:tc>
          <w:tcPr>
            <w:tcW w:w="850" w:type="dxa"/>
          </w:tcPr>
          <w:p w14:paraId="7F512082" w14:textId="77777777" w:rsidR="0036523B" w:rsidRPr="0036523B" w:rsidRDefault="0036523B" w:rsidP="0036523B">
            <w:pPr>
              <w:pStyle w:val="Tabletext"/>
            </w:pPr>
            <w:r w:rsidRPr="0036523B">
              <w:t>2</w:t>
            </w:r>
          </w:p>
        </w:tc>
        <w:tc>
          <w:tcPr>
            <w:tcW w:w="817" w:type="dxa"/>
          </w:tcPr>
          <w:p w14:paraId="66590E3D" w14:textId="77777777" w:rsidR="0036523B" w:rsidRPr="0036523B" w:rsidRDefault="0036523B" w:rsidP="0036523B">
            <w:pPr>
              <w:pStyle w:val="Tabletext"/>
            </w:pPr>
          </w:p>
        </w:tc>
        <w:tc>
          <w:tcPr>
            <w:tcW w:w="2376" w:type="dxa"/>
          </w:tcPr>
          <w:p w14:paraId="01843379" w14:textId="77777777" w:rsidR="0036523B" w:rsidRPr="0036523B" w:rsidRDefault="0036523B" w:rsidP="0036523B">
            <w:pPr>
              <w:pStyle w:val="Tabletext"/>
            </w:pPr>
            <w:r w:rsidRPr="0036523B">
              <w:t>North West Stock Route (</w:t>
            </w:r>
            <w:proofErr w:type="spellStart"/>
            <w:r w:rsidRPr="0036523B">
              <w:t>Napperby</w:t>
            </w:r>
            <w:proofErr w:type="spellEnd"/>
            <w:r w:rsidRPr="0036523B">
              <w:t>)</w:t>
            </w:r>
          </w:p>
        </w:tc>
        <w:tc>
          <w:tcPr>
            <w:tcW w:w="1735" w:type="dxa"/>
          </w:tcPr>
          <w:p w14:paraId="47B75F5B" w14:textId="77777777" w:rsidR="0036523B" w:rsidRPr="0036523B" w:rsidRDefault="0036523B" w:rsidP="00C246D3">
            <w:pPr>
              <w:pStyle w:val="Tabletext"/>
              <w:jc w:val="right"/>
              <w:rPr>
                <w:b/>
                <w:bCs/>
              </w:rPr>
            </w:pPr>
            <w:r w:rsidRPr="0036523B">
              <w:t>4 June 1984</w:t>
            </w:r>
          </w:p>
        </w:tc>
      </w:tr>
      <w:tr w:rsidR="0036523B" w:rsidRPr="0036523B" w14:paraId="04825847" w14:textId="77777777" w:rsidTr="00C246D3">
        <w:tc>
          <w:tcPr>
            <w:tcW w:w="1769" w:type="dxa"/>
          </w:tcPr>
          <w:p w14:paraId="72954039" w14:textId="77777777" w:rsidR="0036523B" w:rsidRPr="0036523B" w:rsidRDefault="0036523B" w:rsidP="0036523B">
            <w:pPr>
              <w:pStyle w:val="Tabletext"/>
            </w:pPr>
            <w:r w:rsidRPr="0036523B">
              <w:t>88/CLC</w:t>
            </w:r>
          </w:p>
        </w:tc>
        <w:tc>
          <w:tcPr>
            <w:tcW w:w="850" w:type="dxa"/>
          </w:tcPr>
          <w:p w14:paraId="62CDC5E3" w14:textId="77777777" w:rsidR="0036523B" w:rsidRPr="0036523B" w:rsidRDefault="0036523B" w:rsidP="0036523B">
            <w:pPr>
              <w:pStyle w:val="Tabletext"/>
            </w:pPr>
            <w:r w:rsidRPr="0036523B">
              <w:t>2</w:t>
            </w:r>
          </w:p>
        </w:tc>
        <w:tc>
          <w:tcPr>
            <w:tcW w:w="817" w:type="dxa"/>
          </w:tcPr>
          <w:p w14:paraId="0B2D86FC" w14:textId="77777777" w:rsidR="0036523B" w:rsidRPr="0036523B" w:rsidRDefault="0036523B" w:rsidP="0036523B">
            <w:pPr>
              <w:pStyle w:val="Tabletext"/>
            </w:pPr>
          </w:p>
        </w:tc>
        <w:tc>
          <w:tcPr>
            <w:tcW w:w="2376" w:type="dxa"/>
          </w:tcPr>
          <w:p w14:paraId="6CA02C23" w14:textId="77777777" w:rsidR="0036523B" w:rsidRPr="0036523B" w:rsidRDefault="0036523B" w:rsidP="00E84158">
            <w:pPr>
              <w:pStyle w:val="Tabletext"/>
            </w:pPr>
            <w:r w:rsidRPr="0036523B">
              <w:t>Phillipson Stock Route (</w:t>
            </w:r>
            <w:proofErr w:type="spellStart"/>
            <w:r w:rsidR="004A4590" w:rsidRPr="0036523B">
              <w:t>Jinka</w:t>
            </w:r>
            <w:proofErr w:type="spellEnd"/>
            <w:r w:rsidR="004A4590">
              <w:t> </w:t>
            </w:r>
            <w:r w:rsidRPr="0036523B">
              <w:t>to Loves Creek)</w:t>
            </w:r>
          </w:p>
        </w:tc>
        <w:tc>
          <w:tcPr>
            <w:tcW w:w="1735" w:type="dxa"/>
          </w:tcPr>
          <w:p w14:paraId="57CA3C90" w14:textId="77777777" w:rsidR="0036523B" w:rsidRPr="0036523B" w:rsidRDefault="0036523B" w:rsidP="00C246D3">
            <w:pPr>
              <w:pStyle w:val="Tabletext"/>
              <w:jc w:val="right"/>
              <w:rPr>
                <w:b/>
                <w:bCs/>
              </w:rPr>
            </w:pPr>
            <w:r w:rsidRPr="0036523B">
              <w:t>4 June 1984</w:t>
            </w:r>
          </w:p>
        </w:tc>
      </w:tr>
      <w:tr w:rsidR="0036523B" w:rsidRPr="0036523B" w14:paraId="7CA32424" w14:textId="77777777" w:rsidTr="00C246D3">
        <w:tc>
          <w:tcPr>
            <w:tcW w:w="1769" w:type="dxa"/>
          </w:tcPr>
          <w:p w14:paraId="178147DB" w14:textId="77777777" w:rsidR="0036523B" w:rsidRPr="0036523B" w:rsidRDefault="0036523B" w:rsidP="0036523B">
            <w:pPr>
              <w:pStyle w:val="Tabletext"/>
            </w:pPr>
            <w:r w:rsidRPr="0036523B">
              <w:t>89/CLC</w:t>
            </w:r>
          </w:p>
        </w:tc>
        <w:tc>
          <w:tcPr>
            <w:tcW w:w="850" w:type="dxa"/>
          </w:tcPr>
          <w:p w14:paraId="55AE488A" w14:textId="77777777" w:rsidR="0036523B" w:rsidRPr="0036523B" w:rsidRDefault="0036523B" w:rsidP="0036523B">
            <w:pPr>
              <w:pStyle w:val="Tabletext"/>
            </w:pPr>
            <w:r w:rsidRPr="0036523B">
              <w:t>2</w:t>
            </w:r>
          </w:p>
        </w:tc>
        <w:tc>
          <w:tcPr>
            <w:tcW w:w="817" w:type="dxa"/>
          </w:tcPr>
          <w:p w14:paraId="1A21C7E0" w14:textId="77777777" w:rsidR="0036523B" w:rsidRPr="0036523B" w:rsidRDefault="0036523B" w:rsidP="0036523B">
            <w:pPr>
              <w:pStyle w:val="Tabletext"/>
            </w:pPr>
          </w:p>
        </w:tc>
        <w:tc>
          <w:tcPr>
            <w:tcW w:w="2376" w:type="dxa"/>
          </w:tcPr>
          <w:p w14:paraId="1CFDABE0" w14:textId="77777777" w:rsidR="00B97D97" w:rsidRPr="0036523B" w:rsidRDefault="0036523B" w:rsidP="00B97D97">
            <w:pPr>
              <w:pStyle w:val="Tabletext"/>
            </w:pPr>
            <w:r w:rsidRPr="0036523B">
              <w:t>Phillipson Stock Route (</w:t>
            </w:r>
            <w:r w:rsidR="004A4590" w:rsidRPr="0036523B">
              <w:t>Deep</w:t>
            </w:r>
            <w:r w:rsidR="004A4590">
              <w:t> </w:t>
            </w:r>
            <w:r w:rsidRPr="0036523B">
              <w:t>Well to Todd River)</w:t>
            </w:r>
          </w:p>
        </w:tc>
        <w:tc>
          <w:tcPr>
            <w:tcW w:w="1735" w:type="dxa"/>
          </w:tcPr>
          <w:p w14:paraId="4AB77F80" w14:textId="77777777" w:rsidR="0036523B" w:rsidRPr="0036523B" w:rsidRDefault="0036523B" w:rsidP="00C246D3">
            <w:pPr>
              <w:pStyle w:val="Tabletext"/>
              <w:jc w:val="right"/>
              <w:rPr>
                <w:b/>
                <w:bCs/>
              </w:rPr>
            </w:pPr>
            <w:r w:rsidRPr="0036523B">
              <w:t>4 June 1984</w:t>
            </w:r>
          </w:p>
        </w:tc>
      </w:tr>
      <w:tr w:rsidR="0036523B" w:rsidRPr="0036523B" w14:paraId="28A593A7" w14:textId="77777777" w:rsidTr="00C246D3">
        <w:tc>
          <w:tcPr>
            <w:tcW w:w="1769" w:type="dxa"/>
          </w:tcPr>
          <w:p w14:paraId="19AE86B2" w14:textId="77777777" w:rsidR="0036523B" w:rsidRPr="0036523B" w:rsidRDefault="0036523B" w:rsidP="0036523B">
            <w:pPr>
              <w:pStyle w:val="Tabletext"/>
            </w:pPr>
            <w:r w:rsidRPr="0036523B">
              <w:t>90/CLC</w:t>
            </w:r>
          </w:p>
        </w:tc>
        <w:tc>
          <w:tcPr>
            <w:tcW w:w="850" w:type="dxa"/>
          </w:tcPr>
          <w:p w14:paraId="577219D4" w14:textId="77777777" w:rsidR="0036523B" w:rsidRPr="0036523B" w:rsidRDefault="0036523B" w:rsidP="0036523B">
            <w:pPr>
              <w:pStyle w:val="Tabletext"/>
            </w:pPr>
            <w:r w:rsidRPr="0036523B">
              <w:t>2</w:t>
            </w:r>
          </w:p>
        </w:tc>
        <w:tc>
          <w:tcPr>
            <w:tcW w:w="817" w:type="dxa"/>
          </w:tcPr>
          <w:p w14:paraId="4F55B893" w14:textId="77777777" w:rsidR="0036523B" w:rsidRPr="0036523B" w:rsidRDefault="0036523B" w:rsidP="0036523B">
            <w:pPr>
              <w:pStyle w:val="Tabletext"/>
            </w:pPr>
          </w:p>
        </w:tc>
        <w:tc>
          <w:tcPr>
            <w:tcW w:w="2376" w:type="dxa"/>
          </w:tcPr>
          <w:p w14:paraId="2696C216" w14:textId="77777777" w:rsidR="0036523B" w:rsidRPr="0036523B" w:rsidRDefault="0036523B" w:rsidP="00E84158">
            <w:pPr>
              <w:pStyle w:val="Tabletext"/>
            </w:pPr>
            <w:proofErr w:type="spellStart"/>
            <w:r w:rsidRPr="0036523B">
              <w:t>Sandover</w:t>
            </w:r>
            <w:proofErr w:type="spellEnd"/>
            <w:r w:rsidRPr="0036523B">
              <w:t xml:space="preserve"> Stock Route (</w:t>
            </w:r>
            <w:r w:rsidR="004A4590" w:rsidRPr="0036523B">
              <w:t>Bond</w:t>
            </w:r>
            <w:r w:rsidR="004A4590">
              <w:t> </w:t>
            </w:r>
            <w:r w:rsidRPr="0036523B">
              <w:t xml:space="preserve">Springs and </w:t>
            </w:r>
            <w:proofErr w:type="spellStart"/>
            <w:r w:rsidRPr="0036523B">
              <w:t>Yambah</w:t>
            </w:r>
            <w:proofErr w:type="spellEnd"/>
            <w:r w:rsidRPr="0036523B">
              <w:t>)</w:t>
            </w:r>
          </w:p>
        </w:tc>
        <w:tc>
          <w:tcPr>
            <w:tcW w:w="1735" w:type="dxa"/>
          </w:tcPr>
          <w:p w14:paraId="00A081F0" w14:textId="77777777" w:rsidR="0036523B" w:rsidRPr="0036523B" w:rsidRDefault="0036523B" w:rsidP="00C246D3">
            <w:pPr>
              <w:pStyle w:val="Tabletext"/>
              <w:jc w:val="right"/>
              <w:rPr>
                <w:b/>
                <w:bCs/>
              </w:rPr>
            </w:pPr>
            <w:r w:rsidRPr="0036523B">
              <w:t>4 June 1984</w:t>
            </w:r>
          </w:p>
        </w:tc>
      </w:tr>
      <w:tr w:rsidR="0036523B" w:rsidRPr="0036523B" w14:paraId="2F2B85E6" w14:textId="77777777" w:rsidTr="00C246D3">
        <w:tc>
          <w:tcPr>
            <w:tcW w:w="1769" w:type="dxa"/>
          </w:tcPr>
          <w:p w14:paraId="731E41BC" w14:textId="77777777" w:rsidR="0036523B" w:rsidRPr="0036523B" w:rsidRDefault="0036523B" w:rsidP="0036523B">
            <w:pPr>
              <w:pStyle w:val="Tabletext"/>
            </w:pPr>
            <w:r w:rsidRPr="0036523B">
              <w:t>91/CLC</w:t>
            </w:r>
          </w:p>
        </w:tc>
        <w:tc>
          <w:tcPr>
            <w:tcW w:w="850" w:type="dxa"/>
          </w:tcPr>
          <w:p w14:paraId="6ACCCD5B" w14:textId="77777777" w:rsidR="0036523B" w:rsidRPr="0036523B" w:rsidRDefault="0036523B" w:rsidP="0036523B">
            <w:pPr>
              <w:pStyle w:val="Tabletext"/>
            </w:pPr>
            <w:r w:rsidRPr="0036523B">
              <w:t>2</w:t>
            </w:r>
          </w:p>
        </w:tc>
        <w:tc>
          <w:tcPr>
            <w:tcW w:w="817" w:type="dxa"/>
          </w:tcPr>
          <w:p w14:paraId="4DEF0EA0" w14:textId="77777777" w:rsidR="0036523B" w:rsidRPr="0036523B" w:rsidRDefault="0036523B" w:rsidP="0036523B">
            <w:pPr>
              <w:pStyle w:val="Tabletext"/>
            </w:pPr>
          </w:p>
        </w:tc>
        <w:tc>
          <w:tcPr>
            <w:tcW w:w="2376" w:type="dxa"/>
          </w:tcPr>
          <w:p w14:paraId="6710DF9F" w14:textId="77777777" w:rsidR="0036523B" w:rsidRPr="0036523B" w:rsidRDefault="0036523B" w:rsidP="0036523B">
            <w:pPr>
              <w:pStyle w:val="Tabletext"/>
            </w:pPr>
            <w:r w:rsidRPr="0036523B">
              <w:t>Wycliffe Well</w:t>
            </w:r>
          </w:p>
        </w:tc>
        <w:tc>
          <w:tcPr>
            <w:tcW w:w="1735" w:type="dxa"/>
          </w:tcPr>
          <w:p w14:paraId="0D5FCC41" w14:textId="77777777" w:rsidR="0036523B" w:rsidRPr="0036523B" w:rsidRDefault="0036523B" w:rsidP="00C246D3">
            <w:pPr>
              <w:pStyle w:val="Tabletext"/>
              <w:jc w:val="right"/>
              <w:rPr>
                <w:b/>
                <w:bCs/>
              </w:rPr>
            </w:pPr>
            <w:r w:rsidRPr="0036523B">
              <w:t>4 June 1984</w:t>
            </w:r>
          </w:p>
        </w:tc>
      </w:tr>
      <w:tr w:rsidR="0036523B" w:rsidRPr="0036523B" w14:paraId="22E170AB" w14:textId="77777777" w:rsidTr="00C246D3">
        <w:tc>
          <w:tcPr>
            <w:tcW w:w="1769" w:type="dxa"/>
          </w:tcPr>
          <w:p w14:paraId="33BC8972" w14:textId="77777777" w:rsidR="0036523B" w:rsidRPr="0036523B" w:rsidRDefault="0036523B" w:rsidP="0036523B">
            <w:pPr>
              <w:pStyle w:val="Tabletext"/>
            </w:pPr>
            <w:r w:rsidRPr="0036523B">
              <w:t>92/CLC</w:t>
            </w:r>
          </w:p>
        </w:tc>
        <w:tc>
          <w:tcPr>
            <w:tcW w:w="850" w:type="dxa"/>
          </w:tcPr>
          <w:p w14:paraId="62F1996D" w14:textId="77777777" w:rsidR="0036523B" w:rsidRPr="0036523B" w:rsidRDefault="0036523B" w:rsidP="0036523B">
            <w:pPr>
              <w:pStyle w:val="Tabletext"/>
            </w:pPr>
            <w:r w:rsidRPr="0036523B">
              <w:t>1</w:t>
            </w:r>
          </w:p>
        </w:tc>
        <w:tc>
          <w:tcPr>
            <w:tcW w:w="817" w:type="dxa"/>
          </w:tcPr>
          <w:p w14:paraId="6997E195" w14:textId="77777777" w:rsidR="0036523B" w:rsidRPr="0036523B" w:rsidRDefault="0036523B" w:rsidP="0036523B">
            <w:pPr>
              <w:pStyle w:val="Tabletext"/>
            </w:pPr>
            <w:r w:rsidRPr="0036523B">
              <w:t>35</w:t>
            </w:r>
          </w:p>
        </w:tc>
        <w:tc>
          <w:tcPr>
            <w:tcW w:w="2376" w:type="dxa"/>
          </w:tcPr>
          <w:p w14:paraId="02B5FC0E" w14:textId="77777777" w:rsidR="0036523B" w:rsidRPr="0036523B" w:rsidRDefault="0036523B" w:rsidP="00E84158">
            <w:pPr>
              <w:pStyle w:val="Tabletext"/>
            </w:pPr>
            <w:proofErr w:type="spellStart"/>
            <w:r w:rsidRPr="0036523B">
              <w:t>Coolibah</w:t>
            </w:r>
            <w:proofErr w:type="spellEnd"/>
            <w:r w:rsidRPr="0036523B">
              <w:t xml:space="preserve"> and Wave Hill Stock Routes (Victoria </w:t>
            </w:r>
            <w:r w:rsidR="004A4590" w:rsidRPr="0036523B">
              <w:t>River</w:t>
            </w:r>
            <w:r w:rsidR="004A4590">
              <w:t> </w:t>
            </w:r>
            <w:r w:rsidRPr="0036523B">
              <w:t>Downs)</w:t>
            </w:r>
          </w:p>
        </w:tc>
        <w:tc>
          <w:tcPr>
            <w:tcW w:w="1735" w:type="dxa"/>
          </w:tcPr>
          <w:p w14:paraId="1A936048" w14:textId="77777777" w:rsidR="0036523B" w:rsidRPr="0036523B" w:rsidRDefault="0036523B" w:rsidP="00C246D3">
            <w:pPr>
              <w:pStyle w:val="Tabletext"/>
              <w:jc w:val="right"/>
              <w:rPr>
                <w:b/>
                <w:bCs/>
              </w:rPr>
            </w:pPr>
            <w:r w:rsidRPr="0036523B">
              <w:t>2 July 1984</w:t>
            </w:r>
          </w:p>
        </w:tc>
      </w:tr>
      <w:tr w:rsidR="0036523B" w:rsidRPr="0036523B" w14:paraId="5E4BB093" w14:textId="77777777" w:rsidTr="00C246D3">
        <w:tc>
          <w:tcPr>
            <w:tcW w:w="1769" w:type="dxa"/>
          </w:tcPr>
          <w:p w14:paraId="3DAC17AE" w14:textId="77777777" w:rsidR="0036523B" w:rsidRPr="0036523B" w:rsidRDefault="0036523B" w:rsidP="0036523B">
            <w:pPr>
              <w:pStyle w:val="Tabletext"/>
            </w:pPr>
            <w:r w:rsidRPr="0036523B">
              <w:t>93/Other</w:t>
            </w:r>
          </w:p>
        </w:tc>
        <w:tc>
          <w:tcPr>
            <w:tcW w:w="850" w:type="dxa"/>
          </w:tcPr>
          <w:p w14:paraId="0E153399" w14:textId="77777777" w:rsidR="0036523B" w:rsidRPr="0036523B" w:rsidRDefault="0036523B" w:rsidP="00CA464D">
            <w:pPr>
              <w:pStyle w:val="Tabletext"/>
            </w:pPr>
            <w:r w:rsidRPr="0036523B">
              <w:t>3(</w:t>
            </w:r>
            <w:r w:rsidR="00885639">
              <w:t>b</w:t>
            </w:r>
            <w:r w:rsidRPr="0036523B">
              <w:t>)</w:t>
            </w:r>
          </w:p>
        </w:tc>
        <w:tc>
          <w:tcPr>
            <w:tcW w:w="817" w:type="dxa"/>
          </w:tcPr>
          <w:p w14:paraId="5E692FB3" w14:textId="77777777" w:rsidR="0036523B" w:rsidRPr="0036523B" w:rsidRDefault="0036523B" w:rsidP="0036523B">
            <w:pPr>
              <w:pStyle w:val="Tabletext"/>
            </w:pPr>
          </w:p>
        </w:tc>
        <w:tc>
          <w:tcPr>
            <w:tcW w:w="2376" w:type="dxa"/>
          </w:tcPr>
          <w:p w14:paraId="0457CBEF" w14:textId="77777777" w:rsidR="0036523B" w:rsidRPr="0036523B" w:rsidRDefault="0036523B" w:rsidP="0036523B">
            <w:pPr>
              <w:pStyle w:val="Tabletext"/>
            </w:pPr>
            <w:proofErr w:type="spellStart"/>
            <w:r w:rsidRPr="0036523B">
              <w:t>Ngombur</w:t>
            </w:r>
            <w:proofErr w:type="spellEnd"/>
            <w:r w:rsidRPr="0036523B">
              <w:t xml:space="preserve"> (Repeat)</w:t>
            </w:r>
          </w:p>
        </w:tc>
        <w:tc>
          <w:tcPr>
            <w:tcW w:w="1735" w:type="dxa"/>
          </w:tcPr>
          <w:p w14:paraId="37374480" w14:textId="77777777" w:rsidR="0036523B" w:rsidRPr="0036523B" w:rsidRDefault="0036523B" w:rsidP="00C246D3">
            <w:pPr>
              <w:pStyle w:val="Tabletext"/>
              <w:jc w:val="right"/>
              <w:rPr>
                <w:b/>
                <w:bCs/>
              </w:rPr>
            </w:pPr>
            <w:r w:rsidRPr="0036523B">
              <w:t>23 November 1984</w:t>
            </w:r>
          </w:p>
        </w:tc>
      </w:tr>
      <w:tr w:rsidR="0036523B" w:rsidRPr="0036523B" w14:paraId="1BB8447F" w14:textId="77777777" w:rsidTr="00C246D3">
        <w:tc>
          <w:tcPr>
            <w:tcW w:w="1769" w:type="dxa"/>
          </w:tcPr>
          <w:p w14:paraId="18C1DB96" w14:textId="77777777" w:rsidR="0036523B" w:rsidRPr="0036523B" w:rsidRDefault="0036523B" w:rsidP="0036523B">
            <w:pPr>
              <w:pStyle w:val="Tabletext"/>
            </w:pPr>
            <w:r w:rsidRPr="0036523B">
              <w:lastRenderedPageBreak/>
              <w:t>94/NLC</w:t>
            </w:r>
          </w:p>
        </w:tc>
        <w:tc>
          <w:tcPr>
            <w:tcW w:w="850" w:type="dxa"/>
          </w:tcPr>
          <w:p w14:paraId="6011B759" w14:textId="77777777" w:rsidR="0036523B" w:rsidRPr="0036523B" w:rsidRDefault="0036523B" w:rsidP="0036523B">
            <w:pPr>
              <w:pStyle w:val="Tabletext"/>
            </w:pPr>
            <w:r w:rsidRPr="0036523B">
              <w:t>2</w:t>
            </w:r>
          </w:p>
        </w:tc>
        <w:tc>
          <w:tcPr>
            <w:tcW w:w="817" w:type="dxa"/>
          </w:tcPr>
          <w:p w14:paraId="22B3B178" w14:textId="77777777" w:rsidR="0036523B" w:rsidRPr="0036523B" w:rsidRDefault="0036523B" w:rsidP="0036523B">
            <w:pPr>
              <w:pStyle w:val="Tabletext"/>
            </w:pPr>
          </w:p>
        </w:tc>
        <w:tc>
          <w:tcPr>
            <w:tcW w:w="2376" w:type="dxa"/>
          </w:tcPr>
          <w:p w14:paraId="62ABFDCB" w14:textId="77777777" w:rsidR="0036523B" w:rsidRPr="0036523B" w:rsidRDefault="0036523B" w:rsidP="0036523B">
            <w:pPr>
              <w:pStyle w:val="Tabletext"/>
            </w:pPr>
            <w:r w:rsidRPr="0036523B">
              <w:t>Eva Valley</w:t>
            </w:r>
          </w:p>
        </w:tc>
        <w:tc>
          <w:tcPr>
            <w:tcW w:w="1735" w:type="dxa"/>
          </w:tcPr>
          <w:p w14:paraId="7B342D3C" w14:textId="77777777" w:rsidR="0036523B" w:rsidRPr="0036523B" w:rsidRDefault="0036523B" w:rsidP="00C246D3">
            <w:pPr>
              <w:pStyle w:val="Tabletext"/>
              <w:jc w:val="right"/>
              <w:rPr>
                <w:b/>
                <w:bCs/>
              </w:rPr>
            </w:pPr>
            <w:r w:rsidRPr="0036523B">
              <w:t>20 February 1985</w:t>
            </w:r>
          </w:p>
        </w:tc>
      </w:tr>
      <w:tr w:rsidR="0036523B" w:rsidRPr="0036523B" w14:paraId="197E2119" w14:textId="77777777" w:rsidTr="00C246D3">
        <w:tc>
          <w:tcPr>
            <w:tcW w:w="1769" w:type="dxa"/>
          </w:tcPr>
          <w:p w14:paraId="07286C9E" w14:textId="77777777" w:rsidR="0036523B" w:rsidRPr="0036523B" w:rsidRDefault="0036523B" w:rsidP="0036523B">
            <w:pPr>
              <w:pStyle w:val="Tabletext"/>
            </w:pPr>
            <w:r w:rsidRPr="0036523B">
              <w:t>95/CLC</w:t>
            </w:r>
          </w:p>
        </w:tc>
        <w:tc>
          <w:tcPr>
            <w:tcW w:w="850" w:type="dxa"/>
          </w:tcPr>
          <w:p w14:paraId="34DBB0E2" w14:textId="77777777" w:rsidR="0036523B" w:rsidRPr="0036523B" w:rsidRDefault="0036523B" w:rsidP="0036523B">
            <w:pPr>
              <w:pStyle w:val="Tabletext"/>
            </w:pPr>
            <w:r w:rsidRPr="0036523B">
              <w:t>1</w:t>
            </w:r>
          </w:p>
        </w:tc>
        <w:tc>
          <w:tcPr>
            <w:tcW w:w="817" w:type="dxa"/>
          </w:tcPr>
          <w:p w14:paraId="6B1D8C84" w14:textId="77777777" w:rsidR="0036523B" w:rsidRPr="0036523B" w:rsidRDefault="0036523B" w:rsidP="0036523B">
            <w:pPr>
              <w:pStyle w:val="Tabletext"/>
            </w:pPr>
            <w:r w:rsidRPr="0036523B">
              <w:t>32</w:t>
            </w:r>
          </w:p>
        </w:tc>
        <w:tc>
          <w:tcPr>
            <w:tcW w:w="2376" w:type="dxa"/>
          </w:tcPr>
          <w:p w14:paraId="67A4898E" w14:textId="77777777" w:rsidR="0036523B" w:rsidRPr="0036523B" w:rsidRDefault="0036523B" w:rsidP="0036523B">
            <w:pPr>
              <w:pStyle w:val="Tabletext"/>
            </w:pPr>
            <w:r w:rsidRPr="0036523B">
              <w:t>McLaren Creek</w:t>
            </w:r>
          </w:p>
        </w:tc>
        <w:tc>
          <w:tcPr>
            <w:tcW w:w="1735" w:type="dxa"/>
          </w:tcPr>
          <w:p w14:paraId="2E3DF21D" w14:textId="77777777" w:rsidR="0036523B" w:rsidRPr="0036523B" w:rsidRDefault="0036523B" w:rsidP="00C246D3">
            <w:pPr>
              <w:pStyle w:val="Tabletext"/>
              <w:jc w:val="right"/>
              <w:rPr>
                <w:b/>
                <w:bCs/>
              </w:rPr>
            </w:pPr>
            <w:r w:rsidRPr="0036523B">
              <w:t>19 April 1985</w:t>
            </w:r>
          </w:p>
        </w:tc>
      </w:tr>
      <w:tr w:rsidR="003E3C2C" w:rsidRPr="0036523B" w14:paraId="282D175A" w14:textId="77777777" w:rsidTr="00C246D3">
        <w:tc>
          <w:tcPr>
            <w:tcW w:w="1769" w:type="dxa"/>
          </w:tcPr>
          <w:p w14:paraId="16C87867" w14:textId="77777777" w:rsidR="003E3C2C" w:rsidRPr="0036523B" w:rsidRDefault="003E3C2C" w:rsidP="003E3C2C">
            <w:pPr>
              <w:pStyle w:val="Tabletext"/>
            </w:pPr>
            <w:r w:rsidRPr="0036523B">
              <w:t>96/NLC</w:t>
            </w:r>
          </w:p>
        </w:tc>
        <w:tc>
          <w:tcPr>
            <w:tcW w:w="850" w:type="dxa"/>
          </w:tcPr>
          <w:p w14:paraId="23BFC35D" w14:textId="77777777" w:rsidR="003E3C2C" w:rsidRPr="0036523B" w:rsidRDefault="003E3C2C" w:rsidP="003E3C2C">
            <w:pPr>
              <w:pStyle w:val="Tabletext"/>
            </w:pPr>
            <w:r w:rsidRPr="0036523B">
              <w:t>2</w:t>
            </w:r>
          </w:p>
        </w:tc>
        <w:tc>
          <w:tcPr>
            <w:tcW w:w="817" w:type="dxa"/>
          </w:tcPr>
          <w:p w14:paraId="0EB68641" w14:textId="77777777" w:rsidR="003E3C2C" w:rsidRPr="0036523B" w:rsidRDefault="003E3C2C" w:rsidP="003E3C2C">
            <w:pPr>
              <w:pStyle w:val="Tabletext"/>
            </w:pPr>
          </w:p>
        </w:tc>
        <w:tc>
          <w:tcPr>
            <w:tcW w:w="2376" w:type="dxa"/>
          </w:tcPr>
          <w:p w14:paraId="0B491953" w14:textId="77777777" w:rsidR="003E3C2C" w:rsidRPr="0036523B" w:rsidRDefault="003E3C2C" w:rsidP="003E3C2C">
            <w:pPr>
              <w:pStyle w:val="Tabletext"/>
            </w:pPr>
            <w:r w:rsidRPr="0036523B">
              <w:t xml:space="preserve">Dry River and </w:t>
            </w:r>
            <w:proofErr w:type="spellStart"/>
            <w:r w:rsidRPr="0036523B">
              <w:t>Coolibah</w:t>
            </w:r>
            <w:proofErr w:type="spellEnd"/>
            <w:r w:rsidRPr="0036523B">
              <w:t xml:space="preserve"> Stock Routes</w:t>
            </w:r>
            <w:r w:rsidR="00074700">
              <w:t xml:space="preserve"> </w:t>
            </w:r>
            <w:r w:rsidRPr="003E3C2C">
              <w:t xml:space="preserve">– </w:t>
            </w:r>
            <w:proofErr w:type="spellStart"/>
            <w:r w:rsidRPr="003E3C2C">
              <w:t>Manbullo</w:t>
            </w:r>
            <w:proofErr w:type="spellEnd"/>
            <w:r w:rsidRPr="003E3C2C">
              <w:t xml:space="preserve"> Area</w:t>
            </w:r>
          </w:p>
        </w:tc>
        <w:tc>
          <w:tcPr>
            <w:tcW w:w="1735" w:type="dxa"/>
          </w:tcPr>
          <w:p w14:paraId="0E5D30FD" w14:textId="77777777" w:rsidR="003E3C2C" w:rsidRPr="0036523B" w:rsidRDefault="003E3C2C" w:rsidP="00C246D3">
            <w:pPr>
              <w:pStyle w:val="Tabletext"/>
              <w:jc w:val="right"/>
              <w:rPr>
                <w:b/>
                <w:bCs/>
              </w:rPr>
            </w:pPr>
            <w:r w:rsidRPr="0036523B">
              <w:t>2 August 1985</w:t>
            </w:r>
          </w:p>
        </w:tc>
      </w:tr>
      <w:tr w:rsidR="003E3C2C" w:rsidRPr="0036523B" w14:paraId="7D509B74" w14:textId="77777777" w:rsidTr="00C246D3">
        <w:tc>
          <w:tcPr>
            <w:tcW w:w="1769" w:type="dxa"/>
          </w:tcPr>
          <w:p w14:paraId="64E5AF6F" w14:textId="77777777" w:rsidR="003E3C2C" w:rsidRPr="0036523B" w:rsidRDefault="003E3C2C" w:rsidP="003E3C2C">
            <w:pPr>
              <w:pStyle w:val="Tabletext"/>
            </w:pPr>
            <w:r w:rsidRPr="0036523B">
              <w:t>97/NLC</w:t>
            </w:r>
          </w:p>
        </w:tc>
        <w:tc>
          <w:tcPr>
            <w:tcW w:w="850" w:type="dxa"/>
          </w:tcPr>
          <w:p w14:paraId="5A882A10" w14:textId="77777777" w:rsidR="003E3C2C" w:rsidRPr="0036523B" w:rsidRDefault="003E3C2C" w:rsidP="003E3C2C">
            <w:pPr>
              <w:pStyle w:val="Tabletext"/>
            </w:pPr>
            <w:r w:rsidRPr="0036523B">
              <w:t>2</w:t>
            </w:r>
          </w:p>
        </w:tc>
        <w:tc>
          <w:tcPr>
            <w:tcW w:w="817" w:type="dxa"/>
          </w:tcPr>
          <w:p w14:paraId="34C28181" w14:textId="77777777" w:rsidR="003E3C2C" w:rsidRPr="0036523B" w:rsidRDefault="003E3C2C" w:rsidP="003E3C2C">
            <w:pPr>
              <w:pStyle w:val="Tabletext"/>
            </w:pPr>
          </w:p>
        </w:tc>
        <w:tc>
          <w:tcPr>
            <w:tcW w:w="2376" w:type="dxa"/>
          </w:tcPr>
          <w:p w14:paraId="24EEF59A" w14:textId="77777777" w:rsidR="003E3C2C" w:rsidRPr="0036523B" w:rsidRDefault="003E3C2C" w:rsidP="003E3C2C">
            <w:pPr>
              <w:pStyle w:val="Tabletext"/>
            </w:pPr>
            <w:r w:rsidRPr="0036523B">
              <w:t xml:space="preserve">Barkly, South Barkly and </w:t>
            </w:r>
            <w:proofErr w:type="spellStart"/>
            <w:r w:rsidRPr="0036523B">
              <w:t>Ranken</w:t>
            </w:r>
            <w:proofErr w:type="spellEnd"/>
            <w:r w:rsidRPr="0036523B">
              <w:t xml:space="preserve"> Stock Routes</w:t>
            </w:r>
            <w:r>
              <w:t xml:space="preserve"> </w:t>
            </w:r>
            <w:r w:rsidRPr="003E3C2C">
              <w:t>(</w:t>
            </w:r>
            <w:proofErr w:type="spellStart"/>
            <w:r w:rsidRPr="003E3C2C">
              <w:t>Wakaya</w:t>
            </w:r>
            <w:proofErr w:type="spellEnd"/>
            <w:r w:rsidRPr="003E3C2C">
              <w:t>/</w:t>
            </w:r>
            <w:proofErr w:type="spellStart"/>
            <w:r w:rsidRPr="003E3C2C">
              <w:t>Alyawarre</w:t>
            </w:r>
            <w:proofErr w:type="spellEnd"/>
            <w:r w:rsidRPr="003E3C2C">
              <w:t>)</w:t>
            </w:r>
          </w:p>
        </w:tc>
        <w:tc>
          <w:tcPr>
            <w:tcW w:w="1735" w:type="dxa"/>
          </w:tcPr>
          <w:p w14:paraId="7E50D036" w14:textId="77777777" w:rsidR="003E3C2C" w:rsidRPr="0036523B" w:rsidRDefault="003E3C2C" w:rsidP="00C246D3">
            <w:pPr>
              <w:pStyle w:val="Tabletext"/>
              <w:jc w:val="right"/>
              <w:rPr>
                <w:b/>
                <w:bCs/>
              </w:rPr>
            </w:pPr>
            <w:r w:rsidRPr="0036523B">
              <w:t>2 August 1985</w:t>
            </w:r>
          </w:p>
        </w:tc>
      </w:tr>
      <w:tr w:rsidR="003E3C2C" w:rsidRPr="0036523B" w14:paraId="3FA807BF" w14:textId="77777777" w:rsidTr="00C246D3">
        <w:tc>
          <w:tcPr>
            <w:tcW w:w="1769" w:type="dxa"/>
          </w:tcPr>
          <w:p w14:paraId="1868AA74" w14:textId="77777777" w:rsidR="003E3C2C" w:rsidRPr="0036523B" w:rsidRDefault="003E3C2C" w:rsidP="003E3C2C">
            <w:pPr>
              <w:pStyle w:val="Tabletext"/>
            </w:pPr>
            <w:r w:rsidRPr="0036523B">
              <w:t>98/NLC</w:t>
            </w:r>
          </w:p>
        </w:tc>
        <w:tc>
          <w:tcPr>
            <w:tcW w:w="850" w:type="dxa"/>
          </w:tcPr>
          <w:p w14:paraId="025FDA9E" w14:textId="77777777" w:rsidR="003E3C2C" w:rsidRPr="0036523B" w:rsidRDefault="003E3C2C" w:rsidP="003E3C2C">
            <w:pPr>
              <w:pStyle w:val="Tabletext"/>
            </w:pPr>
            <w:r w:rsidRPr="0036523B">
              <w:t>2</w:t>
            </w:r>
          </w:p>
        </w:tc>
        <w:tc>
          <w:tcPr>
            <w:tcW w:w="817" w:type="dxa"/>
          </w:tcPr>
          <w:p w14:paraId="325294E6" w14:textId="77777777" w:rsidR="003E3C2C" w:rsidRPr="0036523B" w:rsidRDefault="003E3C2C" w:rsidP="003E3C2C">
            <w:pPr>
              <w:pStyle w:val="Tabletext"/>
            </w:pPr>
          </w:p>
        </w:tc>
        <w:tc>
          <w:tcPr>
            <w:tcW w:w="2376" w:type="dxa"/>
          </w:tcPr>
          <w:p w14:paraId="2527098F" w14:textId="77777777" w:rsidR="003E3C2C" w:rsidRPr="0036523B" w:rsidRDefault="003E3C2C" w:rsidP="003E3C2C">
            <w:pPr>
              <w:pStyle w:val="Tabletext"/>
            </w:pPr>
            <w:proofErr w:type="spellStart"/>
            <w:r w:rsidRPr="0036523B">
              <w:t>Murranji</w:t>
            </w:r>
            <w:proofErr w:type="spellEnd"/>
            <w:r w:rsidRPr="0036523B">
              <w:t xml:space="preserve"> and Dry River Stock Routes (</w:t>
            </w:r>
            <w:proofErr w:type="spellStart"/>
            <w:r w:rsidRPr="0036523B">
              <w:t>Mudbura</w:t>
            </w:r>
            <w:proofErr w:type="spellEnd"/>
            <w:r w:rsidRPr="0036523B">
              <w:t>)</w:t>
            </w:r>
          </w:p>
        </w:tc>
        <w:tc>
          <w:tcPr>
            <w:tcW w:w="1735" w:type="dxa"/>
          </w:tcPr>
          <w:p w14:paraId="65A680CC" w14:textId="77777777" w:rsidR="003E3C2C" w:rsidRPr="0036523B" w:rsidRDefault="003E3C2C" w:rsidP="00C246D3">
            <w:pPr>
              <w:pStyle w:val="Tabletext"/>
              <w:jc w:val="right"/>
              <w:rPr>
                <w:b/>
                <w:bCs/>
              </w:rPr>
            </w:pPr>
            <w:r w:rsidRPr="0036523B">
              <w:t>2 August 1985</w:t>
            </w:r>
          </w:p>
        </w:tc>
      </w:tr>
      <w:tr w:rsidR="003E3C2C" w:rsidRPr="0036523B" w14:paraId="6B3FFC48" w14:textId="77777777" w:rsidTr="00C246D3">
        <w:tc>
          <w:tcPr>
            <w:tcW w:w="1769" w:type="dxa"/>
          </w:tcPr>
          <w:p w14:paraId="2C3E0AF9" w14:textId="77777777" w:rsidR="003E3C2C" w:rsidRPr="0036523B" w:rsidRDefault="003E3C2C" w:rsidP="003E3C2C">
            <w:pPr>
              <w:pStyle w:val="Tabletext"/>
            </w:pPr>
            <w:r w:rsidRPr="0036523B">
              <w:t>99/NLC</w:t>
            </w:r>
          </w:p>
        </w:tc>
        <w:tc>
          <w:tcPr>
            <w:tcW w:w="850" w:type="dxa"/>
          </w:tcPr>
          <w:p w14:paraId="6337AB1A" w14:textId="77777777" w:rsidR="003E3C2C" w:rsidRPr="0036523B" w:rsidRDefault="003E3C2C" w:rsidP="003E3C2C">
            <w:pPr>
              <w:pStyle w:val="Tabletext"/>
            </w:pPr>
            <w:r w:rsidRPr="0036523B">
              <w:t>1</w:t>
            </w:r>
          </w:p>
        </w:tc>
        <w:tc>
          <w:tcPr>
            <w:tcW w:w="817" w:type="dxa"/>
          </w:tcPr>
          <w:p w14:paraId="69ABEA92" w14:textId="77777777" w:rsidR="003E3C2C" w:rsidRPr="0036523B" w:rsidRDefault="003E3C2C" w:rsidP="003E3C2C">
            <w:pPr>
              <w:pStyle w:val="Tabletext"/>
            </w:pPr>
            <w:r w:rsidRPr="0036523B">
              <w:t>35</w:t>
            </w:r>
          </w:p>
        </w:tc>
        <w:tc>
          <w:tcPr>
            <w:tcW w:w="2376" w:type="dxa"/>
          </w:tcPr>
          <w:p w14:paraId="0352D2FC" w14:textId="77777777" w:rsidR="003E3C2C" w:rsidRPr="0036523B" w:rsidRDefault="003E3C2C" w:rsidP="003E3C2C">
            <w:pPr>
              <w:pStyle w:val="Tabletext"/>
            </w:pPr>
            <w:r w:rsidRPr="0036523B">
              <w:t xml:space="preserve">Wave Hill Stock Route </w:t>
            </w:r>
            <w:r w:rsidR="004A4590">
              <w:t>–</w:t>
            </w:r>
            <w:r w:rsidRPr="0036523B">
              <w:t xml:space="preserve"> </w:t>
            </w:r>
            <w:proofErr w:type="spellStart"/>
            <w:r w:rsidRPr="0036523B">
              <w:t>Bilinara</w:t>
            </w:r>
            <w:proofErr w:type="spellEnd"/>
          </w:p>
        </w:tc>
        <w:tc>
          <w:tcPr>
            <w:tcW w:w="1735" w:type="dxa"/>
          </w:tcPr>
          <w:p w14:paraId="1B74CF43" w14:textId="77777777" w:rsidR="003E3C2C" w:rsidRPr="0036523B" w:rsidRDefault="003E3C2C" w:rsidP="00C246D3">
            <w:pPr>
              <w:pStyle w:val="Tabletext"/>
              <w:jc w:val="right"/>
              <w:rPr>
                <w:b/>
                <w:bCs/>
              </w:rPr>
            </w:pPr>
            <w:r w:rsidRPr="0036523B">
              <w:t>2 August 1985</w:t>
            </w:r>
          </w:p>
        </w:tc>
      </w:tr>
      <w:tr w:rsidR="003E3C2C" w:rsidRPr="0036523B" w14:paraId="0D27F316" w14:textId="77777777" w:rsidTr="00C246D3">
        <w:tc>
          <w:tcPr>
            <w:tcW w:w="1769" w:type="dxa"/>
          </w:tcPr>
          <w:p w14:paraId="10BE36D1" w14:textId="77777777" w:rsidR="003E3C2C" w:rsidRPr="0036523B" w:rsidRDefault="003E3C2C" w:rsidP="003E3C2C">
            <w:pPr>
              <w:pStyle w:val="Tabletext"/>
            </w:pPr>
            <w:r w:rsidRPr="0036523B">
              <w:t>100/NLC</w:t>
            </w:r>
          </w:p>
        </w:tc>
        <w:tc>
          <w:tcPr>
            <w:tcW w:w="850" w:type="dxa"/>
          </w:tcPr>
          <w:p w14:paraId="6C49AFB0" w14:textId="77777777" w:rsidR="003E3C2C" w:rsidRPr="0036523B" w:rsidRDefault="003E3C2C" w:rsidP="003E3C2C">
            <w:pPr>
              <w:pStyle w:val="Tabletext"/>
            </w:pPr>
            <w:r w:rsidRPr="0036523B">
              <w:t>2</w:t>
            </w:r>
          </w:p>
        </w:tc>
        <w:tc>
          <w:tcPr>
            <w:tcW w:w="817" w:type="dxa"/>
          </w:tcPr>
          <w:p w14:paraId="61E5E2E1" w14:textId="77777777" w:rsidR="003E3C2C" w:rsidRPr="0036523B" w:rsidRDefault="003E3C2C" w:rsidP="003E3C2C">
            <w:pPr>
              <w:pStyle w:val="Tabletext"/>
            </w:pPr>
          </w:p>
        </w:tc>
        <w:tc>
          <w:tcPr>
            <w:tcW w:w="2376" w:type="dxa"/>
          </w:tcPr>
          <w:p w14:paraId="4B3DB9F7" w14:textId="77777777" w:rsidR="003E3C2C" w:rsidRPr="0036523B" w:rsidRDefault="003E3C2C" w:rsidP="003E3C2C">
            <w:pPr>
              <w:pStyle w:val="Tabletext"/>
            </w:pPr>
            <w:proofErr w:type="spellStart"/>
            <w:r w:rsidRPr="0036523B">
              <w:t>Urapunga</w:t>
            </w:r>
            <w:proofErr w:type="spellEnd"/>
            <w:r w:rsidRPr="0036523B">
              <w:t xml:space="preserve"> Stock Route</w:t>
            </w:r>
          </w:p>
        </w:tc>
        <w:tc>
          <w:tcPr>
            <w:tcW w:w="1735" w:type="dxa"/>
          </w:tcPr>
          <w:p w14:paraId="1A14059C" w14:textId="77777777" w:rsidR="003E3C2C" w:rsidRPr="0036523B" w:rsidRDefault="003E3C2C" w:rsidP="00C246D3">
            <w:pPr>
              <w:pStyle w:val="Tabletext"/>
              <w:jc w:val="right"/>
              <w:rPr>
                <w:b/>
                <w:bCs/>
              </w:rPr>
            </w:pPr>
            <w:r w:rsidRPr="0036523B">
              <w:t>2 August 1985</w:t>
            </w:r>
          </w:p>
        </w:tc>
      </w:tr>
      <w:tr w:rsidR="003E3C2C" w:rsidRPr="0036523B" w14:paraId="7D45B977" w14:textId="77777777" w:rsidTr="00C246D3">
        <w:tc>
          <w:tcPr>
            <w:tcW w:w="1769" w:type="dxa"/>
          </w:tcPr>
          <w:p w14:paraId="50A55C6C" w14:textId="77777777" w:rsidR="003E3C2C" w:rsidRPr="0036523B" w:rsidRDefault="003E3C2C" w:rsidP="003E3C2C">
            <w:pPr>
              <w:pStyle w:val="Tabletext"/>
            </w:pPr>
            <w:r w:rsidRPr="0036523B">
              <w:t>101/NLC</w:t>
            </w:r>
          </w:p>
        </w:tc>
        <w:tc>
          <w:tcPr>
            <w:tcW w:w="850" w:type="dxa"/>
          </w:tcPr>
          <w:p w14:paraId="72D7755F" w14:textId="77777777" w:rsidR="003E3C2C" w:rsidRPr="0036523B" w:rsidRDefault="003E3C2C" w:rsidP="003E3C2C">
            <w:pPr>
              <w:pStyle w:val="Tabletext"/>
            </w:pPr>
            <w:r w:rsidRPr="0036523B">
              <w:t>2</w:t>
            </w:r>
          </w:p>
        </w:tc>
        <w:tc>
          <w:tcPr>
            <w:tcW w:w="817" w:type="dxa"/>
          </w:tcPr>
          <w:p w14:paraId="4EBEAB0E" w14:textId="77777777" w:rsidR="003E3C2C" w:rsidRPr="0036523B" w:rsidRDefault="003E3C2C" w:rsidP="003E3C2C">
            <w:pPr>
              <w:pStyle w:val="Tabletext"/>
            </w:pPr>
          </w:p>
        </w:tc>
        <w:tc>
          <w:tcPr>
            <w:tcW w:w="2376" w:type="dxa"/>
          </w:tcPr>
          <w:p w14:paraId="03B52782" w14:textId="77777777" w:rsidR="003E3C2C" w:rsidRPr="0036523B" w:rsidRDefault="003E3C2C" w:rsidP="003E3C2C">
            <w:pPr>
              <w:pStyle w:val="Tabletext"/>
            </w:pPr>
            <w:r w:rsidRPr="0036523B">
              <w:t>South Barkly Stock Route (</w:t>
            </w:r>
            <w:proofErr w:type="spellStart"/>
            <w:r w:rsidRPr="0036523B">
              <w:t>Alroy</w:t>
            </w:r>
            <w:proofErr w:type="spellEnd"/>
            <w:r w:rsidRPr="0036523B">
              <w:t xml:space="preserve"> Downs)</w:t>
            </w:r>
          </w:p>
        </w:tc>
        <w:tc>
          <w:tcPr>
            <w:tcW w:w="1735" w:type="dxa"/>
          </w:tcPr>
          <w:p w14:paraId="57B95D86" w14:textId="77777777" w:rsidR="003E3C2C" w:rsidRPr="0036523B" w:rsidRDefault="003E3C2C" w:rsidP="00C246D3">
            <w:pPr>
              <w:pStyle w:val="Tabletext"/>
              <w:jc w:val="right"/>
              <w:rPr>
                <w:b/>
                <w:bCs/>
              </w:rPr>
            </w:pPr>
            <w:r w:rsidRPr="0036523B">
              <w:t>2 August 1985</w:t>
            </w:r>
          </w:p>
        </w:tc>
      </w:tr>
      <w:tr w:rsidR="003E3C2C" w:rsidRPr="0036523B" w14:paraId="643ED873" w14:textId="77777777" w:rsidTr="00C246D3">
        <w:tc>
          <w:tcPr>
            <w:tcW w:w="1769" w:type="dxa"/>
          </w:tcPr>
          <w:p w14:paraId="76E8F79F" w14:textId="77777777" w:rsidR="003E3C2C" w:rsidRPr="0036523B" w:rsidRDefault="003E3C2C" w:rsidP="003E3C2C">
            <w:pPr>
              <w:pStyle w:val="Tabletext"/>
            </w:pPr>
            <w:r w:rsidRPr="0036523B">
              <w:t>102/NLC</w:t>
            </w:r>
          </w:p>
        </w:tc>
        <w:tc>
          <w:tcPr>
            <w:tcW w:w="850" w:type="dxa"/>
          </w:tcPr>
          <w:p w14:paraId="62709675" w14:textId="77777777" w:rsidR="003E3C2C" w:rsidRPr="0036523B" w:rsidRDefault="003E3C2C" w:rsidP="003E3C2C">
            <w:pPr>
              <w:pStyle w:val="Tabletext"/>
            </w:pPr>
            <w:r w:rsidRPr="0036523B">
              <w:t>2</w:t>
            </w:r>
          </w:p>
        </w:tc>
        <w:tc>
          <w:tcPr>
            <w:tcW w:w="817" w:type="dxa"/>
          </w:tcPr>
          <w:p w14:paraId="1448DE8C" w14:textId="77777777" w:rsidR="003E3C2C" w:rsidRPr="0036523B" w:rsidRDefault="003E3C2C" w:rsidP="003E3C2C">
            <w:pPr>
              <w:pStyle w:val="Tabletext"/>
            </w:pPr>
          </w:p>
        </w:tc>
        <w:tc>
          <w:tcPr>
            <w:tcW w:w="2376" w:type="dxa"/>
          </w:tcPr>
          <w:p w14:paraId="4A8E64BE" w14:textId="77777777" w:rsidR="003E3C2C" w:rsidRPr="0036523B" w:rsidRDefault="003E3C2C" w:rsidP="00E84158">
            <w:pPr>
              <w:pStyle w:val="Tabletext"/>
            </w:pPr>
            <w:r w:rsidRPr="0036523B">
              <w:t>Barkly Stock Route (</w:t>
            </w:r>
            <w:r w:rsidR="004A4590" w:rsidRPr="0036523B">
              <w:t>Brunette</w:t>
            </w:r>
            <w:r w:rsidR="004A4590">
              <w:t> </w:t>
            </w:r>
            <w:r w:rsidRPr="0036523B">
              <w:t>Downs)</w:t>
            </w:r>
          </w:p>
        </w:tc>
        <w:tc>
          <w:tcPr>
            <w:tcW w:w="1735" w:type="dxa"/>
          </w:tcPr>
          <w:p w14:paraId="53BBBC97" w14:textId="77777777" w:rsidR="003E3C2C" w:rsidRPr="0036523B" w:rsidRDefault="003E3C2C" w:rsidP="00C246D3">
            <w:pPr>
              <w:pStyle w:val="Tabletext"/>
              <w:jc w:val="right"/>
              <w:rPr>
                <w:b/>
                <w:bCs/>
              </w:rPr>
            </w:pPr>
            <w:r w:rsidRPr="0036523B">
              <w:t>2 August 1985</w:t>
            </w:r>
          </w:p>
        </w:tc>
      </w:tr>
      <w:tr w:rsidR="003E3C2C" w:rsidRPr="0036523B" w14:paraId="7C14FFB2" w14:textId="77777777" w:rsidTr="00C246D3">
        <w:tc>
          <w:tcPr>
            <w:tcW w:w="1769" w:type="dxa"/>
          </w:tcPr>
          <w:p w14:paraId="5A02ADAF" w14:textId="77777777" w:rsidR="003E3C2C" w:rsidRPr="0036523B" w:rsidRDefault="003E3C2C" w:rsidP="003E3C2C">
            <w:pPr>
              <w:pStyle w:val="Tabletext"/>
            </w:pPr>
            <w:r w:rsidRPr="0036523B">
              <w:t>103/NLC</w:t>
            </w:r>
          </w:p>
        </w:tc>
        <w:tc>
          <w:tcPr>
            <w:tcW w:w="850" w:type="dxa"/>
          </w:tcPr>
          <w:p w14:paraId="33CE00B8" w14:textId="77777777" w:rsidR="003E3C2C" w:rsidRPr="0036523B" w:rsidRDefault="003E3C2C" w:rsidP="003E3C2C">
            <w:pPr>
              <w:pStyle w:val="Tabletext"/>
            </w:pPr>
            <w:r w:rsidRPr="0036523B">
              <w:t>2</w:t>
            </w:r>
          </w:p>
        </w:tc>
        <w:tc>
          <w:tcPr>
            <w:tcW w:w="817" w:type="dxa"/>
          </w:tcPr>
          <w:p w14:paraId="00FE6D23" w14:textId="77777777" w:rsidR="003E3C2C" w:rsidRPr="0036523B" w:rsidRDefault="003E3C2C" w:rsidP="003E3C2C">
            <w:pPr>
              <w:pStyle w:val="Tabletext"/>
            </w:pPr>
          </w:p>
        </w:tc>
        <w:tc>
          <w:tcPr>
            <w:tcW w:w="2376" w:type="dxa"/>
          </w:tcPr>
          <w:p w14:paraId="3BAD8678" w14:textId="77777777" w:rsidR="003E3C2C" w:rsidRPr="0036523B" w:rsidRDefault="003E3C2C" w:rsidP="003E3C2C">
            <w:pPr>
              <w:pStyle w:val="Tabletext"/>
            </w:pPr>
            <w:r w:rsidRPr="0036523B">
              <w:t>Auvergne Stock Route (</w:t>
            </w:r>
            <w:proofErr w:type="spellStart"/>
            <w:r w:rsidRPr="0036523B">
              <w:t>Miriwung</w:t>
            </w:r>
            <w:proofErr w:type="spellEnd"/>
            <w:r w:rsidRPr="0036523B">
              <w:t>)</w:t>
            </w:r>
          </w:p>
        </w:tc>
        <w:tc>
          <w:tcPr>
            <w:tcW w:w="1735" w:type="dxa"/>
          </w:tcPr>
          <w:p w14:paraId="0B0C90A0" w14:textId="77777777" w:rsidR="003E3C2C" w:rsidRPr="0036523B" w:rsidRDefault="003E3C2C" w:rsidP="00C246D3">
            <w:pPr>
              <w:pStyle w:val="Tabletext"/>
              <w:jc w:val="right"/>
              <w:rPr>
                <w:b/>
                <w:bCs/>
              </w:rPr>
            </w:pPr>
            <w:r w:rsidRPr="0036523B">
              <w:t>2 August 1985</w:t>
            </w:r>
          </w:p>
        </w:tc>
      </w:tr>
      <w:tr w:rsidR="003E3C2C" w:rsidRPr="0036523B" w14:paraId="54759F59" w14:textId="77777777" w:rsidTr="00C246D3">
        <w:tc>
          <w:tcPr>
            <w:tcW w:w="1769" w:type="dxa"/>
          </w:tcPr>
          <w:p w14:paraId="4CA24AFF" w14:textId="77777777" w:rsidR="003E3C2C" w:rsidRPr="0036523B" w:rsidRDefault="003E3C2C" w:rsidP="003E3C2C">
            <w:pPr>
              <w:pStyle w:val="Tabletext"/>
            </w:pPr>
            <w:r w:rsidRPr="0036523B">
              <w:t>104/NLC</w:t>
            </w:r>
          </w:p>
        </w:tc>
        <w:tc>
          <w:tcPr>
            <w:tcW w:w="850" w:type="dxa"/>
          </w:tcPr>
          <w:p w14:paraId="0923F1E1" w14:textId="77777777" w:rsidR="003E3C2C" w:rsidRPr="0036523B" w:rsidRDefault="003E3C2C" w:rsidP="003E3C2C">
            <w:pPr>
              <w:pStyle w:val="Tabletext"/>
            </w:pPr>
            <w:r w:rsidRPr="0036523B">
              <w:t>2</w:t>
            </w:r>
          </w:p>
        </w:tc>
        <w:tc>
          <w:tcPr>
            <w:tcW w:w="817" w:type="dxa"/>
          </w:tcPr>
          <w:p w14:paraId="43030507" w14:textId="77777777" w:rsidR="003E3C2C" w:rsidRPr="0036523B" w:rsidRDefault="003E3C2C" w:rsidP="003E3C2C">
            <w:pPr>
              <w:pStyle w:val="Tabletext"/>
            </w:pPr>
          </w:p>
        </w:tc>
        <w:tc>
          <w:tcPr>
            <w:tcW w:w="2376" w:type="dxa"/>
          </w:tcPr>
          <w:p w14:paraId="65E4B189" w14:textId="77777777" w:rsidR="003E3C2C" w:rsidRPr="0036523B" w:rsidRDefault="003E3C2C" w:rsidP="003E3C2C">
            <w:pPr>
              <w:pStyle w:val="Tabletext"/>
            </w:pPr>
            <w:r w:rsidRPr="0036523B">
              <w:t>Auvergne Stock Route (</w:t>
            </w:r>
            <w:proofErr w:type="spellStart"/>
            <w:r w:rsidRPr="0036523B">
              <w:t>Ngarinman</w:t>
            </w:r>
            <w:proofErr w:type="spellEnd"/>
            <w:r w:rsidRPr="0036523B">
              <w:t>/</w:t>
            </w:r>
            <w:proofErr w:type="spellStart"/>
            <w:r w:rsidRPr="0036523B">
              <w:t>Ngaliwurru</w:t>
            </w:r>
            <w:proofErr w:type="spellEnd"/>
            <w:r w:rsidRPr="0036523B">
              <w:t>)</w:t>
            </w:r>
          </w:p>
        </w:tc>
        <w:tc>
          <w:tcPr>
            <w:tcW w:w="1735" w:type="dxa"/>
          </w:tcPr>
          <w:p w14:paraId="117BC65D" w14:textId="77777777" w:rsidR="003E3C2C" w:rsidRPr="0036523B" w:rsidRDefault="003E3C2C" w:rsidP="00C246D3">
            <w:pPr>
              <w:pStyle w:val="Tabletext"/>
              <w:jc w:val="right"/>
              <w:rPr>
                <w:b/>
                <w:bCs/>
              </w:rPr>
            </w:pPr>
            <w:r w:rsidRPr="0036523B">
              <w:t>2 August 1985</w:t>
            </w:r>
          </w:p>
        </w:tc>
      </w:tr>
      <w:tr w:rsidR="003E3C2C" w:rsidRPr="0036523B" w14:paraId="3060C4D4" w14:textId="77777777" w:rsidTr="00C246D3">
        <w:tc>
          <w:tcPr>
            <w:tcW w:w="1769" w:type="dxa"/>
          </w:tcPr>
          <w:p w14:paraId="3F6EF0B3" w14:textId="77777777" w:rsidR="003E3C2C" w:rsidRPr="0036523B" w:rsidRDefault="003E3C2C" w:rsidP="003E3C2C">
            <w:pPr>
              <w:pStyle w:val="Tabletext"/>
            </w:pPr>
            <w:r w:rsidRPr="0036523B">
              <w:t>105/NLC</w:t>
            </w:r>
          </w:p>
        </w:tc>
        <w:tc>
          <w:tcPr>
            <w:tcW w:w="850" w:type="dxa"/>
          </w:tcPr>
          <w:p w14:paraId="1E14D4ED" w14:textId="77777777" w:rsidR="003E3C2C" w:rsidRPr="0036523B" w:rsidRDefault="003E3C2C" w:rsidP="003E3C2C">
            <w:pPr>
              <w:pStyle w:val="Tabletext"/>
            </w:pPr>
            <w:r w:rsidRPr="0036523B">
              <w:t>1</w:t>
            </w:r>
          </w:p>
        </w:tc>
        <w:tc>
          <w:tcPr>
            <w:tcW w:w="817" w:type="dxa"/>
          </w:tcPr>
          <w:p w14:paraId="20395008" w14:textId="77777777" w:rsidR="003E3C2C" w:rsidRPr="0036523B" w:rsidRDefault="003E3C2C" w:rsidP="003E3C2C">
            <w:pPr>
              <w:pStyle w:val="Tabletext"/>
            </w:pPr>
            <w:r w:rsidRPr="0036523B">
              <w:t>35</w:t>
            </w:r>
          </w:p>
        </w:tc>
        <w:tc>
          <w:tcPr>
            <w:tcW w:w="2376" w:type="dxa"/>
          </w:tcPr>
          <w:p w14:paraId="51C004C4" w14:textId="77777777" w:rsidR="003E3C2C" w:rsidRPr="0036523B" w:rsidRDefault="003E3C2C" w:rsidP="003E3C2C">
            <w:pPr>
              <w:pStyle w:val="Tabletext"/>
            </w:pPr>
            <w:r w:rsidRPr="0036523B">
              <w:t>Wave Hill Stock Route Area (</w:t>
            </w:r>
            <w:proofErr w:type="spellStart"/>
            <w:r w:rsidRPr="0036523B">
              <w:t>Ngarinman</w:t>
            </w:r>
            <w:proofErr w:type="spellEnd"/>
            <w:r w:rsidRPr="0036523B">
              <w:t>)</w:t>
            </w:r>
          </w:p>
        </w:tc>
        <w:tc>
          <w:tcPr>
            <w:tcW w:w="1735" w:type="dxa"/>
          </w:tcPr>
          <w:p w14:paraId="4E83C671" w14:textId="77777777" w:rsidR="003E3C2C" w:rsidRPr="0036523B" w:rsidRDefault="003E3C2C" w:rsidP="00C246D3">
            <w:pPr>
              <w:pStyle w:val="Tabletext"/>
              <w:jc w:val="right"/>
              <w:rPr>
                <w:b/>
                <w:bCs/>
              </w:rPr>
            </w:pPr>
            <w:r w:rsidRPr="0036523B">
              <w:t>2 August 1985</w:t>
            </w:r>
          </w:p>
        </w:tc>
      </w:tr>
      <w:tr w:rsidR="003E3C2C" w:rsidRPr="0036523B" w14:paraId="1B65C13E" w14:textId="77777777" w:rsidTr="00C246D3">
        <w:tc>
          <w:tcPr>
            <w:tcW w:w="1769" w:type="dxa"/>
          </w:tcPr>
          <w:p w14:paraId="0B6BC273" w14:textId="77777777" w:rsidR="003E3C2C" w:rsidRPr="0036523B" w:rsidRDefault="003E3C2C" w:rsidP="003E3C2C">
            <w:pPr>
              <w:pStyle w:val="Tabletext"/>
            </w:pPr>
            <w:r w:rsidRPr="0036523B">
              <w:t>106/CLC</w:t>
            </w:r>
          </w:p>
        </w:tc>
        <w:tc>
          <w:tcPr>
            <w:tcW w:w="850" w:type="dxa"/>
          </w:tcPr>
          <w:p w14:paraId="400F698E" w14:textId="77777777" w:rsidR="003E3C2C" w:rsidRPr="0036523B" w:rsidRDefault="003E3C2C" w:rsidP="003E3C2C">
            <w:pPr>
              <w:pStyle w:val="Tabletext"/>
            </w:pPr>
            <w:r w:rsidRPr="0036523B">
              <w:t>1</w:t>
            </w:r>
          </w:p>
        </w:tc>
        <w:tc>
          <w:tcPr>
            <w:tcW w:w="817" w:type="dxa"/>
          </w:tcPr>
          <w:p w14:paraId="2A5133C5" w14:textId="77777777" w:rsidR="003E3C2C" w:rsidRPr="0036523B" w:rsidRDefault="003E3C2C" w:rsidP="003E3C2C">
            <w:pPr>
              <w:pStyle w:val="Tabletext"/>
            </w:pPr>
            <w:r w:rsidRPr="0036523B">
              <w:t>70</w:t>
            </w:r>
          </w:p>
        </w:tc>
        <w:tc>
          <w:tcPr>
            <w:tcW w:w="2376" w:type="dxa"/>
          </w:tcPr>
          <w:p w14:paraId="083BD57A" w14:textId="77777777" w:rsidR="003E3C2C" w:rsidRPr="0036523B" w:rsidRDefault="003E3C2C" w:rsidP="003E3C2C">
            <w:pPr>
              <w:pStyle w:val="Tabletext"/>
            </w:pPr>
            <w:r w:rsidRPr="0036523B">
              <w:t>Crown Hill</w:t>
            </w:r>
          </w:p>
        </w:tc>
        <w:tc>
          <w:tcPr>
            <w:tcW w:w="1735" w:type="dxa"/>
          </w:tcPr>
          <w:p w14:paraId="7A7952AD" w14:textId="77777777" w:rsidR="003E3C2C" w:rsidRPr="0036523B" w:rsidRDefault="003E3C2C" w:rsidP="00C246D3">
            <w:pPr>
              <w:pStyle w:val="Tabletext"/>
              <w:jc w:val="right"/>
              <w:rPr>
                <w:b/>
                <w:bCs/>
              </w:rPr>
            </w:pPr>
            <w:r w:rsidRPr="0036523B">
              <w:t>23 April 1986</w:t>
            </w:r>
          </w:p>
        </w:tc>
      </w:tr>
      <w:tr w:rsidR="003E3C2C" w:rsidRPr="0036523B" w14:paraId="1EA9DBEE" w14:textId="77777777" w:rsidTr="00C246D3">
        <w:tc>
          <w:tcPr>
            <w:tcW w:w="1769" w:type="dxa"/>
          </w:tcPr>
          <w:p w14:paraId="29B32DE2" w14:textId="77777777" w:rsidR="003E3C2C" w:rsidRPr="0036523B" w:rsidRDefault="003E3C2C" w:rsidP="003E3C2C">
            <w:pPr>
              <w:pStyle w:val="Tabletext"/>
            </w:pPr>
            <w:r w:rsidRPr="0036523B">
              <w:t>107/NLC</w:t>
            </w:r>
          </w:p>
        </w:tc>
        <w:tc>
          <w:tcPr>
            <w:tcW w:w="850" w:type="dxa"/>
          </w:tcPr>
          <w:p w14:paraId="59F40015" w14:textId="77777777" w:rsidR="003E3C2C" w:rsidRPr="0036523B" w:rsidRDefault="003E3C2C" w:rsidP="003E3C2C">
            <w:pPr>
              <w:pStyle w:val="Tabletext"/>
            </w:pPr>
            <w:r w:rsidRPr="0036523B">
              <w:t>1</w:t>
            </w:r>
          </w:p>
        </w:tc>
        <w:tc>
          <w:tcPr>
            <w:tcW w:w="817" w:type="dxa"/>
          </w:tcPr>
          <w:p w14:paraId="00B3FC53" w14:textId="77777777" w:rsidR="003E3C2C" w:rsidRPr="0036523B" w:rsidRDefault="003E3C2C" w:rsidP="003E3C2C">
            <w:pPr>
              <w:pStyle w:val="Tabletext"/>
            </w:pPr>
            <w:r w:rsidRPr="0036523B">
              <w:t>36</w:t>
            </w:r>
          </w:p>
        </w:tc>
        <w:tc>
          <w:tcPr>
            <w:tcW w:w="2376" w:type="dxa"/>
          </w:tcPr>
          <w:p w14:paraId="13E3B5B3" w14:textId="77777777" w:rsidR="003E3C2C" w:rsidRPr="0036523B" w:rsidRDefault="003E3C2C" w:rsidP="003E3C2C">
            <w:pPr>
              <w:pStyle w:val="Tabletext"/>
            </w:pPr>
            <w:r w:rsidRPr="0036523B">
              <w:t xml:space="preserve">Stokes Range </w:t>
            </w:r>
          </w:p>
        </w:tc>
        <w:tc>
          <w:tcPr>
            <w:tcW w:w="1735" w:type="dxa"/>
          </w:tcPr>
          <w:p w14:paraId="21BE5AB0" w14:textId="77777777" w:rsidR="003E3C2C" w:rsidRPr="0036523B" w:rsidRDefault="003E3C2C" w:rsidP="00C246D3">
            <w:pPr>
              <w:pStyle w:val="Tabletext"/>
              <w:jc w:val="right"/>
              <w:rPr>
                <w:b/>
                <w:bCs/>
              </w:rPr>
            </w:pPr>
            <w:r w:rsidRPr="0036523B">
              <w:t>20 June 1986</w:t>
            </w:r>
          </w:p>
        </w:tc>
      </w:tr>
      <w:tr w:rsidR="003E3C2C" w:rsidRPr="0036523B" w14:paraId="5E61261D" w14:textId="77777777" w:rsidTr="00C246D3">
        <w:tc>
          <w:tcPr>
            <w:tcW w:w="1769" w:type="dxa"/>
          </w:tcPr>
          <w:p w14:paraId="75670E50" w14:textId="77777777" w:rsidR="003E3C2C" w:rsidRPr="0036523B" w:rsidRDefault="003E3C2C" w:rsidP="003E3C2C">
            <w:pPr>
              <w:pStyle w:val="Tabletext"/>
            </w:pPr>
            <w:r w:rsidRPr="0036523B">
              <w:t>108/CLC</w:t>
            </w:r>
          </w:p>
        </w:tc>
        <w:tc>
          <w:tcPr>
            <w:tcW w:w="850" w:type="dxa"/>
          </w:tcPr>
          <w:p w14:paraId="0D9D1B40" w14:textId="77777777" w:rsidR="003E3C2C" w:rsidRPr="0036523B" w:rsidRDefault="003E3C2C" w:rsidP="003E3C2C">
            <w:pPr>
              <w:pStyle w:val="Tabletext"/>
            </w:pPr>
            <w:r w:rsidRPr="0036523B">
              <w:t>2</w:t>
            </w:r>
          </w:p>
        </w:tc>
        <w:tc>
          <w:tcPr>
            <w:tcW w:w="817" w:type="dxa"/>
          </w:tcPr>
          <w:p w14:paraId="5F2B0BA3" w14:textId="77777777" w:rsidR="003E3C2C" w:rsidRPr="0036523B" w:rsidRDefault="003E3C2C" w:rsidP="003E3C2C">
            <w:pPr>
              <w:pStyle w:val="Tabletext"/>
            </w:pPr>
          </w:p>
        </w:tc>
        <w:tc>
          <w:tcPr>
            <w:tcW w:w="2376" w:type="dxa"/>
          </w:tcPr>
          <w:p w14:paraId="116A5E8F" w14:textId="77777777" w:rsidR="003E3C2C" w:rsidRPr="0036523B" w:rsidRDefault="003E3C2C" w:rsidP="003E3C2C">
            <w:pPr>
              <w:pStyle w:val="Tabletext"/>
            </w:pPr>
            <w:proofErr w:type="spellStart"/>
            <w:r w:rsidRPr="0036523B">
              <w:t>Wampana</w:t>
            </w:r>
            <w:proofErr w:type="spellEnd"/>
          </w:p>
        </w:tc>
        <w:tc>
          <w:tcPr>
            <w:tcW w:w="1735" w:type="dxa"/>
          </w:tcPr>
          <w:p w14:paraId="38BA4E78" w14:textId="77777777" w:rsidR="003E3C2C" w:rsidRPr="0036523B" w:rsidRDefault="003E3C2C" w:rsidP="00C246D3">
            <w:pPr>
              <w:pStyle w:val="Tabletext"/>
              <w:jc w:val="right"/>
            </w:pPr>
            <w:r w:rsidRPr="0036523B">
              <w:t>2 July 1986</w:t>
            </w:r>
          </w:p>
        </w:tc>
      </w:tr>
      <w:tr w:rsidR="003E3C2C" w:rsidRPr="0036523B" w14:paraId="38842B32" w14:textId="77777777" w:rsidTr="00C246D3">
        <w:tc>
          <w:tcPr>
            <w:tcW w:w="1769" w:type="dxa"/>
          </w:tcPr>
          <w:p w14:paraId="4FFFFC2D" w14:textId="77777777" w:rsidR="003E3C2C" w:rsidRPr="0036523B" w:rsidRDefault="003E3C2C" w:rsidP="003E3C2C">
            <w:pPr>
              <w:pStyle w:val="Tabletext"/>
            </w:pPr>
            <w:r w:rsidRPr="0036523B">
              <w:t>109/NLC</w:t>
            </w:r>
          </w:p>
        </w:tc>
        <w:tc>
          <w:tcPr>
            <w:tcW w:w="850" w:type="dxa"/>
          </w:tcPr>
          <w:p w14:paraId="2A7A3BCA" w14:textId="77777777" w:rsidR="003E3C2C" w:rsidRPr="0036523B" w:rsidRDefault="003E3C2C" w:rsidP="003E3C2C">
            <w:pPr>
              <w:pStyle w:val="Tabletext"/>
            </w:pPr>
            <w:r w:rsidRPr="0036523B">
              <w:t>2</w:t>
            </w:r>
          </w:p>
        </w:tc>
        <w:tc>
          <w:tcPr>
            <w:tcW w:w="817" w:type="dxa"/>
          </w:tcPr>
          <w:p w14:paraId="2E548E60" w14:textId="77777777" w:rsidR="003E3C2C" w:rsidRPr="0036523B" w:rsidRDefault="003E3C2C" w:rsidP="003E3C2C">
            <w:pPr>
              <w:pStyle w:val="Tabletext"/>
            </w:pPr>
          </w:p>
        </w:tc>
        <w:tc>
          <w:tcPr>
            <w:tcW w:w="2376" w:type="dxa"/>
          </w:tcPr>
          <w:p w14:paraId="7CE6B21E" w14:textId="77777777" w:rsidR="003E3C2C" w:rsidRPr="0036523B" w:rsidRDefault="003E3C2C" w:rsidP="003E3C2C">
            <w:pPr>
              <w:pStyle w:val="Tabletext"/>
            </w:pPr>
            <w:proofErr w:type="spellStart"/>
            <w:r w:rsidRPr="0036523B">
              <w:t>Borroloola</w:t>
            </w:r>
            <w:proofErr w:type="spellEnd"/>
            <w:r w:rsidRPr="0036523B">
              <w:t xml:space="preserve"> Stock Route</w:t>
            </w:r>
          </w:p>
        </w:tc>
        <w:tc>
          <w:tcPr>
            <w:tcW w:w="1735" w:type="dxa"/>
          </w:tcPr>
          <w:p w14:paraId="394C2069" w14:textId="77777777" w:rsidR="003E3C2C" w:rsidRPr="0036523B" w:rsidRDefault="003E3C2C" w:rsidP="00C246D3">
            <w:pPr>
              <w:pStyle w:val="Tabletext"/>
              <w:jc w:val="right"/>
              <w:rPr>
                <w:b/>
                <w:bCs/>
              </w:rPr>
            </w:pPr>
            <w:r w:rsidRPr="0036523B">
              <w:t>1 May 1987</w:t>
            </w:r>
          </w:p>
        </w:tc>
      </w:tr>
      <w:tr w:rsidR="003E3C2C" w:rsidRPr="0036523B" w14:paraId="3CD8F79D" w14:textId="77777777" w:rsidTr="00C246D3">
        <w:tc>
          <w:tcPr>
            <w:tcW w:w="1769" w:type="dxa"/>
          </w:tcPr>
          <w:p w14:paraId="4179E8D8" w14:textId="77777777" w:rsidR="003E3C2C" w:rsidRPr="0036523B" w:rsidRDefault="003E3C2C" w:rsidP="003E3C2C">
            <w:pPr>
              <w:pStyle w:val="Tabletext"/>
            </w:pPr>
            <w:r w:rsidRPr="0036523B">
              <w:t>110/CLC</w:t>
            </w:r>
          </w:p>
        </w:tc>
        <w:tc>
          <w:tcPr>
            <w:tcW w:w="850" w:type="dxa"/>
          </w:tcPr>
          <w:p w14:paraId="7CE66B79" w14:textId="77777777" w:rsidR="003E3C2C" w:rsidRPr="0036523B" w:rsidRDefault="003E3C2C" w:rsidP="003E3C2C">
            <w:pPr>
              <w:pStyle w:val="Tabletext"/>
            </w:pPr>
            <w:r w:rsidRPr="0036523B">
              <w:t>2</w:t>
            </w:r>
          </w:p>
        </w:tc>
        <w:tc>
          <w:tcPr>
            <w:tcW w:w="817" w:type="dxa"/>
          </w:tcPr>
          <w:p w14:paraId="2EB60C53" w14:textId="77777777" w:rsidR="003E3C2C" w:rsidRPr="0036523B" w:rsidRDefault="003E3C2C" w:rsidP="003E3C2C">
            <w:pPr>
              <w:pStyle w:val="Tabletext"/>
            </w:pPr>
          </w:p>
        </w:tc>
        <w:tc>
          <w:tcPr>
            <w:tcW w:w="2376" w:type="dxa"/>
          </w:tcPr>
          <w:p w14:paraId="1903A04D" w14:textId="77777777" w:rsidR="003E3C2C" w:rsidRPr="0036523B" w:rsidRDefault="003E3C2C" w:rsidP="003E3C2C">
            <w:pPr>
              <w:pStyle w:val="Tabletext"/>
            </w:pPr>
            <w:r w:rsidRPr="0036523B">
              <w:t>Hugh River Stock Route (</w:t>
            </w:r>
            <w:proofErr w:type="spellStart"/>
            <w:r w:rsidRPr="0036523B">
              <w:t>Henbury</w:t>
            </w:r>
            <w:proofErr w:type="spellEnd"/>
            <w:r w:rsidRPr="0036523B">
              <w:t xml:space="preserve"> and Orange Creek)</w:t>
            </w:r>
          </w:p>
        </w:tc>
        <w:tc>
          <w:tcPr>
            <w:tcW w:w="1735" w:type="dxa"/>
          </w:tcPr>
          <w:p w14:paraId="3B295CC6" w14:textId="77777777" w:rsidR="003E3C2C" w:rsidRPr="0036523B" w:rsidRDefault="003E3C2C" w:rsidP="00C246D3">
            <w:pPr>
              <w:pStyle w:val="Tabletext"/>
              <w:jc w:val="right"/>
              <w:rPr>
                <w:b/>
                <w:bCs/>
              </w:rPr>
            </w:pPr>
            <w:r w:rsidRPr="0036523B">
              <w:t>5 May 1987</w:t>
            </w:r>
          </w:p>
        </w:tc>
      </w:tr>
      <w:tr w:rsidR="003E3C2C" w:rsidRPr="0036523B" w14:paraId="791E4087" w14:textId="77777777" w:rsidTr="00C246D3">
        <w:tc>
          <w:tcPr>
            <w:tcW w:w="1769" w:type="dxa"/>
          </w:tcPr>
          <w:p w14:paraId="6AA01A26" w14:textId="77777777" w:rsidR="003E3C2C" w:rsidRPr="0036523B" w:rsidRDefault="003E3C2C" w:rsidP="003E3C2C">
            <w:pPr>
              <w:pStyle w:val="Tabletext"/>
            </w:pPr>
            <w:r w:rsidRPr="0036523B">
              <w:t>111/NLC</w:t>
            </w:r>
          </w:p>
        </w:tc>
        <w:tc>
          <w:tcPr>
            <w:tcW w:w="850" w:type="dxa"/>
          </w:tcPr>
          <w:p w14:paraId="1B181506" w14:textId="77777777" w:rsidR="003E3C2C" w:rsidRPr="0036523B" w:rsidRDefault="003E3C2C" w:rsidP="00EF30B2">
            <w:pPr>
              <w:pStyle w:val="Tabletext"/>
            </w:pPr>
            <w:r w:rsidRPr="0036523B">
              <w:t>1 &amp; 3(</w:t>
            </w:r>
            <w:r w:rsidR="00885639">
              <w:t>b</w:t>
            </w:r>
            <w:r w:rsidRPr="0036523B">
              <w:t>)</w:t>
            </w:r>
          </w:p>
        </w:tc>
        <w:tc>
          <w:tcPr>
            <w:tcW w:w="817" w:type="dxa"/>
          </w:tcPr>
          <w:p w14:paraId="05EB4C44" w14:textId="77777777" w:rsidR="003E3C2C" w:rsidRPr="0036523B" w:rsidRDefault="003E3C2C" w:rsidP="003E3C2C">
            <w:pPr>
              <w:pStyle w:val="Tabletext"/>
            </w:pPr>
            <w:r w:rsidRPr="0036523B">
              <w:t>48</w:t>
            </w:r>
          </w:p>
        </w:tc>
        <w:tc>
          <w:tcPr>
            <w:tcW w:w="2376" w:type="dxa"/>
          </w:tcPr>
          <w:p w14:paraId="2ED99250" w14:textId="77777777" w:rsidR="003E3C2C" w:rsidRPr="0036523B" w:rsidRDefault="003E3C2C" w:rsidP="003E3C2C">
            <w:pPr>
              <w:pStyle w:val="Tabletext"/>
            </w:pPr>
            <w:r w:rsidRPr="0036523B">
              <w:t>Alligator Rivers Area III (</w:t>
            </w:r>
            <w:proofErr w:type="spellStart"/>
            <w:r w:rsidRPr="0036523B">
              <w:t>Gimbat</w:t>
            </w:r>
            <w:proofErr w:type="spellEnd"/>
            <w:r w:rsidRPr="0036523B">
              <w:t xml:space="preserve"> - </w:t>
            </w:r>
            <w:proofErr w:type="spellStart"/>
            <w:r w:rsidRPr="0036523B">
              <w:t>Goodparla</w:t>
            </w:r>
            <w:proofErr w:type="spellEnd"/>
            <w:r w:rsidRPr="0036523B">
              <w:t>)</w:t>
            </w:r>
          </w:p>
        </w:tc>
        <w:tc>
          <w:tcPr>
            <w:tcW w:w="1735" w:type="dxa"/>
          </w:tcPr>
          <w:p w14:paraId="6BCED715" w14:textId="77777777" w:rsidR="003E3C2C" w:rsidRPr="0036523B" w:rsidRDefault="003E3C2C" w:rsidP="00C246D3">
            <w:pPr>
              <w:pStyle w:val="Tabletext"/>
              <w:jc w:val="right"/>
              <w:rPr>
                <w:b/>
                <w:bCs/>
              </w:rPr>
            </w:pPr>
            <w:r w:rsidRPr="0036523B">
              <w:t>26 June 1987</w:t>
            </w:r>
          </w:p>
        </w:tc>
      </w:tr>
      <w:tr w:rsidR="003E3C2C" w:rsidRPr="0036523B" w14:paraId="61D186B4" w14:textId="77777777" w:rsidTr="00C246D3">
        <w:tc>
          <w:tcPr>
            <w:tcW w:w="1769" w:type="dxa"/>
          </w:tcPr>
          <w:p w14:paraId="189E7DA5" w14:textId="77777777" w:rsidR="003E3C2C" w:rsidRPr="0036523B" w:rsidRDefault="003E3C2C" w:rsidP="003E3C2C">
            <w:pPr>
              <w:pStyle w:val="Tabletext"/>
            </w:pPr>
            <w:r w:rsidRPr="0036523B">
              <w:lastRenderedPageBreak/>
              <w:t>112/NLC</w:t>
            </w:r>
          </w:p>
        </w:tc>
        <w:tc>
          <w:tcPr>
            <w:tcW w:w="850" w:type="dxa"/>
          </w:tcPr>
          <w:p w14:paraId="1346ED80" w14:textId="77777777" w:rsidR="003E3C2C" w:rsidRPr="0036523B" w:rsidRDefault="003E3C2C" w:rsidP="003E3C2C">
            <w:pPr>
              <w:pStyle w:val="Tabletext"/>
            </w:pPr>
            <w:r w:rsidRPr="0036523B">
              <w:t>2</w:t>
            </w:r>
          </w:p>
        </w:tc>
        <w:tc>
          <w:tcPr>
            <w:tcW w:w="817" w:type="dxa"/>
          </w:tcPr>
          <w:p w14:paraId="2311F0B6" w14:textId="77777777" w:rsidR="003E3C2C" w:rsidRPr="0036523B" w:rsidRDefault="003E3C2C" w:rsidP="003E3C2C">
            <w:pPr>
              <w:pStyle w:val="Tabletext"/>
            </w:pPr>
          </w:p>
        </w:tc>
        <w:tc>
          <w:tcPr>
            <w:tcW w:w="2376" w:type="dxa"/>
          </w:tcPr>
          <w:p w14:paraId="024C4C37" w14:textId="77777777" w:rsidR="003E3C2C" w:rsidRPr="0036523B" w:rsidRDefault="003E3C2C" w:rsidP="003E3C2C">
            <w:pPr>
              <w:pStyle w:val="Tabletext"/>
            </w:pPr>
            <w:proofErr w:type="spellStart"/>
            <w:r w:rsidRPr="0036523B">
              <w:t>Jawoyn</w:t>
            </w:r>
            <w:proofErr w:type="spellEnd"/>
            <w:r w:rsidRPr="0036523B">
              <w:t xml:space="preserve"> (</w:t>
            </w:r>
            <w:proofErr w:type="spellStart"/>
            <w:r w:rsidRPr="0036523B">
              <w:t>Werrenbun</w:t>
            </w:r>
            <w:proofErr w:type="spellEnd"/>
            <w:r w:rsidRPr="0036523B">
              <w:t xml:space="preserve"> and </w:t>
            </w:r>
            <w:proofErr w:type="spellStart"/>
            <w:r w:rsidRPr="0036523B">
              <w:t>Barnjarn</w:t>
            </w:r>
            <w:proofErr w:type="spellEnd"/>
            <w:r w:rsidRPr="0036523B">
              <w:t>)</w:t>
            </w:r>
          </w:p>
        </w:tc>
        <w:tc>
          <w:tcPr>
            <w:tcW w:w="1735" w:type="dxa"/>
          </w:tcPr>
          <w:p w14:paraId="44148224" w14:textId="77777777" w:rsidR="003E3C2C" w:rsidRPr="0036523B" w:rsidRDefault="003E3C2C" w:rsidP="00C246D3">
            <w:pPr>
              <w:pStyle w:val="Tabletext"/>
              <w:jc w:val="right"/>
              <w:rPr>
                <w:b/>
                <w:bCs/>
              </w:rPr>
            </w:pPr>
            <w:r w:rsidRPr="0036523B">
              <w:t>4 January 1988</w:t>
            </w:r>
          </w:p>
        </w:tc>
      </w:tr>
      <w:tr w:rsidR="003E3C2C" w:rsidRPr="0036523B" w14:paraId="4B2A1FE4" w14:textId="77777777" w:rsidTr="00C246D3">
        <w:tc>
          <w:tcPr>
            <w:tcW w:w="1769" w:type="dxa"/>
          </w:tcPr>
          <w:p w14:paraId="3E29A040" w14:textId="77777777" w:rsidR="003E3C2C" w:rsidRPr="0036523B" w:rsidRDefault="003E3C2C" w:rsidP="003E3C2C">
            <w:pPr>
              <w:pStyle w:val="Tabletext"/>
            </w:pPr>
            <w:r w:rsidRPr="0036523B">
              <w:t>113/NLC</w:t>
            </w:r>
          </w:p>
        </w:tc>
        <w:tc>
          <w:tcPr>
            <w:tcW w:w="850" w:type="dxa"/>
          </w:tcPr>
          <w:p w14:paraId="5DF59090" w14:textId="77777777" w:rsidR="003E3C2C" w:rsidRPr="0036523B" w:rsidRDefault="003E3C2C" w:rsidP="003E3C2C">
            <w:pPr>
              <w:pStyle w:val="Tabletext"/>
            </w:pPr>
            <w:r w:rsidRPr="0036523B">
              <w:t>2</w:t>
            </w:r>
          </w:p>
        </w:tc>
        <w:tc>
          <w:tcPr>
            <w:tcW w:w="817" w:type="dxa"/>
          </w:tcPr>
          <w:p w14:paraId="30B7D1EF" w14:textId="77777777" w:rsidR="003E3C2C" w:rsidRPr="0036523B" w:rsidRDefault="003E3C2C" w:rsidP="003E3C2C">
            <w:pPr>
              <w:pStyle w:val="Tabletext"/>
            </w:pPr>
          </w:p>
        </w:tc>
        <w:tc>
          <w:tcPr>
            <w:tcW w:w="2376" w:type="dxa"/>
          </w:tcPr>
          <w:p w14:paraId="16FD8DB3" w14:textId="77777777" w:rsidR="003E3C2C" w:rsidRPr="0036523B" w:rsidRDefault="003E3C2C" w:rsidP="003E3C2C">
            <w:pPr>
              <w:pStyle w:val="Tabletext"/>
            </w:pPr>
            <w:proofErr w:type="spellStart"/>
            <w:r w:rsidRPr="0036523B">
              <w:t>Jawoyn</w:t>
            </w:r>
            <w:proofErr w:type="spellEnd"/>
            <w:r w:rsidRPr="0036523B">
              <w:t xml:space="preserve"> (</w:t>
            </w:r>
            <w:proofErr w:type="spellStart"/>
            <w:r w:rsidRPr="0036523B">
              <w:t>Werrenbun</w:t>
            </w:r>
            <w:proofErr w:type="spellEnd"/>
            <w:r w:rsidRPr="0036523B">
              <w:t xml:space="preserve"> and </w:t>
            </w:r>
            <w:proofErr w:type="spellStart"/>
            <w:r w:rsidRPr="0036523B">
              <w:t>Barnjarn</w:t>
            </w:r>
            <w:proofErr w:type="spellEnd"/>
            <w:r w:rsidRPr="0036523B">
              <w:t>)</w:t>
            </w:r>
          </w:p>
        </w:tc>
        <w:tc>
          <w:tcPr>
            <w:tcW w:w="1735" w:type="dxa"/>
          </w:tcPr>
          <w:p w14:paraId="1831D7A2" w14:textId="77777777" w:rsidR="003E3C2C" w:rsidRPr="0036523B" w:rsidRDefault="003E3C2C" w:rsidP="00C246D3">
            <w:pPr>
              <w:pStyle w:val="Tabletext"/>
              <w:jc w:val="right"/>
            </w:pPr>
            <w:r w:rsidRPr="0036523B">
              <w:t>27 June 1988</w:t>
            </w:r>
          </w:p>
        </w:tc>
      </w:tr>
      <w:tr w:rsidR="003E3C2C" w:rsidRPr="0036523B" w14:paraId="0355333B" w14:textId="77777777" w:rsidTr="00C246D3">
        <w:tc>
          <w:tcPr>
            <w:tcW w:w="1769" w:type="dxa"/>
          </w:tcPr>
          <w:p w14:paraId="2A1656F4" w14:textId="77777777" w:rsidR="003E3C2C" w:rsidRPr="0036523B" w:rsidRDefault="003E3C2C" w:rsidP="003E3C2C">
            <w:pPr>
              <w:pStyle w:val="Tabletext"/>
            </w:pPr>
            <w:r w:rsidRPr="0036523B">
              <w:t>114/CLC</w:t>
            </w:r>
          </w:p>
        </w:tc>
        <w:tc>
          <w:tcPr>
            <w:tcW w:w="850" w:type="dxa"/>
          </w:tcPr>
          <w:p w14:paraId="3612A269" w14:textId="77777777" w:rsidR="003E3C2C" w:rsidRPr="0036523B" w:rsidRDefault="003E3C2C" w:rsidP="003E3C2C">
            <w:pPr>
              <w:pStyle w:val="Tabletext"/>
            </w:pPr>
            <w:r w:rsidRPr="0036523B">
              <w:t>2</w:t>
            </w:r>
          </w:p>
        </w:tc>
        <w:tc>
          <w:tcPr>
            <w:tcW w:w="817" w:type="dxa"/>
          </w:tcPr>
          <w:p w14:paraId="03ED72D6" w14:textId="77777777" w:rsidR="003E3C2C" w:rsidRPr="0036523B" w:rsidRDefault="003E3C2C" w:rsidP="003E3C2C">
            <w:pPr>
              <w:pStyle w:val="Tabletext"/>
            </w:pPr>
          </w:p>
        </w:tc>
        <w:tc>
          <w:tcPr>
            <w:tcW w:w="2376" w:type="dxa"/>
          </w:tcPr>
          <w:p w14:paraId="475B234E" w14:textId="77777777" w:rsidR="003E3C2C" w:rsidRPr="0036523B" w:rsidRDefault="003E3C2C" w:rsidP="003E3C2C">
            <w:pPr>
              <w:pStyle w:val="Tabletext"/>
            </w:pPr>
            <w:proofErr w:type="spellStart"/>
            <w:r w:rsidRPr="0036523B">
              <w:t>Kanturrpa</w:t>
            </w:r>
            <w:proofErr w:type="spellEnd"/>
            <w:r w:rsidRPr="0036523B">
              <w:t>/</w:t>
            </w:r>
            <w:proofErr w:type="spellStart"/>
            <w:r w:rsidRPr="0036523B">
              <w:t>Kanttaji</w:t>
            </w:r>
            <w:proofErr w:type="spellEnd"/>
          </w:p>
        </w:tc>
        <w:tc>
          <w:tcPr>
            <w:tcW w:w="1735" w:type="dxa"/>
          </w:tcPr>
          <w:p w14:paraId="0E663D95" w14:textId="77777777" w:rsidR="003E3C2C" w:rsidRPr="0036523B" w:rsidRDefault="003E3C2C" w:rsidP="00C246D3">
            <w:pPr>
              <w:pStyle w:val="Tabletext"/>
              <w:jc w:val="right"/>
              <w:rPr>
                <w:b/>
                <w:bCs/>
              </w:rPr>
            </w:pPr>
            <w:r w:rsidRPr="0036523B">
              <w:t>19 July 1988</w:t>
            </w:r>
          </w:p>
        </w:tc>
      </w:tr>
      <w:tr w:rsidR="003E3C2C" w:rsidRPr="0036523B" w14:paraId="46D07B51" w14:textId="77777777" w:rsidTr="00C246D3">
        <w:tc>
          <w:tcPr>
            <w:tcW w:w="1769" w:type="dxa"/>
          </w:tcPr>
          <w:p w14:paraId="769B1773" w14:textId="77777777" w:rsidR="003E3C2C" w:rsidRPr="0036523B" w:rsidRDefault="003E3C2C" w:rsidP="003E3C2C">
            <w:pPr>
              <w:pStyle w:val="Tabletext"/>
            </w:pPr>
            <w:r w:rsidRPr="0036523B">
              <w:t>115/CLC</w:t>
            </w:r>
          </w:p>
        </w:tc>
        <w:tc>
          <w:tcPr>
            <w:tcW w:w="850" w:type="dxa"/>
          </w:tcPr>
          <w:p w14:paraId="36DF9FC0" w14:textId="77777777" w:rsidR="003E3C2C" w:rsidRPr="0036523B" w:rsidRDefault="003E3C2C" w:rsidP="003E3C2C">
            <w:pPr>
              <w:pStyle w:val="Tabletext"/>
            </w:pPr>
            <w:r w:rsidRPr="0036523B">
              <w:t>2</w:t>
            </w:r>
          </w:p>
        </w:tc>
        <w:tc>
          <w:tcPr>
            <w:tcW w:w="817" w:type="dxa"/>
          </w:tcPr>
          <w:p w14:paraId="3C0054CE" w14:textId="77777777" w:rsidR="003E3C2C" w:rsidRPr="0036523B" w:rsidRDefault="003E3C2C" w:rsidP="003E3C2C">
            <w:pPr>
              <w:pStyle w:val="Tabletext"/>
            </w:pPr>
          </w:p>
        </w:tc>
        <w:tc>
          <w:tcPr>
            <w:tcW w:w="2376" w:type="dxa"/>
          </w:tcPr>
          <w:p w14:paraId="73C22452" w14:textId="77777777" w:rsidR="003E3C2C" w:rsidRPr="0036523B" w:rsidRDefault="003E3C2C" w:rsidP="003E3C2C">
            <w:pPr>
              <w:pStyle w:val="Tabletext"/>
            </w:pPr>
            <w:proofErr w:type="spellStart"/>
            <w:r w:rsidRPr="0036523B">
              <w:t>Warumungu</w:t>
            </w:r>
            <w:proofErr w:type="spellEnd"/>
            <w:r w:rsidRPr="0036523B">
              <w:t>/</w:t>
            </w:r>
            <w:proofErr w:type="spellStart"/>
            <w:r w:rsidRPr="0036523B">
              <w:t>Wakaya</w:t>
            </w:r>
            <w:proofErr w:type="spellEnd"/>
            <w:r w:rsidRPr="0036523B">
              <w:t xml:space="preserve"> (Repeat)</w:t>
            </w:r>
          </w:p>
        </w:tc>
        <w:tc>
          <w:tcPr>
            <w:tcW w:w="1735" w:type="dxa"/>
          </w:tcPr>
          <w:p w14:paraId="79F8548C" w14:textId="77777777" w:rsidR="003E3C2C" w:rsidRPr="0036523B" w:rsidRDefault="003E3C2C" w:rsidP="00C246D3">
            <w:pPr>
              <w:pStyle w:val="Tabletext"/>
              <w:jc w:val="right"/>
              <w:rPr>
                <w:b/>
                <w:bCs/>
              </w:rPr>
            </w:pPr>
            <w:r w:rsidRPr="0036523B">
              <w:t>19 July 1988</w:t>
            </w:r>
          </w:p>
        </w:tc>
      </w:tr>
      <w:tr w:rsidR="003E3C2C" w:rsidRPr="0036523B" w14:paraId="6D5B9608" w14:textId="77777777" w:rsidTr="00C246D3">
        <w:tc>
          <w:tcPr>
            <w:tcW w:w="1769" w:type="dxa"/>
          </w:tcPr>
          <w:p w14:paraId="4717A107" w14:textId="77777777" w:rsidR="003E3C2C" w:rsidRPr="0036523B" w:rsidRDefault="003E3C2C" w:rsidP="003E3C2C">
            <w:pPr>
              <w:pStyle w:val="Tabletext"/>
            </w:pPr>
            <w:r w:rsidRPr="0036523B">
              <w:t>116/CLC</w:t>
            </w:r>
          </w:p>
        </w:tc>
        <w:tc>
          <w:tcPr>
            <w:tcW w:w="850" w:type="dxa"/>
          </w:tcPr>
          <w:p w14:paraId="708951C5" w14:textId="77777777" w:rsidR="003E3C2C" w:rsidRPr="0036523B" w:rsidRDefault="003E3C2C" w:rsidP="003E3C2C">
            <w:pPr>
              <w:pStyle w:val="Tabletext"/>
            </w:pPr>
            <w:r w:rsidRPr="0036523B">
              <w:t>2</w:t>
            </w:r>
          </w:p>
        </w:tc>
        <w:tc>
          <w:tcPr>
            <w:tcW w:w="817" w:type="dxa"/>
          </w:tcPr>
          <w:p w14:paraId="5F12F6AA" w14:textId="77777777" w:rsidR="003E3C2C" w:rsidRPr="0036523B" w:rsidRDefault="003E3C2C" w:rsidP="003E3C2C">
            <w:pPr>
              <w:pStyle w:val="Tabletext"/>
            </w:pPr>
          </w:p>
        </w:tc>
        <w:tc>
          <w:tcPr>
            <w:tcW w:w="2376" w:type="dxa"/>
          </w:tcPr>
          <w:p w14:paraId="758DBA96" w14:textId="77777777" w:rsidR="003E3C2C" w:rsidRPr="0036523B" w:rsidRDefault="003E3C2C" w:rsidP="003E3C2C">
            <w:pPr>
              <w:pStyle w:val="Tabletext"/>
            </w:pPr>
            <w:proofErr w:type="spellStart"/>
            <w:r w:rsidRPr="0036523B">
              <w:t>Frewena</w:t>
            </w:r>
            <w:proofErr w:type="spellEnd"/>
          </w:p>
        </w:tc>
        <w:tc>
          <w:tcPr>
            <w:tcW w:w="1735" w:type="dxa"/>
          </w:tcPr>
          <w:p w14:paraId="593BFCBC" w14:textId="77777777" w:rsidR="003E3C2C" w:rsidRPr="0036523B" w:rsidRDefault="003E3C2C" w:rsidP="00C246D3">
            <w:pPr>
              <w:pStyle w:val="Tabletext"/>
              <w:jc w:val="right"/>
              <w:rPr>
                <w:b/>
                <w:bCs/>
              </w:rPr>
            </w:pPr>
            <w:r w:rsidRPr="0036523B">
              <w:t>4 August 1988</w:t>
            </w:r>
          </w:p>
        </w:tc>
      </w:tr>
      <w:tr w:rsidR="003E3C2C" w:rsidRPr="0036523B" w14:paraId="0FBB2E88" w14:textId="77777777" w:rsidTr="00C246D3">
        <w:tc>
          <w:tcPr>
            <w:tcW w:w="1769" w:type="dxa"/>
          </w:tcPr>
          <w:p w14:paraId="6D9793A9" w14:textId="77777777" w:rsidR="003E3C2C" w:rsidRPr="0036523B" w:rsidRDefault="003E3C2C" w:rsidP="003E3C2C">
            <w:pPr>
              <w:pStyle w:val="Tabletext"/>
            </w:pPr>
            <w:r w:rsidRPr="0036523B">
              <w:t>117/NLC</w:t>
            </w:r>
          </w:p>
        </w:tc>
        <w:tc>
          <w:tcPr>
            <w:tcW w:w="850" w:type="dxa"/>
          </w:tcPr>
          <w:p w14:paraId="6B08A3D1" w14:textId="77777777" w:rsidR="003E3C2C" w:rsidRPr="0036523B" w:rsidRDefault="003E3C2C" w:rsidP="003E3C2C">
            <w:pPr>
              <w:pStyle w:val="Tabletext"/>
            </w:pPr>
            <w:r w:rsidRPr="0036523B">
              <w:t>2</w:t>
            </w:r>
          </w:p>
        </w:tc>
        <w:tc>
          <w:tcPr>
            <w:tcW w:w="817" w:type="dxa"/>
          </w:tcPr>
          <w:p w14:paraId="458178A5" w14:textId="77777777" w:rsidR="003E3C2C" w:rsidRPr="0036523B" w:rsidRDefault="003E3C2C" w:rsidP="003E3C2C">
            <w:pPr>
              <w:pStyle w:val="Tabletext"/>
            </w:pPr>
          </w:p>
        </w:tc>
        <w:tc>
          <w:tcPr>
            <w:tcW w:w="2376" w:type="dxa"/>
          </w:tcPr>
          <w:p w14:paraId="12FE2531" w14:textId="77777777" w:rsidR="003E3C2C" w:rsidRPr="0036523B" w:rsidRDefault="003E3C2C" w:rsidP="003E3C2C">
            <w:pPr>
              <w:pStyle w:val="Tabletext"/>
            </w:pPr>
            <w:r w:rsidRPr="0036523B">
              <w:t>South West Island</w:t>
            </w:r>
          </w:p>
        </w:tc>
        <w:tc>
          <w:tcPr>
            <w:tcW w:w="1735" w:type="dxa"/>
          </w:tcPr>
          <w:p w14:paraId="3AE574B6" w14:textId="77777777" w:rsidR="003E3C2C" w:rsidRPr="0036523B" w:rsidRDefault="003E3C2C" w:rsidP="00C246D3">
            <w:pPr>
              <w:pStyle w:val="Tabletext"/>
              <w:jc w:val="right"/>
              <w:rPr>
                <w:b/>
                <w:bCs/>
              </w:rPr>
            </w:pPr>
            <w:r w:rsidRPr="0036523B">
              <w:t>5 September 1988</w:t>
            </w:r>
          </w:p>
        </w:tc>
      </w:tr>
      <w:tr w:rsidR="003E3C2C" w:rsidRPr="0036523B" w14:paraId="656E0EFF" w14:textId="77777777" w:rsidTr="00C246D3">
        <w:tc>
          <w:tcPr>
            <w:tcW w:w="1769" w:type="dxa"/>
          </w:tcPr>
          <w:p w14:paraId="1AF4C4AA" w14:textId="77777777" w:rsidR="003E3C2C" w:rsidRPr="0036523B" w:rsidRDefault="003E3C2C" w:rsidP="003E3C2C">
            <w:pPr>
              <w:pStyle w:val="Tabletext"/>
            </w:pPr>
            <w:r w:rsidRPr="0036523B">
              <w:t>118/NLC</w:t>
            </w:r>
          </w:p>
        </w:tc>
        <w:tc>
          <w:tcPr>
            <w:tcW w:w="850" w:type="dxa"/>
          </w:tcPr>
          <w:p w14:paraId="3B297C82" w14:textId="77777777" w:rsidR="003E3C2C" w:rsidRPr="0036523B" w:rsidRDefault="003E3C2C" w:rsidP="003E3C2C">
            <w:pPr>
              <w:pStyle w:val="Tabletext"/>
            </w:pPr>
            <w:r w:rsidRPr="0036523B">
              <w:t>2</w:t>
            </w:r>
          </w:p>
        </w:tc>
        <w:tc>
          <w:tcPr>
            <w:tcW w:w="817" w:type="dxa"/>
          </w:tcPr>
          <w:p w14:paraId="419A5D65" w14:textId="77777777" w:rsidR="003E3C2C" w:rsidRPr="0036523B" w:rsidRDefault="003E3C2C" w:rsidP="003E3C2C">
            <w:pPr>
              <w:pStyle w:val="Tabletext"/>
            </w:pPr>
          </w:p>
        </w:tc>
        <w:tc>
          <w:tcPr>
            <w:tcW w:w="2376" w:type="dxa"/>
          </w:tcPr>
          <w:p w14:paraId="59FDC12F" w14:textId="77777777" w:rsidR="003E3C2C" w:rsidRPr="0036523B" w:rsidRDefault="003E3C2C" w:rsidP="003E3C2C">
            <w:pPr>
              <w:pStyle w:val="Tabletext"/>
            </w:pPr>
            <w:r w:rsidRPr="0036523B">
              <w:t>North South Stock Route (Banka Banka)</w:t>
            </w:r>
          </w:p>
        </w:tc>
        <w:tc>
          <w:tcPr>
            <w:tcW w:w="1735" w:type="dxa"/>
          </w:tcPr>
          <w:p w14:paraId="76E90B93" w14:textId="77777777" w:rsidR="003E3C2C" w:rsidRPr="0036523B" w:rsidRDefault="003E3C2C" w:rsidP="00C246D3">
            <w:pPr>
              <w:pStyle w:val="Tabletext"/>
              <w:jc w:val="right"/>
              <w:rPr>
                <w:b/>
                <w:bCs/>
              </w:rPr>
            </w:pPr>
            <w:r w:rsidRPr="0036523B">
              <w:t>12 September 1988</w:t>
            </w:r>
          </w:p>
        </w:tc>
      </w:tr>
      <w:tr w:rsidR="003E3C2C" w:rsidRPr="0036523B" w14:paraId="0CF0F197" w14:textId="77777777" w:rsidTr="00C246D3">
        <w:tc>
          <w:tcPr>
            <w:tcW w:w="1769" w:type="dxa"/>
          </w:tcPr>
          <w:p w14:paraId="4A422B92" w14:textId="77777777" w:rsidR="003E3C2C" w:rsidRPr="0036523B" w:rsidRDefault="003E3C2C" w:rsidP="003E3C2C">
            <w:pPr>
              <w:pStyle w:val="Tabletext"/>
            </w:pPr>
            <w:r w:rsidRPr="0036523B">
              <w:t>119/NLC</w:t>
            </w:r>
          </w:p>
        </w:tc>
        <w:tc>
          <w:tcPr>
            <w:tcW w:w="850" w:type="dxa"/>
          </w:tcPr>
          <w:p w14:paraId="678E5F32" w14:textId="77777777" w:rsidR="003E3C2C" w:rsidRPr="0036523B" w:rsidRDefault="003E3C2C" w:rsidP="003E3C2C">
            <w:pPr>
              <w:pStyle w:val="Tabletext"/>
            </w:pPr>
            <w:r w:rsidRPr="0036523B">
              <w:t>2</w:t>
            </w:r>
          </w:p>
        </w:tc>
        <w:tc>
          <w:tcPr>
            <w:tcW w:w="817" w:type="dxa"/>
          </w:tcPr>
          <w:p w14:paraId="5BE6F53A" w14:textId="77777777" w:rsidR="003E3C2C" w:rsidRPr="0036523B" w:rsidRDefault="003E3C2C" w:rsidP="003E3C2C">
            <w:pPr>
              <w:pStyle w:val="Tabletext"/>
            </w:pPr>
          </w:p>
        </w:tc>
        <w:tc>
          <w:tcPr>
            <w:tcW w:w="2376" w:type="dxa"/>
          </w:tcPr>
          <w:p w14:paraId="465A99C5" w14:textId="77777777" w:rsidR="003E3C2C" w:rsidRPr="0036523B" w:rsidRDefault="003E3C2C" w:rsidP="003E3C2C">
            <w:pPr>
              <w:pStyle w:val="Tabletext"/>
            </w:pPr>
            <w:r w:rsidRPr="0036523B">
              <w:t>North South Stock Route (Helen Springs)</w:t>
            </w:r>
          </w:p>
        </w:tc>
        <w:tc>
          <w:tcPr>
            <w:tcW w:w="1735" w:type="dxa"/>
          </w:tcPr>
          <w:p w14:paraId="1CCA0365" w14:textId="77777777" w:rsidR="003E3C2C" w:rsidRPr="0036523B" w:rsidRDefault="003E3C2C" w:rsidP="00C246D3">
            <w:pPr>
              <w:pStyle w:val="Tabletext"/>
              <w:jc w:val="right"/>
              <w:rPr>
                <w:b/>
                <w:bCs/>
              </w:rPr>
            </w:pPr>
            <w:r w:rsidRPr="0036523B">
              <w:t>7 October 1988</w:t>
            </w:r>
          </w:p>
        </w:tc>
      </w:tr>
      <w:tr w:rsidR="003E3C2C" w:rsidRPr="0036523B" w14:paraId="092C6A90" w14:textId="77777777" w:rsidTr="00C246D3">
        <w:tc>
          <w:tcPr>
            <w:tcW w:w="1769" w:type="dxa"/>
          </w:tcPr>
          <w:p w14:paraId="1270F4AA" w14:textId="77777777" w:rsidR="003E3C2C" w:rsidRPr="0036523B" w:rsidRDefault="003E3C2C" w:rsidP="003E3C2C">
            <w:pPr>
              <w:pStyle w:val="Tabletext"/>
            </w:pPr>
            <w:r w:rsidRPr="0036523B">
              <w:t>120/CLC</w:t>
            </w:r>
          </w:p>
        </w:tc>
        <w:tc>
          <w:tcPr>
            <w:tcW w:w="850" w:type="dxa"/>
          </w:tcPr>
          <w:p w14:paraId="1266EA30" w14:textId="77777777" w:rsidR="003E3C2C" w:rsidRPr="0036523B" w:rsidRDefault="003E3C2C" w:rsidP="003E3C2C">
            <w:pPr>
              <w:pStyle w:val="Tabletext"/>
            </w:pPr>
            <w:r w:rsidRPr="0036523B">
              <w:t>2</w:t>
            </w:r>
          </w:p>
        </w:tc>
        <w:tc>
          <w:tcPr>
            <w:tcW w:w="817" w:type="dxa"/>
          </w:tcPr>
          <w:p w14:paraId="1132F168" w14:textId="77777777" w:rsidR="003E3C2C" w:rsidRPr="0036523B" w:rsidRDefault="003E3C2C" w:rsidP="003E3C2C">
            <w:pPr>
              <w:pStyle w:val="Tabletext"/>
            </w:pPr>
          </w:p>
        </w:tc>
        <w:tc>
          <w:tcPr>
            <w:tcW w:w="2376" w:type="dxa"/>
          </w:tcPr>
          <w:p w14:paraId="6A63DE92" w14:textId="77777777" w:rsidR="003E3C2C" w:rsidRPr="0036523B" w:rsidRDefault="003E3C2C" w:rsidP="00B97D97">
            <w:pPr>
              <w:pStyle w:val="Tabletext"/>
            </w:pPr>
            <w:proofErr w:type="spellStart"/>
            <w:r w:rsidRPr="0036523B">
              <w:t>Wakaya</w:t>
            </w:r>
            <w:proofErr w:type="spellEnd"/>
            <w:r w:rsidRPr="0036523B">
              <w:t>/</w:t>
            </w:r>
            <w:proofErr w:type="spellStart"/>
            <w:r w:rsidRPr="0036523B">
              <w:t>Alyawarre</w:t>
            </w:r>
            <w:proofErr w:type="spellEnd"/>
            <w:r w:rsidRPr="0036523B">
              <w:t xml:space="preserve"> (</w:t>
            </w:r>
            <w:r w:rsidR="00074700" w:rsidRPr="0036523B">
              <w:t>No</w:t>
            </w:r>
            <w:r w:rsidR="00074700">
              <w:t> </w:t>
            </w:r>
            <w:r w:rsidRPr="0036523B">
              <w:t>2)</w:t>
            </w:r>
          </w:p>
        </w:tc>
        <w:tc>
          <w:tcPr>
            <w:tcW w:w="1735" w:type="dxa"/>
          </w:tcPr>
          <w:p w14:paraId="145E854C" w14:textId="77777777" w:rsidR="003E3C2C" w:rsidRPr="0036523B" w:rsidRDefault="003E3C2C" w:rsidP="00C246D3">
            <w:pPr>
              <w:pStyle w:val="Tabletext"/>
              <w:jc w:val="right"/>
              <w:rPr>
                <w:b/>
                <w:bCs/>
              </w:rPr>
            </w:pPr>
            <w:r w:rsidRPr="0036523B">
              <w:t>17 October 1988</w:t>
            </w:r>
          </w:p>
        </w:tc>
      </w:tr>
      <w:tr w:rsidR="003E3C2C" w:rsidRPr="0036523B" w14:paraId="1ED5D792" w14:textId="77777777" w:rsidTr="00C246D3">
        <w:tc>
          <w:tcPr>
            <w:tcW w:w="1769" w:type="dxa"/>
          </w:tcPr>
          <w:p w14:paraId="0800C166" w14:textId="77777777" w:rsidR="003E3C2C" w:rsidRPr="0036523B" w:rsidRDefault="003E3C2C" w:rsidP="003E3C2C">
            <w:pPr>
              <w:pStyle w:val="Tabletext"/>
            </w:pPr>
            <w:r w:rsidRPr="0036523B">
              <w:t>121/CLC</w:t>
            </w:r>
          </w:p>
        </w:tc>
        <w:tc>
          <w:tcPr>
            <w:tcW w:w="850" w:type="dxa"/>
          </w:tcPr>
          <w:p w14:paraId="20082A8B" w14:textId="77777777" w:rsidR="003E3C2C" w:rsidRPr="0036523B" w:rsidRDefault="003E3C2C" w:rsidP="003E3C2C">
            <w:pPr>
              <w:pStyle w:val="Tabletext"/>
            </w:pPr>
            <w:r w:rsidRPr="0036523B">
              <w:t>1</w:t>
            </w:r>
          </w:p>
        </w:tc>
        <w:tc>
          <w:tcPr>
            <w:tcW w:w="817" w:type="dxa"/>
          </w:tcPr>
          <w:p w14:paraId="7454CAB8" w14:textId="77777777" w:rsidR="003E3C2C" w:rsidRPr="0036523B" w:rsidRDefault="003E3C2C" w:rsidP="003E3C2C">
            <w:pPr>
              <w:pStyle w:val="Tabletext"/>
            </w:pPr>
            <w:r w:rsidRPr="0036523B">
              <w:t>45</w:t>
            </w:r>
          </w:p>
        </w:tc>
        <w:tc>
          <w:tcPr>
            <w:tcW w:w="2376" w:type="dxa"/>
          </w:tcPr>
          <w:p w14:paraId="73F1E5D5" w14:textId="77777777" w:rsidR="003E3C2C" w:rsidRPr="0036523B" w:rsidRDefault="003E3C2C" w:rsidP="003E3C2C">
            <w:pPr>
              <w:pStyle w:val="Tabletext"/>
            </w:pPr>
            <w:r w:rsidRPr="0036523B">
              <w:t>Simpson Desert Area 2 (</w:t>
            </w:r>
            <w:proofErr w:type="spellStart"/>
            <w:r w:rsidRPr="0036523B">
              <w:t>Atula</w:t>
            </w:r>
            <w:proofErr w:type="spellEnd"/>
            <w:r w:rsidRPr="0036523B">
              <w:t>)</w:t>
            </w:r>
          </w:p>
        </w:tc>
        <w:tc>
          <w:tcPr>
            <w:tcW w:w="1735" w:type="dxa"/>
          </w:tcPr>
          <w:p w14:paraId="220B1949" w14:textId="77777777" w:rsidR="003E3C2C" w:rsidRPr="0036523B" w:rsidRDefault="003E3C2C" w:rsidP="00C246D3">
            <w:pPr>
              <w:pStyle w:val="Tabletext"/>
              <w:jc w:val="right"/>
              <w:rPr>
                <w:b/>
                <w:bCs/>
              </w:rPr>
            </w:pPr>
            <w:r w:rsidRPr="0036523B">
              <w:t>16 January 1989</w:t>
            </w:r>
          </w:p>
        </w:tc>
      </w:tr>
      <w:tr w:rsidR="003E3C2C" w:rsidRPr="0036523B" w14:paraId="4E8E882A" w14:textId="77777777" w:rsidTr="00C246D3">
        <w:tc>
          <w:tcPr>
            <w:tcW w:w="1769" w:type="dxa"/>
          </w:tcPr>
          <w:p w14:paraId="0CBBAB8C" w14:textId="77777777" w:rsidR="003E3C2C" w:rsidRPr="0036523B" w:rsidRDefault="003E3C2C" w:rsidP="003E3C2C">
            <w:pPr>
              <w:pStyle w:val="Tabletext"/>
            </w:pPr>
            <w:r w:rsidRPr="0036523B">
              <w:t>122/NLC</w:t>
            </w:r>
          </w:p>
        </w:tc>
        <w:tc>
          <w:tcPr>
            <w:tcW w:w="850" w:type="dxa"/>
          </w:tcPr>
          <w:p w14:paraId="16B0D37B" w14:textId="77777777" w:rsidR="003E3C2C" w:rsidRPr="0036523B" w:rsidRDefault="003E3C2C" w:rsidP="00EF30B2">
            <w:pPr>
              <w:pStyle w:val="Tabletext"/>
            </w:pPr>
            <w:r w:rsidRPr="0036523B">
              <w:t>3(</w:t>
            </w:r>
            <w:r w:rsidR="00885639">
              <w:t>b</w:t>
            </w:r>
            <w:r w:rsidRPr="0036523B">
              <w:t>)</w:t>
            </w:r>
          </w:p>
        </w:tc>
        <w:tc>
          <w:tcPr>
            <w:tcW w:w="817" w:type="dxa"/>
          </w:tcPr>
          <w:p w14:paraId="18ADE350" w14:textId="77777777" w:rsidR="003E3C2C" w:rsidRPr="0036523B" w:rsidRDefault="003E3C2C" w:rsidP="003E3C2C">
            <w:pPr>
              <w:pStyle w:val="Tabletext"/>
            </w:pPr>
          </w:p>
        </w:tc>
        <w:tc>
          <w:tcPr>
            <w:tcW w:w="2376" w:type="dxa"/>
          </w:tcPr>
          <w:p w14:paraId="61F62E6E" w14:textId="77777777" w:rsidR="003E3C2C" w:rsidRPr="0036523B" w:rsidRDefault="003E3C2C" w:rsidP="003E3C2C">
            <w:pPr>
              <w:pStyle w:val="Tabletext"/>
            </w:pPr>
            <w:proofErr w:type="spellStart"/>
            <w:r w:rsidRPr="0036523B">
              <w:t>Kakadu</w:t>
            </w:r>
            <w:proofErr w:type="spellEnd"/>
            <w:r w:rsidRPr="0036523B">
              <w:t xml:space="preserve"> (Jim Jim) Area </w:t>
            </w:r>
          </w:p>
        </w:tc>
        <w:tc>
          <w:tcPr>
            <w:tcW w:w="1735" w:type="dxa"/>
          </w:tcPr>
          <w:p w14:paraId="3C601EE8" w14:textId="77777777" w:rsidR="003E3C2C" w:rsidRPr="0036523B" w:rsidRDefault="003E3C2C" w:rsidP="00C246D3">
            <w:pPr>
              <w:pStyle w:val="Tabletext"/>
              <w:jc w:val="right"/>
              <w:rPr>
                <w:b/>
                <w:bCs/>
              </w:rPr>
            </w:pPr>
            <w:r w:rsidRPr="0036523B">
              <w:t>18 April 1989</w:t>
            </w:r>
          </w:p>
        </w:tc>
      </w:tr>
      <w:tr w:rsidR="003E3C2C" w:rsidRPr="0036523B" w14:paraId="7192A79C" w14:textId="77777777" w:rsidTr="00C246D3">
        <w:tc>
          <w:tcPr>
            <w:tcW w:w="1769" w:type="dxa"/>
          </w:tcPr>
          <w:p w14:paraId="4D0AA3F3" w14:textId="77777777" w:rsidR="003E3C2C" w:rsidRPr="0036523B" w:rsidRDefault="003E3C2C" w:rsidP="003E3C2C">
            <w:pPr>
              <w:pStyle w:val="Tabletext"/>
            </w:pPr>
            <w:r w:rsidRPr="0036523B">
              <w:t>123/NLC</w:t>
            </w:r>
          </w:p>
        </w:tc>
        <w:tc>
          <w:tcPr>
            <w:tcW w:w="850" w:type="dxa"/>
          </w:tcPr>
          <w:p w14:paraId="2C408250" w14:textId="77777777" w:rsidR="003E3C2C" w:rsidRPr="0036523B" w:rsidRDefault="003E3C2C" w:rsidP="003E3C2C">
            <w:pPr>
              <w:pStyle w:val="Tabletext"/>
            </w:pPr>
            <w:r w:rsidRPr="0036523B">
              <w:t>2</w:t>
            </w:r>
          </w:p>
        </w:tc>
        <w:tc>
          <w:tcPr>
            <w:tcW w:w="817" w:type="dxa"/>
          </w:tcPr>
          <w:p w14:paraId="41D3F328" w14:textId="77777777" w:rsidR="003E3C2C" w:rsidRPr="0036523B" w:rsidRDefault="003E3C2C" w:rsidP="003E3C2C">
            <w:pPr>
              <w:pStyle w:val="Tabletext"/>
            </w:pPr>
          </w:p>
        </w:tc>
        <w:tc>
          <w:tcPr>
            <w:tcW w:w="2376" w:type="dxa"/>
          </w:tcPr>
          <w:p w14:paraId="7B2412EE" w14:textId="77777777" w:rsidR="003E3C2C" w:rsidRPr="0036523B" w:rsidRDefault="003E3C2C" w:rsidP="003E3C2C">
            <w:pPr>
              <w:pStyle w:val="Tabletext"/>
            </w:pPr>
            <w:r w:rsidRPr="0036523B">
              <w:t xml:space="preserve">Auvergne and </w:t>
            </w:r>
            <w:proofErr w:type="spellStart"/>
            <w:r w:rsidRPr="0036523B">
              <w:t>Coolibah</w:t>
            </w:r>
            <w:proofErr w:type="spellEnd"/>
            <w:r w:rsidRPr="0036523B">
              <w:t xml:space="preserve"> Stock Routes</w:t>
            </w:r>
          </w:p>
        </w:tc>
        <w:tc>
          <w:tcPr>
            <w:tcW w:w="1735" w:type="dxa"/>
          </w:tcPr>
          <w:p w14:paraId="31F726A7" w14:textId="77777777" w:rsidR="003E3C2C" w:rsidRPr="0036523B" w:rsidRDefault="003E3C2C" w:rsidP="00C246D3">
            <w:pPr>
              <w:pStyle w:val="Tabletext"/>
              <w:jc w:val="right"/>
              <w:rPr>
                <w:b/>
                <w:bCs/>
              </w:rPr>
            </w:pPr>
            <w:r w:rsidRPr="0036523B">
              <w:t>18 April 1989</w:t>
            </w:r>
          </w:p>
        </w:tc>
      </w:tr>
      <w:tr w:rsidR="003E3C2C" w:rsidRPr="0036523B" w14:paraId="04465379" w14:textId="77777777" w:rsidTr="00C246D3">
        <w:tc>
          <w:tcPr>
            <w:tcW w:w="1769" w:type="dxa"/>
          </w:tcPr>
          <w:p w14:paraId="22350ECC" w14:textId="77777777" w:rsidR="003E3C2C" w:rsidRPr="0036523B" w:rsidRDefault="003E3C2C" w:rsidP="003E3C2C">
            <w:pPr>
              <w:pStyle w:val="Tabletext"/>
            </w:pPr>
            <w:r w:rsidRPr="0036523B">
              <w:t>124/CLC</w:t>
            </w:r>
          </w:p>
        </w:tc>
        <w:tc>
          <w:tcPr>
            <w:tcW w:w="850" w:type="dxa"/>
          </w:tcPr>
          <w:p w14:paraId="68857D27" w14:textId="77777777" w:rsidR="003E3C2C" w:rsidRPr="0036523B" w:rsidRDefault="003E3C2C" w:rsidP="003E3C2C">
            <w:pPr>
              <w:pStyle w:val="Tabletext"/>
            </w:pPr>
            <w:r w:rsidRPr="0036523B">
              <w:t>1</w:t>
            </w:r>
          </w:p>
        </w:tc>
        <w:tc>
          <w:tcPr>
            <w:tcW w:w="817" w:type="dxa"/>
          </w:tcPr>
          <w:p w14:paraId="641F2139" w14:textId="77777777" w:rsidR="003E3C2C" w:rsidRPr="0036523B" w:rsidRDefault="003E3C2C" w:rsidP="003E3C2C">
            <w:pPr>
              <w:pStyle w:val="Tabletext"/>
            </w:pPr>
            <w:r w:rsidRPr="0036523B">
              <w:t>42</w:t>
            </w:r>
          </w:p>
        </w:tc>
        <w:tc>
          <w:tcPr>
            <w:tcW w:w="2376" w:type="dxa"/>
          </w:tcPr>
          <w:p w14:paraId="194A82AB" w14:textId="77777777" w:rsidR="003E3C2C" w:rsidRPr="0036523B" w:rsidRDefault="003E3C2C" w:rsidP="003E3C2C">
            <w:pPr>
              <w:pStyle w:val="Tabletext"/>
            </w:pPr>
            <w:r w:rsidRPr="0036523B">
              <w:t>Tanami Downs</w:t>
            </w:r>
          </w:p>
        </w:tc>
        <w:tc>
          <w:tcPr>
            <w:tcW w:w="1735" w:type="dxa"/>
          </w:tcPr>
          <w:p w14:paraId="5A83905E" w14:textId="77777777" w:rsidR="003E3C2C" w:rsidRPr="0036523B" w:rsidRDefault="003E3C2C" w:rsidP="00C246D3">
            <w:pPr>
              <w:pStyle w:val="Tabletext"/>
              <w:jc w:val="right"/>
              <w:rPr>
                <w:b/>
                <w:bCs/>
              </w:rPr>
            </w:pPr>
            <w:r w:rsidRPr="0036523B">
              <w:t>19 June 1989</w:t>
            </w:r>
          </w:p>
        </w:tc>
      </w:tr>
      <w:tr w:rsidR="003E3C2C" w:rsidRPr="0036523B" w14:paraId="0631001E" w14:textId="77777777" w:rsidTr="00C246D3">
        <w:tc>
          <w:tcPr>
            <w:tcW w:w="1769" w:type="dxa"/>
          </w:tcPr>
          <w:p w14:paraId="18FCFCF6" w14:textId="77777777" w:rsidR="003E3C2C" w:rsidRPr="0036523B" w:rsidRDefault="003E3C2C" w:rsidP="003E3C2C">
            <w:pPr>
              <w:pStyle w:val="Tabletext"/>
            </w:pPr>
            <w:r w:rsidRPr="0036523B">
              <w:t>125/NLC</w:t>
            </w:r>
          </w:p>
        </w:tc>
        <w:tc>
          <w:tcPr>
            <w:tcW w:w="850" w:type="dxa"/>
          </w:tcPr>
          <w:p w14:paraId="3C811F17" w14:textId="77777777" w:rsidR="003E3C2C" w:rsidRPr="0036523B" w:rsidRDefault="003E3C2C" w:rsidP="003E3C2C">
            <w:pPr>
              <w:pStyle w:val="Tabletext"/>
            </w:pPr>
            <w:r w:rsidRPr="0036523B">
              <w:t>2</w:t>
            </w:r>
          </w:p>
        </w:tc>
        <w:tc>
          <w:tcPr>
            <w:tcW w:w="817" w:type="dxa"/>
          </w:tcPr>
          <w:p w14:paraId="40929843" w14:textId="77777777" w:rsidR="003E3C2C" w:rsidRPr="0036523B" w:rsidRDefault="003E3C2C" w:rsidP="003E3C2C">
            <w:pPr>
              <w:pStyle w:val="Tabletext"/>
            </w:pPr>
          </w:p>
        </w:tc>
        <w:tc>
          <w:tcPr>
            <w:tcW w:w="2376" w:type="dxa"/>
          </w:tcPr>
          <w:p w14:paraId="52E81330" w14:textId="77777777" w:rsidR="003E3C2C" w:rsidRPr="0036523B" w:rsidRDefault="003E3C2C" w:rsidP="003E3C2C">
            <w:pPr>
              <w:pStyle w:val="Tabletext"/>
            </w:pPr>
            <w:proofErr w:type="spellStart"/>
            <w:r w:rsidRPr="0036523B">
              <w:t>Kybrook</w:t>
            </w:r>
            <w:proofErr w:type="spellEnd"/>
            <w:r w:rsidRPr="0036523B">
              <w:t xml:space="preserve"> </w:t>
            </w:r>
          </w:p>
        </w:tc>
        <w:tc>
          <w:tcPr>
            <w:tcW w:w="1735" w:type="dxa"/>
          </w:tcPr>
          <w:p w14:paraId="2C34F1E7" w14:textId="77777777" w:rsidR="003E3C2C" w:rsidRPr="0036523B" w:rsidRDefault="003E3C2C" w:rsidP="00C246D3">
            <w:pPr>
              <w:pStyle w:val="Tabletext"/>
              <w:jc w:val="right"/>
              <w:rPr>
                <w:b/>
                <w:bCs/>
              </w:rPr>
            </w:pPr>
            <w:r w:rsidRPr="0036523B">
              <w:t>27 July 1989</w:t>
            </w:r>
          </w:p>
        </w:tc>
      </w:tr>
      <w:tr w:rsidR="003E3C2C" w:rsidRPr="0036523B" w14:paraId="5C40758F" w14:textId="77777777" w:rsidTr="00C246D3">
        <w:tc>
          <w:tcPr>
            <w:tcW w:w="1769" w:type="dxa"/>
          </w:tcPr>
          <w:p w14:paraId="20DE202B" w14:textId="77777777" w:rsidR="003E3C2C" w:rsidRPr="0036523B" w:rsidRDefault="003E3C2C" w:rsidP="003E3C2C">
            <w:pPr>
              <w:pStyle w:val="Tabletext"/>
            </w:pPr>
            <w:r w:rsidRPr="0036523B">
              <w:t>126/CLC</w:t>
            </w:r>
          </w:p>
        </w:tc>
        <w:tc>
          <w:tcPr>
            <w:tcW w:w="850" w:type="dxa"/>
          </w:tcPr>
          <w:p w14:paraId="0484DDFA" w14:textId="77777777" w:rsidR="003E3C2C" w:rsidRPr="0036523B" w:rsidRDefault="003E3C2C" w:rsidP="003E3C2C">
            <w:pPr>
              <w:pStyle w:val="Tabletext"/>
            </w:pPr>
            <w:r w:rsidRPr="0036523B">
              <w:t>1</w:t>
            </w:r>
          </w:p>
        </w:tc>
        <w:tc>
          <w:tcPr>
            <w:tcW w:w="817" w:type="dxa"/>
          </w:tcPr>
          <w:p w14:paraId="784476D1" w14:textId="77777777" w:rsidR="003E3C2C" w:rsidRPr="0036523B" w:rsidRDefault="003E3C2C" w:rsidP="003E3C2C">
            <w:pPr>
              <w:pStyle w:val="Tabletext"/>
            </w:pPr>
            <w:r w:rsidRPr="0036523B">
              <w:t>41</w:t>
            </w:r>
          </w:p>
        </w:tc>
        <w:tc>
          <w:tcPr>
            <w:tcW w:w="2376" w:type="dxa"/>
          </w:tcPr>
          <w:p w14:paraId="758F1633" w14:textId="77777777" w:rsidR="003E3C2C" w:rsidRPr="0036523B" w:rsidRDefault="003E3C2C" w:rsidP="003E3C2C">
            <w:pPr>
              <w:pStyle w:val="Tabletext"/>
            </w:pPr>
            <w:r w:rsidRPr="0036523B">
              <w:t>North-West Simpson Desert</w:t>
            </w:r>
          </w:p>
        </w:tc>
        <w:tc>
          <w:tcPr>
            <w:tcW w:w="1735" w:type="dxa"/>
          </w:tcPr>
          <w:p w14:paraId="0D53A07C" w14:textId="77777777" w:rsidR="003E3C2C" w:rsidRPr="0036523B" w:rsidRDefault="003E3C2C" w:rsidP="00C246D3">
            <w:pPr>
              <w:pStyle w:val="Tabletext"/>
              <w:jc w:val="right"/>
              <w:rPr>
                <w:b/>
                <w:bCs/>
              </w:rPr>
            </w:pPr>
            <w:r w:rsidRPr="0036523B">
              <w:t>20 December 1989</w:t>
            </w:r>
          </w:p>
        </w:tc>
      </w:tr>
      <w:tr w:rsidR="003E3C2C" w:rsidRPr="0036523B" w14:paraId="40C2B835" w14:textId="77777777" w:rsidTr="00C246D3">
        <w:tc>
          <w:tcPr>
            <w:tcW w:w="1769" w:type="dxa"/>
          </w:tcPr>
          <w:p w14:paraId="2FEAD7DA" w14:textId="77777777" w:rsidR="003E3C2C" w:rsidRPr="0036523B" w:rsidRDefault="003E3C2C" w:rsidP="003E3C2C">
            <w:pPr>
              <w:pStyle w:val="Tabletext"/>
            </w:pPr>
            <w:r w:rsidRPr="0036523B">
              <w:t>127/NLC</w:t>
            </w:r>
          </w:p>
        </w:tc>
        <w:tc>
          <w:tcPr>
            <w:tcW w:w="850" w:type="dxa"/>
          </w:tcPr>
          <w:p w14:paraId="5F67850F" w14:textId="77777777" w:rsidR="003E3C2C" w:rsidRPr="0036523B" w:rsidRDefault="003E3C2C" w:rsidP="00EF30B2">
            <w:pPr>
              <w:pStyle w:val="Tabletext"/>
            </w:pPr>
            <w:r w:rsidRPr="0036523B">
              <w:t>3(</w:t>
            </w:r>
            <w:r w:rsidR="00885639">
              <w:t>b</w:t>
            </w:r>
            <w:r w:rsidRPr="0036523B">
              <w:t>)</w:t>
            </w:r>
          </w:p>
        </w:tc>
        <w:tc>
          <w:tcPr>
            <w:tcW w:w="817" w:type="dxa"/>
          </w:tcPr>
          <w:p w14:paraId="21687980" w14:textId="77777777" w:rsidR="003E3C2C" w:rsidRPr="0036523B" w:rsidRDefault="003E3C2C" w:rsidP="003E3C2C">
            <w:pPr>
              <w:pStyle w:val="Tabletext"/>
            </w:pPr>
          </w:p>
        </w:tc>
        <w:tc>
          <w:tcPr>
            <w:tcW w:w="2376" w:type="dxa"/>
          </w:tcPr>
          <w:p w14:paraId="4009F04D" w14:textId="77777777" w:rsidR="003E3C2C" w:rsidRPr="0036523B" w:rsidRDefault="003E3C2C" w:rsidP="003E3C2C">
            <w:pPr>
              <w:pStyle w:val="Tabletext"/>
            </w:pPr>
            <w:proofErr w:type="spellStart"/>
            <w:r w:rsidRPr="0036523B">
              <w:t>Kenbi</w:t>
            </w:r>
            <w:proofErr w:type="spellEnd"/>
            <w:r w:rsidRPr="0036523B">
              <w:t xml:space="preserve"> (Cox Peninsula – Section 12)</w:t>
            </w:r>
          </w:p>
        </w:tc>
        <w:tc>
          <w:tcPr>
            <w:tcW w:w="1735" w:type="dxa"/>
          </w:tcPr>
          <w:p w14:paraId="58549AC7" w14:textId="77777777" w:rsidR="003E3C2C" w:rsidRPr="0036523B" w:rsidRDefault="003E3C2C" w:rsidP="00C246D3">
            <w:pPr>
              <w:pStyle w:val="Tabletext"/>
              <w:jc w:val="right"/>
              <w:rPr>
                <w:b/>
                <w:bCs/>
              </w:rPr>
            </w:pPr>
            <w:r w:rsidRPr="0036523B">
              <w:t>9 March 1990</w:t>
            </w:r>
          </w:p>
        </w:tc>
      </w:tr>
      <w:tr w:rsidR="003E3C2C" w:rsidRPr="0036523B" w14:paraId="2F2F4F51" w14:textId="77777777" w:rsidTr="00C246D3">
        <w:tc>
          <w:tcPr>
            <w:tcW w:w="1769" w:type="dxa"/>
          </w:tcPr>
          <w:p w14:paraId="0921A306" w14:textId="77777777" w:rsidR="003E3C2C" w:rsidRPr="0036523B" w:rsidRDefault="003E3C2C" w:rsidP="003E3C2C">
            <w:pPr>
              <w:pStyle w:val="Tabletext"/>
            </w:pPr>
            <w:r w:rsidRPr="0036523B">
              <w:t>128/NLC</w:t>
            </w:r>
          </w:p>
        </w:tc>
        <w:tc>
          <w:tcPr>
            <w:tcW w:w="850" w:type="dxa"/>
          </w:tcPr>
          <w:p w14:paraId="6A77C185" w14:textId="77777777" w:rsidR="003E3C2C" w:rsidRPr="0036523B" w:rsidRDefault="00875FDF" w:rsidP="00EF30B2">
            <w:pPr>
              <w:pStyle w:val="Tabletext"/>
            </w:pPr>
            <w:r>
              <w:t>3(</w:t>
            </w:r>
            <w:r w:rsidR="00885639">
              <w:t>b</w:t>
            </w:r>
            <w:r>
              <w:t>)</w:t>
            </w:r>
          </w:p>
        </w:tc>
        <w:tc>
          <w:tcPr>
            <w:tcW w:w="817" w:type="dxa"/>
          </w:tcPr>
          <w:p w14:paraId="0F47E8D5" w14:textId="77777777" w:rsidR="003E3C2C" w:rsidRPr="0036523B" w:rsidRDefault="003E3C2C" w:rsidP="003E3C2C">
            <w:pPr>
              <w:pStyle w:val="Tabletext"/>
            </w:pPr>
          </w:p>
        </w:tc>
        <w:tc>
          <w:tcPr>
            <w:tcW w:w="2376" w:type="dxa"/>
          </w:tcPr>
          <w:p w14:paraId="54BBDADD" w14:textId="77777777" w:rsidR="003E3C2C" w:rsidRPr="0036523B" w:rsidRDefault="003E3C2C" w:rsidP="003E3C2C">
            <w:pPr>
              <w:pStyle w:val="Tabletext"/>
            </w:pPr>
            <w:r w:rsidRPr="0036523B">
              <w:t>Upper Daly (Repeat)</w:t>
            </w:r>
          </w:p>
        </w:tc>
        <w:tc>
          <w:tcPr>
            <w:tcW w:w="1735" w:type="dxa"/>
          </w:tcPr>
          <w:p w14:paraId="45C845EC" w14:textId="77777777" w:rsidR="003E3C2C" w:rsidRPr="0036523B" w:rsidRDefault="003E3C2C" w:rsidP="00C246D3">
            <w:pPr>
              <w:pStyle w:val="Tabletext"/>
              <w:jc w:val="right"/>
              <w:rPr>
                <w:b/>
                <w:bCs/>
              </w:rPr>
            </w:pPr>
            <w:r w:rsidRPr="0036523B">
              <w:t>24 April 1990</w:t>
            </w:r>
          </w:p>
        </w:tc>
      </w:tr>
      <w:tr w:rsidR="003E3C2C" w:rsidRPr="0036523B" w14:paraId="50131C80" w14:textId="77777777" w:rsidTr="00C246D3">
        <w:tc>
          <w:tcPr>
            <w:tcW w:w="1769" w:type="dxa"/>
          </w:tcPr>
          <w:p w14:paraId="4502B56F" w14:textId="77777777" w:rsidR="003E3C2C" w:rsidRPr="0036523B" w:rsidRDefault="003E3C2C" w:rsidP="003E3C2C">
            <w:pPr>
              <w:pStyle w:val="Tabletext"/>
            </w:pPr>
            <w:r w:rsidRPr="0036523B">
              <w:t>129/NLC</w:t>
            </w:r>
          </w:p>
        </w:tc>
        <w:tc>
          <w:tcPr>
            <w:tcW w:w="850" w:type="dxa"/>
          </w:tcPr>
          <w:p w14:paraId="13F74974" w14:textId="77777777" w:rsidR="003E3C2C" w:rsidRPr="0036523B" w:rsidRDefault="003E3C2C" w:rsidP="003E3C2C">
            <w:pPr>
              <w:pStyle w:val="Tabletext"/>
            </w:pPr>
            <w:r w:rsidRPr="0036523B">
              <w:t>1</w:t>
            </w:r>
          </w:p>
        </w:tc>
        <w:tc>
          <w:tcPr>
            <w:tcW w:w="817" w:type="dxa"/>
          </w:tcPr>
          <w:p w14:paraId="10C9B0B9" w14:textId="77777777" w:rsidR="003E3C2C" w:rsidRPr="0036523B" w:rsidRDefault="003E3C2C" w:rsidP="003E3C2C">
            <w:pPr>
              <w:pStyle w:val="Tabletext"/>
            </w:pPr>
            <w:r w:rsidRPr="0036523B">
              <w:t>68</w:t>
            </w:r>
          </w:p>
        </w:tc>
        <w:tc>
          <w:tcPr>
            <w:tcW w:w="2376" w:type="dxa"/>
          </w:tcPr>
          <w:p w14:paraId="248D6AEC" w14:textId="77777777" w:rsidR="003E3C2C" w:rsidRPr="0036523B" w:rsidRDefault="003E3C2C" w:rsidP="00B97D97">
            <w:pPr>
              <w:pStyle w:val="Tabletext"/>
            </w:pPr>
            <w:proofErr w:type="spellStart"/>
            <w:r w:rsidRPr="0036523B">
              <w:t>Mataranka</w:t>
            </w:r>
            <w:proofErr w:type="spellEnd"/>
            <w:r w:rsidRPr="0036523B">
              <w:t xml:space="preserve"> Area (</w:t>
            </w:r>
            <w:r w:rsidR="00074700" w:rsidRPr="0036523B">
              <w:t>NT</w:t>
            </w:r>
            <w:r w:rsidR="00074700">
              <w:t> </w:t>
            </w:r>
            <w:r w:rsidR="00074700" w:rsidRPr="0036523B">
              <w:t>Portion</w:t>
            </w:r>
            <w:r w:rsidR="00074700">
              <w:t> </w:t>
            </w:r>
            <w:r w:rsidRPr="0036523B">
              <w:t>916)</w:t>
            </w:r>
          </w:p>
        </w:tc>
        <w:tc>
          <w:tcPr>
            <w:tcW w:w="1735" w:type="dxa"/>
          </w:tcPr>
          <w:p w14:paraId="604B9EAC" w14:textId="77777777" w:rsidR="003E3C2C" w:rsidRPr="0036523B" w:rsidRDefault="003E3C2C" w:rsidP="00C246D3">
            <w:pPr>
              <w:pStyle w:val="Tabletext"/>
              <w:jc w:val="right"/>
              <w:rPr>
                <w:b/>
                <w:bCs/>
              </w:rPr>
            </w:pPr>
            <w:r w:rsidRPr="0036523B">
              <w:t>17 May 1990</w:t>
            </w:r>
          </w:p>
        </w:tc>
      </w:tr>
      <w:tr w:rsidR="003E3C2C" w:rsidRPr="0036523B" w14:paraId="2FEF4412" w14:textId="77777777" w:rsidTr="00C246D3">
        <w:tc>
          <w:tcPr>
            <w:tcW w:w="1769" w:type="dxa"/>
          </w:tcPr>
          <w:p w14:paraId="0839498C" w14:textId="77777777" w:rsidR="003E3C2C" w:rsidRPr="0036523B" w:rsidRDefault="003E3C2C" w:rsidP="003E3C2C">
            <w:pPr>
              <w:pStyle w:val="Tabletext"/>
            </w:pPr>
            <w:r w:rsidRPr="0036523B">
              <w:t>130/CLC</w:t>
            </w:r>
          </w:p>
        </w:tc>
        <w:tc>
          <w:tcPr>
            <w:tcW w:w="850" w:type="dxa"/>
          </w:tcPr>
          <w:p w14:paraId="18C73AAE" w14:textId="77777777" w:rsidR="003E3C2C" w:rsidRPr="0036523B" w:rsidRDefault="003E3C2C" w:rsidP="00EF30B2">
            <w:pPr>
              <w:pStyle w:val="Tabletext"/>
            </w:pPr>
            <w:r w:rsidRPr="0036523B">
              <w:t>3(</w:t>
            </w:r>
            <w:r w:rsidR="00885639">
              <w:t>b</w:t>
            </w:r>
            <w:r w:rsidRPr="0036523B">
              <w:t>)</w:t>
            </w:r>
          </w:p>
        </w:tc>
        <w:tc>
          <w:tcPr>
            <w:tcW w:w="817" w:type="dxa"/>
          </w:tcPr>
          <w:p w14:paraId="2E22EF3E" w14:textId="77777777" w:rsidR="003E3C2C" w:rsidRPr="0036523B" w:rsidRDefault="003E3C2C" w:rsidP="003E3C2C">
            <w:pPr>
              <w:pStyle w:val="Tabletext"/>
            </w:pPr>
          </w:p>
        </w:tc>
        <w:tc>
          <w:tcPr>
            <w:tcW w:w="2376" w:type="dxa"/>
          </w:tcPr>
          <w:p w14:paraId="0D40E2B0" w14:textId="77777777" w:rsidR="003E3C2C" w:rsidRPr="0036523B" w:rsidRDefault="003E3C2C" w:rsidP="00B97D97">
            <w:pPr>
              <w:pStyle w:val="Tabletext"/>
            </w:pPr>
            <w:proofErr w:type="spellStart"/>
            <w:r w:rsidRPr="0036523B">
              <w:t>Wakaya</w:t>
            </w:r>
            <w:proofErr w:type="spellEnd"/>
            <w:r w:rsidRPr="0036523B">
              <w:t xml:space="preserve"> </w:t>
            </w:r>
            <w:proofErr w:type="spellStart"/>
            <w:r w:rsidR="00074700" w:rsidRPr="0036523B">
              <w:t>Alyawarre</w:t>
            </w:r>
            <w:proofErr w:type="spellEnd"/>
            <w:r w:rsidR="00074700">
              <w:br/>
            </w:r>
            <w:r w:rsidRPr="0036523B">
              <w:t>(Repeat)</w:t>
            </w:r>
          </w:p>
        </w:tc>
        <w:tc>
          <w:tcPr>
            <w:tcW w:w="1735" w:type="dxa"/>
          </w:tcPr>
          <w:p w14:paraId="0D452028" w14:textId="77777777" w:rsidR="003E3C2C" w:rsidRPr="0036523B" w:rsidRDefault="003E3C2C" w:rsidP="00C246D3">
            <w:pPr>
              <w:pStyle w:val="Tabletext"/>
              <w:jc w:val="right"/>
              <w:rPr>
                <w:b/>
                <w:bCs/>
              </w:rPr>
            </w:pPr>
            <w:r w:rsidRPr="0036523B">
              <w:t>25 June 1990</w:t>
            </w:r>
          </w:p>
        </w:tc>
      </w:tr>
      <w:tr w:rsidR="003E3C2C" w:rsidRPr="0036523B" w14:paraId="12CA0DB7" w14:textId="77777777" w:rsidTr="00C246D3">
        <w:tc>
          <w:tcPr>
            <w:tcW w:w="1769" w:type="dxa"/>
          </w:tcPr>
          <w:p w14:paraId="09134075" w14:textId="77777777" w:rsidR="003E3C2C" w:rsidRPr="0036523B" w:rsidRDefault="003E3C2C" w:rsidP="003E3C2C">
            <w:pPr>
              <w:pStyle w:val="Tabletext"/>
            </w:pPr>
            <w:r w:rsidRPr="0036523B">
              <w:lastRenderedPageBreak/>
              <w:t>131/NLC</w:t>
            </w:r>
          </w:p>
        </w:tc>
        <w:tc>
          <w:tcPr>
            <w:tcW w:w="850" w:type="dxa"/>
          </w:tcPr>
          <w:p w14:paraId="429C7AC8" w14:textId="77777777" w:rsidR="003E3C2C" w:rsidRPr="0036523B" w:rsidRDefault="003E3C2C" w:rsidP="003E3C2C">
            <w:pPr>
              <w:pStyle w:val="Tabletext"/>
            </w:pPr>
            <w:r w:rsidRPr="0036523B">
              <w:t>2</w:t>
            </w:r>
          </w:p>
        </w:tc>
        <w:tc>
          <w:tcPr>
            <w:tcW w:w="817" w:type="dxa"/>
          </w:tcPr>
          <w:p w14:paraId="081F1FEE" w14:textId="77777777" w:rsidR="003E3C2C" w:rsidRPr="0036523B" w:rsidRDefault="003E3C2C" w:rsidP="003E3C2C">
            <w:pPr>
              <w:pStyle w:val="Tabletext"/>
            </w:pPr>
          </w:p>
        </w:tc>
        <w:tc>
          <w:tcPr>
            <w:tcW w:w="2376" w:type="dxa"/>
          </w:tcPr>
          <w:p w14:paraId="2D1895B3" w14:textId="77777777" w:rsidR="003E3C2C" w:rsidRPr="0036523B" w:rsidRDefault="003E3C2C" w:rsidP="003E3C2C">
            <w:pPr>
              <w:pStyle w:val="Tabletext"/>
            </w:pPr>
            <w:proofErr w:type="spellStart"/>
            <w:r w:rsidRPr="0036523B">
              <w:t>Kenbi</w:t>
            </w:r>
            <w:proofErr w:type="spellEnd"/>
            <w:r w:rsidRPr="0036523B">
              <w:t xml:space="preserve"> (Cox Peninsula) (Repeat)</w:t>
            </w:r>
          </w:p>
        </w:tc>
        <w:tc>
          <w:tcPr>
            <w:tcW w:w="1735" w:type="dxa"/>
          </w:tcPr>
          <w:p w14:paraId="2333BC43" w14:textId="77777777" w:rsidR="003E3C2C" w:rsidRPr="0036523B" w:rsidRDefault="003E3C2C" w:rsidP="00C246D3">
            <w:pPr>
              <w:pStyle w:val="Tabletext"/>
              <w:jc w:val="right"/>
              <w:rPr>
                <w:b/>
                <w:bCs/>
              </w:rPr>
            </w:pPr>
            <w:r w:rsidRPr="0036523B">
              <w:t>25 February 1991</w:t>
            </w:r>
          </w:p>
        </w:tc>
      </w:tr>
      <w:tr w:rsidR="003E3C2C" w:rsidRPr="0036523B" w14:paraId="52A025E4" w14:textId="77777777" w:rsidTr="00C246D3">
        <w:tc>
          <w:tcPr>
            <w:tcW w:w="1769" w:type="dxa"/>
          </w:tcPr>
          <w:p w14:paraId="6C7CE1DF" w14:textId="77777777" w:rsidR="003E3C2C" w:rsidRPr="0036523B" w:rsidRDefault="003E3C2C" w:rsidP="003E3C2C">
            <w:pPr>
              <w:pStyle w:val="Tabletext"/>
            </w:pPr>
            <w:r w:rsidRPr="0036523B">
              <w:t>132/NLC</w:t>
            </w:r>
          </w:p>
        </w:tc>
        <w:tc>
          <w:tcPr>
            <w:tcW w:w="850" w:type="dxa"/>
          </w:tcPr>
          <w:p w14:paraId="0DF2114A" w14:textId="77777777" w:rsidR="003E3C2C" w:rsidRPr="0036523B" w:rsidRDefault="003E3C2C" w:rsidP="003E3C2C">
            <w:pPr>
              <w:pStyle w:val="Tabletext"/>
            </w:pPr>
            <w:r w:rsidRPr="0036523B">
              <w:t>1</w:t>
            </w:r>
          </w:p>
        </w:tc>
        <w:tc>
          <w:tcPr>
            <w:tcW w:w="817" w:type="dxa"/>
          </w:tcPr>
          <w:p w14:paraId="1A8DFF4E" w14:textId="77777777" w:rsidR="003E3C2C" w:rsidRPr="0036523B" w:rsidRDefault="003E3C2C" w:rsidP="003E3C2C">
            <w:pPr>
              <w:pStyle w:val="Tabletext"/>
            </w:pPr>
            <w:r w:rsidRPr="0036523B">
              <w:t>52</w:t>
            </w:r>
          </w:p>
        </w:tc>
        <w:tc>
          <w:tcPr>
            <w:tcW w:w="2376" w:type="dxa"/>
          </w:tcPr>
          <w:p w14:paraId="54880862" w14:textId="77777777" w:rsidR="003E3C2C" w:rsidRPr="0036523B" w:rsidRDefault="003E3C2C" w:rsidP="003E3C2C">
            <w:pPr>
              <w:pStyle w:val="Tabletext"/>
            </w:pPr>
            <w:r w:rsidRPr="0036523B">
              <w:t>Elsey</w:t>
            </w:r>
          </w:p>
        </w:tc>
        <w:tc>
          <w:tcPr>
            <w:tcW w:w="1735" w:type="dxa"/>
          </w:tcPr>
          <w:p w14:paraId="01B68886" w14:textId="77777777" w:rsidR="003E3C2C" w:rsidRPr="0036523B" w:rsidRDefault="003E3C2C" w:rsidP="00C246D3">
            <w:pPr>
              <w:pStyle w:val="Tabletext"/>
              <w:jc w:val="right"/>
              <w:rPr>
                <w:b/>
                <w:bCs/>
              </w:rPr>
            </w:pPr>
            <w:r w:rsidRPr="0036523B">
              <w:t>17 July 1991</w:t>
            </w:r>
          </w:p>
        </w:tc>
      </w:tr>
      <w:tr w:rsidR="003E3C2C" w:rsidRPr="0036523B" w14:paraId="5E27AD45" w14:textId="77777777" w:rsidTr="00C246D3">
        <w:tc>
          <w:tcPr>
            <w:tcW w:w="1769" w:type="dxa"/>
          </w:tcPr>
          <w:p w14:paraId="64DA71EC" w14:textId="77777777" w:rsidR="003E3C2C" w:rsidRPr="0036523B" w:rsidRDefault="003E3C2C" w:rsidP="003E3C2C">
            <w:pPr>
              <w:pStyle w:val="Tabletext"/>
            </w:pPr>
            <w:r w:rsidRPr="0036523B">
              <w:t>133/CLC</w:t>
            </w:r>
          </w:p>
        </w:tc>
        <w:tc>
          <w:tcPr>
            <w:tcW w:w="850" w:type="dxa"/>
          </w:tcPr>
          <w:p w14:paraId="2B515044" w14:textId="77777777" w:rsidR="003E3C2C" w:rsidRPr="0036523B" w:rsidRDefault="003E3C2C" w:rsidP="003E3C2C">
            <w:pPr>
              <w:pStyle w:val="Tabletext"/>
            </w:pPr>
            <w:r w:rsidRPr="0036523B">
              <w:t>1</w:t>
            </w:r>
          </w:p>
        </w:tc>
        <w:tc>
          <w:tcPr>
            <w:tcW w:w="817" w:type="dxa"/>
          </w:tcPr>
          <w:p w14:paraId="6980F8E6" w14:textId="77777777" w:rsidR="003E3C2C" w:rsidRPr="0036523B" w:rsidRDefault="003E3C2C" w:rsidP="003E3C2C">
            <w:pPr>
              <w:pStyle w:val="Tabletext"/>
            </w:pPr>
            <w:r w:rsidRPr="0036523B">
              <w:t>50</w:t>
            </w:r>
          </w:p>
        </w:tc>
        <w:tc>
          <w:tcPr>
            <w:tcW w:w="2376" w:type="dxa"/>
          </w:tcPr>
          <w:p w14:paraId="13D9723D" w14:textId="77777777" w:rsidR="003E3C2C" w:rsidRPr="0036523B" w:rsidRDefault="003E3C2C" w:rsidP="003E3C2C">
            <w:pPr>
              <w:pStyle w:val="Tabletext"/>
            </w:pPr>
            <w:proofErr w:type="spellStart"/>
            <w:r w:rsidRPr="0036523B">
              <w:t>Malngin</w:t>
            </w:r>
            <w:proofErr w:type="spellEnd"/>
            <w:r w:rsidRPr="0036523B">
              <w:t xml:space="preserve"> and </w:t>
            </w:r>
            <w:proofErr w:type="spellStart"/>
            <w:r w:rsidRPr="0036523B">
              <w:t>Nyinin</w:t>
            </w:r>
            <w:proofErr w:type="spellEnd"/>
            <w:r w:rsidRPr="0036523B">
              <w:t xml:space="preserve"> Claim to Mistake Creek</w:t>
            </w:r>
          </w:p>
        </w:tc>
        <w:tc>
          <w:tcPr>
            <w:tcW w:w="1735" w:type="dxa"/>
          </w:tcPr>
          <w:p w14:paraId="18004A1B" w14:textId="77777777" w:rsidR="003E3C2C" w:rsidRPr="0036523B" w:rsidRDefault="003E3C2C" w:rsidP="00C246D3">
            <w:pPr>
              <w:pStyle w:val="Tabletext"/>
              <w:jc w:val="right"/>
              <w:rPr>
                <w:b/>
                <w:bCs/>
              </w:rPr>
            </w:pPr>
            <w:r w:rsidRPr="0036523B">
              <w:t>19 September 1991</w:t>
            </w:r>
          </w:p>
        </w:tc>
      </w:tr>
      <w:tr w:rsidR="003E3C2C" w:rsidRPr="0036523B" w14:paraId="74A23116" w14:textId="77777777" w:rsidTr="00C246D3">
        <w:tc>
          <w:tcPr>
            <w:tcW w:w="1769" w:type="dxa"/>
          </w:tcPr>
          <w:p w14:paraId="332F2A80" w14:textId="77777777" w:rsidR="003E3C2C" w:rsidRPr="0036523B" w:rsidRDefault="003E3C2C" w:rsidP="003E3C2C">
            <w:pPr>
              <w:pStyle w:val="Tabletext"/>
            </w:pPr>
            <w:r w:rsidRPr="0036523B">
              <w:t>134/CLC</w:t>
            </w:r>
          </w:p>
        </w:tc>
        <w:tc>
          <w:tcPr>
            <w:tcW w:w="850" w:type="dxa"/>
          </w:tcPr>
          <w:p w14:paraId="337E42B3" w14:textId="77777777" w:rsidR="003E3C2C" w:rsidRPr="0036523B" w:rsidRDefault="003E3C2C" w:rsidP="003E3C2C">
            <w:pPr>
              <w:pStyle w:val="Tabletext"/>
            </w:pPr>
            <w:r w:rsidRPr="0036523B">
              <w:t>1</w:t>
            </w:r>
          </w:p>
        </w:tc>
        <w:tc>
          <w:tcPr>
            <w:tcW w:w="817" w:type="dxa"/>
          </w:tcPr>
          <w:p w14:paraId="0DD18A79" w14:textId="77777777" w:rsidR="003E3C2C" w:rsidRPr="0036523B" w:rsidRDefault="003E3C2C" w:rsidP="003E3C2C">
            <w:pPr>
              <w:pStyle w:val="Tabletext"/>
            </w:pPr>
            <w:r w:rsidRPr="0036523B">
              <w:t>45</w:t>
            </w:r>
          </w:p>
        </w:tc>
        <w:tc>
          <w:tcPr>
            <w:tcW w:w="2376" w:type="dxa"/>
          </w:tcPr>
          <w:p w14:paraId="3AB9F556" w14:textId="77777777" w:rsidR="003E3C2C" w:rsidRPr="0036523B" w:rsidRDefault="003E3C2C" w:rsidP="003E3C2C">
            <w:pPr>
              <w:pStyle w:val="Tabletext"/>
            </w:pPr>
            <w:r w:rsidRPr="0036523B">
              <w:t>North Simpson Desert</w:t>
            </w:r>
          </w:p>
        </w:tc>
        <w:tc>
          <w:tcPr>
            <w:tcW w:w="1735" w:type="dxa"/>
          </w:tcPr>
          <w:p w14:paraId="0B05B29F" w14:textId="77777777" w:rsidR="003E3C2C" w:rsidRPr="0036523B" w:rsidRDefault="003E3C2C" w:rsidP="00C246D3">
            <w:pPr>
              <w:pStyle w:val="Tabletext"/>
              <w:jc w:val="right"/>
              <w:rPr>
                <w:b/>
                <w:bCs/>
              </w:rPr>
            </w:pPr>
            <w:r w:rsidRPr="0036523B">
              <w:t>7 August 1991</w:t>
            </w:r>
          </w:p>
        </w:tc>
      </w:tr>
      <w:tr w:rsidR="003E3C2C" w:rsidRPr="0036523B" w14:paraId="1232E6E6" w14:textId="77777777" w:rsidTr="00C246D3">
        <w:tc>
          <w:tcPr>
            <w:tcW w:w="1769" w:type="dxa"/>
          </w:tcPr>
          <w:p w14:paraId="0D420318" w14:textId="77777777" w:rsidR="003E3C2C" w:rsidRPr="0036523B" w:rsidRDefault="003E3C2C" w:rsidP="003E3C2C">
            <w:pPr>
              <w:pStyle w:val="Tabletext"/>
            </w:pPr>
            <w:r w:rsidRPr="0036523B">
              <w:t>135/NLC</w:t>
            </w:r>
          </w:p>
        </w:tc>
        <w:tc>
          <w:tcPr>
            <w:tcW w:w="850" w:type="dxa"/>
          </w:tcPr>
          <w:p w14:paraId="387D6AFD" w14:textId="77777777" w:rsidR="003E3C2C" w:rsidRPr="0036523B" w:rsidRDefault="003E3C2C" w:rsidP="003E3C2C">
            <w:pPr>
              <w:pStyle w:val="Tabletext"/>
            </w:pPr>
            <w:r w:rsidRPr="0036523B">
              <w:t>1</w:t>
            </w:r>
          </w:p>
        </w:tc>
        <w:tc>
          <w:tcPr>
            <w:tcW w:w="817" w:type="dxa"/>
          </w:tcPr>
          <w:p w14:paraId="3E7E3963" w14:textId="77777777" w:rsidR="003E3C2C" w:rsidRPr="0036523B" w:rsidRDefault="003E3C2C" w:rsidP="003E3C2C">
            <w:pPr>
              <w:pStyle w:val="Tabletext"/>
            </w:pPr>
            <w:r w:rsidRPr="0036523B">
              <w:t>51</w:t>
            </w:r>
          </w:p>
        </w:tc>
        <w:tc>
          <w:tcPr>
            <w:tcW w:w="2376" w:type="dxa"/>
          </w:tcPr>
          <w:p w14:paraId="0B6C5DC4" w14:textId="77777777" w:rsidR="003E3C2C" w:rsidRPr="0036523B" w:rsidRDefault="003E3C2C" w:rsidP="003E3C2C">
            <w:pPr>
              <w:pStyle w:val="Tabletext"/>
            </w:pPr>
            <w:proofErr w:type="spellStart"/>
            <w:r w:rsidRPr="0036523B">
              <w:t>Warlmanpa</w:t>
            </w:r>
            <w:proofErr w:type="spellEnd"/>
            <w:r w:rsidRPr="0036523B">
              <w:t xml:space="preserve"> (</w:t>
            </w:r>
            <w:proofErr w:type="spellStart"/>
            <w:r w:rsidRPr="0036523B">
              <w:t>Muckaty</w:t>
            </w:r>
            <w:proofErr w:type="spellEnd"/>
            <w:r w:rsidRPr="0036523B">
              <w:t xml:space="preserve"> Pastoral Lease)</w:t>
            </w:r>
          </w:p>
        </w:tc>
        <w:tc>
          <w:tcPr>
            <w:tcW w:w="1735" w:type="dxa"/>
          </w:tcPr>
          <w:p w14:paraId="5755D0AA" w14:textId="77777777" w:rsidR="003E3C2C" w:rsidRPr="0036523B" w:rsidRDefault="003E3C2C" w:rsidP="00C246D3">
            <w:pPr>
              <w:pStyle w:val="Tabletext"/>
              <w:jc w:val="right"/>
              <w:rPr>
                <w:b/>
                <w:bCs/>
              </w:rPr>
            </w:pPr>
            <w:r w:rsidRPr="0036523B">
              <w:t>20 December 1991</w:t>
            </w:r>
          </w:p>
        </w:tc>
      </w:tr>
      <w:tr w:rsidR="003E3C2C" w:rsidRPr="0036523B" w14:paraId="1DC598FC" w14:textId="77777777" w:rsidTr="00C246D3">
        <w:tc>
          <w:tcPr>
            <w:tcW w:w="1769" w:type="dxa"/>
          </w:tcPr>
          <w:p w14:paraId="45D0B090" w14:textId="77777777" w:rsidR="003E3C2C" w:rsidRPr="0036523B" w:rsidRDefault="003E3C2C" w:rsidP="003E3C2C">
            <w:pPr>
              <w:pStyle w:val="Tabletext"/>
            </w:pPr>
            <w:r w:rsidRPr="0036523B">
              <w:t>136/CLC</w:t>
            </w:r>
          </w:p>
        </w:tc>
        <w:tc>
          <w:tcPr>
            <w:tcW w:w="850" w:type="dxa"/>
          </w:tcPr>
          <w:p w14:paraId="72126830" w14:textId="77777777" w:rsidR="003E3C2C" w:rsidRPr="0036523B" w:rsidRDefault="003E3C2C" w:rsidP="003E3C2C">
            <w:pPr>
              <w:pStyle w:val="Tabletext"/>
            </w:pPr>
            <w:r w:rsidRPr="0036523B">
              <w:t>2</w:t>
            </w:r>
          </w:p>
        </w:tc>
        <w:tc>
          <w:tcPr>
            <w:tcW w:w="817" w:type="dxa"/>
          </w:tcPr>
          <w:p w14:paraId="4733FE83" w14:textId="77777777" w:rsidR="003E3C2C" w:rsidRPr="0036523B" w:rsidRDefault="003E3C2C" w:rsidP="003E3C2C">
            <w:pPr>
              <w:pStyle w:val="Tabletext"/>
            </w:pPr>
          </w:p>
        </w:tc>
        <w:tc>
          <w:tcPr>
            <w:tcW w:w="2376" w:type="dxa"/>
          </w:tcPr>
          <w:p w14:paraId="30B7B1D8" w14:textId="77777777" w:rsidR="003E3C2C" w:rsidRPr="0036523B" w:rsidRDefault="003E3C2C" w:rsidP="003E3C2C">
            <w:pPr>
              <w:pStyle w:val="Tabletext"/>
            </w:pPr>
            <w:proofErr w:type="spellStart"/>
            <w:r w:rsidRPr="0036523B">
              <w:t>Urrpantyenye</w:t>
            </w:r>
            <w:proofErr w:type="spellEnd"/>
            <w:r w:rsidRPr="0036523B">
              <w:t xml:space="preserve"> (Repeat)</w:t>
            </w:r>
          </w:p>
        </w:tc>
        <w:tc>
          <w:tcPr>
            <w:tcW w:w="1735" w:type="dxa"/>
          </w:tcPr>
          <w:p w14:paraId="122E8589" w14:textId="77777777" w:rsidR="003E3C2C" w:rsidRPr="0036523B" w:rsidRDefault="003E3C2C" w:rsidP="00C246D3">
            <w:pPr>
              <w:pStyle w:val="Tabletext"/>
              <w:jc w:val="right"/>
              <w:rPr>
                <w:b/>
                <w:bCs/>
              </w:rPr>
            </w:pPr>
            <w:r w:rsidRPr="0036523B">
              <w:t>27 December 1991</w:t>
            </w:r>
          </w:p>
        </w:tc>
      </w:tr>
      <w:tr w:rsidR="003E3C2C" w:rsidRPr="0036523B" w14:paraId="62966486" w14:textId="77777777" w:rsidTr="00C246D3">
        <w:tc>
          <w:tcPr>
            <w:tcW w:w="1769" w:type="dxa"/>
          </w:tcPr>
          <w:p w14:paraId="408AC893" w14:textId="77777777" w:rsidR="003E3C2C" w:rsidRPr="0036523B" w:rsidRDefault="003E3C2C" w:rsidP="003E3C2C">
            <w:pPr>
              <w:pStyle w:val="Tabletext"/>
            </w:pPr>
            <w:r w:rsidRPr="0036523B">
              <w:t>137/NLC</w:t>
            </w:r>
          </w:p>
        </w:tc>
        <w:tc>
          <w:tcPr>
            <w:tcW w:w="850" w:type="dxa"/>
          </w:tcPr>
          <w:p w14:paraId="273D7EC1" w14:textId="77777777" w:rsidR="003E3C2C" w:rsidRPr="0036523B" w:rsidRDefault="003E3C2C" w:rsidP="003E3C2C">
            <w:pPr>
              <w:pStyle w:val="Tabletext"/>
            </w:pPr>
            <w:r w:rsidRPr="0036523B">
              <w:t>1</w:t>
            </w:r>
          </w:p>
        </w:tc>
        <w:tc>
          <w:tcPr>
            <w:tcW w:w="817" w:type="dxa"/>
          </w:tcPr>
          <w:p w14:paraId="7D34734C" w14:textId="77777777" w:rsidR="003E3C2C" w:rsidRPr="0036523B" w:rsidRDefault="003E3C2C" w:rsidP="003E3C2C">
            <w:pPr>
              <w:pStyle w:val="Tabletext"/>
            </w:pPr>
            <w:r w:rsidRPr="0036523B">
              <w:t>47</w:t>
            </w:r>
          </w:p>
        </w:tc>
        <w:tc>
          <w:tcPr>
            <w:tcW w:w="2376" w:type="dxa"/>
          </w:tcPr>
          <w:p w14:paraId="60382BDC" w14:textId="77777777" w:rsidR="003E3C2C" w:rsidRPr="0036523B" w:rsidRDefault="003E3C2C" w:rsidP="003E3C2C">
            <w:pPr>
              <w:pStyle w:val="Tabletext"/>
            </w:pPr>
            <w:proofErr w:type="spellStart"/>
            <w:r w:rsidRPr="0036523B">
              <w:t>Ngaliwurru</w:t>
            </w:r>
            <w:proofErr w:type="spellEnd"/>
            <w:r w:rsidRPr="0036523B">
              <w:t>/</w:t>
            </w:r>
            <w:proofErr w:type="spellStart"/>
            <w:r w:rsidRPr="0036523B">
              <w:t>Nungali</w:t>
            </w:r>
            <w:proofErr w:type="spellEnd"/>
            <w:r w:rsidRPr="0036523B">
              <w:t xml:space="preserve"> </w:t>
            </w:r>
            <w:r w:rsidR="00074700">
              <w:br/>
            </w:r>
            <w:r w:rsidRPr="0036523B">
              <w:t>(Fitzroy Pastoral Lease)</w:t>
            </w:r>
          </w:p>
        </w:tc>
        <w:tc>
          <w:tcPr>
            <w:tcW w:w="1735" w:type="dxa"/>
          </w:tcPr>
          <w:p w14:paraId="65F77D7F" w14:textId="77777777" w:rsidR="003E3C2C" w:rsidRPr="0036523B" w:rsidRDefault="003E3C2C" w:rsidP="00C246D3">
            <w:pPr>
              <w:pStyle w:val="Tabletext"/>
              <w:jc w:val="right"/>
              <w:rPr>
                <w:b/>
                <w:bCs/>
              </w:rPr>
            </w:pPr>
            <w:r w:rsidRPr="0036523B">
              <w:t>25 March 1992</w:t>
            </w:r>
          </w:p>
        </w:tc>
      </w:tr>
      <w:tr w:rsidR="003E3C2C" w:rsidRPr="0036523B" w14:paraId="07F16F55" w14:textId="77777777" w:rsidTr="00C246D3">
        <w:tc>
          <w:tcPr>
            <w:tcW w:w="1769" w:type="dxa"/>
          </w:tcPr>
          <w:p w14:paraId="3E9B5E64" w14:textId="77777777" w:rsidR="003E3C2C" w:rsidRPr="0036523B" w:rsidRDefault="003E3C2C" w:rsidP="003E3C2C">
            <w:pPr>
              <w:pStyle w:val="Tabletext"/>
            </w:pPr>
            <w:r w:rsidRPr="0036523B">
              <w:t>138/CLC</w:t>
            </w:r>
          </w:p>
        </w:tc>
        <w:tc>
          <w:tcPr>
            <w:tcW w:w="850" w:type="dxa"/>
          </w:tcPr>
          <w:p w14:paraId="698109E0" w14:textId="77777777" w:rsidR="003E3C2C" w:rsidRPr="0036523B" w:rsidRDefault="003E3C2C" w:rsidP="003E3C2C">
            <w:pPr>
              <w:pStyle w:val="Tabletext"/>
            </w:pPr>
            <w:r w:rsidRPr="0036523B">
              <w:t>2</w:t>
            </w:r>
          </w:p>
        </w:tc>
        <w:tc>
          <w:tcPr>
            <w:tcW w:w="817" w:type="dxa"/>
          </w:tcPr>
          <w:p w14:paraId="1664D7A1" w14:textId="77777777" w:rsidR="003E3C2C" w:rsidRPr="0036523B" w:rsidRDefault="003E3C2C" w:rsidP="003E3C2C">
            <w:pPr>
              <w:pStyle w:val="Tabletext"/>
            </w:pPr>
          </w:p>
        </w:tc>
        <w:tc>
          <w:tcPr>
            <w:tcW w:w="2376" w:type="dxa"/>
          </w:tcPr>
          <w:p w14:paraId="35B0FBA1" w14:textId="77777777" w:rsidR="003E3C2C" w:rsidRPr="0036523B" w:rsidRDefault="003E3C2C" w:rsidP="003E3C2C">
            <w:pPr>
              <w:pStyle w:val="Tabletext"/>
            </w:pPr>
            <w:proofErr w:type="spellStart"/>
            <w:r w:rsidRPr="0036523B">
              <w:t>Warupunju</w:t>
            </w:r>
            <w:proofErr w:type="spellEnd"/>
          </w:p>
        </w:tc>
        <w:tc>
          <w:tcPr>
            <w:tcW w:w="1735" w:type="dxa"/>
          </w:tcPr>
          <w:p w14:paraId="61B2158B" w14:textId="77777777" w:rsidR="003E3C2C" w:rsidRPr="0036523B" w:rsidRDefault="003E3C2C" w:rsidP="00C246D3">
            <w:pPr>
              <w:pStyle w:val="Tabletext"/>
              <w:jc w:val="right"/>
              <w:rPr>
                <w:b/>
                <w:bCs/>
              </w:rPr>
            </w:pPr>
            <w:r w:rsidRPr="0036523B">
              <w:t>15 April 1992</w:t>
            </w:r>
          </w:p>
        </w:tc>
      </w:tr>
      <w:tr w:rsidR="003E3C2C" w:rsidRPr="0036523B" w14:paraId="0E29E958" w14:textId="77777777" w:rsidTr="00C246D3">
        <w:tc>
          <w:tcPr>
            <w:tcW w:w="1769" w:type="dxa"/>
          </w:tcPr>
          <w:p w14:paraId="5448D0B1" w14:textId="77777777" w:rsidR="003E3C2C" w:rsidRPr="0036523B" w:rsidRDefault="003E3C2C" w:rsidP="003E3C2C">
            <w:pPr>
              <w:pStyle w:val="Tabletext"/>
            </w:pPr>
            <w:r w:rsidRPr="0036523B">
              <w:t>139/NLC</w:t>
            </w:r>
          </w:p>
        </w:tc>
        <w:tc>
          <w:tcPr>
            <w:tcW w:w="850" w:type="dxa"/>
          </w:tcPr>
          <w:p w14:paraId="087AF4B7" w14:textId="77777777" w:rsidR="003E3C2C" w:rsidRPr="0036523B" w:rsidRDefault="003E3C2C" w:rsidP="003E3C2C">
            <w:pPr>
              <w:pStyle w:val="Tabletext"/>
            </w:pPr>
            <w:r w:rsidRPr="0036523B">
              <w:t>2</w:t>
            </w:r>
          </w:p>
        </w:tc>
        <w:tc>
          <w:tcPr>
            <w:tcW w:w="817" w:type="dxa"/>
          </w:tcPr>
          <w:p w14:paraId="700ABEDC" w14:textId="77777777" w:rsidR="003E3C2C" w:rsidRPr="0036523B" w:rsidRDefault="003E3C2C" w:rsidP="003E3C2C">
            <w:pPr>
              <w:pStyle w:val="Tabletext"/>
            </w:pPr>
          </w:p>
        </w:tc>
        <w:tc>
          <w:tcPr>
            <w:tcW w:w="2376" w:type="dxa"/>
          </w:tcPr>
          <w:p w14:paraId="6748E878" w14:textId="77777777" w:rsidR="003E3C2C" w:rsidRPr="0036523B" w:rsidRDefault="003E3C2C" w:rsidP="003E3C2C">
            <w:pPr>
              <w:pStyle w:val="Tabletext"/>
            </w:pPr>
            <w:r w:rsidRPr="0036523B">
              <w:t xml:space="preserve">Hodgson Downs Pastoral Lease </w:t>
            </w:r>
          </w:p>
        </w:tc>
        <w:tc>
          <w:tcPr>
            <w:tcW w:w="1735" w:type="dxa"/>
          </w:tcPr>
          <w:p w14:paraId="730B28D2" w14:textId="77777777" w:rsidR="003E3C2C" w:rsidRPr="0036523B" w:rsidRDefault="003E3C2C" w:rsidP="00C246D3">
            <w:pPr>
              <w:pStyle w:val="Tabletext"/>
              <w:jc w:val="right"/>
              <w:rPr>
                <w:b/>
                <w:bCs/>
              </w:rPr>
            </w:pPr>
            <w:r w:rsidRPr="0036523B">
              <w:t>8 May 1992</w:t>
            </w:r>
          </w:p>
        </w:tc>
      </w:tr>
      <w:tr w:rsidR="003E3C2C" w:rsidRPr="0036523B" w14:paraId="5F22AB0A" w14:textId="77777777" w:rsidTr="00C246D3">
        <w:tc>
          <w:tcPr>
            <w:tcW w:w="1769" w:type="dxa"/>
          </w:tcPr>
          <w:p w14:paraId="78E97B8E" w14:textId="77777777" w:rsidR="003E3C2C" w:rsidRPr="0036523B" w:rsidRDefault="003E3C2C" w:rsidP="003E3C2C">
            <w:pPr>
              <w:pStyle w:val="Tabletext"/>
            </w:pPr>
            <w:r w:rsidRPr="0036523B">
              <w:t>140/NLC</w:t>
            </w:r>
          </w:p>
        </w:tc>
        <w:tc>
          <w:tcPr>
            <w:tcW w:w="850" w:type="dxa"/>
          </w:tcPr>
          <w:p w14:paraId="3035E555" w14:textId="77777777" w:rsidR="003E3C2C" w:rsidRPr="0036523B" w:rsidRDefault="003E3C2C" w:rsidP="003E3C2C">
            <w:pPr>
              <w:pStyle w:val="Tabletext"/>
            </w:pPr>
            <w:r w:rsidRPr="0036523B">
              <w:t>1</w:t>
            </w:r>
          </w:p>
        </w:tc>
        <w:tc>
          <w:tcPr>
            <w:tcW w:w="817" w:type="dxa"/>
          </w:tcPr>
          <w:p w14:paraId="1EABB357" w14:textId="77777777" w:rsidR="003E3C2C" w:rsidRPr="0036523B" w:rsidRDefault="003E3C2C" w:rsidP="003E3C2C">
            <w:pPr>
              <w:pStyle w:val="Tabletext"/>
            </w:pPr>
            <w:r w:rsidRPr="0036523B">
              <w:t>47</w:t>
            </w:r>
          </w:p>
        </w:tc>
        <w:tc>
          <w:tcPr>
            <w:tcW w:w="2376" w:type="dxa"/>
          </w:tcPr>
          <w:p w14:paraId="3C0BD2B1" w14:textId="77777777" w:rsidR="003E3C2C" w:rsidRPr="0036523B" w:rsidRDefault="003E3C2C" w:rsidP="003E3C2C">
            <w:pPr>
              <w:pStyle w:val="Tabletext"/>
            </w:pPr>
            <w:r w:rsidRPr="0036523B">
              <w:t xml:space="preserve">Victoria River </w:t>
            </w:r>
            <w:r w:rsidR="00074700">
              <w:br/>
            </w:r>
            <w:r w:rsidRPr="0036523B">
              <w:t>(Bed and Banks)</w:t>
            </w:r>
          </w:p>
        </w:tc>
        <w:tc>
          <w:tcPr>
            <w:tcW w:w="1735" w:type="dxa"/>
          </w:tcPr>
          <w:p w14:paraId="2C9EB215" w14:textId="77777777" w:rsidR="003E3C2C" w:rsidRPr="0036523B" w:rsidRDefault="003E3C2C" w:rsidP="00C246D3">
            <w:pPr>
              <w:pStyle w:val="Tabletext"/>
              <w:jc w:val="right"/>
              <w:rPr>
                <w:b/>
                <w:bCs/>
              </w:rPr>
            </w:pPr>
            <w:r w:rsidRPr="0036523B">
              <w:t>25 June 1992</w:t>
            </w:r>
          </w:p>
        </w:tc>
      </w:tr>
      <w:tr w:rsidR="003E3C2C" w:rsidRPr="0036523B" w14:paraId="79A99BE9" w14:textId="77777777" w:rsidTr="00C246D3">
        <w:tc>
          <w:tcPr>
            <w:tcW w:w="1769" w:type="dxa"/>
          </w:tcPr>
          <w:p w14:paraId="50088F8D" w14:textId="77777777" w:rsidR="003E3C2C" w:rsidRPr="0036523B" w:rsidRDefault="003E3C2C" w:rsidP="003E3C2C">
            <w:pPr>
              <w:pStyle w:val="Tabletext"/>
            </w:pPr>
            <w:r w:rsidRPr="0036523B">
              <w:t>141/NLC</w:t>
            </w:r>
          </w:p>
        </w:tc>
        <w:tc>
          <w:tcPr>
            <w:tcW w:w="850" w:type="dxa"/>
          </w:tcPr>
          <w:p w14:paraId="7377E3CB" w14:textId="77777777" w:rsidR="003E3C2C" w:rsidRPr="0036523B" w:rsidRDefault="003E3C2C" w:rsidP="003E3C2C">
            <w:pPr>
              <w:pStyle w:val="Tabletext"/>
            </w:pPr>
            <w:r w:rsidRPr="0036523B">
              <w:t>1</w:t>
            </w:r>
          </w:p>
        </w:tc>
        <w:tc>
          <w:tcPr>
            <w:tcW w:w="817" w:type="dxa"/>
          </w:tcPr>
          <w:p w14:paraId="596ADF33" w14:textId="77777777" w:rsidR="003E3C2C" w:rsidRPr="0036523B" w:rsidRDefault="003E3C2C" w:rsidP="003E3C2C">
            <w:pPr>
              <w:pStyle w:val="Tabletext"/>
            </w:pPr>
            <w:r w:rsidRPr="0036523B">
              <w:t>68</w:t>
            </w:r>
          </w:p>
        </w:tc>
        <w:tc>
          <w:tcPr>
            <w:tcW w:w="2376" w:type="dxa"/>
          </w:tcPr>
          <w:p w14:paraId="74019C7D" w14:textId="77777777" w:rsidR="003E3C2C" w:rsidRDefault="003E3C2C" w:rsidP="003E3C2C">
            <w:pPr>
              <w:pStyle w:val="Tabletext"/>
            </w:pPr>
            <w:r w:rsidRPr="0036523B">
              <w:t xml:space="preserve">Western Roper River </w:t>
            </w:r>
            <w:r w:rsidR="00074700">
              <w:br/>
            </w:r>
            <w:r w:rsidRPr="0036523B">
              <w:t>(Bed and Banks)</w:t>
            </w:r>
          </w:p>
          <w:p w14:paraId="7CDD5600" w14:textId="77777777" w:rsidR="00074700" w:rsidRPr="0036523B" w:rsidRDefault="00074700" w:rsidP="003E3C2C">
            <w:pPr>
              <w:pStyle w:val="Tabletext"/>
            </w:pPr>
          </w:p>
        </w:tc>
        <w:tc>
          <w:tcPr>
            <w:tcW w:w="1735" w:type="dxa"/>
          </w:tcPr>
          <w:p w14:paraId="52394219" w14:textId="77777777" w:rsidR="003E3C2C" w:rsidRPr="0036523B" w:rsidRDefault="003E3C2C" w:rsidP="00C246D3">
            <w:pPr>
              <w:pStyle w:val="Tabletext"/>
              <w:jc w:val="right"/>
              <w:rPr>
                <w:b/>
                <w:bCs/>
              </w:rPr>
            </w:pPr>
            <w:r w:rsidRPr="0036523B">
              <w:t>25 June 1992</w:t>
            </w:r>
          </w:p>
        </w:tc>
      </w:tr>
      <w:tr w:rsidR="003E3C2C" w:rsidRPr="0036523B" w14:paraId="69EC9CA8" w14:textId="77777777" w:rsidTr="00C246D3">
        <w:tc>
          <w:tcPr>
            <w:tcW w:w="1769" w:type="dxa"/>
          </w:tcPr>
          <w:p w14:paraId="7ACF29E2" w14:textId="77777777" w:rsidR="003E3C2C" w:rsidRPr="0036523B" w:rsidRDefault="003E3C2C" w:rsidP="003E3C2C">
            <w:pPr>
              <w:pStyle w:val="Tabletext"/>
            </w:pPr>
            <w:r w:rsidRPr="0036523B">
              <w:t>142/NLC</w:t>
            </w:r>
          </w:p>
        </w:tc>
        <w:tc>
          <w:tcPr>
            <w:tcW w:w="850" w:type="dxa"/>
          </w:tcPr>
          <w:p w14:paraId="7886C732" w14:textId="77777777" w:rsidR="003E3C2C" w:rsidRPr="0036523B" w:rsidRDefault="003E3C2C" w:rsidP="003E3C2C">
            <w:pPr>
              <w:pStyle w:val="Tabletext"/>
            </w:pPr>
            <w:r w:rsidRPr="0036523B">
              <w:t>1</w:t>
            </w:r>
          </w:p>
        </w:tc>
        <w:tc>
          <w:tcPr>
            <w:tcW w:w="817" w:type="dxa"/>
          </w:tcPr>
          <w:p w14:paraId="6594D25B" w14:textId="77777777" w:rsidR="003E3C2C" w:rsidRPr="0036523B" w:rsidRDefault="003E3C2C" w:rsidP="003E3C2C">
            <w:pPr>
              <w:pStyle w:val="Tabletext"/>
            </w:pPr>
            <w:r w:rsidRPr="0036523B">
              <w:t>48</w:t>
            </w:r>
          </w:p>
        </w:tc>
        <w:tc>
          <w:tcPr>
            <w:tcW w:w="2376" w:type="dxa"/>
          </w:tcPr>
          <w:p w14:paraId="1956DD61" w14:textId="77777777" w:rsidR="003E3C2C" w:rsidRPr="0036523B" w:rsidRDefault="003E3C2C" w:rsidP="003E3C2C">
            <w:pPr>
              <w:pStyle w:val="Tabletext"/>
            </w:pPr>
            <w:r w:rsidRPr="0036523B">
              <w:t>Alligator Rivers Area III (</w:t>
            </w:r>
            <w:proofErr w:type="spellStart"/>
            <w:r w:rsidRPr="0036523B">
              <w:t>Gimbat</w:t>
            </w:r>
            <w:proofErr w:type="spellEnd"/>
            <w:r w:rsidRPr="0036523B">
              <w:t xml:space="preserve"> Resumption – Waterfall Creek) (No 2) Repeat</w:t>
            </w:r>
          </w:p>
        </w:tc>
        <w:tc>
          <w:tcPr>
            <w:tcW w:w="1735" w:type="dxa"/>
          </w:tcPr>
          <w:p w14:paraId="3477906E" w14:textId="77777777" w:rsidR="003E3C2C" w:rsidRPr="0036523B" w:rsidRDefault="003E3C2C" w:rsidP="00C246D3">
            <w:pPr>
              <w:pStyle w:val="Tabletext"/>
              <w:jc w:val="right"/>
              <w:rPr>
                <w:b/>
                <w:bCs/>
              </w:rPr>
            </w:pPr>
            <w:r w:rsidRPr="0036523B">
              <w:t>14 August 1992</w:t>
            </w:r>
          </w:p>
        </w:tc>
      </w:tr>
      <w:tr w:rsidR="003E3C2C" w:rsidRPr="0036523B" w14:paraId="2246164C" w14:textId="77777777" w:rsidTr="00C246D3">
        <w:tc>
          <w:tcPr>
            <w:tcW w:w="1769" w:type="dxa"/>
          </w:tcPr>
          <w:p w14:paraId="3542CAEC" w14:textId="77777777" w:rsidR="003E3C2C" w:rsidRPr="0036523B" w:rsidRDefault="003E3C2C" w:rsidP="003E3C2C">
            <w:pPr>
              <w:pStyle w:val="Tabletext"/>
            </w:pPr>
            <w:r w:rsidRPr="0036523B">
              <w:t>143/CLC</w:t>
            </w:r>
          </w:p>
        </w:tc>
        <w:tc>
          <w:tcPr>
            <w:tcW w:w="850" w:type="dxa"/>
          </w:tcPr>
          <w:p w14:paraId="5E6F9D2B" w14:textId="77777777" w:rsidR="003E3C2C" w:rsidRPr="0036523B" w:rsidRDefault="003E3C2C" w:rsidP="003E3C2C">
            <w:pPr>
              <w:pStyle w:val="Tabletext"/>
            </w:pPr>
            <w:r w:rsidRPr="0036523B">
              <w:t>2</w:t>
            </w:r>
          </w:p>
        </w:tc>
        <w:tc>
          <w:tcPr>
            <w:tcW w:w="817" w:type="dxa"/>
          </w:tcPr>
          <w:p w14:paraId="7AED67DD" w14:textId="77777777" w:rsidR="003E3C2C" w:rsidRPr="0036523B" w:rsidRDefault="003E3C2C" w:rsidP="003E3C2C">
            <w:pPr>
              <w:pStyle w:val="Tabletext"/>
            </w:pPr>
          </w:p>
        </w:tc>
        <w:tc>
          <w:tcPr>
            <w:tcW w:w="2376" w:type="dxa"/>
          </w:tcPr>
          <w:p w14:paraId="00B6830C" w14:textId="77777777" w:rsidR="003E3C2C" w:rsidRPr="0036523B" w:rsidRDefault="003E3C2C" w:rsidP="003E3C2C">
            <w:pPr>
              <w:pStyle w:val="Tabletext"/>
            </w:pPr>
            <w:r w:rsidRPr="0036523B">
              <w:t>Loves Creek</w:t>
            </w:r>
          </w:p>
        </w:tc>
        <w:tc>
          <w:tcPr>
            <w:tcW w:w="1735" w:type="dxa"/>
          </w:tcPr>
          <w:p w14:paraId="74CE1D47" w14:textId="77777777" w:rsidR="003E3C2C" w:rsidRPr="0036523B" w:rsidRDefault="003E3C2C" w:rsidP="00C246D3">
            <w:pPr>
              <w:pStyle w:val="Tabletext"/>
              <w:jc w:val="right"/>
              <w:rPr>
                <w:b/>
                <w:bCs/>
              </w:rPr>
            </w:pPr>
            <w:r w:rsidRPr="0036523B">
              <w:t>27 November 1992</w:t>
            </w:r>
          </w:p>
        </w:tc>
      </w:tr>
      <w:tr w:rsidR="003E3C2C" w:rsidRPr="0036523B" w14:paraId="7DAC6DF0" w14:textId="77777777" w:rsidTr="00C246D3">
        <w:tc>
          <w:tcPr>
            <w:tcW w:w="1769" w:type="dxa"/>
          </w:tcPr>
          <w:p w14:paraId="75D21708" w14:textId="77777777" w:rsidR="003E3C2C" w:rsidRPr="0036523B" w:rsidRDefault="003E3C2C" w:rsidP="003E3C2C">
            <w:pPr>
              <w:pStyle w:val="Tabletext"/>
            </w:pPr>
            <w:r w:rsidRPr="0036523B">
              <w:t>144/CLC</w:t>
            </w:r>
          </w:p>
        </w:tc>
        <w:tc>
          <w:tcPr>
            <w:tcW w:w="850" w:type="dxa"/>
          </w:tcPr>
          <w:p w14:paraId="17CA7B4E" w14:textId="77777777" w:rsidR="003E3C2C" w:rsidRPr="0036523B" w:rsidRDefault="003E3C2C" w:rsidP="003E3C2C">
            <w:pPr>
              <w:pStyle w:val="Tabletext"/>
            </w:pPr>
            <w:r w:rsidRPr="0036523B">
              <w:t>1</w:t>
            </w:r>
          </w:p>
        </w:tc>
        <w:tc>
          <w:tcPr>
            <w:tcW w:w="817" w:type="dxa"/>
          </w:tcPr>
          <w:p w14:paraId="4DE91A4E" w14:textId="77777777" w:rsidR="003E3C2C" w:rsidRPr="0036523B" w:rsidRDefault="003E3C2C" w:rsidP="003E3C2C">
            <w:pPr>
              <w:pStyle w:val="Tabletext"/>
            </w:pPr>
            <w:r w:rsidRPr="0036523B">
              <w:t>71</w:t>
            </w:r>
          </w:p>
        </w:tc>
        <w:tc>
          <w:tcPr>
            <w:tcW w:w="2376" w:type="dxa"/>
          </w:tcPr>
          <w:p w14:paraId="02A2FA4E" w14:textId="77777777" w:rsidR="003E3C2C" w:rsidRPr="0036523B" w:rsidRDefault="003E3C2C" w:rsidP="003E3C2C">
            <w:pPr>
              <w:pStyle w:val="Tabletext"/>
            </w:pPr>
            <w:r w:rsidRPr="0036523B">
              <w:t>Central Simpson Desert (Repeat)</w:t>
            </w:r>
          </w:p>
        </w:tc>
        <w:tc>
          <w:tcPr>
            <w:tcW w:w="1735" w:type="dxa"/>
          </w:tcPr>
          <w:p w14:paraId="41693F41" w14:textId="77777777" w:rsidR="003E3C2C" w:rsidRPr="0036523B" w:rsidRDefault="003E3C2C" w:rsidP="00C246D3">
            <w:pPr>
              <w:pStyle w:val="Tabletext"/>
              <w:jc w:val="right"/>
              <w:rPr>
                <w:b/>
                <w:bCs/>
              </w:rPr>
            </w:pPr>
            <w:r w:rsidRPr="0036523B">
              <w:t>16 December 1992</w:t>
            </w:r>
          </w:p>
        </w:tc>
      </w:tr>
      <w:tr w:rsidR="003E3C2C" w:rsidRPr="0036523B" w14:paraId="38CAAEAB" w14:textId="77777777" w:rsidTr="00C246D3">
        <w:tc>
          <w:tcPr>
            <w:tcW w:w="1769" w:type="dxa"/>
          </w:tcPr>
          <w:p w14:paraId="5B029269" w14:textId="77777777" w:rsidR="003E3C2C" w:rsidRPr="0036523B" w:rsidRDefault="003E3C2C" w:rsidP="003E3C2C">
            <w:pPr>
              <w:pStyle w:val="Tabletext"/>
            </w:pPr>
            <w:r w:rsidRPr="0036523B">
              <w:t>145/CLC</w:t>
            </w:r>
          </w:p>
        </w:tc>
        <w:tc>
          <w:tcPr>
            <w:tcW w:w="850" w:type="dxa"/>
          </w:tcPr>
          <w:p w14:paraId="0CB7BAA9" w14:textId="77777777" w:rsidR="003E3C2C" w:rsidRPr="0036523B" w:rsidRDefault="003E3C2C" w:rsidP="003E3C2C">
            <w:pPr>
              <w:pStyle w:val="Tabletext"/>
            </w:pPr>
            <w:r w:rsidRPr="0036523B">
              <w:t>2</w:t>
            </w:r>
          </w:p>
        </w:tc>
        <w:tc>
          <w:tcPr>
            <w:tcW w:w="817" w:type="dxa"/>
          </w:tcPr>
          <w:p w14:paraId="7F80AA2D" w14:textId="77777777" w:rsidR="003E3C2C" w:rsidRPr="0036523B" w:rsidRDefault="003E3C2C" w:rsidP="003E3C2C">
            <w:pPr>
              <w:pStyle w:val="Tabletext"/>
            </w:pPr>
          </w:p>
        </w:tc>
        <w:tc>
          <w:tcPr>
            <w:tcW w:w="2376" w:type="dxa"/>
          </w:tcPr>
          <w:p w14:paraId="060D76D0" w14:textId="77777777" w:rsidR="003E3C2C" w:rsidRPr="0036523B" w:rsidRDefault="003E3C2C" w:rsidP="003E3C2C">
            <w:pPr>
              <w:pStyle w:val="Tabletext"/>
            </w:pPr>
            <w:r w:rsidRPr="0036523B">
              <w:t>Lake Amadeus (Repeat)</w:t>
            </w:r>
          </w:p>
        </w:tc>
        <w:tc>
          <w:tcPr>
            <w:tcW w:w="1735" w:type="dxa"/>
          </w:tcPr>
          <w:p w14:paraId="4D93C3C8" w14:textId="77777777" w:rsidR="003E3C2C" w:rsidRPr="0036523B" w:rsidRDefault="003E3C2C" w:rsidP="00C246D3">
            <w:pPr>
              <w:pStyle w:val="Tabletext"/>
              <w:jc w:val="right"/>
              <w:rPr>
                <w:b/>
                <w:bCs/>
              </w:rPr>
            </w:pPr>
            <w:r w:rsidRPr="0036523B">
              <w:t>2 January 1993</w:t>
            </w:r>
          </w:p>
        </w:tc>
      </w:tr>
      <w:tr w:rsidR="003E3C2C" w:rsidRPr="0036523B" w14:paraId="50E7904E" w14:textId="77777777" w:rsidTr="00C246D3">
        <w:tc>
          <w:tcPr>
            <w:tcW w:w="1769" w:type="dxa"/>
          </w:tcPr>
          <w:p w14:paraId="529B95E2" w14:textId="77777777" w:rsidR="003E3C2C" w:rsidRPr="0036523B" w:rsidRDefault="003E3C2C" w:rsidP="003E3C2C">
            <w:pPr>
              <w:pStyle w:val="Tabletext"/>
            </w:pPr>
            <w:r w:rsidRPr="0036523B">
              <w:t>146/CLC</w:t>
            </w:r>
          </w:p>
        </w:tc>
        <w:tc>
          <w:tcPr>
            <w:tcW w:w="850" w:type="dxa"/>
          </w:tcPr>
          <w:p w14:paraId="35D1EF0C" w14:textId="77777777" w:rsidR="003E3C2C" w:rsidRPr="0036523B" w:rsidRDefault="003E3C2C" w:rsidP="003E3C2C">
            <w:pPr>
              <w:pStyle w:val="Tabletext"/>
            </w:pPr>
            <w:r w:rsidRPr="0036523B">
              <w:t>1</w:t>
            </w:r>
          </w:p>
        </w:tc>
        <w:tc>
          <w:tcPr>
            <w:tcW w:w="817" w:type="dxa"/>
          </w:tcPr>
          <w:p w14:paraId="51CC6112" w14:textId="77777777" w:rsidR="003E3C2C" w:rsidRPr="0036523B" w:rsidRDefault="003E3C2C" w:rsidP="003E3C2C">
            <w:pPr>
              <w:pStyle w:val="Tabletext"/>
            </w:pPr>
            <w:r w:rsidRPr="0036523B">
              <w:t>69</w:t>
            </w:r>
          </w:p>
        </w:tc>
        <w:tc>
          <w:tcPr>
            <w:tcW w:w="2376" w:type="dxa"/>
          </w:tcPr>
          <w:p w14:paraId="28B4D4D8" w14:textId="77777777" w:rsidR="003E3C2C" w:rsidRPr="0036523B" w:rsidRDefault="003E3C2C" w:rsidP="003E3C2C">
            <w:pPr>
              <w:pStyle w:val="Tabletext"/>
            </w:pPr>
            <w:proofErr w:type="spellStart"/>
            <w:r w:rsidRPr="0036523B">
              <w:t>Alcoota</w:t>
            </w:r>
            <w:proofErr w:type="spellEnd"/>
          </w:p>
        </w:tc>
        <w:tc>
          <w:tcPr>
            <w:tcW w:w="1735" w:type="dxa"/>
          </w:tcPr>
          <w:p w14:paraId="3C562C20" w14:textId="77777777" w:rsidR="003E3C2C" w:rsidRPr="0036523B" w:rsidRDefault="003E3C2C" w:rsidP="00C246D3">
            <w:pPr>
              <w:pStyle w:val="Tabletext"/>
              <w:jc w:val="right"/>
              <w:rPr>
                <w:b/>
                <w:bCs/>
              </w:rPr>
            </w:pPr>
            <w:r w:rsidRPr="0036523B">
              <w:t>18 March 1993</w:t>
            </w:r>
          </w:p>
        </w:tc>
      </w:tr>
      <w:tr w:rsidR="003E3C2C" w:rsidRPr="0036523B" w14:paraId="62E5997F" w14:textId="77777777" w:rsidTr="00C246D3">
        <w:tc>
          <w:tcPr>
            <w:tcW w:w="1769" w:type="dxa"/>
          </w:tcPr>
          <w:p w14:paraId="5E97E184" w14:textId="77777777" w:rsidR="003E3C2C" w:rsidRPr="0036523B" w:rsidRDefault="003E3C2C" w:rsidP="003E3C2C">
            <w:pPr>
              <w:pStyle w:val="Tabletext"/>
            </w:pPr>
            <w:r w:rsidRPr="0036523B">
              <w:t>147/CLC</w:t>
            </w:r>
          </w:p>
        </w:tc>
        <w:tc>
          <w:tcPr>
            <w:tcW w:w="850" w:type="dxa"/>
          </w:tcPr>
          <w:p w14:paraId="03B37559" w14:textId="77777777" w:rsidR="003E3C2C" w:rsidRPr="0036523B" w:rsidRDefault="003E3C2C" w:rsidP="003E3C2C">
            <w:pPr>
              <w:pStyle w:val="Tabletext"/>
            </w:pPr>
            <w:r w:rsidRPr="0036523B">
              <w:t>1</w:t>
            </w:r>
          </w:p>
        </w:tc>
        <w:tc>
          <w:tcPr>
            <w:tcW w:w="817" w:type="dxa"/>
          </w:tcPr>
          <w:p w14:paraId="16A99C7E" w14:textId="77777777" w:rsidR="003E3C2C" w:rsidRPr="0036523B" w:rsidRDefault="003E3C2C" w:rsidP="003E3C2C">
            <w:pPr>
              <w:pStyle w:val="Tabletext"/>
            </w:pPr>
            <w:r w:rsidRPr="0036523B">
              <w:t>53</w:t>
            </w:r>
          </w:p>
        </w:tc>
        <w:tc>
          <w:tcPr>
            <w:tcW w:w="2376" w:type="dxa"/>
          </w:tcPr>
          <w:p w14:paraId="03E55A5B" w14:textId="77777777" w:rsidR="003E3C2C" w:rsidRPr="0036523B" w:rsidRDefault="003E3C2C" w:rsidP="003E3C2C">
            <w:pPr>
              <w:pStyle w:val="Tabletext"/>
            </w:pPr>
            <w:r w:rsidRPr="0036523B">
              <w:t>Tempe Downs and Middleton Ponds/</w:t>
            </w:r>
            <w:proofErr w:type="spellStart"/>
            <w:r w:rsidRPr="0036523B">
              <w:t>Luritja</w:t>
            </w:r>
            <w:proofErr w:type="spellEnd"/>
          </w:p>
        </w:tc>
        <w:tc>
          <w:tcPr>
            <w:tcW w:w="1735" w:type="dxa"/>
          </w:tcPr>
          <w:p w14:paraId="10C7FA9A" w14:textId="77777777" w:rsidR="003E3C2C" w:rsidRPr="0036523B" w:rsidRDefault="003E3C2C" w:rsidP="00C246D3">
            <w:pPr>
              <w:pStyle w:val="Tabletext"/>
              <w:jc w:val="right"/>
              <w:rPr>
                <w:b/>
                <w:bCs/>
              </w:rPr>
            </w:pPr>
            <w:r w:rsidRPr="0036523B">
              <w:t>9 December 1993</w:t>
            </w:r>
          </w:p>
        </w:tc>
      </w:tr>
      <w:tr w:rsidR="003E3C2C" w:rsidRPr="0036523B" w14:paraId="233F6B1E" w14:textId="77777777" w:rsidTr="00C246D3">
        <w:tc>
          <w:tcPr>
            <w:tcW w:w="1769" w:type="dxa"/>
          </w:tcPr>
          <w:p w14:paraId="1D3E75C8" w14:textId="77777777" w:rsidR="003E3C2C" w:rsidRPr="0036523B" w:rsidRDefault="003E3C2C" w:rsidP="003E3C2C">
            <w:pPr>
              <w:pStyle w:val="Tabletext"/>
            </w:pPr>
            <w:r w:rsidRPr="0036523B">
              <w:lastRenderedPageBreak/>
              <w:t>148/CLC</w:t>
            </w:r>
          </w:p>
        </w:tc>
        <w:tc>
          <w:tcPr>
            <w:tcW w:w="850" w:type="dxa"/>
          </w:tcPr>
          <w:p w14:paraId="00392891" w14:textId="77777777" w:rsidR="003E3C2C" w:rsidRPr="0036523B" w:rsidRDefault="003E3C2C" w:rsidP="003E3C2C">
            <w:pPr>
              <w:pStyle w:val="Tabletext"/>
            </w:pPr>
            <w:r w:rsidRPr="0036523B">
              <w:t>2</w:t>
            </w:r>
          </w:p>
        </w:tc>
        <w:tc>
          <w:tcPr>
            <w:tcW w:w="817" w:type="dxa"/>
          </w:tcPr>
          <w:p w14:paraId="2BD5EAEA" w14:textId="77777777" w:rsidR="003E3C2C" w:rsidRPr="0036523B" w:rsidRDefault="003E3C2C" w:rsidP="003E3C2C">
            <w:pPr>
              <w:pStyle w:val="Tabletext"/>
            </w:pPr>
          </w:p>
        </w:tc>
        <w:tc>
          <w:tcPr>
            <w:tcW w:w="2376" w:type="dxa"/>
          </w:tcPr>
          <w:p w14:paraId="48A1DB3D" w14:textId="77777777" w:rsidR="003E3C2C" w:rsidRPr="0036523B" w:rsidRDefault="003E3C2C" w:rsidP="003E3C2C">
            <w:pPr>
              <w:pStyle w:val="Tabletext"/>
            </w:pPr>
            <w:r w:rsidRPr="0036523B">
              <w:t>Western Desert (South) Repeat</w:t>
            </w:r>
          </w:p>
        </w:tc>
        <w:tc>
          <w:tcPr>
            <w:tcW w:w="1735" w:type="dxa"/>
          </w:tcPr>
          <w:p w14:paraId="04649F49" w14:textId="77777777" w:rsidR="003E3C2C" w:rsidRPr="0036523B" w:rsidRDefault="003E3C2C" w:rsidP="00C246D3">
            <w:pPr>
              <w:pStyle w:val="Tabletext"/>
              <w:jc w:val="right"/>
              <w:rPr>
                <w:b/>
                <w:bCs/>
              </w:rPr>
            </w:pPr>
            <w:r w:rsidRPr="0036523B">
              <w:t>29 July 1994</w:t>
            </w:r>
          </w:p>
        </w:tc>
      </w:tr>
      <w:tr w:rsidR="003E3C2C" w:rsidRPr="0036523B" w14:paraId="48A38FA5" w14:textId="77777777" w:rsidTr="00C246D3">
        <w:tc>
          <w:tcPr>
            <w:tcW w:w="1769" w:type="dxa"/>
          </w:tcPr>
          <w:p w14:paraId="52FD2F32" w14:textId="77777777" w:rsidR="003E3C2C" w:rsidRPr="0036523B" w:rsidRDefault="003E3C2C" w:rsidP="003E3C2C">
            <w:pPr>
              <w:pStyle w:val="Tabletext"/>
            </w:pPr>
            <w:r w:rsidRPr="0036523B">
              <w:t>149/CLC</w:t>
            </w:r>
          </w:p>
        </w:tc>
        <w:tc>
          <w:tcPr>
            <w:tcW w:w="850" w:type="dxa"/>
          </w:tcPr>
          <w:p w14:paraId="56086E13" w14:textId="77777777" w:rsidR="003E3C2C" w:rsidRPr="0036523B" w:rsidRDefault="003E3C2C" w:rsidP="003E3C2C">
            <w:pPr>
              <w:pStyle w:val="Tabletext"/>
            </w:pPr>
            <w:r w:rsidRPr="0036523B">
              <w:t>2</w:t>
            </w:r>
          </w:p>
        </w:tc>
        <w:tc>
          <w:tcPr>
            <w:tcW w:w="817" w:type="dxa"/>
          </w:tcPr>
          <w:p w14:paraId="1C73B1BC" w14:textId="77777777" w:rsidR="003E3C2C" w:rsidRPr="0036523B" w:rsidRDefault="003E3C2C" w:rsidP="003E3C2C">
            <w:pPr>
              <w:pStyle w:val="Tabletext"/>
            </w:pPr>
          </w:p>
        </w:tc>
        <w:tc>
          <w:tcPr>
            <w:tcW w:w="2376" w:type="dxa"/>
          </w:tcPr>
          <w:p w14:paraId="1D76432E" w14:textId="77777777" w:rsidR="003E3C2C" w:rsidRPr="0036523B" w:rsidRDefault="003E3C2C" w:rsidP="003E3C2C">
            <w:pPr>
              <w:pStyle w:val="Tabletext"/>
            </w:pPr>
            <w:r w:rsidRPr="0036523B">
              <w:t>Brumby Plains Station</w:t>
            </w:r>
          </w:p>
        </w:tc>
        <w:tc>
          <w:tcPr>
            <w:tcW w:w="1735" w:type="dxa"/>
          </w:tcPr>
          <w:p w14:paraId="5CFBF2EF" w14:textId="77777777" w:rsidR="003E3C2C" w:rsidRPr="0036523B" w:rsidRDefault="003E3C2C" w:rsidP="00C246D3">
            <w:pPr>
              <w:pStyle w:val="Tabletext"/>
              <w:jc w:val="right"/>
              <w:rPr>
                <w:b/>
                <w:bCs/>
              </w:rPr>
            </w:pPr>
            <w:r w:rsidRPr="0036523B">
              <w:t>12 August 1994</w:t>
            </w:r>
          </w:p>
        </w:tc>
      </w:tr>
      <w:tr w:rsidR="003E3C2C" w:rsidRPr="0036523B" w14:paraId="2A7A6280" w14:textId="77777777" w:rsidTr="00C246D3">
        <w:tc>
          <w:tcPr>
            <w:tcW w:w="1769" w:type="dxa"/>
          </w:tcPr>
          <w:p w14:paraId="45CA7818" w14:textId="77777777" w:rsidR="003E3C2C" w:rsidRPr="0036523B" w:rsidRDefault="003E3C2C" w:rsidP="003E3C2C">
            <w:pPr>
              <w:pStyle w:val="Tabletext"/>
            </w:pPr>
            <w:r w:rsidRPr="0036523B">
              <w:t>150/NLC</w:t>
            </w:r>
          </w:p>
        </w:tc>
        <w:tc>
          <w:tcPr>
            <w:tcW w:w="850" w:type="dxa"/>
          </w:tcPr>
          <w:p w14:paraId="036E11AE" w14:textId="77777777" w:rsidR="003E3C2C" w:rsidRPr="0036523B" w:rsidRDefault="003E3C2C" w:rsidP="003E3C2C">
            <w:pPr>
              <w:pStyle w:val="Tabletext"/>
            </w:pPr>
            <w:r w:rsidRPr="0036523B">
              <w:t>2</w:t>
            </w:r>
          </w:p>
        </w:tc>
        <w:tc>
          <w:tcPr>
            <w:tcW w:w="817" w:type="dxa"/>
          </w:tcPr>
          <w:p w14:paraId="30A8F556" w14:textId="77777777" w:rsidR="003E3C2C" w:rsidRPr="0036523B" w:rsidRDefault="003E3C2C" w:rsidP="003E3C2C">
            <w:pPr>
              <w:pStyle w:val="Tabletext"/>
            </w:pPr>
          </w:p>
        </w:tc>
        <w:tc>
          <w:tcPr>
            <w:tcW w:w="2376" w:type="dxa"/>
          </w:tcPr>
          <w:p w14:paraId="5CD8B5C3" w14:textId="77777777" w:rsidR="003E3C2C" w:rsidRPr="0036523B" w:rsidRDefault="003E3C2C" w:rsidP="003E3C2C">
            <w:pPr>
              <w:pStyle w:val="Tabletext"/>
            </w:pPr>
            <w:r w:rsidRPr="0036523B">
              <w:t>Bauhinia Downs</w:t>
            </w:r>
          </w:p>
        </w:tc>
        <w:tc>
          <w:tcPr>
            <w:tcW w:w="1735" w:type="dxa"/>
          </w:tcPr>
          <w:p w14:paraId="00C1EBA9" w14:textId="77777777" w:rsidR="003E3C2C" w:rsidRPr="0036523B" w:rsidRDefault="003E3C2C" w:rsidP="00C246D3">
            <w:pPr>
              <w:pStyle w:val="Tabletext"/>
              <w:jc w:val="right"/>
              <w:rPr>
                <w:b/>
                <w:bCs/>
              </w:rPr>
            </w:pPr>
            <w:r w:rsidRPr="0036523B">
              <w:t>27 September 1994</w:t>
            </w:r>
          </w:p>
        </w:tc>
      </w:tr>
      <w:tr w:rsidR="003E3C2C" w:rsidRPr="0036523B" w14:paraId="3C328737" w14:textId="77777777" w:rsidTr="00C246D3">
        <w:tc>
          <w:tcPr>
            <w:tcW w:w="1769" w:type="dxa"/>
          </w:tcPr>
          <w:p w14:paraId="34219381" w14:textId="77777777" w:rsidR="003E3C2C" w:rsidRPr="0036523B" w:rsidRDefault="003E3C2C" w:rsidP="003E3C2C">
            <w:pPr>
              <w:pStyle w:val="Tabletext"/>
            </w:pPr>
            <w:r w:rsidRPr="0036523B">
              <w:t>151/NLC</w:t>
            </w:r>
          </w:p>
        </w:tc>
        <w:tc>
          <w:tcPr>
            <w:tcW w:w="850" w:type="dxa"/>
          </w:tcPr>
          <w:p w14:paraId="07249A64" w14:textId="77777777" w:rsidR="003E3C2C" w:rsidRPr="0036523B" w:rsidRDefault="003E3C2C" w:rsidP="003E3C2C">
            <w:pPr>
              <w:pStyle w:val="Tabletext"/>
            </w:pPr>
            <w:r w:rsidRPr="0036523B">
              <w:t>2</w:t>
            </w:r>
          </w:p>
        </w:tc>
        <w:tc>
          <w:tcPr>
            <w:tcW w:w="817" w:type="dxa"/>
          </w:tcPr>
          <w:p w14:paraId="224393FB" w14:textId="77777777" w:rsidR="003E3C2C" w:rsidRPr="0036523B" w:rsidRDefault="003E3C2C" w:rsidP="003E3C2C">
            <w:pPr>
              <w:pStyle w:val="Tabletext"/>
            </w:pPr>
          </w:p>
        </w:tc>
        <w:tc>
          <w:tcPr>
            <w:tcW w:w="2376" w:type="dxa"/>
          </w:tcPr>
          <w:p w14:paraId="1590D55F" w14:textId="77777777" w:rsidR="003E3C2C" w:rsidRPr="0036523B" w:rsidRDefault="003E3C2C" w:rsidP="003E3C2C">
            <w:pPr>
              <w:pStyle w:val="Tabletext"/>
            </w:pPr>
            <w:proofErr w:type="spellStart"/>
            <w:r w:rsidRPr="0036523B">
              <w:t>Yirwalalay</w:t>
            </w:r>
            <w:proofErr w:type="spellEnd"/>
          </w:p>
        </w:tc>
        <w:tc>
          <w:tcPr>
            <w:tcW w:w="1735" w:type="dxa"/>
          </w:tcPr>
          <w:p w14:paraId="70565CC9" w14:textId="77777777" w:rsidR="003E3C2C" w:rsidRPr="0036523B" w:rsidRDefault="003E3C2C" w:rsidP="00C246D3">
            <w:pPr>
              <w:pStyle w:val="Tabletext"/>
              <w:jc w:val="right"/>
              <w:rPr>
                <w:b/>
                <w:bCs/>
              </w:rPr>
            </w:pPr>
            <w:r w:rsidRPr="0036523B">
              <w:t>21 November 1994</w:t>
            </w:r>
          </w:p>
        </w:tc>
      </w:tr>
      <w:tr w:rsidR="003E3C2C" w:rsidRPr="0036523B" w14:paraId="50738A68" w14:textId="77777777" w:rsidTr="00C246D3">
        <w:tc>
          <w:tcPr>
            <w:tcW w:w="1769" w:type="dxa"/>
          </w:tcPr>
          <w:p w14:paraId="797A1255" w14:textId="77777777" w:rsidR="003E3C2C" w:rsidRPr="0036523B" w:rsidRDefault="003E3C2C" w:rsidP="003E3C2C">
            <w:pPr>
              <w:pStyle w:val="Tabletext"/>
            </w:pPr>
            <w:r w:rsidRPr="0036523B">
              <w:t>152/NLC</w:t>
            </w:r>
          </w:p>
        </w:tc>
        <w:tc>
          <w:tcPr>
            <w:tcW w:w="850" w:type="dxa"/>
          </w:tcPr>
          <w:p w14:paraId="5B1E4069" w14:textId="77777777" w:rsidR="003E3C2C" w:rsidRPr="0036523B" w:rsidRDefault="003E3C2C" w:rsidP="003E3C2C">
            <w:pPr>
              <w:pStyle w:val="Tabletext"/>
            </w:pPr>
            <w:r w:rsidRPr="0036523B">
              <w:t>2</w:t>
            </w:r>
          </w:p>
        </w:tc>
        <w:tc>
          <w:tcPr>
            <w:tcW w:w="817" w:type="dxa"/>
          </w:tcPr>
          <w:p w14:paraId="3299EDF6" w14:textId="77777777" w:rsidR="003E3C2C" w:rsidRPr="0036523B" w:rsidRDefault="003E3C2C" w:rsidP="003E3C2C">
            <w:pPr>
              <w:pStyle w:val="Tabletext"/>
            </w:pPr>
          </w:p>
        </w:tc>
        <w:tc>
          <w:tcPr>
            <w:tcW w:w="2376" w:type="dxa"/>
          </w:tcPr>
          <w:p w14:paraId="564ACCD5" w14:textId="77777777" w:rsidR="003E3C2C" w:rsidRPr="0036523B" w:rsidRDefault="003E3C2C" w:rsidP="003E3C2C">
            <w:pPr>
              <w:pStyle w:val="Tabletext"/>
            </w:pPr>
            <w:proofErr w:type="spellStart"/>
            <w:r w:rsidRPr="0036523B">
              <w:t>Lungkurrangayi</w:t>
            </w:r>
            <w:proofErr w:type="spellEnd"/>
          </w:p>
        </w:tc>
        <w:tc>
          <w:tcPr>
            <w:tcW w:w="1735" w:type="dxa"/>
          </w:tcPr>
          <w:p w14:paraId="0EA0F8C0" w14:textId="77777777" w:rsidR="003E3C2C" w:rsidRPr="0036523B" w:rsidRDefault="003E3C2C" w:rsidP="00C246D3">
            <w:pPr>
              <w:pStyle w:val="Tabletext"/>
              <w:jc w:val="right"/>
              <w:rPr>
                <w:b/>
                <w:bCs/>
              </w:rPr>
            </w:pPr>
            <w:r w:rsidRPr="0036523B">
              <w:t>30 November 1994</w:t>
            </w:r>
          </w:p>
        </w:tc>
      </w:tr>
      <w:tr w:rsidR="003E3C2C" w:rsidRPr="0036523B" w14:paraId="5E7B6900" w14:textId="77777777" w:rsidTr="00C246D3">
        <w:tc>
          <w:tcPr>
            <w:tcW w:w="1769" w:type="dxa"/>
          </w:tcPr>
          <w:p w14:paraId="7B919B82" w14:textId="77777777" w:rsidR="003E3C2C" w:rsidRPr="0036523B" w:rsidRDefault="003E3C2C" w:rsidP="003E3C2C">
            <w:pPr>
              <w:pStyle w:val="Tabletext"/>
            </w:pPr>
            <w:r w:rsidRPr="0036523B">
              <w:t>153/NLC</w:t>
            </w:r>
          </w:p>
        </w:tc>
        <w:tc>
          <w:tcPr>
            <w:tcW w:w="850" w:type="dxa"/>
          </w:tcPr>
          <w:p w14:paraId="1C07C15D" w14:textId="77777777" w:rsidR="003E3C2C" w:rsidRPr="0036523B" w:rsidRDefault="003E3C2C" w:rsidP="003E3C2C">
            <w:pPr>
              <w:pStyle w:val="Tabletext"/>
            </w:pPr>
            <w:r w:rsidRPr="0036523B">
              <w:t>2</w:t>
            </w:r>
          </w:p>
        </w:tc>
        <w:tc>
          <w:tcPr>
            <w:tcW w:w="817" w:type="dxa"/>
          </w:tcPr>
          <w:p w14:paraId="7091DF6E" w14:textId="77777777" w:rsidR="003E3C2C" w:rsidRPr="0036523B" w:rsidRDefault="003E3C2C" w:rsidP="003E3C2C">
            <w:pPr>
              <w:pStyle w:val="Tabletext"/>
            </w:pPr>
          </w:p>
        </w:tc>
        <w:tc>
          <w:tcPr>
            <w:tcW w:w="2376" w:type="dxa"/>
          </w:tcPr>
          <w:p w14:paraId="27356637" w14:textId="77777777" w:rsidR="003E3C2C" w:rsidRPr="0036523B" w:rsidRDefault="003E3C2C" w:rsidP="003E3C2C">
            <w:pPr>
              <w:pStyle w:val="Tabletext"/>
            </w:pPr>
            <w:r w:rsidRPr="0036523B">
              <w:t xml:space="preserve">Port Patterson Islands </w:t>
            </w:r>
          </w:p>
        </w:tc>
        <w:tc>
          <w:tcPr>
            <w:tcW w:w="1735" w:type="dxa"/>
          </w:tcPr>
          <w:p w14:paraId="469F0B25" w14:textId="77777777" w:rsidR="003E3C2C" w:rsidRPr="0036523B" w:rsidRDefault="003E3C2C" w:rsidP="00C246D3">
            <w:pPr>
              <w:pStyle w:val="Tabletext"/>
              <w:jc w:val="right"/>
              <w:rPr>
                <w:b/>
                <w:bCs/>
              </w:rPr>
            </w:pPr>
            <w:r w:rsidRPr="0036523B">
              <w:t>24 August 1995</w:t>
            </w:r>
          </w:p>
        </w:tc>
      </w:tr>
      <w:tr w:rsidR="003E3C2C" w:rsidRPr="0036523B" w14:paraId="5926E6D8" w14:textId="77777777" w:rsidTr="00C246D3">
        <w:tc>
          <w:tcPr>
            <w:tcW w:w="1769" w:type="dxa"/>
          </w:tcPr>
          <w:p w14:paraId="3F7807AE" w14:textId="77777777" w:rsidR="003E3C2C" w:rsidRPr="0036523B" w:rsidRDefault="003E3C2C" w:rsidP="003E3C2C">
            <w:pPr>
              <w:pStyle w:val="Tabletext"/>
            </w:pPr>
            <w:r w:rsidRPr="0036523B">
              <w:t>154/CLC</w:t>
            </w:r>
          </w:p>
        </w:tc>
        <w:tc>
          <w:tcPr>
            <w:tcW w:w="850" w:type="dxa"/>
          </w:tcPr>
          <w:p w14:paraId="7ACB8083" w14:textId="77777777" w:rsidR="003E3C2C" w:rsidRPr="0036523B" w:rsidRDefault="003E3C2C" w:rsidP="003E3C2C">
            <w:pPr>
              <w:pStyle w:val="Tabletext"/>
            </w:pPr>
            <w:r w:rsidRPr="0036523B">
              <w:t>1</w:t>
            </w:r>
          </w:p>
        </w:tc>
        <w:tc>
          <w:tcPr>
            <w:tcW w:w="817" w:type="dxa"/>
          </w:tcPr>
          <w:p w14:paraId="6C0E2DC7" w14:textId="77777777" w:rsidR="003E3C2C" w:rsidRPr="0036523B" w:rsidRDefault="003E3C2C" w:rsidP="003E3C2C">
            <w:pPr>
              <w:pStyle w:val="Tabletext"/>
            </w:pPr>
            <w:r w:rsidRPr="0036523B">
              <w:t>54</w:t>
            </w:r>
          </w:p>
        </w:tc>
        <w:tc>
          <w:tcPr>
            <w:tcW w:w="2376" w:type="dxa"/>
          </w:tcPr>
          <w:p w14:paraId="76FF25CC" w14:textId="77777777" w:rsidR="003E3C2C" w:rsidRPr="0036523B" w:rsidRDefault="003E3C2C" w:rsidP="003E3C2C">
            <w:pPr>
              <w:pStyle w:val="Tabletext"/>
            </w:pPr>
            <w:r w:rsidRPr="0036523B">
              <w:t>Central Mount Wedge</w:t>
            </w:r>
          </w:p>
        </w:tc>
        <w:tc>
          <w:tcPr>
            <w:tcW w:w="1735" w:type="dxa"/>
          </w:tcPr>
          <w:p w14:paraId="355A02B7" w14:textId="77777777" w:rsidR="003E3C2C" w:rsidRPr="0036523B" w:rsidRDefault="003E3C2C" w:rsidP="00C246D3">
            <w:pPr>
              <w:pStyle w:val="Tabletext"/>
              <w:jc w:val="right"/>
              <w:rPr>
                <w:b/>
                <w:bCs/>
              </w:rPr>
            </w:pPr>
            <w:r w:rsidRPr="0036523B">
              <w:t>28 September 1995</w:t>
            </w:r>
          </w:p>
        </w:tc>
      </w:tr>
      <w:tr w:rsidR="003E3C2C" w:rsidRPr="0036523B" w14:paraId="1F61F40A" w14:textId="77777777" w:rsidTr="00C246D3">
        <w:tc>
          <w:tcPr>
            <w:tcW w:w="1769" w:type="dxa"/>
          </w:tcPr>
          <w:p w14:paraId="4472C76F" w14:textId="77777777" w:rsidR="003E3C2C" w:rsidRPr="0036523B" w:rsidRDefault="003E3C2C" w:rsidP="003E3C2C">
            <w:pPr>
              <w:pStyle w:val="Tabletext"/>
            </w:pPr>
            <w:r w:rsidRPr="0036523B">
              <w:t>155/NLC</w:t>
            </w:r>
          </w:p>
        </w:tc>
        <w:tc>
          <w:tcPr>
            <w:tcW w:w="850" w:type="dxa"/>
          </w:tcPr>
          <w:p w14:paraId="0259B46F" w14:textId="77777777" w:rsidR="003E3C2C" w:rsidRPr="0036523B" w:rsidRDefault="003E3C2C" w:rsidP="00EF30B2">
            <w:pPr>
              <w:pStyle w:val="Tabletext"/>
            </w:pPr>
            <w:r w:rsidRPr="0036523B">
              <w:t>3(</w:t>
            </w:r>
            <w:r w:rsidR="00885639">
              <w:t>b</w:t>
            </w:r>
            <w:r w:rsidRPr="0036523B">
              <w:t>)</w:t>
            </w:r>
          </w:p>
        </w:tc>
        <w:tc>
          <w:tcPr>
            <w:tcW w:w="817" w:type="dxa"/>
          </w:tcPr>
          <w:p w14:paraId="466BC843" w14:textId="77777777" w:rsidR="003E3C2C" w:rsidRPr="0036523B" w:rsidRDefault="003E3C2C" w:rsidP="003E3C2C">
            <w:pPr>
              <w:pStyle w:val="Tabletext"/>
            </w:pPr>
          </w:p>
        </w:tc>
        <w:tc>
          <w:tcPr>
            <w:tcW w:w="2376" w:type="dxa"/>
          </w:tcPr>
          <w:p w14:paraId="2FEE8630" w14:textId="77777777" w:rsidR="003E3C2C" w:rsidRPr="0036523B" w:rsidRDefault="003E3C2C" w:rsidP="00B97D97">
            <w:pPr>
              <w:pStyle w:val="Tabletext"/>
            </w:pPr>
            <w:proofErr w:type="spellStart"/>
            <w:r w:rsidRPr="0036523B">
              <w:t>Wulna</w:t>
            </w:r>
            <w:proofErr w:type="spellEnd"/>
            <w:r w:rsidRPr="0036523B">
              <w:t xml:space="preserve"> (</w:t>
            </w:r>
            <w:r w:rsidR="00074700" w:rsidRPr="0036523B">
              <w:t>NT</w:t>
            </w:r>
            <w:r w:rsidR="00074700">
              <w:t> </w:t>
            </w:r>
            <w:r w:rsidR="00074700" w:rsidRPr="0036523B">
              <w:t>Portion</w:t>
            </w:r>
            <w:r w:rsidR="00074700">
              <w:t> </w:t>
            </w:r>
            <w:r w:rsidRPr="0036523B">
              <w:t>2001)</w:t>
            </w:r>
          </w:p>
        </w:tc>
        <w:tc>
          <w:tcPr>
            <w:tcW w:w="1735" w:type="dxa"/>
          </w:tcPr>
          <w:p w14:paraId="6C9EB3BB" w14:textId="77777777" w:rsidR="003E3C2C" w:rsidRPr="0036523B" w:rsidRDefault="003E3C2C" w:rsidP="00C246D3">
            <w:pPr>
              <w:pStyle w:val="Tabletext"/>
              <w:jc w:val="right"/>
              <w:rPr>
                <w:b/>
                <w:bCs/>
              </w:rPr>
            </w:pPr>
            <w:r w:rsidRPr="0036523B">
              <w:t>27 March 1996</w:t>
            </w:r>
          </w:p>
        </w:tc>
      </w:tr>
      <w:tr w:rsidR="003E3C2C" w:rsidRPr="0036523B" w14:paraId="0E1A4CEC" w14:textId="77777777" w:rsidTr="00C246D3">
        <w:tc>
          <w:tcPr>
            <w:tcW w:w="1769" w:type="dxa"/>
          </w:tcPr>
          <w:p w14:paraId="0BDBD4B7" w14:textId="77777777" w:rsidR="003E3C2C" w:rsidRPr="0036523B" w:rsidRDefault="003E3C2C" w:rsidP="003E3C2C">
            <w:pPr>
              <w:pStyle w:val="Tabletext"/>
            </w:pPr>
            <w:r w:rsidRPr="0036523B">
              <w:t>156/CLC</w:t>
            </w:r>
          </w:p>
        </w:tc>
        <w:tc>
          <w:tcPr>
            <w:tcW w:w="850" w:type="dxa"/>
          </w:tcPr>
          <w:p w14:paraId="0B7C22FC" w14:textId="77777777" w:rsidR="003E3C2C" w:rsidRPr="0036523B" w:rsidRDefault="00B95428" w:rsidP="003E3C2C">
            <w:pPr>
              <w:pStyle w:val="Tabletext"/>
            </w:pPr>
            <w:r>
              <w:t>1</w:t>
            </w:r>
          </w:p>
        </w:tc>
        <w:tc>
          <w:tcPr>
            <w:tcW w:w="817" w:type="dxa"/>
          </w:tcPr>
          <w:p w14:paraId="3456E15C" w14:textId="77777777" w:rsidR="003E3C2C" w:rsidRPr="0036523B" w:rsidRDefault="00B95428" w:rsidP="003E3C2C">
            <w:pPr>
              <w:pStyle w:val="Tabletext"/>
            </w:pPr>
            <w:r>
              <w:t>72</w:t>
            </w:r>
          </w:p>
        </w:tc>
        <w:tc>
          <w:tcPr>
            <w:tcW w:w="2376" w:type="dxa"/>
          </w:tcPr>
          <w:p w14:paraId="041048AA" w14:textId="77777777" w:rsidR="003E3C2C" w:rsidRPr="0036523B" w:rsidRDefault="008C0F7D" w:rsidP="003E3C2C">
            <w:pPr>
              <w:pStyle w:val="Tabletext"/>
            </w:pPr>
            <w:proofErr w:type="spellStart"/>
            <w:r>
              <w:t>Wangkangurru</w:t>
            </w:r>
            <w:proofErr w:type="spellEnd"/>
          </w:p>
        </w:tc>
        <w:tc>
          <w:tcPr>
            <w:tcW w:w="1735" w:type="dxa"/>
          </w:tcPr>
          <w:p w14:paraId="7FC044BF" w14:textId="77777777" w:rsidR="003E3C2C" w:rsidRPr="0036523B" w:rsidRDefault="003E3C2C" w:rsidP="00C246D3">
            <w:pPr>
              <w:pStyle w:val="Tabletext"/>
              <w:jc w:val="right"/>
              <w:rPr>
                <w:b/>
                <w:bCs/>
              </w:rPr>
            </w:pPr>
            <w:r w:rsidRPr="0036523B">
              <w:t>1 May 1996</w:t>
            </w:r>
          </w:p>
        </w:tc>
      </w:tr>
      <w:tr w:rsidR="003E3C2C" w:rsidRPr="0036523B" w14:paraId="78589A0E" w14:textId="77777777" w:rsidTr="00C246D3">
        <w:tc>
          <w:tcPr>
            <w:tcW w:w="1769" w:type="dxa"/>
          </w:tcPr>
          <w:p w14:paraId="2205C530" w14:textId="77777777" w:rsidR="003E3C2C" w:rsidRPr="0036523B" w:rsidRDefault="003E3C2C" w:rsidP="003E3C2C">
            <w:pPr>
              <w:pStyle w:val="Tabletext"/>
            </w:pPr>
            <w:r w:rsidRPr="0036523B">
              <w:t>157/Other</w:t>
            </w:r>
          </w:p>
        </w:tc>
        <w:tc>
          <w:tcPr>
            <w:tcW w:w="850" w:type="dxa"/>
          </w:tcPr>
          <w:p w14:paraId="526A98E7" w14:textId="77777777" w:rsidR="003E3C2C" w:rsidRPr="0036523B" w:rsidRDefault="003E3C2C" w:rsidP="003E3C2C">
            <w:pPr>
              <w:pStyle w:val="Tabletext"/>
            </w:pPr>
            <w:r w:rsidRPr="0036523B">
              <w:t>2</w:t>
            </w:r>
          </w:p>
        </w:tc>
        <w:tc>
          <w:tcPr>
            <w:tcW w:w="817" w:type="dxa"/>
          </w:tcPr>
          <w:p w14:paraId="5E78C748" w14:textId="77777777" w:rsidR="003E3C2C" w:rsidRPr="0036523B" w:rsidRDefault="003E3C2C" w:rsidP="003E3C2C">
            <w:pPr>
              <w:pStyle w:val="Tabletext"/>
            </w:pPr>
          </w:p>
        </w:tc>
        <w:tc>
          <w:tcPr>
            <w:tcW w:w="2376" w:type="dxa"/>
          </w:tcPr>
          <w:p w14:paraId="5A820E8A" w14:textId="77777777" w:rsidR="003E3C2C" w:rsidRPr="0036523B" w:rsidRDefault="003E3C2C" w:rsidP="003E3C2C">
            <w:pPr>
              <w:pStyle w:val="Tabletext"/>
            </w:pPr>
            <w:proofErr w:type="spellStart"/>
            <w:r w:rsidRPr="0036523B">
              <w:t>Alcoota</w:t>
            </w:r>
            <w:proofErr w:type="spellEnd"/>
          </w:p>
        </w:tc>
        <w:tc>
          <w:tcPr>
            <w:tcW w:w="1735" w:type="dxa"/>
          </w:tcPr>
          <w:p w14:paraId="4A74A7DD" w14:textId="77777777" w:rsidR="003E3C2C" w:rsidRPr="0036523B" w:rsidRDefault="003E3C2C" w:rsidP="00C246D3">
            <w:pPr>
              <w:pStyle w:val="Tabletext"/>
              <w:jc w:val="right"/>
              <w:rPr>
                <w:b/>
                <w:bCs/>
              </w:rPr>
            </w:pPr>
            <w:r w:rsidRPr="0036523B">
              <w:t>16 May 1996</w:t>
            </w:r>
          </w:p>
        </w:tc>
      </w:tr>
      <w:tr w:rsidR="003E3C2C" w:rsidRPr="0036523B" w14:paraId="7C09B524" w14:textId="77777777" w:rsidTr="00C246D3">
        <w:tc>
          <w:tcPr>
            <w:tcW w:w="1769" w:type="dxa"/>
          </w:tcPr>
          <w:p w14:paraId="7A1B03F1" w14:textId="77777777" w:rsidR="003E3C2C" w:rsidRPr="0036523B" w:rsidRDefault="003E3C2C" w:rsidP="003E3C2C">
            <w:pPr>
              <w:pStyle w:val="Tabletext"/>
            </w:pPr>
            <w:r w:rsidRPr="0036523B">
              <w:t>158/NLC</w:t>
            </w:r>
          </w:p>
        </w:tc>
        <w:tc>
          <w:tcPr>
            <w:tcW w:w="850" w:type="dxa"/>
          </w:tcPr>
          <w:p w14:paraId="7973344D" w14:textId="77777777" w:rsidR="003E3C2C" w:rsidRPr="0036523B" w:rsidRDefault="003E3C2C" w:rsidP="003E3C2C">
            <w:pPr>
              <w:pStyle w:val="Tabletext"/>
            </w:pPr>
            <w:r w:rsidRPr="0036523B">
              <w:t>2</w:t>
            </w:r>
          </w:p>
        </w:tc>
        <w:tc>
          <w:tcPr>
            <w:tcW w:w="817" w:type="dxa"/>
          </w:tcPr>
          <w:p w14:paraId="53AA62A3" w14:textId="77777777" w:rsidR="003E3C2C" w:rsidRPr="0036523B" w:rsidRDefault="003E3C2C" w:rsidP="003E3C2C">
            <w:pPr>
              <w:pStyle w:val="Tabletext"/>
            </w:pPr>
          </w:p>
        </w:tc>
        <w:tc>
          <w:tcPr>
            <w:tcW w:w="2376" w:type="dxa"/>
          </w:tcPr>
          <w:p w14:paraId="4A96DA03" w14:textId="77777777" w:rsidR="003E3C2C" w:rsidRPr="0036523B" w:rsidRDefault="003E3C2C" w:rsidP="003E3C2C">
            <w:pPr>
              <w:pStyle w:val="Tabletext"/>
            </w:pPr>
            <w:proofErr w:type="spellStart"/>
            <w:r w:rsidRPr="0036523B">
              <w:t>Innesvale</w:t>
            </w:r>
            <w:proofErr w:type="spellEnd"/>
          </w:p>
        </w:tc>
        <w:tc>
          <w:tcPr>
            <w:tcW w:w="1735" w:type="dxa"/>
          </w:tcPr>
          <w:p w14:paraId="183673EB" w14:textId="77777777" w:rsidR="003E3C2C" w:rsidRPr="0036523B" w:rsidRDefault="003E3C2C" w:rsidP="00C246D3">
            <w:pPr>
              <w:pStyle w:val="Tabletext"/>
              <w:jc w:val="right"/>
              <w:rPr>
                <w:b/>
                <w:bCs/>
              </w:rPr>
            </w:pPr>
            <w:r w:rsidRPr="0036523B">
              <w:t>22 May 1996</w:t>
            </w:r>
          </w:p>
        </w:tc>
      </w:tr>
      <w:tr w:rsidR="003E3C2C" w:rsidRPr="0036523B" w14:paraId="2FD56BF9" w14:textId="77777777" w:rsidTr="00C246D3">
        <w:tc>
          <w:tcPr>
            <w:tcW w:w="1769" w:type="dxa"/>
          </w:tcPr>
          <w:p w14:paraId="1B771DD1" w14:textId="77777777" w:rsidR="003E3C2C" w:rsidRPr="0036523B" w:rsidRDefault="003E3C2C" w:rsidP="003E3C2C">
            <w:pPr>
              <w:pStyle w:val="Tabletext"/>
            </w:pPr>
            <w:r w:rsidRPr="0036523B">
              <w:t>159/NLC</w:t>
            </w:r>
          </w:p>
        </w:tc>
        <w:tc>
          <w:tcPr>
            <w:tcW w:w="850" w:type="dxa"/>
          </w:tcPr>
          <w:p w14:paraId="43BF9898" w14:textId="77777777" w:rsidR="003E3C2C" w:rsidRPr="0036523B" w:rsidRDefault="003E3C2C" w:rsidP="003E3C2C">
            <w:pPr>
              <w:pStyle w:val="Tabletext"/>
            </w:pPr>
            <w:r w:rsidRPr="0036523B">
              <w:t>1</w:t>
            </w:r>
          </w:p>
        </w:tc>
        <w:tc>
          <w:tcPr>
            <w:tcW w:w="817" w:type="dxa"/>
          </w:tcPr>
          <w:p w14:paraId="284DC581" w14:textId="77777777" w:rsidR="003E3C2C" w:rsidRPr="0036523B" w:rsidRDefault="003E3C2C" w:rsidP="003E3C2C">
            <w:pPr>
              <w:pStyle w:val="Tabletext"/>
            </w:pPr>
            <w:r w:rsidRPr="0036523B">
              <w:t>60</w:t>
            </w:r>
          </w:p>
        </w:tc>
        <w:tc>
          <w:tcPr>
            <w:tcW w:w="2376" w:type="dxa"/>
          </w:tcPr>
          <w:p w14:paraId="4A9EA7E0" w14:textId="77777777" w:rsidR="003E3C2C" w:rsidRPr="0036523B" w:rsidRDefault="003E3C2C" w:rsidP="003E3C2C">
            <w:pPr>
              <w:pStyle w:val="Tabletext"/>
            </w:pPr>
            <w:proofErr w:type="spellStart"/>
            <w:r w:rsidRPr="0036523B">
              <w:t>Urapunga</w:t>
            </w:r>
            <w:proofErr w:type="spellEnd"/>
          </w:p>
        </w:tc>
        <w:tc>
          <w:tcPr>
            <w:tcW w:w="1735" w:type="dxa"/>
          </w:tcPr>
          <w:p w14:paraId="439B1730" w14:textId="77777777" w:rsidR="003E3C2C" w:rsidRPr="0036523B" w:rsidRDefault="003E3C2C" w:rsidP="00C246D3">
            <w:pPr>
              <w:pStyle w:val="Tabletext"/>
              <w:jc w:val="right"/>
              <w:rPr>
                <w:b/>
                <w:bCs/>
              </w:rPr>
            </w:pPr>
            <w:r w:rsidRPr="0036523B">
              <w:t>4 October 1996</w:t>
            </w:r>
          </w:p>
        </w:tc>
      </w:tr>
      <w:tr w:rsidR="003E3C2C" w:rsidRPr="0036523B" w14:paraId="7BCFC0EA" w14:textId="77777777" w:rsidTr="00C246D3">
        <w:tc>
          <w:tcPr>
            <w:tcW w:w="1769" w:type="dxa"/>
          </w:tcPr>
          <w:p w14:paraId="299BF9A3" w14:textId="77777777" w:rsidR="003E3C2C" w:rsidRPr="0036523B" w:rsidRDefault="003E3C2C" w:rsidP="003E3C2C">
            <w:pPr>
              <w:pStyle w:val="Tabletext"/>
            </w:pPr>
            <w:r w:rsidRPr="0036523B">
              <w:t>160/NLC</w:t>
            </w:r>
          </w:p>
        </w:tc>
        <w:tc>
          <w:tcPr>
            <w:tcW w:w="850" w:type="dxa"/>
          </w:tcPr>
          <w:p w14:paraId="5FC4B54F" w14:textId="77777777" w:rsidR="003E3C2C" w:rsidRPr="0036523B" w:rsidRDefault="003E3C2C" w:rsidP="003E3C2C">
            <w:pPr>
              <w:pStyle w:val="Tabletext"/>
            </w:pPr>
            <w:r w:rsidRPr="0036523B">
              <w:t>1</w:t>
            </w:r>
          </w:p>
        </w:tc>
        <w:tc>
          <w:tcPr>
            <w:tcW w:w="817" w:type="dxa"/>
          </w:tcPr>
          <w:p w14:paraId="186C8266" w14:textId="77777777" w:rsidR="003E3C2C" w:rsidRPr="0036523B" w:rsidRDefault="003E3C2C" w:rsidP="003E3C2C">
            <w:pPr>
              <w:pStyle w:val="Tabletext"/>
            </w:pPr>
            <w:r w:rsidRPr="0036523B">
              <w:t>55</w:t>
            </w:r>
          </w:p>
        </w:tc>
        <w:tc>
          <w:tcPr>
            <w:tcW w:w="2376" w:type="dxa"/>
          </w:tcPr>
          <w:p w14:paraId="15D34FB6" w14:textId="77777777" w:rsidR="003E3C2C" w:rsidRPr="0036523B" w:rsidRDefault="003E3C2C" w:rsidP="003E3C2C">
            <w:pPr>
              <w:pStyle w:val="Tabletext"/>
            </w:pPr>
            <w:r w:rsidRPr="0036523B">
              <w:t>Carpentaria Downs/</w:t>
            </w:r>
            <w:proofErr w:type="spellStart"/>
            <w:r w:rsidRPr="0036523B">
              <w:t>Balbarini</w:t>
            </w:r>
            <w:proofErr w:type="spellEnd"/>
          </w:p>
        </w:tc>
        <w:tc>
          <w:tcPr>
            <w:tcW w:w="1735" w:type="dxa"/>
          </w:tcPr>
          <w:p w14:paraId="66A5A59F" w14:textId="77777777" w:rsidR="003E3C2C" w:rsidRPr="0036523B" w:rsidRDefault="003E3C2C" w:rsidP="00C246D3">
            <w:pPr>
              <w:pStyle w:val="Tabletext"/>
              <w:jc w:val="right"/>
              <w:rPr>
                <w:b/>
                <w:bCs/>
              </w:rPr>
            </w:pPr>
            <w:r w:rsidRPr="0036523B">
              <w:t>12 November 1996</w:t>
            </w:r>
          </w:p>
        </w:tc>
      </w:tr>
      <w:tr w:rsidR="003E3C2C" w:rsidRPr="0036523B" w14:paraId="36AB261F" w14:textId="77777777" w:rsidTr="00C246D3">
        <w:tc>
          <w:tcPr>
            <w:tcW w:w="1769" w:type="dxa"/>
          </w:tcPr>
          <w:p w14:paraId="6C28D062" w14:textId="77777777" w:rsidR="003E3C2C" w:rsidRPr="0036523B" w:rsidRDefault="003E3C2C" w:rsidP="003E3C2C">
            <w:pPr>
              <w:pStyle w:val="Tabletext"/>
            </w:pPr>
            <w:r w:rsidRPr="0036523B">
              <w:t>161/CLC</w:t>
            </w:r>
          </w:p>
        </w:tc>
        <w:tc>
          <w:tcPr>
            <w:tcW w:w="850" w:type="dxa"/>
          </w:tcPr>
          <w:p w14:paraId="74CF37B5" w14:textId="77777777" w:rsidR="003E3C2C" w:rsidRPr="0036523B" w:rsidRDefault="003E3C2C" w:rsidP="003E3C2C">
            <w:pPr>
              <w:pStyle w:val="Tabletext"/>
            </w:pPr>
            <w:r w:rsidRPr="0036523B">
              <w:t>1</w:t>
            </w:r>
          </w:p>
        </w:tc>
        <w:tc>
          <w:tcPr>
            <w:tcW w:w="817" w:type="dxa"/>
          </w:tcPr>
          <w:p w14:paraId="4C99218D" w14:textId="77777777" w:rsidR="003E3C2C" w:rsidRPr="0036523B" w:rsidRDefault="003E3C2C" w:rsidP="003E3C2C">
            <w:pPr>
              <w:pStyle w:val="Tabletext"/>
            </w:pPr>
            <w:r w:rsidRPr="0036523B">
              <w:t>58</w:t>
            </w:r>
          </w:p>
        </w:tc>
        <w:tc>
          <w:tcPr>
            <w:tcW w:w="2376" w:type="dxa"/>
          </w:tcPr>
          <w:p w14:paraId="29A8EF5F" w14:textId="77777777" w:rsidR="003E3C2C" w:rsidRPr="0036523B" w:rsidRDefault="003E3C2C" w:rsidP="003E3C2C">
            <w:pPr>
              <w:pStyle w:val="Tabletext"/>
            </w:pPr>
            <w:r w:rsidRPr="0036523B">
              <w:t>Barrow Creek (</w:t>
            </w:r>
            <w:proofErr w:type="spellStart"/>
            <w:r w:rsidRPr="0036523B">
              <w:t>Kaytetye</w:t>
            </w:r>
            <w:proofErr w:type="spellEnd"/>
            <w:r w:rsidRPr="0036523B">
              <w:t>)</w:t>
            </w:r>
          </w:p>
        </w:tc>
        <w:tc>
          <w:tcPr>
            <w:tcW w:w="1735" w:type="dxa"/>
          </w:tcPr>
          <w:p w14:paraId="50F3DE7C" w14:textId="77777777" w:rsidR="003E3C2C" w:rsidRPr="0036523B" w:rsidRDefault="003E3C2C" w:rsidP="00C246D3">
            <w:pPr>
              <w:pStyle w:val="Tabletext"/>
              <w:jc w:val="right"/>
              <w:rPr>
                <w:b/>
                <w:bCs/>
              </w:rPr>
            </w:pPr>
            <w:r w:rsidRPr="0036523B">
              <w:t>20 December 1996</w:t>
            </w:r>
          </w:p>
        </w:tc>
      </w:tr>
      <w:tr w:rsidR="003E3C2C" w:rsidRPr="0036523B" w14:paraId="561425F0" w14:textId="77777777" w:rsidTr="00C246D3">
        <w:tc>
          <w:tcPr>
            <w:tcW w:w="1769" w:type="dxa"/>
          </w:tcPr>
          <w:p w14:paraId="5EE23C64" w14:textId="77777777" w:rsidR="003E3C2C" w:rsidRPr="0036523B" w:rsidRDefault="003E3C2C" w:rsidP="003E3C2C">
            <w:pPr>
              <w:pStyle w:val="Tabletext"/>
            </w:pPr>
            <w:r w:rsidRPr="0036523B">
              <w:t>162/NLC</w:t>
            </w:r>
          </w:p>
        </w:tc>
        <w:tc>
          <w:tcPr>
            <w:tcW w:w="850" w:type="dxa"/>
          </w:tcPr>
          <w:p w14:paraId="2833ACF5" w14:textId="77777777" w:rsidR="003E3C2C" w:rsidRPr="0036523B" w:rsidRDefault="003E3C2C" w:rsidP="003E3C2C">
            <w:pPr>
              <w:pStyle w:val="Tabletext"/>
            </w:pPr>
            <w:r w:rsidRPr="0036523B">
              <w:t>2</w:t>
            </w:r>
          </w:p>
        </w:tc>
        <w:tc>
          <w:tcPr>
            <w:tcW w:w="817" w:type="dxa"/>
          </w:tcPr>
          <w:p w14:paraId="617F0AAB" w14:textId="77777777" w:rsidR="003E3C2C" w:rsidRPr="0036523B" w:rsidRDefault="003E3C2C" w:rsidP="003E3C2C">
            <w:pPr>
              <w:pStyle w:val="Tabletext"/>
            </w:pPr>
          </w:p>
        </w:tc>
        <w:tc>
          <w:tcPr>
            <w:tcW w:w="2376" w:type="dxa"/>
          </w:tcPr>
          <w:p w14:paraId="61C92FE4" w14:textId="77777777" w:rsidR="003E3C2C" w:rsidRPr="0036523B" w:rsidRDefault="003E3C2C" w:rsidP="003E3C2C">
            <w:pPr>
              <w:pStyle w:val="Tabletext"/>
            </w:pPr>
            <w:r w:rsidRPr="0036523B">
              <w:t>Wildman River</w:t>
            </w:r>
          </w:p>
        </w:tc>
        <w:tc>
          <w:tcPr>
            <w:tcW w:w="1735" w:type="dxa"/>
          </w:tcPr>
          <w:p w14:paraId="7E3F1BA3" w14:textId="77777777" w:rsidR="003E3C2C" w:rsidRPr="0036523B" w:rsidRDefault="003E3C2C" w:rsidP="00C246D3">
            <w:pPr>
              <w:pStyle w:val="Tabletext"/>
              <w:jc w:val="right"/>
              <w:rPr>
                <w:b/>
                <w:bCs/>
              </w:rPr>
            </w:pPr>
            <w:r w:rsidRPr="0036523B">
              <w:t>23 January 1997</w:t>
            </w:r>
          </w:p>
        </w:tc>
      </w:tr>
      <w:tr w:rsidR="003E3C2C" w:rsidRPr="0036523B" w14:paraId="388FF344" w14:textId="77777777" w:rsidTr="00C246D3">
        <w:tc>
          <w:tcPr>
            <w:tcW w:w="1769" w:type="dxa"/>
          </w:tcPr>
          <w:p w14:paraId="5E004D6A" w14:textId="77777777" w:rsidR="003E3C2C" w:rsidRPr="0036523B" w:rsidRDefault="003E3C2C" w:rsidP="003E3C2C">
            <w:pPr>
              <w:pStyle w:val="Tabletext"/>
            </w:pPr>
            <w:r w:rsidRPr="0036523B">
              <w:t>163/NLC</w:t>
            </w:r>
          </w:p>
        </w:tc>
        <w:tc>
          <w:tcPr>
            <w:tcW w:w="850" w:type="dxa"/>
          </w:tcPr>
          <w:p w14:paraId="4CA6C48F" w14:textId="77777777" w:rsidR="003E3C2C" w:rsidRPr="0036523B" w:rsidRDefault="003E3C2C" w:rsidP="003E3C2C">
            <w:pPr>
              <w:pStyle w:val="Tabletext"/>
            </w:pPr>
            <w:r w:rsidRPr="0036523B">
              <w:t>1</w:t>
            </w:r>
          </w:p>
        </w:tc>
        <w:tc>
          <w:tcPr>
            <w:tcW w:w="817" w:type="dxa"/>
          </w:tcPr>
          <w:p w14:paraId="34CF6EC0" w14:textId="77777777" w:rsidR="003E3C2C" w:rsidRPr="0036523B" w:rsidRDefault="003E3C2C" w:rsidP="003E3C2C">
            <w:pPr>
              <w:pStyle w:val="Tabletext"/>
            </w:pPr>
            <w:r w:rsidRPr="0036523B">
              <w:t>56</w:t>
            </w:r>
          </w:p>
        </w:tc>
        <w:tc>
          <w:tcPr>
            <w:tcW w:w="2376" w:type="dxa"/>
          </w:tcPr>
          <w:p w14:paraId="14D89C8F" w14:textId="77777777" w:rsidR="003E3C2C" w:rsidRPr="0036523B" w:rsidRDefault="003E3C2C" w:rsidP="003E3C2C">
            <w:pPr>
              <w:pStyle w:val="Tabletext"/>
            </w:pPr>
            <w:r w:rsidRPr="0036523B">
              <w:t>Roper Valley (</w:t>
            </w:r>
            <w:proofErr w:type="spellStart"/>
            <w:r w:rsidRPr="0036523B">
              <w:t>Kewulyi</w:t>
            </w:r>
            <w:proofErr w:type="spellEnd"/>
            <w:r w:rsidRPr="0036523B">
              <w:t>)</w:t>
            </w:r>
          </w:p>
        </w:tc>
        <w:tc>
          <w:tcPr>
            <w:tcW w:w="1735" w:type="dxa"/>
          </w:tcPr>
          <w:p w14:paraId="54FAE780" w14:textId="77777777" w:rsidR="003E3C2C" w:rsidRPr="0036523B" w:rsidRDefault="003E3C2C" w:rsidP="00C246D3">
            <w:pPr>
              <w:pStyle w:val="Tabletext"/>
              <w:jc w:val="right"/>
              <w:rPr>
                <w:b/>
                <w:bCs/>
              </w:rPr>
            </w:pPr>
            <w:r w:rsidRPr="0036523B">
              <w:t>28 April 1997</w:t>
            </w:r>
          </w:p>
        </w:tc>
      </w:tr>
      <w:tr w:rsidR="003E3C2C" w:rsidRPr="0036523B" w14:paraId="6CB6BBA9" w14:textId="77777777" w:rsidTr="00C246D3">
        <w:tc>
          <w:tcPr>
            <w:tcW w:w="1769" w:type="dxa"/>
          </w:tcPr>
          <w:p w14:paraId="05744269" w14:textId="77777777" w:rsidR="003E3C2C" w:rsidRPr="0036523B" w:rsidRDefault="003E3C2C" w:rsidP="003E3C2C">
            <w:pPr>
              <w:pStyle w:val="Tabletext"/>
            </w:pPr>
            <w:r w:rsidRPr="0036523B">
              <w:t>164/NLC</w:t>
            </w:r>
          </w:p>
        </w:tc>
        <w:tc>
          <w:tcPr>
            <w:tcW w:w="850" w:type="dxa"/>
          </w:tcPr>
          <w:p w14:paraId="58246D4A" w14:textId="77777777" w:rsidR="003E3C2C" w:rsidRPr="0036523B" w:rsidRDefault="003E3C2C" w:rsidP="003E3C2C">
            <w:pPr>
              <w:pStyle w:val="Tabletext"/>
            </w:pPr>
            <w:r w:rsidRPr="0036523B">
              <w:t>1</w:t>
            </w:r>
          </w:p>
        </w:tc>
        <w:tc>
          <w:tcPr>
            <w:tcW w:w="817" w:type="dxa"/>
          </w:tcPr>
          <w:p w14:paraId="0881A41A" w14:textId="77777777" w:rsidR="003E3C2C" w:rsidRPr="0036523B" w:rsidRDefault="003E3C2C" w:rsidP="003E3C2C">
            <w:pPr>
              <w:pStyle w:val="Tabletext"/>
            </w:pPr>
            <w:r w:rsidRPr="0036523B">
              <w:t>68</w:t>
            </w:r>
          </w:p>
        </w:tc>
        <w:tc>
          <w:tcPr>
            <w:tcW w:w="2376" w:type="dxa"/>
          </w:tcPr>
          <w:p w14:paraId="7081225B" w14:textId="77777777" w:rsidR="003E3C2C" w:rsidRPr="0036523B" w:rsidRDefault="003E3C2C" w:rsidP="003E3C2C">
            <w:pPr>
              <w:pStyle w:val="Tabletext"/>
            </w:pPr>
            <w:r w:rsidRPr="0036523B">
              <w:t>Roper Valley Area</w:t>
            </w:r>
          </w:p>
        </w:tc>
        <w:tc>
          <w:tcPr>
            <w:tcW w:w="1735" w:type="dxa"/>
          </w:tcPr>
          <w:p w14:paraId="250FDDA5" w14:textId="77777777" w:rsidR="003E3C2C" w:rsidRPr="0036523B" w:rsidRDefault="003E3C2C" w:rsidP="00C246D3">
            <w:pPr>
              <w:pStyle w:val="Tabletext"/>
              <w:jc w:val="right"/>
              <w:rPr>
                <w:b/>
                <w:bCs/>
              </w:rPr>
            </w:pPr>
            <w:r w:rsidRPr="0036523B">
              <w:t>29 May 1997</w:t>
            </w:r>
          </w:p>
        </w:tc>
      </w:tr>
      <w:tr w:rsidR="003E3C2C" w:rsidRPr="0036523B" w14:paraId="4BB50729" w14:textId="77777777" w:rsidTr="00C246D3">
        <w:tc>
          <w:tcPr>
            <w:tcW w:w="1769" w:type="dxa"/>
          </w:tcPr>
          <w:p w14:paraId="394A2F7E" w14:textId="77777777" w:rsidR="003E3C2C" w:rsidRPr="0036523B" w:rsidRDefault="003E3C2C" w:rsidP="003E3C2C">
            <w:pPr>
              <w:pStyle w:val="Tabletext"/>
            </w:pPr>
            <w:r w:rsidRPr="0036523B">
              <w:t>165/NLC</w:t>
            </w:r>
          </w:p>
        </w:tc>
        <w:tc>
          <w:tcPr>
            <w:tcW w:w="850" w:type="dxa"/>
          </w:tcPr>
          <w:p w14:paraId="6E0CBA3B" w14:textId="77777777" w:rsidR="003E3C2C" w:rsidRPr="0036523B" w:rsidRDefault="003E3C2C" w:rsidP="003E3C2C">
            <w:pPr>
              <w:pStyle w:val="Tabletext"/>
            </w:pPr>
            <w:r w:rsidRPr="0036523B">
              <w:t>2</w:t>
            </w:r>
          </w:p>
        </w:tc>
        <w:tc>
          <w:tcPr>
            <w:tcW w:w="817" w:type="dxa"/>
          </w:tcPr>
          <w:p w14:paraId="795151E1" w14:textId="77777777" w:rsidR="003E3C2C" w:rsidRPr="0036523B" w:rsidRDefault="003E3C2C" w:rsidP="003E3C2C">
            <w:pPr>
              <w:pStyle w:val="Tabletext"/>
            </w:pPr>
          </w:p>
        </w:tc>
        <w:tc>
          <w:tcPr>
            <w:tcW w:w="2376" w:type="dxa"/>
          </w:tcPr>
          <w:p w14:paraId="3FBF2D08" w14:textId="77777777" w:rsidR="003E3C2C" w:rsidRPr="0036523B" w:rsidRDefault="003E3C2C" w:rsidP="003E3C2C">
            <w:pPr>
              <w:pStyle w:val="Tabletext"/>
            </w:pPr>
            <w:proofErr w:type="spellStart"/>
            <w:r w:rsidRPr="0036523B">
              <w:t>Wollogorang</w:t>
            </w:r>
            <w:proofErr w:type="spellEnd"/>
            <w:r w:rsidRPr="0036523B">
              <w:t xml:space="preserve"> Area</w:t>
            </w:r>
          </w:p>
        </w:tc>
        <w:tc>
          <w:tcPr>
            <w:tcW w:w="1735" w:type="dxa"/>
          </w:tcPr>
          <w:p w14:paraId="242F7555" w14:textId="77777777" w:rsidR="003E3C2C" w:rsidRPr="0036523B" w:rsidRDefault="003E3C2C" w:rsidP="00C246D3">
            <w:pPr>
              <w:pStyle w:val="Tabletext"/>
              <w:jc w:val="right"/>
              <w:rPr>
                <w:b/>
                <w:bCs/>
              </w:rPr>
            </w:pPr>
            <w:r w:rsidRPr="0036523B">
              <w:t>29 May 1997</w:t>
            </w:r>
          </w:p>
        </w:tc>
      </w:tr>
      <w:tr w:rsidR="003E3C2C" w:rsidRPr="0036523B" w14:paraId="6575F714" w14:textId="77777777" w:rsidTr="00C246D3">
        <w:tc>
          <w:tcPr>
            <w:tcW w:w="1769" w:type="dxa"/>
          </w:tcPr>
          <w:p w14:paraId="7AE07C18" w14:textId="77777777" w:rsidR="003E3C2C" w:rsidRPr="0036523B" w:rsidRDefault="003E3C2C" w:rsidP="003E3C2C">
            <w:pPr>
              <w:pStyle w:val="Tabletext"/>
            </w:pPr>
            <w:r w:rsidRPr="0036523B">
              <w:t>166/NLC</w:t>
            </w:r>
          </w:p>
        </w:tc>
        <w:tc>
          <w:tcPr>
            <w:tcW w:w="850" w:type="dxa"/>
          </w:tcPr>
          <w:p w14:paraId="11059A82" w14:textId="77777777" w:rsidR="003E3C2C" w:rsidRPr="0036523B" w:rsidRDefault="003E3C2C" w:rsidP="003E3C2C">
            <w:pPr>
              <w:pStyle w:val="Tabletext"/>
            </w:pPr>
            <w:r w:rsidRPr="0036523B">
              <w:t>2</w:t>
            </w:r>
          </w:p>
        </w:tc>
        <w:tc>
          <w:tcPr>
            <w:tcW w:w="817" w:type="dxa"/>
          </w:tcPr>
          <w:p w14:paraId="1F053563" w14:textId="77777777" w:rsidR="003E3C2C" w:rsidRPr="0036523B" w:rsidRDefault="003E3C2C" w:rsidP="003E3C2C">
            <w:pPr>
              <w:pStyle w:val="Tabletext"/>
            </w:pPr>
          </w:p>
        </w:tc>
        <w:tc>
          <w:tcPr>
            <w:tcW w:w="2376" w:type="dxa"/>
          </w:tcPr>
          <w:p w14:paraId="25DDC75F" w14:textId="77777777" w:rsidR="003E3C2C" w:rsidRPr="0036523B" w:rsidRDefault="003E3C2C" w:rsidP="003E3C2C">
            <w:pPr>
              <w:pStyle w:val="Tabletext"/>
            </w:pPr>
            <w:r w:rsidRPr="0036523B">
              <w:t xml:space="preserve">Brunette Downs Area </w:t>
            </w:r>
          </w:p>
        </w:tc>
        <w:tc>
          <w:tcPr>
            <w:tcW w:w="1735" w:type="dxa"/>
          </w:tcPr>
          <w:p w14:paraId="48364806" w14:textId="77777777" w:rsidR="003E3C2C" w:rsidRPr="0036523B" w:rsidRDefault="003E3C2C" w:rsidP="00C246D3">
            <w:pPr>
              <w:pStyle w:val="Tabletext"/>
              <w:jc w:val="right"/>
              <w:rPr>
                <w:b/>
                <w:bCs/>
              </w:rPr>
            </w:pPr>
            <w:r w:rsidRPr="0036523B">
              <w:t>29 May 1997</w:t>
            </w:r>
          </w:p>
        </w:tc>
      </w:tr>
      <w:tr w:rsidR="003E3C2C" w:rsidRPr="0036523B" w14:paraId="115CFFEE" w14:textId="77777777" w:rsidTr="00C246D3">
        <w:tc>
          <w:tcPr>
            <w:tcW w:w="1769" w:type="dxa"/>
          </w:tcPr>
          <w:p w14:paraId="79949F7E" w14:textId="77777777" w:rsidR="003E3C2C" w:rsidRPr="0036523B" w:rsidRDefault="003E3C2C" w:rsidP="003E3C2C">
            <w:pPr>
              <w:pStyle w:val="Tabletext"/>
            </w:pPr>
            <w:r w:rsidRPr="0036523B">
              <w:t>167/NLC</w:t>
            </w:r>
          </w:p>
        </w:tc>
        <w:tc>
          <w:tcPr>
            <w:tcW w:w="850" w:type="dxa"/>
          </w:tcPr>
          <w:p w14:paraId="55B78DD2" w14:textId="77777777" w:rsidR="003E3C2C" w:rsidRPr="0036523B" w:rsidRDefault="003E3C2C" w:rsidP="00EF30B2">
            <w:pPr>
              <w:pStyle w:val="Tabletext"/>
            </w:pPr>
            <w:r w:rsidRPr="0036523B">
              <w:t>3(</w:t>
            </w:r>
            <w:r w:rsidR="00885639">
              <w:t>a</w:t>
            </w:r>
            <w:r w:rsidRPr="0036523B">
              <w:t>)</w:t>
            </w:r>
          </w:p>
        </w:tc>
        <w:tc>
          <w:tcPr>
            <w:tcW w:w="817" w:type="dxa"/>
          </w:tcPr>
          <w:p w14:paraId="7DC8A49A" w14:textId="77777777" w:rsidR="003E3C2C" w:rsidRPr="0036523B" w:rsidRDefault="003E3C2C" w:rsidP="003E3C2C">
            <w:pPr>
              <w:pStyle w:val="Tabletext"/>
            </w:pPr>
          </w:p>
        </w:tc>
        <w:tc>
          <w:tcPr>
            <w:tcW w:w="2376" w:type="dxa"/>
          </w:tcPr>
          <w:p w14:paraId="155F96B1" w14:textId="77777777" w:rsidR="003E3C2C" w:rsidRPr="0036523B" w:rsidRDefault="003E3C2C" w:rsidP="003E3C2C">
            <w:pPr>
              <w:pStyle w:val="Tabletext"/>
            </w:pPr>
            <w:r w:rsidRPr="0036523B">
              <w:t>Gregory National Park/Victoria River</w:t>
            </w:r>
          </w:p>
        </w:tc>
        <w:tc>
          <w:tcPr>
            <w:tcW w:w="1735" w:type="dxa"/>
          </w:tcPr>
          <w:p w14:paraId="0F24C9C3" w14:textId="77777777" w:rsidR="003E3C2C" w:rsidRPr="0036523B" w:rsidRDefault="003E3C2C" w:rsidP="00C246D3">
            <w:pPr>
              <w:pStyle w:val="Tabletext"/>
              <w:jc w:val="right"/>
              <w:rPr>
                <w:b/>
                <w:bCs/>
              </w:rPr>
            </w:pPr>
            <w:r w:rsidRPr="0036523B">
              <w:t>29 May 1997</w:t>
            </w:r>
          </w:p>
        </w:tc>
      </w:tr>
      <w:tr w:rsidR="003E3C2C" w:rsidRPr="0036523B" w14:paraId="0DE18705" w14:textId="77777777" w:rsidTr="00C246D3">
        <w:tc>
          <w:tcPr>
            <w:tcW w:w="1769" w:type="dxa"/>
          </w:tcPr>
          <w:p w14:paraId="37D308E1" w14:textId="77777777" w:rsidR="003E3C2C" w:rsidRPr="0036523B" w:rsidRDefault="003E3C2C" w:rsidP="003E3C2C">
            <w:pPr>
              <w:pStyle w:val="Tabletext"/>
            </w:pPr>
            <w:r w:rsidRPr="0036523B">
              <w:t>168/NLC</w:t>
            </w:r>
          </w:p>
        </w:tc>
        <w:tc>
          <w:tcPr>
            <w:tcW w:w="850" w:type="dxa"/>
          </w:tcPr>
          <w:p w14:paraId="36087B27" w14:textId="77777777" w:rsidR="003E3C2C" w:rsidRPr="0036523B" w:rsidRDefault="003E3C2C" w:rsidP="003E3C2C">
            <w:pPr>
              <w:pStyle w:val="Tabletext"/>
            </w:pPr>
            <w:r w:rsidRPr="0036523B">
              <w:t>2</w:t>
            </w:r>
          </w:p>
        </w:tc>
        <w:tc>
          <w:tcPr>
            <w:tcW w:w="817" w:type="dxa"/>
          </w:tcPr>
          <w:p w14:paraId="7E6951B8" w14:textId="77777777" w:rsidR="003E3C2C" w:rsidRPr="0036523B" w:rsidRDefault="003E3C2C" w:rsidP="003E3C2C">
            <w:pPr>
              <w:pStyle w:val="Tabletext"/>
            </w:pPr>
          </w:p>
        </w:tc>
        <w:tc>
          <w:tcPr>
            <w:tcW w:w="2376" w:type="dxa"/>
          </w:tcPr>
          <w:p w14:paraId="2970F5C8" w14:textId="77777777" w:rsidR="003E3C2C" w:rsidRPr="0036523B" w:rsidRDefault="003E3C2C" w:rsidP="003E3C2C">
            <w:pPr>
              <w:pStyle w:val="Tabletext"/>
            </w:pPr>
            <w:r w:rsidRPr="0036523B">
              <w:t xml:space="preserve">Scott Creek Region </w:t>
            </w:r>
          </w:p>
        </w:tc>
        <w:tc>
          <w:tcPr>
            <w:tcW w:w="1735" w:type="dxa"/>
          </w:tcPr>
          <w:p w14:paraId="6D91CFE5" w14:textId="77777777" w:rsidR="003E3C2C" w:rsidRPr="0036523B" w:rsidRDefault="003E3C2C" w:rsidP="00C246D3">
            <w:pPr>
              <w:pStyle w:val="Tabletext"/>
              <w:jc w:val="right"/>
              <w:rPr>
                <w:b/>
                <w:bCs/>
              </w:rPr>
            </w:pPr>
            <w:r w:rsidRPr="0036523B">
              <w:t>29 May 1997</w:t>
            </w:r>
          </w:p>
        </w:tc>
      </w:tr>
      <w:tr w:rsidR="003E3C2C" w:rsidRPr="0036523B" w14:paraId="6B86D153" w14:textId="77777777" w:rsidTr="00C246D3">
        <w:tc>
          <w:tcPr>
            <w:tcW w:w="1769" w:type="dxa"/>
          </w:tcPr>
          <w:p w14:paraId="200583FD" w14:textId="77777777" w:rsidR="003E3C2C" w:rsidRPr="0036523B" w:rsidRDefault="003E3C2C" w:rsidP="003E3C2C">
            <w:pPr>
              <w:pStyle w:val="Tabletext"/>
            </w:pPr>
            <w:r w:rsidRPr="0036523B">
              <w:t>169/NLC</w:t>
            </w:r>
          </w:p>
        </w:tc>
        <w:tc>
          <w:tcPr>
            <w:tcW w:w="850" w:type="dxa"/>
          </w:tcPr>
          <w:p w14:paraId="0EA54B18" w14:textId="77777777" w:rsidR="003E3C2C" w:rsidRPr="0036523B" w:rsidRDefault="003E3C2C" w:rsidP="003E3C2C">
            <w:pPr>
              <w:pStyle w:val="Tabletext"/>
            </w:pPr>
            <w:r w:rsidRPr="0036523B">
              <w:t>2</w:t>
            </w:r>
          </w:p>
        </w:tc>
        <w:tc>
          <w:tcPr>
            <w:tcW w:w="817" w:type="dxa"/>
          </w:tcPr>
          <w:p w14:paraId="763E8473" w14:textId="77777777" w:rsidR="003E3C2C" w:rsidRPr="0036523B" w:rsidRDefault="003E3C2C" w:rsidP="003E3C2C">
            <w:pPr>
              <w:pStyle w:val="Tabletext"/>
            </w:pPr>
          </w:p>
        </w:tc>
        <w:tc>
          <w:tcPr>
            <w:tcW w:w="2376" w:type="dxa"/>
          </w:tcPr>
          <w:p w14:paraId="576C1A79" w14:textId="77777777" w:rsidR="003E3C2C" w:rsidRPr="0036523B" w:rsidRDefault="003E3C2C" w:rsidP="003E3C2C">
            <w:pPr>
              <w:pStyle w:val="Tabletext"/>
            </w:pPr>
            <w:r w:rsidRPr="0036523B">
              <w:t>Litchfield Region</w:t>
            </w:r>
          </w:p>
        </w:tc>
        <w:tc>
          <w:tcPr>
            <w:tcW w:w="1735" w:type="dxa"/>
          </w:tcPr>
          <w:p w14:paraId="694086F8" w14:textId="77777777" w:rsidR="003E3C2C" w:rsidRPr="0036523B" w:rsidRDefault="003E3C2C" w:rsidP="00C246D3">
            <w:pPr>
              <w:pStyle w:val="Tabletext"/>
              <w:jc w:val="right"/>
              <w:rPr>
                <w:b/>
                <w:bCs/>
              </w:rPr>
            </w:pPr>
            <w:r w:rsidRPr="0036523B">
              <w:t>29 May 1997</w:t>
            </w:r>
          </w:p>
        </w:tc>
      </w:tr>
      <w:tr w:rsidR="003E3C2C" w:rsidRPr="0036523B" w14:paraId="7B51D09D" w14:textId="77777777" w:rsidTr="00C246D3">
        <w:tc>
          <w:tcPr>
            <w:tcW w:w="1769" w:type="dxa"/>
          </w:tcPr>
          <w:p w14:paraId="2E19594F" w14:textId="77777777" w:rsidR="003E3C2C" w:rsidRPr="0036523B" w:rsidRDefault="003E3C2C" w:rsidP="003E3C2C">
            <w:pPr>
              <w:pStyle w:val="Tabletext"/>
            </w:pPr>
            <w:r w:rsidRPr="0036523B">
              <w:t>170/NLC</w:t>
            </w:r>
          </w:p>
        </w:tc>
        <w:tc>
          <w:tcPr>
            <w:tcW w:w="850" w:type="dxa"/>
          </w:tcPr>
          <w:p w14:paraId="1D8404CB" w14:textId="77777777" w:rsidR="003E3C2C" w:rsidRPr="0036523B" w:rsidRDefault="003E3C2C" w:rsidP="003E3C2C">
            <w:pPr>
              <w:pStyle w:val="Tabletext"/>
            </w:pPr>
            <w:r w:rsidRPr="0036523B">
              <w:t>2</w:t>
            </w:r>
          </w:p>
        </w:tc>
        <w:tc>
          <w:tcPr>
            <w:tcW w:w="817" w:type="dxa"/>
          </w:tcPr>
          <w:p w14:paraId="6CB89218" w14:textId="77777777" w:rsidR="003E3C2C" w:rsidRPr="0036523B" w:rsidRDefault="003E3C2C" w:rsidP="003E3C2C">
            <w:pPr>
              <w:pStyle w:val="Tabletext"/>
            </w:pPr>
          </w:p>
        </w:tc>
        <w:tc>
          <w:tcPr>
            <w:tcW w:w="2376" w:type="dxa"/>
          </w:tcPr>
          <w:p w14:paraId="7FC9A551" w14:textId="77777777" w:rsidR="003E3C2C" w:rsidRPr="0036523B" w:rsidRDefault="003E3C2C" w:rsidP="003E3C2C">
            <w:pPr>
              <w:pStyle w:val="Tabletext"/>
            </w:pPr>
            <w:r w:rsidRPr="0036523B">
              <w:t>Mount Bundy Region</w:t>
            </w:r>
          </w:p>
        </w:tc>
        <w:tc>
          <w:tcPr>
            <w:tcW w:w="1735" w:type="dxa"/>
          </w:tcPr>
          <w:p w14:paraId="75D80557" w14:textId="77777777" w:rsidR="003E3C2C" w:rsidRPr="0036523B" w:rsidRDefault="003E3C2C" w:rsidP="00C246D3">
            <w:pPr>
              <w:pStyle w:val="Tabletext"/>
              <w:jc w:val="right"/>
              <w:rPr>
                <w:b/>
                <w:bCs/>
              </w:rPr>
            </w:pPr>
            <w:r w:rsidRPr="0036523B">
              <w:t>29 May 1997</w:t>
            </w:r>
          </w:p>
        </w:tc>
      </w:tr>
      <w:tr w:rsidR="003E3C2C" w:rsidRPr="0036523B" w14:paraId="46287B9A" w14:textId="77777777" w:rsidTr="00C246D3">
        <w:tc>
          <w:tcPr>
            <w:tcW w:w="1769" w:type="dxa"/>
          </w:tcPr>
          <w:p w14:paraId="0CBD1A8A" w14:textId="77777777" w:rsidR="003E3C2C" w:rsidRPr="0036523B" w:rsidRDefault="003E3C2C" w:rsidP="003E3C2C">
            <w:pPr>
              <w:pStyle w:val="Tabletext"/>
            </w:pPr>
            <w:r w:rsidRPr="0036523B">
              <w:lastRenderedPageBreak/>
              <w:t>171/NLC</w:t>
            </w:r>
          </w:p>
        </w:tc>
        <w:tc>
          <w:tcPr>
            <w:tcW w:w="850" w:type="dxa"/>
          </w:tcPr>
          <w:p w14:paraId="4DAFCB37" w14:textId="77777777" w:rsidR="003E3C2C" w:rsidRPr="0036523B" w:rsidRDefault="003E3C2C" w:rsidP="003E3C2C">
            <w:pPr>
              <w:pStyle w:val="Tabletext"/>
            </w:pPr>
            <w:r w:rsidRPr="0036523B">
              <w:t>2</w:t>
            </w:r>
          </w:p>
        </w:tc>
        <w:tc>
          <w:tcPr>
            <w:tcW w:w="817" w:type="dxa"/>
          </w:tcPr>
          <w:p w14:paraId="6C13E7D3" w14:textId="77777777" w:rsidR="003E3C2C" w:rsidRPr="0036523B" w:rsidRDefault="003E3C2C" w:rsidP="003E3C2C">
            <w:pPr>
              <w:pStyle w:val="Tabletext"/>
            </w:pPr>
          </w:p>
        </w:tc>
        <w:tc>
          <w:tcPr>
            <w:tcW w:w="2376" w:type="dxa"/>
          </w:tcPr>
          <w:p w14:paraId="52B18A9A" w14:textId="77777777" w:rsidR="003E3C2C" w:rsidRPr="0036523B" w:rsidRDefault="003E3C2C" w:rsidP="00E84158">
            <w:pPr>
              <w:pStyle w:val="Tabletext"/>
            </w:pPr>
            <w:r w:rsidRPr="0036523B">
              <w:t xml:space="preserve">Anthony Lagoon and </w:t>
            </w:r>
            <w:proofErr w:type="spellStart"/>
            <w:r w:rsidRPr="0036523B">
              <w:t>Cresswell</w:t>
            </w:r>
            <w:proofErr w:type="spellEnd"/>
            <w:r w:rsidRPr="0036523B">
              <w:t xml:space="preserve"> Downs (</w:t>
            </w:r>
            <w:r w:rsidR="004A4590" w:rsidRPr="0036523B">
              <w:t>unnamed</w:t>
            </w:r>
            <w:r w:rsidR="004A4590">
              <w:t> </w:t>
            </w:r>
            <w:r w:rsidRPr="0036523B">
              <w:t>stock route)</w:t>
            </w:r>
          </w:p>
        </w:tc>
        <w:tc>
          <w:tcPr>
            <w:tcW w:w="1735" w:type="dxa"/>
          </w:tcPr>
          <w:p w14:paraId="001F2704" w14:textId="77777777" w:rsidR="003E3C2C" w:rsidRPr="0036523B" w:rsidRDefault="003E3C2C" w:rsidP="00C246D3">
            <w:pPr>
              <w:pStyle w:val="Tabletext"/>
              <w:jc w:val="right"/>
              <w:rPr>
                <w:b/>
                <w:bCs/>
              </w:rPr>
            </w:pPr>
            <w:r w:rsidRPr="0036523B">
              <w:t>29 May 1997</w:t>
            </w:r>
          </w:p>
        </w:tc>
      </w:tr>
      <w:tr w:rsidR="003E3C2C" w:rsidRPr="0036523B" w14:paraId="65786CFA" w14:textId="77777777" w:rsidTr="00C246D3">
        <w:tc>
          <w:tcPr>
            <w:tcW w:w="1769" w:type="dxa"/>
          </w:tcPr>
          <w:p w14:paraId="1A1A90CD" w14:textId="77777777" w:rsidR="003E3C2C" w:rsidRPr="0036523B" w:rsidRDefault="003E3C2C" w:rsidP="003E3C2C">
            <w:pPr>
              <w:pStyle w:val="Tabletext"/>
            </w:pPr>
            <w:r w:rsidRPr="0036523B">
              <w:t>172/NLC</w:t>
            </w:r>
          </w:p>
        </w:tc>
        <w:tc>
          <w:tcPr>
            <w:tcW w:w="850" w:type="dxa"/>
          </w:tcPr>
          <w:p w14:paraId="0831BFC6" w14:textId="77777777" w:rsidR="003E3C2C" w:rsidRPr="0036523B" w:rsidRDefault="003E3C2C" w:rsidP="00EF30B2">
            <w:pPr>
              <w:pStyle w:val="Tabletext"/>
            </w:pPr>
            <w:r w:rsidRPr="0036523B">
              <w:t>3(</w:t>
            </w:r>
            <w:r w:rsidR="00885639">
              <w:t>c</w:t>
            </w:r>
            <w:r w:rsidRPr="0036523B">
              <w:t>)</w:t>
            </w:r>
          </w:p>
        </w:tc>
        <w:tc>
          <w:tcPr>
            <w:tcW w:w="817" w:type="dxa"/>
          </w:tcPr>
          <w:p w14:paraId="7796C45A" w14:textId="77777777" w:rsidR="003E3C2C" w:rsidRPr="0036523B" w:rsidRDefault="003E3C2C" w:rsidP="003E3C2C">
            <w:pPr>
              <w:pStyle w:val="Tabletext"/>
            </w:pPr>
          </w:p>
        </w:tc>
        <w:tc>
          <w:tcPr>
            <w:tcW w:w="2376" w:type="dxa"/>
          </w:tcPr>
          <w:p w14:paraId="6DF79E17" w14:textId="77777777" w:rsidR="003E3C2C" w:rsidRPr="0036523B" w:rsidRDefault="003E3C2C" w:rsidP="003E3C2C">
            <w:pPr>
              <w:pStyle w:val="Tabletext"/>
            </w:pPr>
            <w:r w:rsidRPr="0036523B">
              <w:t>Daly River Region</w:t>
            </w:r>
          </w:p>
        </w:tc>
        <w:tc>
          <w:tcPr>
            <w:tcW w:w="1735" w:type="dxa"/>
          </w:tcPr>
          <w:p w14:paraId="4F78B9B0" w14:textId="77777777" w:rsidR="003E3C2C" w:rsidRPr="0036523B" w:rsidRDefault="003E3C2C" w:rsidP="00C246D3">
            <w:pPr>
              <w:pStyle w:val="Tabletext"/>
              <w:jc w:val="right"/>
              <w:rPr>
                <w:b/>
                <w:bCs/>
              </w:rPr>
            </w:pPr>
            <w:r w:rsidRPr="0036523B">
              <w:t>29 May 1997</w:t>
            </w:r>
          </w:p>
        </w:tc>
      </w:tr>
      <w:tr w:rsidR="003E3C2C" w:rsidRPr="0036523B" w14:paraId="060885FA" w14:textId="77777777" w:rsidTr="00C246D3">
        <w:tc>
          <w:tcPr>
            <w:tcW w:w="1769" w:type="dxa"/>
          </w:tcPr>
          <w:p w14:paraId="57F99D11" w14:textId="77777777" w:rsidR="003E3C2C" w:rsidRPr="0036523B" w:rsidRDefault="003E3C2C" w:rsidP="003E3C2C">
            <w:pPr>
              <w:pStyle w:val="Tabletext"/>
            </w:pPr>
            <w:r w:rsidRPr="0036523B">
              <w:t>173/NLC</w:t>
            </w:r>
          </w:p>
        </w:tc>
        <w:tc>
          <w:tcPr>
            <w:tcW w:w="850" w:type="dxa"/>
          </w:tcPr>
          <w:p w14:paraId="1E0B84BF" w14:textId="77777777" w:rsidR="003E3C2C" w:rsidRPr="0036523B" w:rsidRDefault="003E3C2C" w:rsidP="003E3C2C">
            <w:pPr>
              <w:pStyle w:val="Tabletext"/>
            </w:pPr>
            <w:r w:rsidRPr="0036523B">
              <w:t>2</w:t>
            </w:r>
          </w:p>
        </w:tc>
        <w:tc>
          <w:tcPr>
            <w:tcW w:w="817" w:type="dxa"/>
          </w:tcPr>
          <w:p w14:paraId="3AF0589F" w14:textId="77777777" w:rsidR="003E3C2C" w:rsidRPr="0036523B" w:rsidRDefault="003E3C2C" w:rsidP="003E3C2C">
            <w:pPr>
              <w:pStyle w:val="Tabletext"/>
            </w:pPr>
          </w:p>
        </w:tc>
        <w:tc>
          <w:tcPr>
            <w:tcW w:w="2376" w:type="dxa"/>
          </w:tcPr>
          <w:p w14:paraId="31849F4F" w14:textId="77777777" w:rsidR="003E3C2C" w:rsidRPr="0036523B" w:rsidRDefault="003E3C2C" w:rsidP="003E3C2C">
            <w:pPr>
              <w:pStyle w:val="Tabletext"/>
            </w:pPr>
            <w:proofErr w:type="spellStart"/>
            <w:r w:rsidRPr="0036523B">
              <w:t>Larrimah</w:t>
            </w:r>
            <w:proofErr w:type="spellEnd"/>
            <w:r w:rsidRPr="0036523B">
              <w:t xml:space="preserve"> Area</w:t>
            </w:r>
          </w:p>
        </w:tc>
        <w:tc>
          <w:tcPr>
            <w:tcW w:w="1735" w:type="dxa"/>
          </w:tcPr>
          <w:p w14:paraId="47E0617B" w14:textId="77777777" w:rsidR="003E3C2C" w:rsidRPr="0036523B" w:rsidRDefault="003E3C2C" w:rsidP="00C246D3">
            <w:pPr>
              <w:pStyle w:val="Tabletext"/>
              <w:jc w:val="right"/>
              <w:rPr>
                <w:b/>
                <w:bCs/>
              </w:rPr>
            </w:pPr>
            <w:r w:rsidRPr="0036523B">
              <w:t>29 May 1997</w:t>
            </w:r>
          </w:p>
        </w:tc>
      </w:tr>
      <w:tr w:rsidR="003E3C2C" w:rsidRPr="0036523B" w14:paraId="383F7342" w14:textId="77777777" w:rsidTr="00C246D3">
        <w:tc>
          <w:tcPr>
            <w:tcW w:w="1769" w:type="dxa"/>
          </w:tcPr>
          <w:p w14:paraId="10087694" w14:textId="77777777" w:rsidR="003E3C2C" w:rsidRPr="0036523B" w:rsidRDefault="003E3C2C" w:rsidP="003E3C2C">
            <w:pPr>
              <w:pStyle w:val="Tabletext"/>
            </w:pPr>
            <w:r w:rsidRPr="0036523B">
              <w:t>174/NLC</w:t>
            </w:r>
          </w:p>
        </w:tc>
        <w:tc>
          <w:tcPr>
            <w:tcW w:w="850" w:type="dxa"/>
          </w:tcPr>
          <w:p w14:paraId="2FB9CC6E" w14:textId="77777777" w:rsidR="003E3C2C" w:rsidRPr="0036523B" w:rsidRDefault="003E3C2C" w:rsidP="003E3C2C">
            <w:pPr>
              <w:pStyle w:val="Tabletext"/>
            </w:pPr>
            <w:r w:rsidRPr="0036523B">
              <w:t>2</w:t>
            </w:r>
          </w:p>
        </w:tc>
        <w:tc>
          <w:tcPr>
            <w:tcW w:w="817" w:type="dxa"/>
          </w:tcPr>
          <w:p w14:paraId="05E46870" w14:textId="77777777" w:rsidR="003E3C2C" w:rsidRPr="0036523B" w:rsidRDefault="003E3C2C" w:rsidP="003E3C2C">
            <w:pPr>
              <w:pStyle w:val="Tabletext"/>
            </w:pPr>
          </w:p>
        </w:tc>
        <w:tc>
          <w:tcPr>
            <w:tcW w:w="2376" w:type="dxa"/>
          </w:tcPr>
          <w:p w14:paraId="26874750" w14:textId="77777777" w:rsidR="003E3C2C" w:rsidRPr="0036523B" w:rsidRDefault="003E3C2C" w:rsidP="003E3C2C">
            <w:pPr>
              <w:pStyle w:val="Tabletext"/>
            </w:pPr>
            <w:r w:rsidRPr="0036523B">
              <w:t>Gregory National Park II</w:t>
            </w:r>
          </w:p>
        </w:tc>
        <w:tc>
          <w:tcPr>
            <w:tcW w:w="1735" w:type="dxa"/>
          </w:tcPr>
          <w:p w14:paraId="2EC78B80" w14:textId="77777777" w:rsidR="003E3C2C" w:rsidRPr="0036523B" w:rsidRDefault="003E3C2C" w:rsidP="00C246D3">
            <w:pPr>
              <w:pStyle w:val="Tabletext"/>
              <w:jc w:val="right"/>
              <w:rPr>
                <w:b/>
                <w:bCs/>
              </w:rPr>
            </w:pPr>
            <w:r w:rsidRPr="0036523B">
              <w:t>29 May 1997</w:t>
            </w:r>
          </w:p>
        </w:tc>
      </w:tr>
      <w:tr w:rsidR="003E3C2C" w:rsidRPr="0036523B" w14:paraId="15C4168E" w14:textId="77777777" w:rsidTr="00C246D3">
        <w:tc>
          <w:tcPr>
            <w:tcW w:w="1769" w:type="dxa"/>
          </w:tcPr>
          <w:p w14:paraId="753588EF" w14:textId="77777777" w:rsidR="003E3C2C" w:rsidRPr="0036523B" w:rsidRDefault="003E3C2C" w:rsidP="003E3C2C">
            <w:pPr>
              <w:pStyle w:val="Tabletext"/>
            </w:pPr>
            <w:r w:rsidRPr="0036523B">
              <w:t>175/NLC</w:t>
            </w:r>
          </w:p>
        </w:tc>
        <w:tc>
          <w:tcPr>
            <w:tcW w:w="850" w:type="dxa"/>
          </w:tcPr>
          <w:p w14:paraId="21D3307D" w14:textId="77777777" w:rsidR="003E3C2C" w:rsidRPr="0036523B" w:rsidRDefault="003E3C2C" w:rsidP="003E3C2C">
            <w:pPr>
              <w:pStyle w:val="Tabletext"/>
            </w:pPr>
            <w:r w:rsidRPr="0036523B">
              <w:t>2</w:t>
            </w:r>
          </w:p>
        </w:tc>
        <w:tc>
          <w:tcPr>
            <w:tcW w:w="817" w:type="dxa"/>
          </w:tcPr>
          <w:p w14:paraId="3DF7E209" w14:textId="77777777" w:rsidR="003E3C2C" w:rsidRPr="0036523B" w:rsidRDefault="003E3C2C" w:rsidP="003E3C2C">
            <w:pPr>
              <w:pStyle w:val="Tabletext"/>
            </w:pPr>
          </w:p>
        </w:tc>
        <w:tc>
          <w:tcPr>
            <w:tcW w:w="2376" w:type="dxa"/>
          </w:tcPr>
          <w:p w14:paraId="69A736B4" w14:textId="77777777" w:rsidR="003E3C2C" w:rsidRPr="0036523B" w:rsidRDefault="003E3C2C" w:rsidP="003E3C2C">
            <w:pPr>
              <w:pStyle w:val="Tabletext"/>
            </w:pPr>
            <w:proofErr w:type="spellStart"/>
            <w:r w:rsidRPr="0036523B">
              <w:t>Billengarrah</w:t>
            </w:r>
            <w:proofErr w:type="spellEnd"/>
          </w:p>
        </w:tc>
        <w:tc>
          <w:tcPr>
            <w:tcW w:w="1735" w:type="dxa"/>
          </w:tcPr>
          <w:p w14:paraId="4EEA8383" w14:textId="77777777" w:rsidR="003E3C2C" w:rsidRPr="0036523B" w:rsidRDefault="003E3C2C" w:rsidP="00C246D3">
            <w:pPr>
              <w:pStyle w:val="Tabletext"/>
              <w:jc w:val="right"/>
              <w:rPr>
                <w:b/>
                <w:bCs/>
              </w:rPr>
            </w:pPr>
            <w:r w:rsidRPr="0036523B">
              <w:t>29 May 1997</w:t>
            </w:r>
          </w:p>
        </w:tc>
      </w:tr>
      <w:tr w:rsidR="003E3C2C" w:rsidRPr="0036523B" w14:paraId="47933D39" w14:textId="77777777" w:rsidTr="00C246D3">
        <w:tc>
          <w:tcPr>
            <w:tcW w:w="1769" w:type="dxa"/>
          </w:tcPr>
          <w:p w14:paraId="1EA1F086" w14:textId="77777777" w:rsidR="003E3C2C" w:rsidRPr="0036523B" w:rsidRDefault="003E3C2C" w:rsidP="003E3C2C">
            <w:pPr>
              <w:pStyle w:val="Tabletext"/>
            </w:pPr>
            <w:r w:rsidRPr="0036523B">
              <w:t>176/NLC</w:t>
            </w:r>
          </w:p>
        </w:tc>
        <w:tc>
          <w:tcPr>
            <w:tcW w:w="850" w:type="dxa"/>
          </w:tcPr>
          <w:p w14:paraId="4594FB3A" w14:textId="77777777" w:rsidR="003E3C2C" w:rsidRPr="0036523B" w:rsidRDefault="003E3C2C" w:rsidP="003E3C2C">
            <w:pPr>
              <w:pStyle w:val="Tabletext"/>
            </w:pPr>
            <w:r w:rsidRPr="0036523B">
              <w:t>2</w:t>
            </w:r>
          </w:p>
        </w:tc>
        <w:tc>
          <w:tcPr>
            <w:tcW w:w="817" w:type="dxa"/>
          </w:tcPr>
          <w:p w14:paraId="7F76C2E6" w14:textId="77777777" w:rsidR="003E3C2C" w:rsidRPr="0036523B" w:rsidRDefault="003E3C2C" w:rsidP="003E3C2C">
            <w:pPr>
              <w:pStyle w:val="Tabletext"/>
            </w:pPr>
          </w:p>
        </w:tc>
        <w:tc>
          <w:tcPr>
            <w:tcW w:w="2376" w:type="dxa"/>
          </w:tcPr>
          <w:p w14:paraId="0A1FE1CD" w14:textId="77777777" w:rsidR="003E3C2C" w:rsidRPr="0036523B" w:rsidRDefault="003E3C2C" w:rsidP="003E3C2C">
            <w:pPr>
              <w:pStyle w:val="Tabletext"/>
            </w:pPr>
            <w:r w:rsidRPr="0036523B">
              <w:t>Dry River Stock Route</w:t>
            </w:r>
          </w:p>
        </w:tc>
        <w:tc>
          <w:tcPr>
            <w:tcW w:w="1735" w:type="dxa"/>
          </w:tcPr>
          <w:p w14:paraId="04262CD9" w14:textId="77777777" w:rsidR="003E3C2C" w:rsidRPr="0036523B" w:rsidRDefault="003E3C2C" w:rsidP="00C246D3">
            <w:pPr>
              <w:pStyle w:val="Tabletext"/>
              <w:jc w:val="right"/>
              <w:rPr>
                <w:b/>
                <w:bCs/>
              </w:rPr>
            </w:pPr>
            <w:r w:rsidRPr="0036523B">
              <w:t>29 May 1997</w:t>
            </w:r>
          </w:p>
        </w:tc>
      </w:tr>
      <w:tr w:rsidR="003E3C2C" w:rsidRPr="0036523B" w14:paraId="1B63A66B" w14:textId="77777777" w:rsidTr="00C246D3">
        <w:tc>
          <w:tcPr>
            <w:tcW w:w="1769" w:type="dxa"/>
          </w:tcPr>
          <w:p w14:paraId="76A09CFA" w14:textId="77777777" w:rsidR="003E3C2C" w:rsidRPr="0036523B" w:rsidRDefault="003E3C2C" w:rsidP="003E3C2C">
            <w:pPr>
              <w:pStyle w:val="Tabletext"/>
            </w:pPr>
            <w:r w:rsidRPr="0036523B">
              <w:t>177/NLC</w:t>
            </w:r>
          </w:p>
        </w:tc>
        <w:tc>
          <w:tcPr>
            <w:tcW w:w="850" w:type="dxa"/>
          </w:tcPr>
          <w:p w14:paraId="0AB32AE5" w14:textId="77777777" w:rsidR="003E3C2C" w:rsidRPr="0036523B" w:rsidRDefault="003E3C2C" w:rsidP="003E3C2C">
            <w:pPr>
              <w:pStyle w:val="Tabletext"/>
            </w:pPr>
            <w:r w:rsidRPr="0036523B">
              <w:t>2</w:t>
            </w:r>
          </w:p>
        </w:tc>
        <w:tc>
          <w:tcPr>
            <w:tcW w:w="817" w:type="dxa"/>
          </w:tcPr>
          <w:p w14:paraId="16814146" w14:textId="77777777" w:rsidR="003E3C2C" w:rsidRPr="0036523B" w:rsidRDefault="003E3C2C" w:rsidP="003E3C2C">
            <w:pPr>
              <w:pStyle w:val="Tabletext"/>
            </w:pPr>
          </w:p>
        </w:tc>
        <w:tc>
          <w:tcPr>
            <w:tcW w:w="2376" w:type="dxa"/>
          </w:tcPr>
          <w:p w14:paraId="77B1E91A" w14:textId="77777777" w:rsidR="003E3C2C" w:rsidRPr="0036523B" w:rsidRDefault="003E3C2C" w:rsidP="003E3C2C">
            <w:pPr>
              <w:pStyle w:val="Tabletext"/>
            </w:pPr>
            <w:r w:rsidRPr="0036523B">
              <w:t>Fish River Region</w:t>
            </w:r>
          </w:p>
        </w:tc>
        <w:tc>
          <w:tcPr>
            <w:tcW w:w="1735" w:type="dxa"/>
          </w:tcPr>
          <w:p w14:paraId="7F488001" w14:textId="77777777" w:rsidR="003E3C2C" w:rsidRPr="0036523B" w:rsidRDefault="003E3C2C" w:rsidP="00C246D3">
            <w:pPr>
              <w:pStyle w:val="Tabletext"/>
              <w:jc w:val="right"/>
              <w:rPr>
                <w:b/>
                <w:bCs/>
              </w:rPr>
            </w:pPr>
            <w:r w:rsidRPr="0036523B">
              <w:t>29 May 1997</w:t>
            </w:r>
          </w:p>
        </w:tc>
      </w:tr>
      <w:tr w:rsidR="003E3C2C" w:rsidRPr="0036523B" w14:paraId="3775DF01" w14:textId="77777777" w:rsidTr="00C246D3">
        <w:tc>
          <w:tcPr>
            <w:tcW w:w="1769" w:type="dxa"/>
          </w:tcPr>
          <w:p w14:paraId="58F41AAE" w14:textId="77777777" w:rsidR="003E3C2C" w:rsidRPr="0036523B" w:rsidRDefault="003E3C2C" w:rsidP="003E3C2C">
            <w:pPr>
              <w:pStyle w:val="Tabletext"/>
            </w:pPr>
            <w:r w:rsidRPr="0036523B">
              <w:t>178/NLC</w:t>
            </w:r>
          </w:p>
        </w:tc>
        <w:tc>
          <w:tcPr>
            <w:tcW w:w="850" w:type="dxa"/>
          </w:tcPr>
          <w:p w14:paraId="27B06DD0" w14:textId="77777777" w:rsidR="003E3C2C" w:rsidRPr="0036523B" w:rsidRDefault="003E3C2C" w:rsidP="003E3C2C">
            <w:pPr>
              <w:pStyle w:val="Tabletext"/>
            </w:pPr>
            <w:r w:rsidRPr="0036523B">
              <w:t>1</w:t>
            </w:r>
          </w:p>
        </w:tc>
        <w:tc>
          <w:tcPr>
            <w:tcW w:w="817" w:type="dxa"/>
          </w:tcPr>
          <w:p w14:paraId="36718DEB" w14:textId="77777777" w:rsidR="003E3C2C" w:rsidRPr="0036523B" w:rsidRDefault="003E3C2C" w:rsidP="003E3C2C">
            <w:pPr>
              <w:pStyle w:val="Tabletext"/>
            </w:pPr>
            <w:r w:rsidRPr="0036523B">
              <w:t>64</w:t>
            </w:r>
          </w:p>
        </w:tc>
        <w:tc>
          <w:tcPr>
            <w:tcW w:w="2376" w:type="dxa"/>
          </w:tcPr>
          <w:p w14:paraId="3D5E438B" w14:textId="77777777" w:rsidR="003E3C2C" w:rsidRPr="0036523B" w:rsidRDefault="003E3C2C" w:rsidP="003E3C2C">
            <w:pPr>
              <w:pStyle w:val="Tabletext"/>
            </w:pPr>
            <w:r w:rsidRPr="0036523B">
              <w:t>Garrwa (</w:t>
            </w:r>
            <w:proofErr w:type="spellStart"/>
            <w:r w:rsidRPr="0036523B">
              <w:t>Wearyan</w:t>
            </w:r>
            <w:proofErr w:type="spellEnd"/>
            <w:r w:rsidRPr="0036523B">
              <w:t xml:space="preserve"> and Robinson River Beds and Banks)</w:t>
            </w:r>
          </w:p>
        </w:tc>
        <w:tc>
          <w:tcPr>
            <w:tcW w:w="1735" w:type="dxa"/>
          </w:tcPr>
          <w:p w14:paraId="6451F6CC" w14:textId="77777777" w:rsidR="003E3C2C" w:rsidRPr="0036523B" w:rsidRDefault="003E3C2C" w:rsidP="00C246D3">
            <w:pPr>
              <w:pStyle w:val="Tabletext"/>
              <w:jc w:val="right"/>
              <w:rPr>
                <w:b/>
                <w:bCs/>
              </w:rPr>
            </w:pPr>
            <w:r w:rsidRPr="0036523B">
              <w:t>29 May 1997</w:t>
            </w:r>
          </w:p>
        </w:tc>
      </w:tr>
      <w:tr w:rsidR="003E3C2C" w:rsidRPr="0036523B" w14:paraId="736F1C60" w14:textId="77777777" w:rsidTr="00C246D3">
        <w:tc>
          <w:tcPr>
            <w:tcW w:w="1769" w:type="dxa"/>
          </w:tcPr>
          <w:p w14:paraId="3FF8FC9C" w14:textId="77777777" w:rsidR="003E3C2C" w:rsidRPr="0036523B" w:rsidRDefault="003E3C2C" w:rsidP="003E3C2C">
            <w:pPr>
              <w:pStyle w:val="Tabletext"/>
            </w:pPr>
            <w:r w:rsidRPr="0036523B">
              <w:t>179/NLC</w:t>
            </w:r>
          </w:p>
        </w:tc>
        <w:tc>
          <w:tcPr>
            <w:tcW w:w="850" w:type="dxa"/>
          </w:tcPr>
          <w:p w14:paraId="4DFFBEF1" w14:textId="77777777" w:rsidR="003E3C2C" w:rsidRPr="0036523B" w:rsidRDefault="003E3C2C" w:rsidP="00EF30B2">
            <w:pPr>
              <w:pStyle w:val="Tabletext"/>
            </w:pPr>
            <w:r w:rsidRPr="0036523B">
              <w:t>3(</w:t>
            </w:r>
            <w:r w:rsidR="00885639">
              <w:t>b</w:t>
            </w:r>
            <w:r w:rsidRPr="0036523B">
              <w:t>)</w:t>
            </w:r>
          </w:p>
        </w:tc>
        <w:tc>
          <w:tcPr>
            <w:tcW w:w="817" w:type="dxa"/>
          </w:tcPr>
          <w:p w14:paraId="674D0E52" w14:textId="77777777" w:rsidR="003E3C2C" w:rsidRPr="0036523B" w:rsidRDefault="003E3C2C" w:rsidP="003E3C2C">
            <w:pPr>
              <w:pStyle w:val="Tabletext"/>
            </w:pPr>
          </w:p>
        </w:tc>
        <w:tc>
          <w:tcPr>
            <w:tcW w:w="2376" w:type="dxa"/>
          </w:tcPr>
          <w:p w14:paraId="122B59C7" w14:textId="77777777" w:rsidR="003E3C2C" w:rsidRPr="0036523B" w:rsidRDefault="003E3C2C" w:rsidP="003E3C2C">
            <w:pPr>
              <w:pStyle w:val="Tabletext"/>
            </w:pPr>
            <w:proofErr w:type="spellStart"/>
            <w:r w:rsidRPr="0036523B">
              <w:t>Kakadu</w:t>
            </w:r>
            <w:proofErr w:type="spellEnd"/>
            <w:r w:rsidRPr="0036523B">
              <w:t xml:space="preserve"> Region (Repeat)</w:t>
            </w:r>
          </w:p>
        </w:tc>
        <w:tc>
          <w:tcPr>
            <w:tcW w:w="1735" w:type="dxa"/>
          </w:tcPr>
          <w:p w14:paraId="241FCFAE" w14:textId="77777777" w:rsidR="003E3C2C" w:rsidRPr="0036523B" w:rsidRDefault="003E3C2C" w:rsidP="00C246D3">
            <w:pPr>
              <w:pStyle w:val="Tabletext"/>
              <w:jc w:val="right"/>
            </w:pPr>
            <w:r w:rsidRPr="0036523B">
              <w:t>29 May 1997</w:t>
            </w:r>
          </w:p>
        </w:tc>
      </w:tr>
      <w:tr w:rsidR="003E3C2C" w:rsidRPr="0036523B" w14:paraId="3620C977" w14:textId="77777777" w:rsidTr="00C246D3">
        <w:tc>
          <w:tcPr>
            <w:tcW w:w="1769" w:type="dxa"/>
          </w:tcPr>
          <w:p w14:paraId="08A08ABC" w14:textId="77777777" w:rsidR="003E3C2C" w:rsidRPr="0036523B" w:rsidRDefault="003E3C2C" w:rsidP="003E3C2C">
            <w:pPr>
              <w:pStyle w:val="Tabletext"/>
            </w:pPr>
            <w:r w:rsidRPr="0036523B">
              <w:t>180/NLC</w:t>
            </w:r>
          </w:p>
        </w:tc>
        <w:tc>
          <w:tcPr>
            <w:tcW w:w="850" w:type="dxa"/>
          </w:tcPr>
          <w:p w14:paraId="11F70B84" w14:textId="77777777" w:rsidR="003E3C2C" w:rsidRPr="0036523B" w:rsidRDefault="003E3C2C" w:rsidP="003E3C2C">
            <w:pPr>
              <w:pStyle w:val="Tabletext"/>
            </w:pPr>
            <w:r w:rsidRPr="0036523B">
              <w:t>2</w:t>
            </w:r>
          </w:p>
        </w:tc>
        <w:tc>
          <w:tcPr>
            <w:tcW w:w="817" w:type="dxa"/>
          </w:tcPr>
          <w:p w14:paraId="4D8189CA" w14:textId="77777777" w:rsidR="003E3C2C" w:rsidRPr="0036523B" w:rsidRDefault="003E3C2C" w:rsidP="003E3C2C">
            <w:pPr>
              <w:pStyle w:val="Tabletext"/>
            </w:pPr>
          </w:p>
        </w:tc>
        <w:tc>
          <w:tcPr>
            <w:tcW w:w="2376" w:type="dxa"/>
          </w:tcPr>
          <w:p w14:paraId="7D8FE51E" w14:textId="77777777" w:rsidR="003E3C2C" w:rsidRPr="0036523B" w:rsidRDefault="003E3C2C" w:rsidP="003E3C2C">
            <w:pPr>
              <w:pStyle w:val="Tabletext"/>
            </w:pPr>
            <w:r w:rsidRPr="0036523B">
              <w:t>Myra Falls Region</w:t>
            </w:r>
          </w:p>
        </w:tc>
        <w:tc>
          <w:tcPr>
            <w:tcW w:w="1735" w:type="dxa"/>
          </w:tcPr>
          <w:p w14:paraId="1455AED4" w14:textId="77777777" w:rsidR="003E3C2C" w:rsidRPr="0036523B" w:rsidRDefault="003E3C2C" w:rsidP="00C246D3">
            <w:pPr>
              <w:pStyle w:val="Tabletext"/>
              <w:jc w:val="right"/>
              <w:rPr>
                <w:b/>
                <w:bCs/>
              </w:rPr>
            </w:pPr>
            <w:r w:rsidRPr="0036523B">
              <w:t>29 May 1997</w:t>
            </w:r>
          </w:p>
        </w:tc>
      </w:tr>
      <w:tr w:rsidR="003E3C2C" w:rsidRPr="0036523B" w14:paraId="276EAA28" w14:textId="77777777" w:rsidTr="00C246D3">
        <w:tc>
          <w:tcPr>
            <w:tcW w:w="1769" w:type="dxa"/>
          </w:tcPr>
          <w:p w14:paraId="22DDBAE4" w14:textId="77777777" w:rsidR="003E3C2C" w:rsidRPr="0036523B" w:rsidRDefault="003E3C2C" w:rsidP="003E3C2C">
            <w:pPr>
              <w:pStyle w:val="Tabletext"/>
            </w:pPr>
            <w:r w:rsidRPr="0036523B">
              <w:t>181/NLC</w:t>
            </w:r>
          </w:p>
        </w:tc>
        <w:tc>
          <w:tcPr>
            <w:tcW w:w="850" w:type="dxa"/>
          </w:tcPr>
          <w:p w14:paraId="2F577C72" w14:textId="77777777" w:rsidR="003E3C2C" w:rsidRPr="0036523B" w:rsidRDefault="003E3C2C" w:rsidP="003E3C2C">
            <w:pPr>
              <w:pStyle w:val="Tabletext"/>
            </w:pPr>
            <w:r w:rsidRPr="0036523B">
              <w:t>2</w:t>
            </w:r>
          </w:p>
        </w:tc>
        <w:tc>
          <w:tcPr>
            <w:tcW w:w="817" w:type="dxa"/>
          </w:tcPr>
          <w:p w14:paraId="4A4DDD0F" w14:textId="77777777" w:rsidR="003E3C2C" w:rsidRPr="0036523B" w:rsidRDefault="003E3C2C" w:rsidP="003E3C2C">
            <w:pPr>
              <w:pStyle w:val="Tabletext"/>
            </w:pPr>
          </w:p>
        </w:tc>
        <w:tc>
          <w:tcPr>
            <w:tcW w:w="2376" w:type="dxa"/>
          </w:tcPr>
          <w:p w14:paraId="28265268" w14:textId="77777777" w:rsidR="003E3C2C" w:rsidRPr="0036523B" w:rsidRDefault="003E3C2C" w:rsidP="003E3C2C">
            <w:pPr>
              <w:pStyle w:val="Tabletext"/>
            </w:pPr>
            <w:proofErr w:type="spellStart"/>
            <w:r w:rsidRPr="0036523B">
              <w:t>Murranji</w:t>
            </w:r>
            <w:proofErr w:type="spellEnd"/>
            <w:r w:rsidRPr="0036523B">
              <w:t xml:space="preserve"> Stock Route (</w:t>
            </w:r>
            <w:proofErr w:type="spellStart"/>
            <w:r w:rsidRPr="0036523B">
              <w:t>Murranji</w:t>
            </w:r>
            <w:proofErr w:type="spellEnd"/>
            <w:r w:rsidRPr="0036523B">
              <w:t xml:space="preserve"> Pastoral Lease)</w:t>
            </w:r>
          </w:p>
        </w:tc>
        <w:tc>
          <w:tcPr>
            <w:tcW w:w="1735" w:type="dxa"/>
          </w:tcPr>
          <w:p w14:paraId="61341DF8" w14:textId="77777777" w:rsidR="003E3C2C" w:rsidRPr="0036523B" w:rsidRDefault="003E3C2C" w:rsidP="00C246D3">
            <w:pPr>
              <w:pStyle w:val="Tabletext"/>
              <w:jc w:val="right"/>
              <w:rPr>
                <w:b/>
                <w:bCs/>
              </w:rPr>
            </w:pPr>
            <w:r w:rsidRPr="0036523B">
              <w:t>29 May 1997</w:t>
            </w:r>
          </w:p>
        </w:tc>
      </w:tr>
      <w:tr w:rsidR="003E3C2C" w:rsidRPr="0036523B" w14:paraId="05E8B7D4" w14:textId="77777777" w:rsidTr="00C246D3">
        <w:tc>
          <w:tcPr>
            <w:tcW w:w="1769" w:type="dxa"/>
          </w:tcPr>
          <w:p w14:paraId="5B828C0F" w14:textId="77777777" w:rsidR="003E3C2C" w:rsidRPr="0036523B" w:rsidRDefault="003E3C2C" w:rsidP="003E3C2C">
            <w:pPr>
              <w:pStyle w:val="Tabletext"/>
            </w:pPr>
            <w:r w:rsidRPr="0036523B">
              <w:t>182/NLC</w:t>
            </w:r>
          </w:p>
        </w:tc>
        <w:tc>
          <w:tcPr>
            <w:tcW w:w="850" w:type="dxa"/>
          </w:tcPr>
          <w:p w14:paraId="3A43F8E3" w14:textId="77777777" w:rsidR="003E3C2C" w:rsidRPr="0036523B" w:rsidRDefault="003E3C2C" w:rsidP="00EF30B2">
            <w:pPr>
              <w:pStyle w:val="Tabletext"/>
            </w:pPr>
            <w:r w:rsidRPr="0036523B">
              <w:t>3(</w:t>
            </w:r>
            <w:r w:rsidR="00885639">
              <w:t>b</w:t>
            </w:r>
            <w:r w:rsidRPr="0036523B">
              <w:t>)</w:t>
            </w:r>
          </w:p>
        </w:tc>
        <w:tc>
          <w:tcPr>
            <w:tcW w:w="817" w:type="dxa"/>
          </w:tcPr>
          <w:p w14:paraId="5CAFE358" w14:textId="77777777" w:rsidR="003E3C2C" w:rsidRPr="0036523B" w:rsidRDefault="003E3C2C" w:rsidP="003E3C2C">
            <w:pPr>
              <w:pStyle w:val="Tabletext"/>
            </w:pPr>
          </w:p>
        </w:tc>
        <w:tc>
          <w:tcPr>
            <w:tcW w:w="2376" w:type="dxa"/>
          </w:tcPr>
          <w:p w14:paraId="62B1A0BA" w14:textId="77777777" w:rsidR="003E3C2C" w:rsidRPr="0036523B" w:rsidRDefault="003E3C2C" w:rsidP="003E3C2C">
            <w:pPr>
              <w:pStyle w:val="Tabletext"/>
            </w:pPr>
            <w:r w:rsidRPr="0036523B">
              <w:t xml:space="preserve">Ban </w:t>
            </w:r>
            <w:proofErr w:type="spellStart"/>
            <w:r w:rsidRPr="0036523B">
              <w:t>Ban</w:t>
            </w:r>
            <w:proofErr w:type="spellEnd"/>
            <w:r w:rsidRPr="0036523B">
              <w:t xml:space="preserve"> Springs Area</w:t>
            </w:r>
          </w:p>
        </w:tc>
        <w:tc>
          <w:tcPr>
            <w:tcW w:w="1735" w:type="dxa"/>
          </w:tcPr>
          <w:p w14:paraId="536FDFC7" w14:textId="77777777" w:rsidR="003E3C2C" w:rsidRPr="0036523B" w:rsidRDefault="003E3C2C" w:rsidP="00C246D3">
            <w:pPr>
              <w:pStyle w:val="Tabletext"/>
              <w:jc w:val="right"/>
              <w:rPr>
                <w:b/>
                <w:bCs/>
              </w:rPr>
            </w:pPr>
            <w:r w:rsidRPr="0036523B">
              <w:t>29 May 1997</w:t>
            </w:r>
          </w:p>
        </w:tc>
      </w:tr>
      <w:tr w:rsidR="003E3C2C" w:rsidRPr="0036523B" w14:paraId="27E8D47C" w14:textId="77777777" w:rsidTr="00C246D3">
        <w:tc>
          <w:tcPr>
            <w:tcW w:w="1769" w:type="dxa"/>
          </w:tcPr>
          <w:p w14:paraId="4BE0EE05" w14:textId="77777777" w:rsidR="003E3C2C" w:rsidRPr="0036523B" w:rsidRDefault="003E3C2C" w:rsidP="003E3C2C">
            <w:pPr>
              <w:pStyle w:val="Tabletext"/>
            </w:pPr>
            <w:r w:rsidRPr="0036523B">
              <w:t>183/NLC</w:t>
            </w:r>
          </w:p>
        </w:tc>
        <w:tc>
          <w:tcPr>
            <w:tcW w:w="850" w:type="dxa"/>
          </w:tcPr>
          <w:p w14:paraId="0F1823E4" w14:textId="77777777" w:rsidR="003E3C2C" w:rsidRPr="0036523B" w:rsidRDefault="003E3C2C" w:rsidP="00EF30B2">
            <w:pPr>
              <w:pStyle w:val="Tabletext"/>
            </w:pPr>
            <w:r w:rsidRPr="0036523B">
              <w:t>3(</w:t>
            </w:r>
            <w:r w:rsidR="00885639">
              <w:t>c</w:t>
            </w:r>
            <w:r w:rsidRPr="0036523B">
              <w:t>)</w:t>
            </w:r>
          </w:p>
        </w:tc>
        <w:tc>
          <w:tcPr>
            <w:tcW w:w="817" w:type="dxa"/>
          </w:tcPr>
          <w:p w14:paraId="2C258EC9" w14:textId="77777777" w:rsidR="003E3C2C" w:rsidRPr="0036523B" w:rsidRDefault="003E3C2C" w:rsidP="003E3C2C">
            <w:pPr>
              <w:pStyle w:val="Tabletext"/>
            </w:pPr>
          </w:p>
        </w:tc>
        <w:tc>
          <w:tcPr>
            <w:tcW w:w="2376" w:type="dxa"/>
          </w:tcPr>
          <w:p w14:paraId="37E38E43" w14:textId="77777777" w:rsidR="003E3C2C" w:rsidRPr="0036523B" w:rsidRDefault="003E3C2C" w:rsidP="003E3C2C">
            <w:pPr>
              <w:pStyle w:val="Tabletext"/>
            </w:pPr>
            <w:r w:rsidRPr="0036523B">
              <w:t xml:space="preserve">Douglas/Daly River Region </w:t>
            </w:r>
          </w:p>
        </w:tc>
        <w:tc>
          <w:tcPr>
            <w:tcW w:w="1735" w:type="dxa"/>
          </w:tcPr>
          <w:p w14:paraId="2FD560A1" w14:textId="77777777" w:rsidR="003E3C2C" w:rsidRPr="0036523B" w:rsidRDefault="003E3C2C" w:rsidP="00C246D3">
            <w:pPr>
              <w:pStyle w:val="Tabletext"/>
              <w:jc w:val="right"/>
              <w:rPr>
                <w:b/>
                <w:bCs/>
              </w:rPr>
            </w:pPr>
            <w:r w:rsidRPr="0036523B">
              <w:t>29 May 1997</w:t>
            </w:r>
          </w:p>
        </w:tc>
      </w:tr>
      <w:tr w:rsidR="003E3C2C" w:rsidRPr="0036523B" w14:paraId="20460E67" w14:textId="77777777" w:rsidTr="00C246D3">
        <w:tc>
          <w:tcPr>
            <w:tcW w:w="1769" w:type="dxa"/>
          </w:tcPr>
          <w:p w14:paraId="2A2C6447" w14:textId="77777777" w:rsidR="003E3C2C" w:rsidRPr="0036523B" w:rsidRDefault="003E3C2C" w:rsidP="003E3C2C">
            <w:pPr>
              <w:pStyle w:val="Tabletext"/>
            </w:pPr>
            <w:r w:rsidRPr="0036523B">
              <w:t>184/NLC</w:t>
            </w:r>
          </w:p>
        </w:tc>
        <w:tc>
          <w:tcPr>
            <w:tcW w:w="850" w:type="dxa"/>
          </w:tcPr>
          <w:p w14:paraId="040FB95C" w14:textId="77777777" w:rsidR="003E3C2C" w:rsidRPr="0036523B" w:rsidRDefault="003E3C2C" w:rsidP="003E3C2C">
            <w:pPr>
              <w:pStyle w:val="Tabletext"/>
            </w:pPr>
            <w:r w:rsidRPr="0036523B">
              <w:t xml:space="preserve">1 </w:t>
            </w:r>
          </w:p>
        </w:tc>
        <w:tc>
          <w:tcPr>
            <w:tcW w:w="817" w:type="dxa"/>
          </w:tcPr>
          <w:p w14:paraId="6A46AF6C" w14:textId="77777777" w:rsidR="003E3C2C" w:rsidRPr="0036523B" w:rsidRDefault="003E3C2C" w:rsidP="003E3C2C">
            <w:pPr>
              <w:pStyle w:val="Tabletext"/>
            </w:pPr>
            <w:r w:rsidRPr="0036523B">
              <w:t>62</w:t>
            </w:r>
          </w:p>
        </w:tc>
        <w:tc>
          <w:tcPr>
            <w:tcW w:w="2376" w:type="dxa"/>
          </w:tcPr>
          <w:p w14:paraId="34C4BA7F" w14:textId="77777777" w:rsidR="003E3C2C" w:rsidRPr="0036523B" w:rsidRDefault="003E3C2C" w:rsidP="003E3C2C">
            <w:pPr>
              <w:pStyle w:val="Tabletext"/>
            </w:pPr>
            <w:r w:rsidRPr="0036523B">
              <w:t>McArthur River Region</w:t>
            </w:r>
          </w:p>
        </w:tc>
        <w:tc>
          <w:tcPr>
            <w:tcW w:w="1735" w:type="dxa"/>
          </w:tcPr>
          <w:p w14:paraId="7A336211" w14:textId="77777777" w:rsidR="003E3C2C" w:rsidRPr="0036523B" w:rsidRDefault="003E3C2C" w:rsidP="00C246D3">
            <w:pPr>
              <w:pStyle w:val="Tabletext"/>
              <w:jc w:val="right"/>
              <w:rPr>
                <w:b/>
                <w:bCs/>
              </w:rPr>
            </w:pPr>
            <w:r w:rsidRPr="0036523B">
              <w:t>29 May 1997</w:t>
            </w:r>
          </w:p>
        </w:tc>
      </w:tr>
      <w:tr w:rsidR="003E3C2C" w:rsidRPr="0036523B" w14:paraId="7CB6A933" w14:textId="77777777" w:rsidTr="00C246D3">
        <w:tc>
          <w:tcPr>
            <w:tcW w:w="1769" w:type="dxa"/>
          </w:tcPr>
          <w:p w14:paraId="3AA3525F" w14:textId="77777777" w:rsidR="003E3C2C" w:rsidRPr="0036523B" w:rsidRDefault="003E3C2C" w:rsidP="003E3C2C">
            <w:pPr>
              <w:pStyle w:val="Tabletext"/>
            </w:pPr>
            <w:r w:rsidRPr="0036523B">
              <w:t>185/NLC</w:t>
            </w:r>
          </w:p>
        </w:tc>
        <w:tc>
          <w:tcPr>
            <w:tcW w:w="850" w:type="dxa"/>
          </w:tcPr>
          <w:p w14:paraId="269BCEE5" w14:textId="77777777" w:rsidR="003E3C2C" w:rsidRPr="0036523B" w:rsidRDefault="003E3C2C" w:rsidP="003E3C2C">
            <w:pPr>
              <w:pStyle w:val="Tabletext"/>
            </w:pPr>
            <w:r w:rsidRPr="0036523B">
              <w:t>1</w:t>
            </w:r>
          </w:p>
        </w:tc>
        <w:tc>
          <w:tcPr>
            <w:tcW w:w="817" w:type="dxa"/>
          </w:tcPr>
          <w:p w14:paraId="425CEC80" w14:textId="77777777" w:rsidR="003E3C2C" w:rsidRPr="0036523B" w:rsidRDefault="003E3C2C" w:rsidP="003E3C2C">
            <w:pPr>
              <w:pStyle w:val="Tabletext"/>
            </w:pPr>
            <w:r w:rsidRPr="0036523B">
              <w:t>62 &amp; 66</w:t>
            </w:r>
          </w:p>
        </w:tc>
        <w:tc>
          <w:tcPr>
            <w:tcW w:w="2376" w:type="dxa"/>
          </w:tcPr>
          <w:p w14:paraId="01E9C504" w14:textId="77777777" w:rsidR="003E3C2C" w:rsidRPr="0036523B" w:rsidRDefault="003E3C2C" w:rsidP="003E3C2C">
            <w:pPr>
              <w:pStyle w:val="Tabletext"/>
            </w:pPr>
            <w:proofErr w:type="spellStart"/>
            <w:r w:rsidRPr="0036523B">
              <w:t>Manangoora</w:t>
            </w:r>
            <w:proofErr w:type="spellEnd"/>
            <w:r w:rsidRPr="0036523B">
              <w:t xml:space="preserve"> Region</w:t>
            </w:r>
          </w:p>
        </w:tc>
        <w:tc>
          <w:tcPr>
            <w:tcW w:w="1735" w:type="dxa"/>
          </w:tcPr>
          <w:p w14:paraId="0037EE1E" w14:textId="77777777" w:rsidR="003E3C2C" w:rsidRPr="0036523B" w:rsidRDefault="003E3C2C" w:rsidP="00C246D3">
            <w:pPr>
              <w:pStyle w:val="Tabletext"/>
              <w:jc w:val="right"/>
              <w:rPr>
                <w:b/>
                <w:bCs/>
              </w:rPr>
            </w:pPr>
            <w:r w:rsidRPr="0036523B">
              <w:t>29 May 1997</w:t>
            </w:r>
          </w:p>
        </w:tc>
      </w:tr>
      <w:tr w:rsidR="003E3C2C" w:rsidRPr="0036523B" w14:paraId="7F7982F7" w14:textId="77777777" w:rsidTr="00C246D3">
        <w:tc>
          <w:tcPr>
            <w:tcW w:w="1769" w:type="dxa"/>
          </w:tcPr>
          <w:p w14:paraId="0685F220" w14:textId="77777777" w:rsidR="003E3C2C" w:rsidRPr="0036523B" w:rsidRDefault="003E3C2C" w:rsidP="003E3C2C">
            <w:pPr>
              <w:pStyle w:val="Tabletext"/>
            </w:pPr>
            <w:r w:rsidRPr="0036523B">
              <w:t>186/NLC</w:t>
            </w:r>
          </w:p>
        </w:tc>
        <w:tc>
          <w:tcPr>
            <w:tcW w:w="850" w:type="dxa"/>
          </w:tcPr>
          <w:p w14:paraId="5BA66ECB" w14:textId="77777777" w:rsidR="003E3C2C" w:rsidRPr="0036523B" w:rsidRDefault="003E3C2C" w:rsidP="003E3C2C">
            <w:pPr>
              <w:pStyle w:val="Tabletext"/>
            </w:pPr>
            <w:r w:rsidRPr="0036523B">
              <w:t>1</w:t>
            </w:r>
          </w:p>
        </w:tc>
        <w:tc>
          <w:tcPr>
            <w:tcW w:w="817" w:type="dxa"/>
          </w:tcPr>
          <w:p w14:paraId="1AF5524A" w14:textId="77777777" w:rsidR="003E3C2C" w:rsidRPr="0036523B" w:rsidRDefault="003E3C2C" w:rsidP="003E3C2C">
            <w:pPr>
              <w:pStyle w:val="Tabletext"/>
            </w:pPr>
            <w:r w:rsidRPr="0036523B">
              <w:t>66</w:t>
            </w:r>
          </w:p>
        </w:tc>
        <w:tc>
          <w:tcPr>
            <w:tcW w:w="2376" w:type="dxa"/>
          </w:tcPr>
          <w:p w14:paraId="5062B3FA" w14:textId="77777777" w:rsidR="003E3C2C" w:rsidRPr="0036523B" w:rsidRDefault="003E3C2C" w:rsidP="003E3C2C">
            <w:pPr>
              <w:pStyle w:val="Tabletext"/>
            </w:pPr>
            <w:r w:rsidRPr="0036523B">
              <w:t>Seven Emu Region</w:t>
            </w:r>
          </w:p>
        </w:tc>
        <w:tc>
          <w:tcPr>
            <w:tcW w:w="1735" w:type="dxa"/>
          </w:tcPr>
          <w:p w14:paraId="759F6884" w14:textId="77777777" w:rsidR="003E3C2C" w:rsidRPr="0036523B" w:rsidRDefault="003E3C2C" w:rsidP="00C246D3">
            <w:pPr>
              <w:pStyle w:val="Tabletext"/>
              <w:jc w:val="right"/>
              <w:rPr>
                <w:b/>
                <w:bCs/>
              </w:rPr>
            </w:pPr>
            <w:r w:rsidRPr="0036523B">
              <w:t>29 May 1997</w:t>
            </w:r>
          </w:p>
        </w:tc>
      </w:tr>
      <w:tr w:rsidR="003E3C2C" w:rsidRPr="0036523B" w14:paraId="5CA9EB72" w14:textId="77777777" w:rsidTr="00C246D3">
        <w:tc>
          <w:tcPr>
            <w:tcW w:w="1769" w:type="dxa"/>
          </w:tcPr>
          <w:p w14:paraId="73A23709" w14:textId="77777777" w:rsidR="003E3C2C" w:rsidRPr="0036523B" w:rsidRDefault="003E3C2C" w:rsidP="003E3C2C">
            <w:pPr>
              <w:pStyle w:val="Tabletext"/>
            </w:pPr>
            <w:r w:rsidRPr="0036523B">
              <w:t>187/NLC</w:t>
            </w:r>
          </w:p>
        </w:tc>
        <w:tc>
          <w:tcPr>
            <w:tcW w:w="850" w:type="dxa"/>
          </w:tcPr>
          <w:p w14:paraId="31265778" w14:textId="77777777" w:rsidR="003E3C2C" w:rsidRPr="0036523B" w:rsidRDefault="003E3C2C" w:rsidP="003E3C2C">
            <w:pPr>
              <w:pStyle w:val="Tabletext"/>
            </w:pPr>
            <w:r w:rsidRPr="0036523B">
              <w:t>1</w:t>
            </w:r>
          </w:p>
        </w:tc>
        <w:tc>
          <w:tcPr>
            <w:tcW w:w="817" w:type="dxa"/>
          </w:tcPr>
          <w:p w14:paraId="26F67288" w14:textId="77777777" w:rsidR="003E3C2C" w:rsidRPr="0036523B" w:rsidRDefault="003E3C2C" w:rsidP="003E3C2C">
            <w:pPr>
              <w:pStyle w:val="Tabletext"/>
            </w:pPr>
            <w:r w:rsidRPr="0036523B">
              <w:t>66</w:t>
            </w:r>
          </w:p>
        </w:tc>
        <w:tc>
          <w:tcPr>
            <w:tcW w:w="2376" w:type="dxa"/>
          </w:tcPr>
          <w:p w14:paraId="5794A060" w14:textId="77777777" w:rsidR="003E3C2C" w:rsidRPr="0036523B" w:rsidRDefault="003E3C2C" w:rsidP="003E3C2C">
            <w:pPr>
              <w:pStyle w:val="Tabletext"/>
            </w:pPr>
            <w:proofErr w:type="spellStart"/>
            <w:r w:rsidRPr="0036523B">
              <w:t>Wollogorang</w:t>
            </w:r>
            <w:proofErr w:type="spellEnd"/>
            <w:r w:rsidRPr="0036523B">
              <w:t xml:space="preserve"> Area II</w:t>
            </w:r>
          </w:p>
        </w:tc>
        <w:tc>
          <w:tcPr>
            <w:tcW w:w="1735" w:type="dxa"/>
          </w:tcPr>
          <w:p w14:paraId="7BD95BF6" w14:textId="77777777" w:rsidR="003E3C2C" w:rsidRPr="0036523B" w:rsidRDefault="003E3C2C" w:rsidP="00C246D3">
            <w:pPr>
              <w:pStyle w:val="Tabletext"/>
              <w:jc w:val="right"/>
              <w:rPr>
                <w:b/>
                <w:bCs/>
              </w:rPr>
            </w:pPr>
            <w:r w:rsidRPr="0036523B">
              <w:t>29 May 1997</w:t>
            </w:r>
          </w:p>
        </w:tc>
      </w:tr>
      <w:tr w:rsidR="003E3C2C" w:rsidRPr="0036523B" w14:paraId="47238A7C" w14:textId="77777777" w:rsidTr="00C246D3">
        <w:tc>
          <w:tcPr>
            <w:tcW w:w="1769" w:type="dxa"/>
          </w:tcPr>
          <w:p w14:paraId="7DBA50A6" w14:textId="77777777" w:rsidR="003E3C2C" w:rsidRPr="0036523B" w:rsidRDefault="003E3C2C" w:rsidP="003E3C2C">
            <w:pPr>
              <w:pStyle w:val="Tabletext"/>
            </w:pPr>
            <w:r w:rsidRPr="0036523B">
              <w:t>188/NLC</w:t>
            </w:r>
          </w:p>
        </w:tc>
        <w:tc>
          <w:tcPr>
            <w:tcW w:w="850" w:type="dxa"/>
          </w:tcPr>
          <w:p w14:paraId="6FB4E125" w14:textId="77777777" w:rsidR="003E3C2C" w:rsidRPr="0036523B" w:rsidRDefault="003E3C2C" w:rsidP="00EF30B2">
            <w:pPr>
              <w:pStyle w:val="Tabletext"/>
            </w:pPr>
            <w:r w:rsidRPr="0036523B">
              <w:t>3(</w:t>
            </w:r>
            <w:r w:rsidR="00FA7FED">
              <w:t>a</w:t>
            </w:r>
            <w:r w:rsidRPr="0036523B">
              <w:t>)</w:t>
            </w:r>
          </w:p>
        </w:tc>
        <w:tc>
          <w:tcPr>
            <w:tcW w:w="817" w:type="dxa"/>
          </w:tcPr>
          <w:p w14:paraId="092E3790" w14:textId="77777777" w:rsidR="003E3C2C" w:rsidRPr="0036523B" w:rsidRDefault="003E3C2C" w:rsidP="003E3C2C">
            <w:pPr>
              <w:pStyle w:val="Tabletext"/>
            </w:pPr>
          </w:p>
        </w:tc>
        <w:tc>
          <w:tcPr>
            <w:tcW w:w="2376" w:type="dxa"/>
          </w:tcPr>
          <w:p w14:paraId="4D16512D" w14:textId="77777777" w:rsidR="003E3C2C" w:rsidRPr="0036523B" w:rsidRDefault="003E3C2C" w:rsidP="003E3C2C">
            <w:pPr>
              <w:pStyle w:val="Tabletext"/>
            </w:pPr>
            <w:proofErr w:type="spellStart"/>
            <w:r w:rsidRPr="0036523B">
              <w:t>Legune</w:t>
            </w:r>
            <w:proofErr w:type="spellEnd"/>
            <w:r w:rsidRPr="0036523B">
              <w:t xml:space="preserve"> Area</w:t>
            </w:r>
          </w:p>
        </w:tc>
        <w:tc>
          <w:tcPr>
            <w:tcW w:w="1735" w:type="dxa"/>
          </w:tcPr>
          <w:p w14:paraId="6C34F839" w14:textId="77777777" w:rsidR="003E3C2C" w:rsidRPr="0036523B" w:rsidRDefault="003E3C2C" w:rsidP="00C246D3">
            <w:pPr>
              <w:pStyle w:val="Tabletext"/>
              <w:jc w:val="right"/>
              <w:rPr>
                <w:b/>
                <w:bCs/>
              </w:rPr>
            </w:pPr>
            <w:r w:rsidRPr="0036523B">
              <w:t>29 May 1997</w:t>
            </w:r>
          </w:p>
        </w:tc>
      </w:tr>
      <w:tr w:rsidR="003E3C2C" w:rsidRPr="0036523B" w14:paraId="6DB7914B" w14:textId="77777777" w:rsidTr="00C246D3">
        <w:tc>
          <w:tcPr>
            <w:tcW w:w="1769" w:type="dxa"/>
          </w:tcPr>
          <w:p w14:paraId="3984808D" w14:textId="77777777" w:rsidR="003E3C2C" w:rsidRPr="0036523B" w:rsidRDefault="003E3C2C" w:rsidP="003E3C2C">
            <w:pPr>
              <w:pStyle w:val="Tabletext"/>
            </w:pPr>
            <w:r w:rsidRPr="0036523B">
              <w:t>189/NLC</w:t>
            </w:r>
          </w:p>
        </w:tc>
        <w:tc>
          <w:tcPr>
            <w:tcW w:w="850" w:type="dxa"/>
          </w:tcPr>
          <w:p w14:paraId="2B448255" w14:textId="77777777" w:rsidR="003E3C2C" w:rsidRPr="0036523B" w:rsidRDefault="003E3C2C" w:rsidP="00EF30B2">
            <w:pPr>
              <w:pStyle w:val="Tabletext"/>
            </w:pPr>
            <w:r w:rsidRPr="0036523B">
              <w:t>3(</w:t>
            </w:r>
            <w:r w:rsidR="00FA7FED">
              <w:t>c</w:t>
            </w:r>
            <w:r w:rsidRPr="0036523B">
              <w:t>)</w:t>
            </w:r>
          </w:p>
        </w:tc>
        <w:tc>
          <w:tcPr>
            <w:tcW w:w="817" w:type="dxa"/>
          </w:tcPr>
          <w:p w14:paraId="7E48B9F0" w14:textId="77777777" w:rsidR="003E3C2C" w:rsidRPr="0036523B" w:rsidRDefault="003E3C2C" w:rsidP="003E3C2C">
            <w:pPr>
              <w:pStyle w:val="Tabletext"/>
            </w:pPr>
          </w:p>
        </w:tc>
        <w:tc>
          <w:tcPr>
            <w:tcW w:w="2376" w:type="dxa"/>
          </w:tcPr>
          <w:p w14:paraId="47121BD5" w14:textId="77777777" w:rsidR="003E3C2C" w:rsidRPr="0036523B" w:rsidRDefault="003E3C2C" w:rsidP="003E3C2C">
            <w:pPr>
              <w:pStyle w:val="Tabletext"/>
            </w:pPr>
            <w:r w:rsidRPr="0036523B">
              <w:t>Fitzmaurice River Region</w:t>
            </w:r>
          </w:p>
        </w:tc>
        <w:tc>
          <w:tcPr>
            <w:tcW w:w="1735" w:type="dxa"/>
          </w:tcPr>
          <w:p w14:paraId="1CC286BC" w14:textId="77777777" w:rsidR="003E3C2C" w:rsidRPr="0036523B" w:rsidRDefault="003E3C2C" w:rsidP="00C246D3">
            <w:pPr>
              <w:pStyle w:val="Tabletext"/>
              <w:jc w:val="right"/>
              <w:rPr>
                <w:b/>
                <w:bCs/>
              </w:rPr>
            </w:pPr>
            <w:r w:rsidRPr="0036523B">
              <w:t>29 May 1997</w:t>
            </w:r>
          </w:p>
        </w:tc>
      </w:tr>
      <w:tr w:rsidR="003E3C2C" w:rsidRPr="0036523B" w14:paraId="153EDF37" w14:textId="77777777" w:rsidTr="00C246D3">
        <w:tc>
          <w:tcPr>
            <w:tcW w:w="1769" w:type="dxa"/>
          </w:tcPr>
          <w:p w14:paraId="364DD086" w14:textId="77777777" w:rsidR="003E3C2C" w:rsidRPr="0036523B" w:rsidRDefault="003E3C2C" w:rsidP="003E3C2C">
            <w:pPr>
              <w:pStyle w:val="Tabletext"/>
            </w:pPr>
            <w:r w:rsidRPr="0036523B">
              <w:t>190/NLC</w:t>
            </w:r>
          </w:p>
        </w:tc>
        <w:tc>
          <w:tcPr>
            <w:tcW w:w="850" w:type="dxa"/>
          </w:tcPr>
          <w:p w14:paraId="62457C45" w14:textId="77777777" w:rsidR="003E3C2C" w:rsidRPr="0036523B" w:rsidRDefault="003E3C2C" w:rsidP="00EF30B2">
            <w:pPr>
              <w:pStyle w:val="Tabletext"/>
            </w:pPr>
            <w:r w:rsidRPr="0036523B">
              <w:t>3(</w:t>
            </w:r>
            <w:r w:rsidR="00FA7FED">
              <w:t>c</w:t>
            </w:r>
            <w:r w:rsidRPr="0036523B">
              <w:t>)</w:t>
            </w:r>
          </w:p>
        </w:tc>
        <w:tc>
          <w:tcPr>
            <w:tcW w:w="817" w:type="dxa"/>
          </w:tcPr>
          <w:p w14:paraId="1EBD49DF" w14:textId="77777777" w:rsidR="003E3C2C" w:rsidRPr="0036523B" w:rsidRDefault="003E3C2C" w:rsidP="003E3C2C">
            <w:pPr>
              <w:pStyle w:val="Tabletext"/>
            </w:pPr>
          </w:p>
        </w:tc>
        <w:tc>
          <w:tcPr>
            <w:tcW w:w="2376" w:type="dxa"/>
          </w:tcPr>
          <w:p w14:paraId="5EC7AB94" w14:textId="77777777" w:rsidR="003E3C2C" w:rsidRPr="0036523B" w:rsidRDefault="003E3C2C" w:rsidP="003E3C2C">
            <w:pPr>
              <w:pStyle w:val="Tabletext"/>
            </w:pPr>
            <w:r w:rsidRPr="0036523B">
              <w:t>Peron Islands Area</w:t>
            </w:r>
          </w:p>
        </w:tc>
        <w:tc>
          <w:tcPr>
            <w:tcW w:w="1735" w:type="dxa"/>
          </w:tcPr>
          <w:p w14:paraId="2D0E361E" w14:textId="77777777" w:rsidR="003E3C2C" w:rsidRPr="0036523B" w:rsidRDefault="003E3C2C" w:rsidP="00C246D3">
            <w:pPr>
              <w:pStyle w:val="Tabletext"/>
              <w:jc w:val="right"/>
              <w:rPr>
                <w:b/>
                <w:bCs/>
              </w:rPr>
            </w:pPr>
            <w:r w:rsidRPr="0036523B">
              <w:t>29 May 1997</w:t>
            </w:r>
          </w:p>
        </w:tc>
      </w:tr>
      <w:tr w:rsidR="003E3C2C" w:rsidRPr="0036523B" w14:paraId="3C300034" w14:textId="77777777" w:rsidTr="00C246D3">
        <w:tc>
          <w:tcPr>
            <w:tcW w:w="1769" w:type="dxa"/>
          </w:tcPr>
          <w:p w14:paraId="2805EAF1" w14:textId="77777777" w:rsidR="003E3C2C" w:rsidRPr="0036523B" w:rsidRDefault="003E3C2C" w:rsidP="003E3C2C">
            <w:pPr>
              <w:pStyle w:val="Tabletext"/>
            </w:pPr>
            <w:r w:rsidRPr="0036523B">
              <w:t>191/NLC</w:t>
            </w:r>
          </w:p>
        </w:tc>
        <w:tc>
          <w:tcPr>
            <w:tcW w:w="850" w:type="dxa"/>
          </w:tcPr>
          <w:p w14:paraId="0612EE9B" w14:textId="77777777" w:rsidR="003E3C2C" w:rsidRPr="0036523B" w:rsidRDefault="003E3C2C" w:rsidP="003E3C2C">
            <w:pPr>
              <w:pStyle w:val="Tabletext"/>
            </w:pPr>
            <w:r w:rsidRPr="0036523B">
              <w:t>2</w:t>
            </w:r>
          </w:p>
        </w:tc>
        <w:tc>
          <w:tcPr>
            <w:tcW w:w="817" w:type="dxa"/>
          </w:tcPr>
          <w:p w14:paraId="1F5855A0" w14:textId="77777777" w:rsidR="003E3C2C" w:rsidRPr="0036523B" w:rsidRDefault="003E3C2C" w:rsidP="003E3C2C">
            <w:pPr>
              <w:pStyle w:val="Tabletext"/>
            </w:pPr>
          </w:p>
        </w:tc>
        <w:tc>
          <w:tcPr>
            <w:tcW w:w="2376" w:type="dxa"/>
          </w:tcPr>
          <w:p w14:paraId="1AD9A023" w14:textId="77777777" w:rsidR="003E3C2C" w:rsidRPr="0036523B" w:rsidRDefault="003E3C2C" w:rsidP="003E3C2C">
            <w:pPr>
              <w:pStyle w:val="Tabletext"/>
            </w:pPr>
            <w:r w:rsidRPr="0036523B">
              <w:t>Beagle Gulf Area</w:t>
            </w:r>
          </w:p>
        </w:tc>
        <w:tc>
          <w:tcPr>
            <w:tcW w:w="1735" w:type="dxa"/>
          </w:tcPr>
          <w:p w14:paraId="29E11D5B" w14:textId="77777777" w:rsidR="003E3C2C" w:rsidRPr="0036523B" w:rsidRDefault="003E3C2C" w:rsidP="00C246D3">
            <w:pPr>
              <w:pStyle w:val="Tabletext"/>
              <w:jc w:val="right"/>
              <w:rPr>
                <w:b/>
                <w:bCs/>
              </w:rPr>
            </w:pPr>
            <w:r w:rsidRPr="0036523B">
              <w:t>29 May 1997</w:t>
            </w:r>
          </w:p>
        </w:tc>
      </w:tr>
      <w:tr w:rsidR="003E3C2C" w:rsidRPr="0036523B" w14:paraId="5FA36FF7" w14:textId="77777777" w:rsidTr="00C246D3">
        <w:tc>
          <w:tcPr>
            <w:tcW w:w="1769" w:type="dxa"/>
          </w:tcPr>
          <w:p w14:paraId="1884A40F" w14:textId="77777777" w:rsidR="003E3C2C" w:rsidRPr="0036523B" w:rsidRDefault="003E3C2C" w:rsidP="003E3C2C">
            <w:pPr>
              <w:pStyle w:val="Tabletext"/>
            </w:pPr>
            <w:r w:rsidRPr="0036523B">
              <w:lastRenderedPageBreak/>
              <w:t>192/NLC</w:t>
            </w:r>
          </w:p>
        </w:tc>
        <w:tc>
          <w:tcPr>
            <w:tcW w:w="850" w:type="dxa"/>
          </w:tcPr>
          <w:p w14:paraId="33968CC5" w14:textId="77777777" w:rsidR="003E3C2C" w:rsidRPr="0036523B" w:rsidRDefault="003E3C2C" w:rsidP="00EF30B2">
            <w:pPr>
              <w:pStyle w:val="Tabletext"/>
            </w:pPr>
            <w:r w:rsidRPr="0036523B">
              <w:t>3(</w:t>
            </w:r>
            <w:r w:rsidR="00FA7FED">
              <w:t>c</w:t>
            </w:r>
            <w:r w:rsidRPr="0036523B">
              <w:t>)</w:t>
            </w:r>
          </w:p>
        </w:tc>
        <w:tc>
          <w:tcPr>
            <w:tcW w:w="817" w:type="dxa"/>
          </w:tcPr>
          <w:p w14:paraId="31A339AF" w14:textId="77777777" w:rsidR="003E3C2C" w:rsidRPr="0036523B" w:rsidRDefault="003E3C2C" w:rsidP="003E3C2C">
            <w:pPr>
              <w:pStyle w:val="Tabletext"/>
            </w:pPr>
          </w:p>
        </w:tc>
        <w:tc>
          <w:tcPr>
            <w:tcW w:w="2376" w:type="dxa"/>
          </w:tcPr>
          <w:p w14:paraId="5DE8B96D" w14:textId="77777777" w:rsidR="003E3C2C" w:rsidRPr="0036523B" w:rsidRDefault="003E3C2C" w:rsidP="003E3C2C">
            <w:pPr>
              <w:pStyle w:val="Tabletext"/>
            </w:pPr>
            <w:proofErr w:type="spellStart"/>
            <w:r w:rsidRPr="0036523B">
              <w:t>Woolner</w:t>
            </w:r>
            <w:proofErr w:type="spellEnd"/>
            <w:r w:rsidRPr="0036523B">
              <w:t>/Mary River Region</w:t>
            </w:r>
          </w:p>
        </w:tc>
        <w:tc>
          <w:tcPr>
            <w:tcW w:w="1735" w:type="dxa"/>
          </w:tcPr>
          <w:p w14:paraId="441E760B" w14:textId="77777777" w:rsidR="003E3C2C" w:rsidRPr="0036523B" w:rsidRDefault="003E3C2C" w:rsidP="00C246D3">
            <w:pPr>
              <w:pStyle w:val="Tabletext"/>
              <w:jc w:val="right"/>
              <w:rPr>
                <w:b/>
                <w:bCs/>
              </w:rPr>
            </w:pPr>
            <w:r w:rsidRPr="0036523B">
              <w:t>29 May 1997</w:t>
            </w:r>
          </w:p>
        </w:tc>
      </w:tr>
      <w:tr w:rsidR="003E3C2C" w:rsidRPr="0036523B" w14:paraId="3D5D8B4E" w14:textId="77777777" w:rsidTr="00C246D3">
        <w:tc>
          <w:tcPr>
            <w:tcW w:w="1769" w:type="dxa"/>
          </w:tcPr>
          <w:p w14:paraId="1C0B4D1F" w14:textId="77777777" w:rsidR="003E3C2C" w:rsidRPr="0036523B" w:rsidRDefault="003E3C2C" w:rsidP="003E3C2C">
            <w:pPr>
              <w:pStyle w:val="Tabletext"/>
            </w:pPr>
            <w:r w:rsidRPr="0036523B">
              <w:t>193/NLC</w:t>
            </w:r>
          </w:p>
        </w:tc>
        <w:tc>
          <w:tcPr>
            <w:tcW w:w="850" w:type="dxa"/>
          </w:tcPr>
          <w:p w14:paraId="789A516F" w14:textId="77777777" w:rsidR="003E3C2C" w:rsidRPr="0036523B" w:rsidRDefault="003E3C2C" w:rsidP="003E3C2C">
            <w:pPr>
              <w:pStyle w:val="Tabletext"/>
            </w:pPr>
            <w:r w:rsidRPr="0036523B">
              <w:t>2</w:t>
            </w:r>
          </w:p>
        </w:tc>
        <w:tc>
          <w:tcPr>
            <w:tcW w:w="817" w:type="dxa"/>
          </w:tcPr>
          <w:p w14:paraId="533311D9" w14:textId="77777777" w:rsidR="003E3C2C" w:rsidRPr="0036523B" w:rsidRDefault="003E3C2C" w:rsidP="003E3C2C">
            <w:pPr>
              <w:pStyle w:val="Tabletext"/>
            </w:pPr>
          </w:p>
        </w:tc>
        <w:tc>
          <w:tcPr>
            <w:tcW w:w="2376" w:type="dxa"/>
          </w:tcPr>
          <w:p w14:paraId="69409BDA" w14:textId="77777777" w:rsidR="003E3C2C" w:rsidRPr="0036523B" w:rsidRDefault="003E3C2C" w:rsidP="003E3C2C">
            <w:pPr>
              <w:pStyle w:val="Tabletext"/>
            </w:pPr>
            <w:r w:rsidRPr="0036523B">
              <w:t>Cobourg Peninsula Region</w:t>
            </w:r>
          </w:p>
        </w:tc>
        <w:tc>
          <w:tcPr>
            <w:tcW w:w="1735" w:type="dxa"/>
          </w:tcPr>
          <w:p w14:paraId="6EA7FB38" w14:textId="77777777" w:rsidR="003E3C2C" w:rsidRPr="0036523B" w:rsidRDefault="003E3C2C" w:rsidP="00C246D3">
            <w:pPr>
              <w:pStyle w:val="Tabletext"/>
              <w:jc w:val="right"/>
              <w:rPr>
                <w:b/>
                <w:bCs/>
              </w:rPr>
            </w:pPr>
            <w:r w:rsidRPr="0036523B">
              <w:t>29 May 1997</w:t>
            </w:r>
          </w:p>
        </w:tc>
      </w:tr>
      <w:tr w:rsidR="003E3C2C" w:rsidRPr="0036523B" w14:paraId="4F0FE2D5" w14:textId="77777777" w:rsidTr="00C246D3">
        <w:tc>
          <w:tcPr>
            <w:tcW w:w="1769" w:type="dxa"/>
          </w:tcPr>
          <w:p w14:paraId="48B601D5" w14:textId="77777777" w:rsidR="003E3C2C" w:rsidRPr="0036523B" w:rsidRDefault="003E3C2C" w:rsidP="003E3C2C">
            <w:pPr>
              <w:pStyle w:val="Tabletext"/>
            </w:pPr>
            <w:r w:rsidRPr="0036523B">
              <w:t>194/NLC</w:t>
            </w:r>
          </w:p>
        </w:tc>
        <w:tc>
          <w:tcPr>
            <w:tcW w:w="850" w:type="dxa"/>
          </w:tcPr>
          <w:p w14:paraId="097121B2" w14:textId="77777777" w:rsidR="003E3C2C" w:rsidRPr="0036523B" w:rsidRDefault="003E3C2C" w:rsidP="003E3C2C">
            <w:pPr>
              <w:pStyle w:val="Tabletext"/>
            </w:pPr>
            <w:r w:rsidRPr="0036523B">
              <w:t>2</w:t>
            </w:r>
          </w:p>
        </w:tc>
        <w:tc>
          <w:tcPr>
            <w:tcW w:w="817" w:type="dxa"/>
          </w:tcPr>
          <w:p w14:paraId="542670EC" w14:textId="77777777" w:rsidR="003E3C2C" w:rsidRPr="0036523B" w:rsidRDefault="003E3C2C" w:rsidP="003E3C2C">
            <w:pPr>
              <w:pStyle w:val="Tabletext"/>
            </w:pPr>
          </w:p>
        </w:tc>
        <w:tc>
          <w:tcPr>
            <w:tcW w:w="2376" w:type="dxa"/>
          </w:tcPr>
          <w:p w14:paraId="61C6DD9B" w14:textId="77777777" w:rsidR="003E3C2C" w:rsidRPr="0036523B" w:rsidRDefault="003E3C2C" w:rsidP="003E3C2C">
            <w:pPr>
              <w:pStyle w:val="Tabletext"/>
            </w:pPr>
            <w:proofErr w:type="spellStart"/>
            <w:r w:rsidRPr="0036523B">
              <w:t>Maningrida</w:t>
            </w:r>
            <w:proofErr w:type="spellEnd"/>
            <w:r w:rsidRPr="0036523B">
              <w:t xml:space="preserve"> Area</w:t>
            </w:r>
          </w:p>
        </w:tc>
        <w:tc>
          <w:tcPr>
            <w:tcW w:w="1735" w:type="dxa"/>
          </w:tcPr>
          <w:p w14:paraId="25307547" w14:textId="77777777" w:rsidR="003E3C2C" w:rsidRPr="0036523B" w:rsidRDefault="003E3C2C" w:rsidP="00C246D3">
            <w:pPr>
              <w:pStyle w:val="Tabletext"/>
              <w:jc w:val="right"/>
              <w:rPr>
                <w:b/>
                <w:bCs/>
              </w:rPr>
            </w:pPr>
            <w:r w:rsidRPr="0036523B">
              <w:t>29 May 1997</w:t>
            </w:r>
          </w:p>
        </w:tc>
      </w:tr>
      <w:tr w:rsidR="003E3C2C" w:rsidRPr="0036523B" w14:paraId="665E0CC3" w14:textId="77777777" w:rsidTr="00C246D3">
        <w:tc>
          <w:tcPr>
            <w:tcW w:w="1769" w:type="dxa"/>
          </w:tcPr>
          <w:p w14:paraId="2F7DEE81" w14:textId="77777777" w:rsidR="003E3C2C" w:rsidRPr="0036523B" w:rsidRDefault="003E3C2C" w:rsidP="003E3C2C">
            <w:pPr>
              <w:pStyle w:val="Tabletext"/>
            </w:pPr>
            <w:r w:rsidRPr="0036523B">
              <w:t>195/NLC</w:t>
            </w:r>
          </w:p>
        </w:tc>
        <w:tc>
          <w:tcPr>
            <w:tcW w:w="850" w:type="dxa"/>
          </w:tcPr>
          <w:p w14:paraId="0D339EA3" w14:textId="77777777" w:rsidR="003E3C2C" w:rsidRPr="0036523B" w:rsidRDefault="003E3C2C" w:rsidP="003E3C2C">
            <w:pPr>
              <w:pStyle w:val="Tabletext"/>
            </w:pPr>
            <w:r w:rsidRPr="0036523B">
              <w:t>2</w:t>
            </w:r>
          </w:p>
        </w:tc>
        <w:tc>
          <w:tcPr>
            <w:tcW w:w="817" w:type="dxa"/>
          </w:tcPr>
          <w:p w14:paraId="1059898B" w14:textId="77777777" w:rsidR="003E3C2C" w:rsidRPr="0036523B" w:rsidRDefault="003E3C2C" w:rsidP="003E3C2C">
            <w:pPr>
              <w:pStyle w:val="Tabletext"/>
            </w:pPr>
          </w:p>
        </w:tc>
        <w:tc>
          <w:tcPr>
            <w:tcW w:w="2376" w:type="dxa"/>
          </w:tcPr>
          <w:p w14:paraId="55FE410F" w14:textId="77777777" w:rsidR="003E3C2C" w:rsidRPr="0036523B" w:rsidRDefault="003E3C2C" w:rsidP="003E3C2C">
            <w:pPr>
              <w:pStyle w:val="Tabletext"/>
            </w:pPr>
            <w:proofErr w:type="spellStart"/>
            <w:r w:rsidRPr="0036523B">
              <w:t>Milingimbi</w:t>
            </w:r>
            <w:proofErr w:type="spellEnd"/>
            <w:r w:rsidRPr="0036523B">
              <w:t xml:space="preserve"> Area</w:t>
            </w:r>
          </w:p>
        </w:tc>
        <w:tc>
          <w:tcPr>
            <w:tcW w:w="1735" w:type="dxa"/>
          </w:tcPr>
          <w:p w14:paraId="1612B2B2" w14:textId="77777777" w:rsidR="003E3C2C" w:rsidRPr="0036523B" w:rsidRDefault="003E3C2C" w:rsidP="00C246D3">
            <w:pPr>
              <w:pStyle w:val="Tabletext"/>
              <w:jc w:val="right"/>
              <w:rPr>
                <w:b/>
                <w:bCs/>
              </w:rPr>
            </w:pPr>
            <w:r w:rsidRPr="0036523B">
              <w:t>29 May 1997</w:t>
            </w:r>
          </w:p>
        </w:tc>
      </w:tr>
      <w:tr w:rsidR="003E3C2C" w:rsidRPr="0036523B" w14:paraId="4A0FF50F" w14:textId="77777777" w:rsidTr="00C246D3">
        <w:tc>
          <w:tcPr>
            <w:tcW w:w="1769" w:type="dxa"/>
          </w:tcPr>
          <w:p w14:paraId="411C7439" w14:textId="77777777" w:rsidR="003E3C2C" w:rsidRPr="0036523B" w:rsidRDefault="003E3C2C" w:rsidP="003E3C2C">
            <w:pPr>
              <w:pStyle w:val="Tabletext"/>
            </w:pPr>
            <w:r w:rsidRPr="0036523B">
              <w:t>196/NLC</w:t>
            </w:r>
          </w:p>
        </w:tc>
        <w:tc>
          <w:tcPr>
            <w:tcW w:w="850" w:type="dxa"/>
          </w:tcPr>
          <w:p w14:paraId="7BA3914F" w14:textId="77777777" w:rsidR="003E3C2C" w:rsidRPr="0036523B" w:rsidRDefault="003E3C2C" w:rsidP="003E3C2C">
            <w:pPr>
              <w:pStyle w:val="Tabletext"/>
            </w:pPr>
            <w:r w:rsidRPr="0036523B">
              <w:t>2</w:t>
            </w:r>
          </w:p>
        </w:tc>
        <w:tc>
          <w:tcPr>
            <w:tcW w:w="817" w:type="dxa"/>
          </w:tcPr>
          <w:p w14:paraId="4D0A8566" w14:textId="77777777" w:rsidR="003E3C2C" w:rsidRPr="0036523B" w:rsidRDefault="003E3C2C" w:rsidP="003E3C2C">
            <w:pPr>
              <w:pStyle w:val="Tabletext"/>
            </w:pPr>
          </w:p>
        </w:tc>
        <w:tc>
          <w:tcPr>
            <w:tcW w:w="2376" w:type="dxa"/>
          </w:tcPr>
          <w:p w14:paraId="27AC8414" w14:textId="77777777" w:rsidR="003E3C2C" w:rsidRPr="0036523B" w:rsidRDefault="003E3C2C" w:rsidP="003E3C2C">
            <w:pPr>
              <w:pStyle w:val="Tabletext"/>
            </w:pPr>
            <w:proofErr w:type="spellStart"/>
            <w:r w:rsidRPr="0036523B">
              <w:t>Galiwinku</w:t>
            </w:r>
            <w:proofErr w:type="spellEnd"/>
            <w:r w:rsidRPr="0036523B">
              <w:t>/Wessel Islands Region</w:t>
            </w:r>
          </w:p>
        </w:tc>
        <w:tc>
          <w:tcPr>
            <w:tcW w:w="1735" w:type="dxa"/>
          </w:tcPr>
          <w:p w14:paraId="2053CDEE" w14:textId="77777777" w:rsidR="003E3C2C" w:rsidRPr="0036523B" w:rsidRDefault="003E3C2C" w:rsidP="00C246D3">
            <w:pPr>
              <w:pStyle w:val="Tabletext"/>
              <w:jc w:val="right"/>
              <w:rPr>
                <w:b/>
                <w:bCs/>
              </w:rPr>
            </w:pPr>
            <w:r w:rsidRPr="0036523B">
              <w:t>29 May 1997</w:t>
            </w:r>
          </w:p>
        </w:tc>
      </w:tr>
      <w:tr w:rsidR="003E3C2C" w:rsidRPr="0036523B" w14:paraId="7747C3C6" w14:textId="77777777" w:rsidTr="00C246D3">
        <w:tc>
          <w:tcPr>
            <w:tcW w:w="1769" w:type="dxa"/>
          </w:tcPr>
          <w:p w14:paraId="613912DE" w14:textId="77777777" w:rsidR="003E3C2C" w:rsidRPr="0036523B" w:rsidRDefault="003E3C2C" w:rsidP="003E3C2C">
            <w:pPr>
              <w:pStyle w:val="Tabletext"/>
            </w:pPr>
            <w:r w:rsidRPr="0036523B">
              <w:t>197/NLC</w:t>
            </w:r>
          </w:p>
        </w:tc>
        <w:tc>
          <w:tcPr>
            <w:tcW w:w="850" w:type="dxa"/>
          </w:tcPr>
          <w:p w14:paraId="6595C75B" w14:textId="77777777" w:rsidR="003E3C2C" w:rsidRPr="0036523B" w:rsidRDefault="003E3C2C" w:rsidP="003E3C2C">
            <w:pPr>
              <w:pStyle w:val="Tabletext"/>
            </w:pPr>
            <w:r w:rsidRPr="0036523B">
              <w:t>2</w:t>
            </w:r>
          </w:p>
        </w:tc>
        <w:tc>
          <w:tcPr>
            <w:tcW w:w="817" w:type="dxa"/>
          </w:tcPr>
          <w:p w14:paraId="3E0DDFCD" w14:textId="77777777" w:rsidR="003E3C2C" w:rsidRPr="0036523B" w:rsidRDefault="003E3C2C" w:rsidP="003E3C2C">
            <w:pPr>
              <w:pStyle w:val="Tabletext"/>
            </w:pPr>
          </w:p>
        </w:tc>
        <w:tc>
          <w:tcPr>
            <w:tcW w:w="2376" w:type="dxa"/>
          </w:tcPr>
          <w:p w14:paraId="354F8AF9" w14:textId="77777777" w:rsidR="003E3C2C" w:rsidRPr="0036523B" w:rsidRDefault="003E3C2C" w:rsidP="003E3C2C">
            <w:pPr>
              <w:pStyle w:val="Tabletext"/>
            </w:pPr>
            <w:r w:rsidRPr="0036523B">
              <w:t>Gove/Groote Region</w:t>
            </w:r>
          </w:p>
        </w:tc>
        <w:tc>
          <w:tcPr>
            <w:tcW w:w="1735" w:type="dxa"/>
          </w:tcPr>
          <w:p w14:paraId="47934195" w14:textId="77777777" w:rsidR="003E3C2C" w:rsidRPr="0036523B" w:rsidRDefault="003E3C2C" w:rsidP="00C246D3">
            <w:pPr>
              <w:pStyle w:val="Tabletext"/>
              <w:jc w:val="right"/>
              <w:rPr>
                <w:b/>
                <w:bCs/>
              </w:rPr>
            </w:pPr>
            <w:r w:rsidRPr="0036523B">
              <w:t>29 May 1997</w:t>
            </w:r>
          </w:p>
        </w:tc>
      </w:tr>
      <w:tr w:rsidR="003E3C2C" w:rsidRPr="0036523B" w14:paraId="1F13DA3F" w14:textId="77777777" w:rsidTr="00C246D3">
        <w:tc>
          <w:tcPr>
            <w:tcW w:w="1769" w:type="dxa"/>
          </w:tcPr>
          <w:p w14:paraId="172E6A2F" w14:textId="77777777" w:rsidR="003E3C2C" w:rsidRPr="0036523B" w:rsidRDefault="003E3C2C" w:rsidP="003E3C2C">
            <w:pPr>
              <w:pStyle w:val="Tabletext"/>
            </w:pPr>
            <w:r w:rsidRPr="0036523B">
              <w:t>198/NLC</w:t>
            </w:r>
          </w:p>
        </w:tc>
        <w:tc>
          <w:tcPr>
            <w:tcW w:w="850" w:type="dxa"/>
          </w:tcPr>
          <w:p w14:paraId="6AAC4C3D" w14:textId="77777777" w:rsidR="003E3C2C" w:rsidRPr="0036523B" w:rsidRDefault="003E3C2C" w:rsidP="003E3C2C">
            <w:pPr>
              <w:pStyle w:val="Tabletext"/>
            </w:pPr>
            <w:r w:rsidRPr="0036523B">
              <w:t>1</w:t>
            </w:r>
          </w:p>
        </w:tc>
        <w:tc>
          <w:tcPr>
            <w:tcW w:w="817" w:type="dxa"/>
          </w:tcPr>
          <w:p w14:paraId="6EF59EB8" w14:textId="77777777" w:rsidR="003E3C2C" w:rsidRPr="0036523B" w:rsidRDefault="003E3C2C" w:rsidP="003E3C2C">
            <w:pPr>
              <w:pStyle w:val="Tabletext"/>
            </w:pPr>
            <w:r w:rsidRPr="0036523B">
              <w:t>61 &amp; 63</w:t>
            </w:r>
          </w:p>
        </w:tc>
        <w:tc>
          <w:tcPr>
            <w:tcW w:w="2376" w:type="dxa"/>
          </w:tcPr>
          <w:p w14:paraId="5FD6DB86" w14:textId="77777777" w:rsidR="003E3C2C" w:rsidRPr="0036523B" w:rsidRDefault="003E3C2C" w:rsidP="003E3C2C">
            <w:pPr>
              <w:pStyle w:val="Tabletext"/>
            </w:pPr>
            <w:r w:rsidRPr="0036523B">
              <w:t>Maria Island Region</w:t>
            </w:r>
          </w:p>
        </w:tc>
        <w:tc>
          <w:tcPr>
            <w:tcW w:w="1735" w:type="dxa"/>
          </w:tcPr>
          <w:p w14:paraId="50B0860F" w14:textId="77777777" w:rsidR="003E3C2C" w:rsidRPr="0036523B" w:rsidRDefault="003E3C2C" w:rsidP="00C246D3">
            <w:pPr>
              <w:pStyle w:val="Tabletext"/>
              <w:jc w:val="right"/>
              <w:rPr>
                <w:b/>
                <w:bCs/>
              </w:rPr>
            </w:pPr>
            <w:r w:rsidRPr="0036523B">
              <w:t>29 May 1997</w:t>
            </w:r>
          </w:p>
        </w:tc>
      </w:tr>
      <w:tr w:rsidR="003E3C2C" w:rsidRPr="0036523B" w14:paraId="59E7EF70" w14:textId="77777777" w:rsidTr="00C246D3">
        <w:tc>
          <w:tcPr>
            <w:tcW w:w="1769" w:type="dxa"/>
          </w:tcPr>
          <w:p w14:paraId="57A872D6" w14:textId="77777777" w:rsidR="003E3C2C" w:rsidRPr="0036523B" w:rsidRDefault="003E3C2C" w:rsidP="003E3C2C">
            <w:pPr>
              <w:pStyle w:val="Tabletext"/>
            </w:pPr>
            <w:r w:rsidRPr="0036523B">
              <w:t>199/NLC</w:t>
            </w:r>
          </w:p>
        </w:tc>
        <w:tc>
          <w:tcPr>
            <w:tcW w:w="850" w:type="dxa"/>
          </w:tcPr>
          <w:p w14:paraId="744A4E4F" w14:textId="77777777" w:rsidR="003E3C2C" w:rsidRPr="0036523B" w:rsidRDefault="003E3C2C" w:rsidP="003E3C2C">
            <w:pPr>
              <w:pStyle w:val="Tabletext"/>
            </w:pPr>
            <w:r w:rsidRPr="0036523B">
              <w:t>1</w:t>
            </w:r>
          </w:p>
        </w:tc>
        <w:tc>
          <w:tcPr>
            <w:tcW w:w="817" w:type="dxa"/>
          </w:tcPr>
          <w:p w14:paraId="61AB3358" w14:textId="77777777" w:rsidR="003E3C2C" w:rsidRPr="0036523B" w:rsidRDefault="003E3C2C" w:rsidP="003E3C2C">
            <w:pPr>
              <w:pStyle w:val="Tabletext"/>
            </w:pPr>
            <w:r w:rsidRPr="0036523B">
              <w:t>63</w:t>
            </w:r>
          </w:p>
        </w:tc>
        <w:tc>
          <w:tcPr>
            <w:tcW w:w="2376" w:type="dxa"/>
          </w:tcPr>
          <w:p w14:paraId="7FDDA08A" w14:textId="77777777" w:rsidR="003E3C2C" w:rsidRPr="0036523B" w:rsidRDefault="003E3C2C" w:rsidP="003E3C2C">
            <w:pPr>
              <w:pStyle w:val="Tabletext"/>
            </w:pPr>
            <w:proofErr w:type="spellStart"/>
            <w:r w:rsidRPr="0036523B">
              <w:t>Lorella</w:t>
            </w:r>
            <w:proofErr w:type="spellEnd"/>
            <w:r w:rsidRPr="0036523B">
              <w:t xml:space="preserve"> Region </w:t>
            </w:r>
          </w:p>
        </w:tc>
        <w:tc>
          <w:tcPr>
            <w:tcW w:w="1735" w:type="dxa"/>
          </w:tcPr>
          <w:p w14:paraId="7464CBB6" w14:textId="77777777" w:rsidR="003E3C2C" w:rsidRPr="0036523B" w:rsidRDefault="003E3C2C" w:rsidP="00C246D3">
            <w:pPr>
              <w:pStyle w:val="Tabletext"/>
              <w:jc w:val="right"/>
              <w:rPr>
                <w:b/>
                <w:bCs/>
              </w:rPr>
            </w:pPr>
            <w:r w:rsidRPr="0036523B">
              <w:t>29 May 1997</w:t>
            </w:r>
          </w:p>
        </w:tc>
      </w:tr>
      <w:tr w:rsidR="003E3C2C" w:rsidRPr="0036523B" w14:paraId="7B95BB5A" w14:textId="77777777" w:rsidTr="00C246D3">
        <w:tc>
          <w:tcPr>
            <w:tcW w:w="1769" w:type="dxa"/>
          </w:tcPr>
          <w:p w14:paraId="31D9924D" w14:textId="77777777" w:rsidR="003E3C2C" w:rsidRPr="0036523B" w:rsidRDefault="003E3C2C" w:rsidP="003E3C2C">
            <w:pPr>
              <w:pStyle w:val="Tabletext"/>
            </w:pPr>
            <w:r w:rsidRPr="0036523B">
              <w:t>200/CLC</w:t>
            </w:r>
          </w:p>
        </w:tc>
        <w:tc>
          <w:tcPr>
            <w:tcW w:w="850" w:type="dxa"/>
          </w:tcPr>
          <w:p w14:paraId="02CE5C0F" w14:textId="77777777" w:rsidR="003E3C2C" w:rsidRPr="0036523B" w:rsidRDefault="003E3C2C" w:rsidP="003E3C2C">
            <w:pPr>
              <w:pStyle w:val="Tabletext"/>
            </w:pPr>
            <w:r w:rsidRPr="0036523B">
              <w:t>2</w:t>
            </w:r>
          </w:p>
        </w:tc>
        <w:tc>
          <w:tcPr>
            <w:tcW w:w="817" w:type="dxa"/>
          </w:tcPr>
          <w:p w14:paraId="41AE54E3" w14:textId="77777777" w:rsidR="003E3C2C" w:rsidRPr="0036523B" w:rsidRDefault="003E3C2C" w:rsidP="003E3C2C">
            <w:pPr>
              <w:pStyle w:val="Tabletext"/>
            </w:pPr>
          </w:p>
        </w:tc>
        <w:tc>
          <w:tcPr>
            <w:tcW w:w="2376" w:type="dxa"/>
          </w:tcPr>
          <w:p w14:paraId="57FB4D1A" w14:textId="77777777" w:rsidR="003E3C2C" w:rsidRPr="0036523B" w:rsidRDefault="003E3C2C" w:rsidP="003E3C2C">
            <w:pPr>
              <w:pStyle w:val="Tabletext"/>
            </w:pPr>
            <w:proofErr w:type="spellStart"/>
            <w:r w:rsidRPr="0036523B">
              <w:t>Watarrka</w:t>
            </w:r>
            <w:proofErr w:type="spellEnd"/>
          </w:p>
        </w:tc>
        <w:tc>
          <w:tcPr>
            <w:tcW w:w="1735" w:type="dxa"/>
          </w:tcPr>
          <w:p w14:paraId="5EC9B79C" w14:textId="77777777" w:rsidR="003E3C2C" w:rsidRPr="0036523B" w:rsidRDefault="003E3C2C" w:rsidP="00C246D3">
            <w:pPr>
              <w:pStyle w:val="Tabletext"/>
              <w:jc w:val="right"/>
              <w:rPr>
                <w:b/>
                <w:bCs/>
              </w:rPr>
            </w:pPr>
            <w:r w:rsidRPr="0036523B">
              <w:t>4 June 1997</w:t>
            </w:r>
          </w:p>
        </w:tc>
      </w:tr>
      <w:tr w:rsidR="003E3C2C" w:rsidRPr="0036523B" w14:paraId="6EDD71BD" w14:textId="77777777" w:rsidTr="00C246D3">
        <w:tc>
          <w:tcPr>
            <w:tcW w:w="1769" w:type="dxa"/>
          </w:tcPr>
          <w:p w14:paraId="3A416A2D" w14:textId="77777777" w:rsidR="003E3C2C" w:rsidRPr="0036523B" w:rsidRDefault="003E3C2C" w:rsidP="003E3C2C">
            <w:pPr>
              <w:pStyle w:val="Tabletext"/>
            </w:pPr>
            <w:r w:rsidRPr="0036523B">
              <w:t>201/CLC</w:t>
            </w:r>
          </w:p>
        </w:tc>
        <w:tc>
          <w:tcPr>
            <w:tcW w:w="850" w:type="dxa"/>
          </w:tcPr>
          <w:p w14:paraId="7A930B33" w14:textId="77777777" w:rsidR="003E3C2C" w:rsidRPr="0036523B" w:rsidRDefault="003E3C2C" w:rsidP="003E3C2C">
            <w:pPr>
              <w:pStyle w:val="Tabletext"/>
            </w:pPr>
            <w:r w:rsidRPr="0036523B">
              <w:t>2</w:t>
            </w:r>
          </w:p>
        </w:tc>
        <w:tc>
          <w:tcPr>
            <w:tcW w:w="817" w:type="dxa"/>
          </w:tcPr>
          <w:p w14:paraId="76218EF9" w14:textId="77777777" w:rsidR="003E3C2C" w:rsidRPr="0036523B" w:rsidRDefault="003E3C2C" w:rsidP="003E3C2C">
            <w:pPr>
              <w:pStyle w:val="Tabletext"/>
            </w:pPr>
          </w:p>
        </w:tc>
        <w:tc>
          <w:tcPr>
            <w:tcW w:w="2376" w:type="dxa"/>
          </w:tcPr>
          <w:p w14:paraId="0076D295" w14:textId="77777777" w:rsidR="003E3C2C" w:rsidRPr="0036523B" w:rsidRDefault="003E3C2C" w:rsidP="003E3C2C">
            <w:pPr>
              <w:pStyle w:val="Tabletext"/>
            </w:pPr>
            <w:proofErr w:type="spellStart"/>
            <w:r w:rsidRPr="0036523B">
              <w:t>Ewaninga</w:t>
            </w:r>
            <w:proofErr w:type="spellEnd"/>
          </w:p>
        </w:tc>
        <w:tc>
          <w:tcPr>
            <w:tcW w:w="1735" w:type="dxa"/>
          </w:tcPr>
          <w:p w14:paraId="697955CC" w14:textId="77777777" w:rsidR="003E3C2C" w:rsidRPr="0036523B" w:rsidRDefault="003E3C2C" w:rsidP="00C246D3">
            <w:pPr>
              <w:pStyle w:val="Tabletext"/>
              <w:jc w:val="right"/>
              <w:rPr>
                <w:b/>
                <w:bCs/>
              </w:rPr>
            </w:pPr>
            <w:r w:rsidRPr="0036523B">
              <w:t>4 June 1997</w:t>
            </w:r>
          </w:p>
        </w:tc>
      </w:tr>
      <w:tr w:rsidR="003E3C2C" w:rsidRPr="0036523B" w14:paraId="2BEFE6E4" w14:textId="77777777" w:rsidTr="00C246D3">
        <w:tc>
          <w:tcPr>
            <w:tcW w:w="1769" w:type="dxa"/>
          </w:tcPr>
          <w:p w14:paraId="406143EA" w14:textId="77777777" w:rsidR="003E3C2C" w:rsidRPr="0036523B" w:rsidRDefault="003E3C2C" w:rsidP="003E3C2C">
            <w:pPr>
              <w:pStyle w:val="Tabletext"/>
            </w:pPr>
            <w:r w:rsidRPr="0036523B">
              <w:t>202/CLC</w:t>
            </w:r>
          </w:p>
        </w:tc>
        <w:tc>
          <w:tcPr>
            <w:tcW w:w="850" w:type="dxa"/>
          </w:tcPr>
          <w:p w14:paraId="6E774358" w14:textId="77777777" w:rsidR="003E3C2C" w:rsidRPr="0036523B" w:rsidRDefault="003E3C2C" w:rsidP="003E3C2C">
            <w:pPr>
              <w:pStyle w:val="Tabletext"/>
            </w:pPr>
            <w:r w:rsidRPr="0036523B">
              <w:t>2</w:t>
            </w:r>
          </w:p>
        </w:tc>
        <w:tc>
          <w:tcPr>
            <w:tcW w:w="817" w:type="dxa"/>
          </w:tcPr>
          <w:p w14:paraId="705F70EA" w14:textId="77777777" w:rsidR="003E3C2C" w:rsidRPr="0036523B" w:rsidRDefault="003E3C2C" w:rsidP="003E3C2C">
            <w:pPr>
              <w:pStyle w:val="Tabletext"/>
            </w:pPr>
          </w:p>
        </w:tc>
        <w:tc>
          <w:tcPr>
            <w:tcW w:w="2376" w:type="dxa"/>
          </w:tcPr>
          <w:p w14:paraId="187BBB38" w14:textId="77777777" w:rsidR="003E3C2C" w:rsidRPr="0036523B" w:rsidRDefault="003E3C2C" w:rsidP="003E3C2C">
            <w:pPr>
              <w:pStyle w:val="Tabletext"/>
            </w:pPr>
            <w:r w:rsidRPr="0036523B">
              <w:t>Corroboree Rock</w:t>
            </w:r>
          </w:p>
        </w:tc>
        <w:tc>
          <w:tcPr>
            <w:tcW w:w="1735" w:type="dxa"/>
          </w:tcPr>
          <w:p w14:paraId="5DCA10B5" w14:textId="77777777" w:rsidR="003E3C2C" w:rsidRPr="0036523B" w:rsidRDefault="003E3C2C" w:rsidP="00C246D3">
            <w:pPr>
              <w:pStyle w:val="Tabletext"/>
              <w:jc w:val="right"/>
              <w:rPr>
                <w:b/>
                <w:bCs/>
              </w:rPr>
            </w:pPr>
            <w:r w:rsidRPr="0036523B">
              <w:t>4 June 1997</w:t>
            </w:r>
          </w:p>
        </w:tc>
      </w:tr>
      <w:tr w:rsidR="003E3C2C" w:rsidRPr="0036523B" w14:paraId="22B2B47C" w14:textId="77777777" w:rsidTr="00C246D3">
        <w:tc>
          <w:tcPr>
            <w:tcW w:w="1769" w:type="dxa"/>
          </w:tcPr>
          <w:p w14:paraId="2D798B53" w14:textId="77777777" w:rsidR="003E3C2C" w:rsidRPr="0036523B" w:rsidRDefault="003E3C2C" w:rsidP="003E3C2C">
            <w:pPr>
              <w:pStyle w:val="Tabletext"/>
            </w:pPr>
            <w:r w:rsidRPr="0036523B">
              <w:t>203/CLC</w:t>
            </w:r>
          </w:p>
        </w:tc>
        <w:tc>
          <w:tcPr>
            <w:tcW w:w="850" w:type="dxa"/>
          </w:tcPr>
          <w:p w14:paraId="2AE2C878" w14:textId="77777777" w:rsidR="003E3C2C" w:rsidRPr="0036523B" w:rsidRDefault="003E3C2C" w:rsidP="003E3C2C">
            <w:pPr>
              <w:pStyle w:val="Tabletext"/>
            </w:pPr>
            <w:r w:rsidRPr="0036523B">
              <w:t>2</w:t>
            </w:r>
          </w:p>
        </w:tc>
        <w:tc>
          <w:tcPr>
            <w:tcW w:w="817" w:type="dxa"/>
          </w:tcPr>
          <w:p w14:paraId="59316AD9" w14:textId="77777777" w:rsidR="003E3C2C" w:rsidRPr="0036523B" w:rsidRDefault="003E3C2C" w:rsidP="003E3C2C">
            <w:pPr>
              <w:pStyle w:val="Tabletext"/>
            </w:pPr>
          </w:p>
        </w:tc>
        <w:tc>
          <w:tcPr>
            <w:tcW w:w="2376" w:type="dxa"/>
          </w:tcPr>
          <w:p w14:paraId="57DCFD11" w14:textId="77777777" w:rsidR="003E3C2C" w:rsidRPr="0036523B" w:rsidRDefault="003E3C2C" w:rsidP="003E3C2C">
            <w:pPr>
              <w:pStyle w:val="Tabletext"/>
            </w:pPr>
            <w:r w:rsidRPr="0036523B">
              <w:t>Devil’s Marbles</w:t>
            </w:r>
          </w:p>
        </w:tc>
        <w:tc>
          <w:tcPr>
            <w:tcW w:w="1735" w:type="dxa"/>
          </w:tcPr>
          <w:p w14:paraId="53E56724" w14:textId="77777777" w:rsidR="003E3C2C" w:rsidRPr="0036523B" w:rsidRDefault="003E3C2C" w:rsidP="00C246D3">
            <w:pPr>
              <w:pStyle w:val="Tabletext"/>
              <w:jc w:val="right"/>
              <w:rPr>
                <w:b/>
                <w:bCs/>
              </w:rPr>
            </w:pPr>
            <w:r w:rsidRPr="0036523B">
              <w:t>4 June 1997</w:t>
            </w:r>
          </w:p>
        </w:tc>
      </w:tr>
      <w:tr w:rsidR="003E3C2C" w:rsidRPr="0036523B" w14:paraId="0ED965FA" w14:textId="77777777" w:rsidTr="00C246D3">
        <w:tc>
          <w:tcPr>
            <w:tcW w:w="1769" w:type="dxa"/>
          </w:tcPr>
          <w:p w14:paraId="3CC2BBCF" w14:textId="77777777" w:rsidR="003E3C2C" w:rsidRPr="0036523B" w:rsidRDefault="003E3C2C" w:rsidP="003E3C2C">
            <w:pPr>
              <w:pStyle w:val="Tabletext"/>
            </w:pPr>
            <w:r w:rsidRPr="0036523B">
              <w:t>204/CLC</w:t>
            </w:r>
          </w:p>
        </w:tc>
        <w:tc>
          <w:tcPr>
            <w:tcW w:w="850" w:type="dxa"/>
          </w:tcPr>
          <w:p w14:paraId="15ABC7F9" w14:textId="77777777" w:rsidR="003E3C2C" w:rsidRPr="0036523B" w:rsidRDefault="003E3C2C" w:rsidP="003E3C2C">
            <w:pPr>
              <w:pStyle w:val="Tabletext"/>
            </w:pPr>
            <w:r w:rsidRPr="0036523B">
              <w:t>2</w:t>
            </w:r>
          </w:p>
        </w:tc>
        <w:tc>
          <w:tcPr>
            <w:tcW w:w="817" w:type="dxa"/>
          </w:tcPr>
          <w:p w14:paraId="7A2351C7" w14:textId="77777777" w:rsidR="003E3C2C" w:rsidRPr="0036523B" w:rsidRDefault="003E3C2C" w:rsidP="003E3C2C">
            <w:pPr>
              <w:pStyle w:val="Tabletext"/>
            </w:pPr>
          </w:p>
        </w:tc>
        <w:tc>
          <w:tcPr>
            <w:tcW w:w="2376" w:type="dxa"/>
          </w:tcPr>
          <w:p w14:paraId="38053395" w14:textId="77777777" w:rsidR="003E3C2C" w:rsidRPr="0036523B" w:rsidRDefault="003E3C2C" w:rsidP="003E3C2C">
            <w:pPr>
              <w:pStyle w:val="Tabletext"/>
            </w:pPr>
            <w:proofErr w:type="spellStart"/>
            <w:r w:rsidRPr="0036523B">
              <w:t>N’Dhala</w:t>
            </w:r>
            <w:proofErr w:type="spellEnd"/>
            <w:r w:rsidRPr="0036523B">
              <w:t xml:space="preserve"> Gorge</w:t>
            </w:r>
          </w:p>
        </w:tc>
        <w:tc>
          <w:tcPr>
            <w:tcW w:w="1735" w:type="dxa"/>
          </w:tcPr>
          <w:p w14:paraId="3A98B15F" w14:textId="77777777" w:rsidR="003E3C2C" w:rsidRPr="0036523B" w:rsidRDefault="003E3C2C" w:rsidP="00C246D3">
            <w:pPr>
              <w:pStyle w:val="Tabletext"/>
              <w:jc w:val="right"/>
              <w:rPr>
                <w:b/>
                <w:bCs/>
              </w:rPr>
            </w:pPr>
            <w:r w:rsidRPr="0036523B">
              <w:t>4 June 1997</w:t>
            </w:r>
          </w:p>
        </w:tc>
      </w:tr>
      <w:tr w:rsidR="003E3C2C" w:rsidRPr="0036523B" w14:paraId="57A58B55" w14:textId="77777777" w:rsidTr="00C246D3">
        <w:tc>
          <w:tcPr>
            <w:tcW w:w="1769" w:type="dxa"/>
          </w:tcPr>
          <w:p w14:paraId="4529E0D7" w14:textId="77777777" w:rsidR="003E3C2C" w:rsidRPr="0036523B" w:rsidRDefault="003E3C2C" w:rsidP="003E3C2C">
            <w:pPr>
              <w:pStyle w:val="Tabletext"/>
            </w:pPr>
            <w:r w:rsidRPr="0036523B">
              <w:t>205/CLC</w:t>
            </w:r>
          </w:p>
        </w:tc>
        <w:tc>
          <w:tcPr>
            <w:tcW w:w="850" w:type="dxa"/>
          </w:tcPr>
          <w:p w14:paraId="72A37AB5" w14:textId="77777777" w:rsidR="003E3C2C" w:rsidRPr="0036523B" w:rsidRDefault="003E3C2C" w:rsidP="003E3C2C">
            <w:pPr>
              <w:pStyle w:val="Tabletext"/>
            </w:pPr>
            <w:r w:rsidRPr="0036523B">
              <w:t>2</w:t>
            </w:r>
          </w:p>
        </w:tc>
        <w:tc>
          <w:tcPr>
            <w:tcW w:w="817" w:type="dxa"/>
          </w:tcPr>
          <w:p w14:paraId="04A77375" w14:textId="77777777" w:rsidR="003E3C2C" w:rsidRPr="0036523B" w:rsidRDefault="003E3C2C" w:rsidP="003E3C2C">
            <w:pPr>
              <w:pStyle w:val="Tabletext"/>
            </w:pPr>
          </w:p>
        </w:tc>
        <w:tc>
          <w:tcPr>
            <w:tcW w:w="2376" w:type="dxa"/>
          </w:tcPr>
          <w:p w14:paraId="2705132A" w14:textId="77777777" w:rsidR="003E3C2C" w:rsidRPr="0036523B" w:rsidRDefault="003E3C2C" w:rsidP="003E3C2C">
            <w:pPr>
              <w:pStyle w:val="Tabletext"/>
            </w:pPr>
            <w:r w:rsidRPr="0036523B">
              <w:t>West MacDonnell</w:t>
            </w:r>
          </w:p>
        </w:tc>
        <w:tc>
          <w:tcPr>
            <w:tcW w:w="1735" w:type="dxa"/>
          </w:tcPr>
          <w:p w14:paraId="08BD0CED" w14:textId="77777777" w:rsidR="003E3C2C" w:rsidRPr="0036523B" w:rsidRDefault="003E3C2C" w:rsidP="00C246D3">
            <w:pPr>
              <w:pStyle w:val="Tabletext"/>
              <w:jc w:val="right"/>
              <w:rPr>
                <w:b/>
                <w:bCs/>
              </w:rPr>
            </w:pPr>
            <w:r w:rsidRPr="0036523B">
              <w:t>4 June 1997</w:t>
            </w:r>
          </w:p>
        </w:tc>
      </w:tr>
      <w:tr w:rsidR="003E3C2C" w:rsidRPr="0036523B" w14:paraId="0BE73B79" w14:textId="77777777" w:rsidTr="00C246D3">
        <w:tc>
          <w:tcPr>
            <w:tcW w:w="1769" w:type="dxa"/>
          </w:tcPr>
          <w:p w14:paraId="04DF0E4E" w14:textId="77777777" w:rsidR="003E3C2C" w:rsidRPr="0036523B" w:rsidRDefault="003E3C2C" w:rsidP="003E3C2C">
            <w:pPr>
              <w:pStyle w:val="Tabletext"/>
            </w:pPr>
            <w:r w:rsidRPr="0036523B">
              <w:t>206/CLC</w:t>
            </w:r>
          </w:p>
        </w:tc>
        <w:tc>
          <w:tcPr>
            <w:tcW w:w="850" w:type="dxa"/>
          </w:tcPr>
          <w:p w14:paraId="7C347251" w14:textId="77777777" w:rsidR="003E3C2C" w:rsidRPr="0036523B" w:rsidRDefault="003E3C2C" w:rsidP="003E3C2C">
            <w:pPr>
              <w:pStyle w:val="Tabletext"/>
            </w:pPr>
            <w:r w:rsidRPr="0036523B">
              <w:t>2</w:t>
            </w:r>
          </w:p>
        </w:tc>
        <w:tc>
          <w:tcPr>
            <w:tcW w:w="817" w:type="dxa"/>
          </w:tcPr>
          <w:p w14:paraId="03127F2C" w14:textId="77777777" w:rsidR="003E3C2C" w:rsidRPr="0036523B" w:rsidRDefault="003E3C2C" w:rsidP="003E3C2C">
            <w:pPr>
              <w:pStyle w:val="Tabletext"/>
            </w:pPr>
          </w:p>
        </w:tc>
        <w:tc>
          <w:tcPr>
            <w:tcW w:w="2376" w:type="dxa"/>
          </w:tcPr>
          <w:p w14:paraId="77A56444" w14:textId="77777777" w:rsidR="003E3C2C" w:rsidRPr="0036523B" w:rsidRDefault="003E3C2C" w:rsidP="00B97D97">
            <w:pPr>
              <w:pStyle w:val="Tabletext"/>
            </w:pPr>
            <w:r w:rsidRPr="0036523B">
              <w:t>Limestone Bore (</w:t>
            </w:r>
            <w:r w:rsidR="00074700" w:rsidRPr="0036523B">
              <w:t>NT</w:t>
            </w:r>
            <w:r w:rsidR="00074700">
              <w:t> </w:t>
            </w:r>
            <w:r w:rsidR="00074700" w:rsidRPr="0036523B">
              <w:t>Portion</w:t>
            </w:r>
            <w:r w:rsidR="00074700">
              <w:t> </w:t>
            </w:r>
            <w:r w:rsidRPr="0036523B">
              <w:t>3910)</w:t>
            </w:r>
          </w:p>
        </w:tc>
        <w:tc>
          <w:tcPr>
            <w:tcW w:w="1735" w:type="dxa"/>
          </w:tcPr>
          <w:p w14:paraId="1F048822" w14:textId="77777777" w:rsidR="003E3C2C" w:rsidRPr="0036523B" w:rsidRDefault="003E3C2C" w:rsidP="00C246D3">
            <w:pPr>
              <w:pStyle w:val="Tabletext"/>
              <w:jc w:val="right"/>
              <w:rPr>
                <w:b/>
                <w:bCs/>
              </w:rPr>
            </w:pPr>
            <w:r w:rsidRPr="0036523B">
              <w:t>4 June 1997</w:t>
            </w:r>
          </w:p>
        </w:tc>
      </w:tr>
      <w:tr w:rsidR="003E3C2C" w:rsidRPr="0036523B" w14:paraId="16EBE7B5" w14:textId="77777777" w:rsidTr="00C246D3">
        <w:tc>
          <w:tcPr>
            <w:tcW w:w="1769" w:type="dxa"/>
          </w:tcPr>
          <w:p w14:paraId="40E1507F" w14:textId="77777777" w:rsidR="003E3C2C" w:rsidRPr="0036523B" w:rsidRDefault="003E3C2C" w:rsidP="003E3C2C">
            <w:pPr>
              <w:pStyle w:val="Tabletext"/>
            </w:pPr>
            <w:r w:rsidRPr="0036523B">
              <w:t>207/CLC</w:t>
            </w:r>
          </w:p>
        </w:tc>
        <w:tc>
          <w:tcPr>
            <w:tcW w:w="850" w:type="dxa"/>
          </w:tcPr>
          <w:p w14:paraId="1ED9F32D" w14:textId="77777777" w:rsidR="003E3C2C" w:rsidRPr="0036523B" w:rsidRDefault="003E3C2C" w:rsidP="003E3C2C">
            <w:pPr>
              <w:pStyle w:val="Tabletext"/>
            </w:pPr>
            <w:r w:rsidRPr="0036523B">
              <w:t>2</w:t>
            </w:r>
          </w:p>
        </w:tc>
        <w:tc>
          <w:tcPr>
            <w:tcW w:w="817" w:type="dxa"/>
          </w:tcPr>
          <w:p w14:paraId="2A52D36D" w14:textId="77777777" w:rsidR="003E3C2C" w:rsidRPr="0036523B" w:rsidRDefault="003E3C2C" w:rsidP="003E3C2C">
            <w:pPr>
              <w:pStyle w:val="Tabletext"/>
            </w:pPr>
          </w:p>
        </w:tc>
        <w:tc>
          <w:tcPr>
            <w:tcW w:w="2376" w:type="dxa"/>
          </w:tcPr>
          <w:p w14:paraId="4685BA6A" w14:textId="77777777" w:rsidR="003E3C2C" w:rsidRPr="0036523B" w:rsidRDefault="003E3C2C" w:rsidP="003E3C2C">
            <w:pPr>
              <w:pStyle w:val="Tabletext"/>
            </w:pPr>
            <w:proofErr w:type="spellStart"/>
            <w:r w:rsidRPr="0036523B">
              <w:t>Tjulu</w:t>
            </w:r>
            <w:proofErr w:type="spellEnd"/>
          </w:p>
        </w:tc>
        <w:tc>
          <w:tcPr>
            <w:tcW w:w="1735" w:type="dxa"/>
          </w:tcPr>
          <w:p w14:paraId="134D48BB" w14:textId="77777777" w:rsidR="003E3C2C" w:rsidRPr="0036523B" w:rsidRDefault="003E3C2C" w:rsidP="00C246D3">
            <w:pPr>
              <w:pStyle w:val="Tabletext"/>
              <w:jc w:val="right"/>
              <w:rPr>
                <w:b/>
                <w:bCs/>
              </w:rPr>
            </w:pPr>
            <w:r w:rsidRPr="0036523B">
              <w:t>4 June 1997</w:t>
            </w:r>
          </w:p>
        </w:tc>
      </w:tr>
      <w:tr w:rsidR="003E3C2C" w:rsidRPr="0036523B" w14:paraId="3DA9B8AD" w14:textId="77777777" w:rsidTr="00C246D3">
        <w:tc>
          <w:tcPr>
            <w:tcW w:w="1769" w:type="dxa"/>
          </w:tcPr>
          <w:p w14:paraId="7324BFF3" w14:textId="77777777" w:rsidR="003E3C2C" w:rsidRPr="0036523B" w:rsidRDefault="003E3C2C" w:rsidP="003E3C2C">
            <w:pPr>
              <w:pStyle w:val="Tabletext"/>
            </w:pPr>
            <w:r w:rsidRPr="0036523B">
              <w:t>208/CLC</w:t>
            </w:r>
          </w:p>
        </w:tc>
        <w:tc>
          <w:tcPr>
            <w:tcW w:w="850" w:type="dxa"/>
          </w:tcPr>
          <w:p w14:paraId="63E4CC21" w14:textId="77777777" w:rsidR="003E3C2C" w:rsidRPr="0036523B" w:rsidRDefault="003E3C2C" w:rsidP="003E3C2C">
            <w:pPr>
              <w:pStyle w:val="Tabletext"/>
            </w:pPr>
            <w:r w:rsidRPr="0036523B">
              <w:t>2</w:t>
            </w:r>
          </w:p>
        </w:tc>
        <w:tc>
          <w:tcPr>
            <w:tcW w:w="817" w:type="dxa"/>
          </w:tcPr>
          <w:p w14:paraId="5B77FBC2" w14:textId="77777777" w:rsidR="003E3C2C" w:rsidRPr="0036523B" w:rsidRDefault="003E3C2C" w:rsidP="003E3C2C">
            <w:pPr>
              <w:pStyle w:val="Tabletext"/>
            </w:pPr>
          </w:p>
        </w:tc>
        <w:tc>
          <w:tcPr>
            <w:tcW w:w="2376" w:type="dxa"/>
          </w:tcPr>
          <w:p w14:paraId="25021F4A" w14:textId="77777777" w:rsidR="003E3C2C" w:rsidRPr="0036523B" w:rsidRDefault="003E3C2C" w:rsidP="003E3C2C">
            <w:pPr>
              <w:pStyle w:val="Tabletext"/>
            </w:pPr>
            <w:r w:rsidRPr="0036523B">
              <w:t>Finke Gorge</w:t>
            </w:r>
          </w:p>
        </w:tc>
        <w:tc>
          <w:tcPr>
            <w:tcW w:w="1735" w:type="dxa"/>
          </w:tcPr>
          <w:p w14:paraId="5D771D3E" w14:textId="77777777" w:rsidR="003E3C2C" w:rsidRPr="0036523B" w:rsidRDefault="003E3C2C" w:rsidP="00C246D3">
            <w:pPr>
              <w:pStyle w:val="Tabletext"/>
              <w:jc w:val="right"/>
              <w:rPr>
                <w:b/>
                <w:bCs/>
              </w:rPr>
            </w:pPr>
            <w:r w:rsidRPr="0036523B">
              <w:t>4 June 1997</w:t>
            </w:r>
          </w:p>
        </w:tc>
      </w:tr>
      <w:tr w:rsidR="003E3C2C" w:rsidRPr="0036523B" w14:paraId="54CEDDA6" w14:textId="77777777" w:rsidTr="00C246D3">
        <w:tc>
          <w:tcPr>
            <w:tcW w:w="1769" w:type="dxa"/>
          </w:tcPr>
          <w:p w14:paraId="331EA6EE" w14:textId="77777777" w:rsidR="003E3C2C" w:rsidRPr="0036523B" w:rsidRDefault="003E3C2C" w:rsidP="003E3C2C">
            <w:pPr>
              <w:pStyle w:val="Tabletext"/>
            </w:pPr>
            <w:r w:rsidRPr="0036523B">
              <w:t>209/CLC</w:t>
            </w:r>
          </w:p>
        </w:tc>
        <w:tc>
          <w:tcPr>
            <w:tcW w:w="850" w:type="dxa"/>
          </w:tcPr>
          <w:p w14:paraId="39F6C962" w14:textId="77777777" w:rsidR="003E3C2C" w:rsidRPr="0036523B" w:rsidRDefault="003E3C2C" w:rsidP="003E3C2C">
            <w:pPr>
              <w:pStyle w:val="Tabletext"/>
            </w:pPr>
            <w:r w:rsidRPr="0036523B">
              <w:t>2</w:t>
            </w:r>
          </w:p>
        </w:tc>
        <w:tc>
          <w:tcPr>
            <w:tcW w:w="817" w:type="dxa"/>
          </w:tcPr>
          <w:p w14:paraId="4B989509" w14:textId="77777777" w:rsidR="003E3C2C" w:rsidRPr="0036523B" w:rsidRDefault="003E3C2C" w:rsidP="003E3C2C">
            <w:pPr>
              <w:pStyle w:val="Tabletext"/>
            </w:pPr>
          </w:p>
        </w:tc>
        <w:tc>
          <w:tcPr>
            <w:tcW w:w="2376" w:type="dxa"/>
          </w:tcPr>
          <w:p w14:paraId="379A4B58" w14:textId="77777777" w:rsidR="003E3C2C" w:rsidRPr="0036523B" w:rsidRDefault="003E3C2C" w:rsidP="003E3C2C">
            <w:pPr>
              <w:pStyle w:val="Tabletext"/>
            </w:pPr>
            <w:r w:rsidRPr="0036523B">
              <w:t>Dulcie Range</w:t>
            </w:r>
          </w:p>
        </w:tc>
        <w:tc>
          <w:tcPr>
            <w:tcW w:w="1735" w:type="dxa"/>
          </w:tcPr>
          <w:p w14:paraId="354936FA" w14:textId="77777777" w:rsidR="003E3C2C" w:rsidRPr="0036523B" w:rsidRDefault="003E3C2C" w:rsidP="00C246D3">
            <w:pPr>
              <w:pStyle w:val="Tabletext"/>
              <w:jc w:val="right"/>
              <w:rPr>
                <w:b/>
                <w:bCs/>
              </w:rPr>
            </w:pPr>
            <w:r w:rsidRPr="0036523B">
              <w:t>4 June 1997</w:t>
            </w:r>
          </w:p>
        </w:tc>
      </w:tr>
      <w:tr w:rsidR="003E3C2C" w:rsidRPr="0036523B" w14:paraId="1C5843B1" w14:textId="77777777" w:rsidTr="00C246D3">
        <w:tc>
          <w:tcPr>
            <w:tcW w:w="1769" w:type="dxa"/>
          </w:tcPr>
          <w:p w14:paraId="1F1A186D" w14:textId="77777777" w:rsidR="003E3C2C" w:rsidRPr="0036523B" w:rsidRDefault="003E3C2C" w:rsidP="003E3C2C">
            <w:pPr>
              <w:pStyle w:val="Tabletext"/>
            </w:pPr>
            <w:r w:rsidRPr="0036523B">
              <w:t>210/CLC</w:t>
            </w:r>
          </w:p>
        </w:tc>
        <w:tc>
          <w:tcPr>
            <w:tcW w:w="850" w:type="dxa"/>
          </w:tcPr>
          <w:p w14:paraId="4727CF62" w14:textId="77777777" w:rsidR="003E3C2C" w:rsidRPr="0036523B" w:rsidRDefault="003E3C2C" w:rsidP="003E3C2C">
            <w:pPr>
              <w:pStyle w:val="Tabletext"/>
            </w:pPr>
            <w:r w:rsidRPr="0036523B">
              <w:t>2</w:t>
            </w:r>
          </w:p>
        </w:tc>
        <w:tc>
          <w:tcPr>
            <w:tcW w:w="817" w:type="dxa"/>
          </w:tcPr>
          <w:p w14:paraId="5D4BCEDF" w14:textId="77777777" w:rsidR="003E3C2C" w:rsidRPr="0036523B" w:rsidRDefault="003E3C2C" w:rsidP="003E3C2C">
            <w:pPr>
              <w:pStyle w:val="Tabletext"/>
            </w:pPr>
          </w:p>
        </w:tc>
        <w:tc>
          <w:tcPr>
            <w:tcW w:w="2376" w:type="dxa"/>
          </w:tcPr>
          <w:p w14:paraId="404C2CE9" w14:textId="77777777" w:rsidR="003E3C2C" w:rsidRPr="0036523B" w:rsidRDefault="003E3C2C" w:rsidP="003E3C2C">
            <w:pPr>
              <w:pStyle w:val="Tabletext"/>
            </w:pPr>
            <w:r w:rsidRPr="0036523B">
              <w:t>Mount Sanford</w:t>
            </w:r>
          </w:p>
        </w:tc>
        <w:tc>
          <w:tcPr>
            <w:tcW w:w="1735" w:type="dxa"/>
          </w:tcPr>
          <w:p w14:paraId="4563AFB3" w14:textId="77777777" w:rsidR="003E3C2C" w:rsidRPr="0036523B" w:rsidRDefault="003E3C2C" w:rsidP="00C246D3">
            <w:pPr>
              <w:pStyle w:val="Tabletext"/>
              <w:jc w:val="right"/>
              <w:rPr>
                <w:b/>
                <w:bCs/>
              </w:rPr>
            </w:pPr>
            <w:r w:rsidRPr="0036523B">
              <w:t>4 June 1997</w:t>
            </w:r>
          </w:p>
        </w:tc>
      </w:tr>
      <w:tr w:rsidR="003E3C2C" w:rsidRPr="0036523B" w14:paraId="5F066B0E" w14:textId="77777777" w:rsidTr="00C246D3">
        <w:tc>
          <w:tcPr>
            <w:tcW w:w="1769" w:type="dxa"/>
          </w:tcPr>
          <w:p w14:paraId="012992BB" w14:textId="77777777" w:rsidR="003E3C2C" w:rsidRPr="0036523B" w:rsidRDefault="003E3C2C" w:rsidP="003E3C2C">
            <w:pPr>
              <w:pStyle w:val="Tabletext"/>
            </w:pPr>
            <w:r w:rsidRPr="0036523B">
              <w:t>211/CLC</w:t>
            </w:r>
          </w:p>
        </w:tc>
        <w:tc>
          <w:tcPr>
            <w:tcW w:w="850" w:type="dxa"/>
          </w:tcPr>
          <w:p w14:paraId="32EEB09A" w14:textId="77777777" w:rsidR="003E3C2C" w:rsidRPr="0036523B" w:rsidRDefault="003E3C2C" w:rsidP="003E3C2C">
            <w:pPr>
              <w:pStyle w:val="Tabletext"/>
            </w:pPr>
            <w:r w:rsidRPr="0036523B">
              <w:t>2</w:t>
            </w:r>
          </w:p>
        </w:tc>
        <w:tc>
          <w:tcPr>
            <w:tcW w:w="817" w:type="dxa"/>
          </w:tcPr>
          <w:p w14:paraId="09F9E548" w14:textId="77777777" w:rsidR="003E3C2C" w:rsidRPr="0036523B" w:rsidRDefault="003E3C2C" w:rsidP="003E3C2C">
            <w:pPr>
              <w:pStyle w:val="Tabletext"/>
            </w:pPr>
          </w:p>
        </w:tc>
        <w:tc>
          <w:tcPr>
            <w:tcW w:w="2376" w:type="dxa"/>
          </w:tcPr>
          <w:p w14:paraId="52DDB842" w14:textId="77777777" w:rsidR="003E3C2C" w:rsidRPr="0036523B" w:rsidRDefault="003E3C2C" w:rsidP="003E3C2C">
            <w:pPr>
              <w:pStyle w:val="Tabletext"/>
            </w:pPr>
            <w:r w:rsidRPr="0036523B">
              <w:t>Davenport Range</w:t>
            </w:r>
          </w:p>
        </w:tc>
        <w:tc>
          <w:tcPr>
            <w:tcW w:w="1735" w:type="dxa"/>
          </w:tcPr>
          <w:p w14:paraId="1EF2ADE8" w14:textId="77777777" w:rsidR="003E3C2C" w:rsidRPr="0036523B" w:rsidRDefault="003E3C2C" w:rsidP="00C246D3">
            <w:pPr>
              <w:pStyle w:val="Tabletext"/>
              <w:jc w:val="right"/>
              <w:rPr>
                <w:b/>
                <w:bCs/>
              </w:rPr>
            </w:pPr>
            <w:r w:rsidRPr="0036523B">
              <w:t>4 June 1997</w:t>
            </w:r>
          </w:p>
        </w:tc>
      </w:tr>
      <w:tr w:rsidR="003E3C2C" w:rsidRPr="0036523B" w14:paraId="634C017A" w14:textId="77777777" w:rsidTr="00C246D3">
        <w:tc>
          <w:tcPr>
            <w:tcW w:w="1769" w:type="dxa"/>
          </w:tcPr>
          <w:p w14:paraId="1445E6C2" w14:textId="77777777" w:rsidR="003E3C2C" w:rsidRPr="0036523B" w:rsidRDefault="003E3C2C" w:rsidP="003E3C2C">
            <w:pPr>
              <w:pStyle w:val="Tabletext"/>
            </w:pPr>
            <w:r w:rsidRPr="0036523B">
              <w:t>212/CLC</w:t>
            </w:r>
          </w:p>
        </w:tc>
        <w:tc>
          <w:tcPr>
            <w:tcW w:w="850" w:type="dxa"/>
          </w:tcPr>
          <w:p w14:paraId="58B25ED1" w14:textId="77777777" w:rsidR="003E3C2C" w:rsidRPr="0036523B" w:rsidRDefault="003E3C2C" w:rsidP="003E3C2C">
            <w:pPr>
              <w:pStyle w:val="Tabletext"/>
            </w:pPr>
            <w:r w:rsidRPr="0036523B">
              <w:t>2</w:t>
            </w:r>
          </w:p>
        </w:tc>
        <w:tc>
          <w:tcPr>
            <w:tcW w:w="817" w:type="dxa"/>
          </w:tcPr>
          <w:p w14:paraId="4DEC568F" w14:textId="77777777" w:rsidR="003E3C2C" w:rsidRPr="0036523B" w:rsidRDefault="003E3C2C" w:rsidP="003E3C2C">
            <w:pPr>
              <w:pStyle w:val="Tabletext"/>
            </w:pPr>
          </w:p>
        </w:tc>
        <w:tc>
          <w:tcPr>
            <w:tcW w:w="2376" w:type="dxa"/>
          </w:tcPr>
          <w:p w14:paraId="7EC19598" w14:textId="77777777" w:rsidR="003E3C2C" w:rsidRPr="0036523B" w:rsidRDefault="003E3C2C" w:rsidP="003E3C2C">
            <w:pPr>
              <w:pStyle w:val="Tabletext"/>
            </w:pPr>
            <w:r w:rsidRPr="0036523B">
              <w:t>Emily and Jessie Gaps</w:t>
            </w:r>
          </w:p>
        </w:tc>
        <w:tc>
          <w:tcPr>
            <w:tcW w:w="1735" w:type="dxa"/>
          </w:tcPr>
          <w:p w14:paraId="6394ECC4" w14:textId="77777777" w:rsidR="003E3C2C" w:rsidRPr="0036523B" w:rsidRDefault="003E3C2C" w:rsidP="00C246D3">
            <w:pPr>
              <w:pStyle w:val="Tabletext"/>
              <w:jc w:val="right"/>
              <w:rPr>
                <w:b/>
                <w:bCs/>
              </w:rPr>
            </w:pPr>
            <w:r w:rsidRPr="0036523B">
              <w:t>4 June 1997</w:t>
            </w:r>
          </w:p>
        </w:tc>
      </w:tr>
      <w:tr w:rsidR="003E3C2C" w:rsidRPr="0036523B" w14:paraId="69153A0D" w14:textId="77777777" w:rsidTr="00C246D3">
        <w:tc>
          <w:tcPr>
            <w:tcW w:w="1769" w:type="dxa"/>
          </w:tcPr>
          <w:p w14:paraId="75E1A332" w14:textId="77777777" w:rsidR="003E3C2C" w:rsidRPr="0036523B" w:rsidRDefault="003E3C2C" w:rsidP="003E3C2C">
            <w:pPr>
              <w:pStyle w:val="Tabletext"/>
            </w:pPr>
            <w:r w:rsidRPr="0036523B">
              <w:t>213/CLC</w:t>
            </w:r>
          </w:p>
        </w:tc>
        <w:tc>
          <w:tcPr>
            <w:tcW w:w="850" w:type="dxa"/>
          </w:tcPr>
          <w:p w14:paraId="6C3EBB5C" w14:textId="77777777" w:rsidR="003E3C2C" w:rsidRPr="0036523B" w:rsidRDefault="003E3C2C" w:rsidP="003E3C2C">
            <w:pPr>
              <w:pStyle w:val="Tabletext"/>
            </w:pPr>
            <w:r w:rsidRPr="0036523B">
              <w:t>2</w:t>
            </w:r>
          </w:p>
        </w:tc>
        <w:tc>
          <w:tcPr>
            <w:tcW w:w="817" w:type="dxa"/>
          </w:tcPr>
          <w:p w14:paraId="3DA69E8D" w14:textId="77777777" w:rsidR="003E3C2C" w:rsidRPr="0036523B" w:rsidRDefault="003E3C2C" w:rsidP="003E3C2C">
            <w:pPr>
              <w:pStyle w:val="Tabletext"/>
            </w:pPr>
          </w:p>
        </w:tc>
        <w:tc>
          <w:tcPr>
            <w:tcW w:w="2376" w:type="dxa"/>
          </w:tcPr>
          <w:p w14:paraId="3C1D50E1" w14:textId="77777777" w:rsidR="003E3C2C" w:rsidRPr="0036523B" w:rsidRDefault="003E3C2C" w:rsidP="003E3C2C">
            <w:pPr>
              <w:pStyle w:val="Tabletext"/>
            </w:pPr>
            <w:r w:rsidRPr="0036523B">
              <w:t>Ruby Gorge</w:t>
            </w:r>
          </w:p>
        </w:tc>
        <w:tc>
          <w:tcPr>
            <w:tcW w:w="1735" w:type="dxa"/>
          </w:tcPr>
          <w:p w14:paraId="4BB4906B" w14:textId="77777777" w:rsidR="003E3C2C" w:rsidRPr="0036523B" w:rsidRDefault="003E3C2C" w:rsidP="00C246D3">
            <w:pPr>
              <w:pStyle w:val="Tabletext"/>
              <w:jc w:val="right"/>
              <w:rPr>
                <w:b/>
                <w:bCs/>
              </w:rPr>
            </w:pPr>
            <w:r w:rsidRPr="0036523B">
              <w:t>4 June 1997</w:t>
            </w:r>
          </w:p>
        </w:tc>
      </w:tr>
      <w:tr w:rsidR="003E3C2C" w:rsidRPr="0036523B" w14:paraId="29E4BB5C" w14:textId="77777777" w:rsidTr="00C246D3">
        <w:tc>
          <w:tcPr>
            <w:tcW w:w="1769" w:type="dxa"/>
          </w:tcPr>
          <w:p w14:paraId="6E60F51D" w14:textId="77777777" w:rsidR="003E3C2C" w:rsidRPr="0036523B" w:rsidRDefault="003E3C2C" w:rsidP="003E3C2C">
            <w:pPr>
              <w:pStyle w:val="Tabletext"/>
            </w:pPr>
            <w:r w:rsidRPr="0036523B">
              <w:t>214/CLC</w:t>
            </w:r>
          </w:p>
        </w:tc>
        <w:tc>
          <w:tcPr>
            <w:tcW w:w="850" w:type="dxa"/>
          </w:tcPr>
          <w:p w14:paraId="18A8450F" w14:textId="77777777" w:rsidR="003E3C2C" w:rsidRPr="0036523B" w:rsidRDefault="003E3C2C" w:rsidP="003E3C2C">
            <w:pPr>
              <w:pStyle w:val="Tabletext"/>
            </w:pPr>
            <w:r w:rsidRPr="0036523B">
              <w:t>2</w:t>
            </w:r>
          </w:p>
        </w:tc>
        <w:tc>
          <w:tcPr>
            <w:tcW w:w="817" w:type="dxa"/>
          </w:tcPr>
          <w:p w14:paraId="0A6E1D1B" w14:textId="77777777" w:rsidR="003E3C2C" w:rsidRPr="0036523B" w:rsidRDefault="003E3C2C" w:rsidP="003E3C2C">
            <w:pPr>
              <w:pStyle w:val="Tabletext"/>
            </w:pPr>
          </w:p>
        </w:tc>
        <w:tc>
          <w:tcPr>
            <w:tcW w:w="2376" w:type="dxa"/>
          </w:tcPr>
          <w:p w14:paraId="3D5F4151" w14:textId="77777777" w:rsidR="003E3C2C" w:rsidRPr="0036523B" w:rsidRDefault="003E3C2C" w:rsidP="003E3C2C">
            <w:pPr>
              <w:pStyle w:val="Tabletext"/>
            </w:pPr>
            <w:r w:rsidRPr="0036523B">
              <w:t xml:space="preserve">Acacia </w:t>
            </w:r>
            <w:proofErr w:type="spellStart"/>
            <w:r w:rsidRPr="0036523B">
              <w:t>Peuce</w:t>
            </w:r>
            <w:proofErr w:type="spellEnd"/>
          </w:p>
        </w:tc>
        <w:tc>
          <w:tcPr>
            <w:tcW w:w="1735" w:type="dxa"/>
          </w:tcPr>
          <w:p w14:paraId="0A599639" w14:textId="77777777" w:rsidR="003E3C2C" w:rsidRPr="0036523B" w:rsidRDefault="003E3C2C" w:rsidP="00C246D3">
            <w:pPr>
              <w:pStyle w:val="Tabletext"/>
              <w:jc w:val="right"/>
              <w:rPr>
                <w:b/>
                <w:bCs/>
              </w:rPr>
            </w:pPr>
            <w:r w:rsidRPr="0036523B">
              <w:t>4 June 1997</w:t>
            </w:r>
          </w:p>
        </w:tc>
      </w:tr>
      <w:tr w:rsidR="003E3C2C" w:rsidRPr="0036523B" w14:paraId="0A965724" w14:textId="77777777" w:rsidTr="00C246D3">
        <w:tc>
          <w:tcPr>
            <w:tcW w:w="1769" w:type="dxa"/>
          </w:tcPr>
          <w:p w14:paraId="46F48A2B" w14:textId="77777777" w:rsidR="003E3C2C" w:rsidRPr="0036523B" w:rsidRDefault="003E3C2C" w:rsidP="003E3C2C">
            <w:pPr>
              <w:pStyle w:val="Tabletext"/>
            </w:pPr>
            <w:r w:rsidRPr="0036523B">
              <w:lastRenderedPageBreak/>
              <w:t>215/CLC</w:t>
            </w:r>
          </w:p>
        </w:tc>
        <w:tc>
          <w:tcPr>
            <w:tcW w:w="850" w:type="dxa"/>
          </w:tcPr>
          <w:p w14:paraId="2E6573FB" w14:textId="77777777" w:rsidR="003E3C2C" w:rsidRPr="0036523B" w:rsidRDefault="003E3C2C" w:rsidP="003E3C2C">
            <w:pPr>
              <w:pStyle w:val="Tabletext"/>
            </w:pPr>
            <w:r w:rsidRPr="0036523B">
              <w:t>2</w:t>
            </w:r>
          </w:p>
        </w:tc>
        <w:tc>
          <w:tcPr>
            <w:tcW w:w="817" w:type="dxa"/>
          </w:tcPr>
          <w:p w14:paraId="051F2E4B" w14:textId="77777777" w:rsidR="003E3C2C" w:rsidRPr="0036523B" w:rsidRDefault="003E3C2C" w:rsidP="003E3C2C">
            <w:pPr>
              <w:pStyle w:val="Tabletext"/>
            </w:pPr>
          </w:p>
        </w:tc>
        <w:tc>
          <w:tcPr>
            <w:tcW w:w="2376" w:type="dxa"/>
          </w:tcPr>
          <w:p w14:paraId="183F9903" w14:textId="77777777" w:rsidR="003E3C2C" w:rsidRPr="0036523B" w:rsidRDefault="003E3C2C" w:rsidP="003E3C2C">
            <w:pPr>
              <w:pStyle w:val="Tabletext"/>
            </w:pPr>
            <w:r w:rsidRPr="0036523B">
              <w:t>Chambers Pillar</w:t>
            </w:r>
          </w:p>
        </w:tc>
        <w:tc>
          <w:tcPr>
            <w:tcW w:w="1735" w:type="dxa"/>
          </w:tcPr>
          <w:p w14:paraId="5ADDD08B" w14:textId="77777777" w:rsidR="003E3C2C" w:rsidRPr="0036523B" w:rsidRDefault="003E3C2C" w:rsidP="00C246D3">
            <w:pPr>
              <w:pStyle w:val="Tabletext"/>
              <w:jc w:val="right"/>
              <w:rPr>
                <w:b/>
                <w:bCs/>
              </w:rPr>
            </w:pPr>
            <w:r w:rsidRPr="0036523B">
              <w:t>4 June 1997</w:t>
            </w:r>
          </w:p>
        </w:tc>
      </w:tr>
      <w:tr w:rsidR="003E3C2C" w:rsidRPr="0036523B" w14:paraId="55A771C5" w14:textId="77777777" w:rsidTr="00C246D3">
        <w:tc>
          <w:tcPr>
            <w:tcW w:w="1769" w:type="dxa"/>
          </w:tcPr>
          <w:p w14:paraId="4499B01B" w14:textId="77777777" w:rsidR="003E3C2C" w:rsidRPr="0036523B" w:rsidRDefault="003E3C2C" w:rsidP="003E3C2C">
            <w:pPr>
              <w:pStyle w:val="Tabletext"/>
            </w:pPr>
            <w:r w:rsidRPr="0036523B">
              <w:t>216/CLC</w:t>
            </w:r>
          </w:p>
        </w:tc>
        <w:tc>
          <w:tcPr>
            <w:tcW w:w="850" w:type="dxa"/>
          </w:tcPr>
          <w:p w14:paraId="5705E635" w14:textId="77777777" w:rsidR="003E3C2C" w:rsidRPr="0036523B" w:rsidRDefault="003E3C2C" w:rsidP="003E3C2C">
            <w:pPr>
              <w:pStyle w:val="Tabletext"/>
            </w:pPr>
            <w:r w:rsidRPr="0036523B">
              <w:t>2</w:t>
            </w:r>
          </w:p>
        </w:tc>
        <w:tc>
          <w:tcPr>
            <w:tcW w:w="817" w:type="dxa"/>
          </w:tcPr>
          <w:p w14:paraId="185D5666" w14:textId="77777777" w:rsidR="003E3C2C" w:rsidRPr="0036523B" w:rsidRDefault="003E3C2C" w:rsidP="003E3C2C">
            <w:pPr>
              <w:pStyle w:val="Tabletext"/>
            </w:pPr>
          </w:p>
        </w:tc>
        <w:tc>
          <w:tcPr>
            <w:tcW w:w="2376" w:type="dxa"/>
          </w:tcPr>
          <w:p w14:paraId="4FC8440C" w14:textId="77777777" w:rsidR="003E3C2C" w:rsidRPr="0036523B" w:rsidRDefault="003E3C2C" w:rsidP="003E3C2C">
            <w:pPr>
              <w:pStyle w:val="Tabletext"/>
            </w:pPr>
            <w:r w:rsidRPr="0036523B">
              <w:t>Rainbow Valley</w:t>
            </w:r>
          </w:p>
        </w:tc>
        <w:tc>
          <w:tcPr>
            <w:tcW w:w="1735" w:type="dxa"/>
          </w:tcPr>
          <w:p w14:paraId="50E754A7" w14:textId="77777777" w:rsidR="003E3C2C" w:rsidRPr="0036523B" w:rsidRDefault="003E3C2C" w:rsidP="00C246D3">
            <w:pPr>
              <w:pStyle w:val="Tabletext"/>
              <w:jc w:val="right"/>
              <w:rPr>
                <w:b/>
                <w:bCs/>
              </w:rPr>
            </w:pPr>
            <w:r w:rsidRPr="0036523B">
              <w:t>4 June 1997</w:t>
            </w:r>
          </w:p>
        </w:tc>
      </w:tr>
      <w:tr w:rsidR="003E3C2C" w:rsidRPr="0036523B" w14:paraId="62019E1D" w14:textId="77777777" w:rsidTr="00C246D3">
        <w:tc>
          <w:tcPr>
            <w:tcW w:w="1769" w:type="dxa"/>
          </w:tcPr>
          <w:p w14:paraId="13C46A03" w14:textId="77777777" w:rsidR="003E3C2C" w:rsidRPr="0036523B" w:rsidRDefault="003E3C2C" w:rsidP="003E3C2C">
            <w:pPr>
              <w:pStyle w:val="Tabletext"/>
            </w:pPr>
            <w:r w:rsidRPr="0036523B">
              <w:t>217/CLC</w:t>
            </w:r>
          </w:p>
        </w:tc>
        <w:tc>
          <w:tcPr>
            <w:tcW w:w="850" w:type="dxa"/>
          </w:tcPr>
          <w:p w14:paraId="7123A797" w14:textId="77777777" w:rsidR="003E3C2C" w:rsidRPr="0036523B" w:rsidRDefault="003E3C2C" w:rsidP="003E3C2C">
            <w:pPr>
              <w:pStyle w:val="Tabletext"/>
            </w:pPr>
            <w:r w:rsidRPr="0036523B">
              <w:t>2</w:t>
            </w:r>
          </w:p>
        </w:tc>
        <w:tc>
          <w:tcPr>
            <w:tcW w:w="817" w:type="dxa"/>
          </w:tcPr>
          <w:p w14:paraId="7FE13606" w14:textId="77777777" w:rsidR="003E3C2C" w:rsidRPr="0036523B" w:rsidRDefault="003E3C2C" w:rsidP="003E3C2C">
            <w:pPr>
              <w:pStyle w:val="Tabletext"/>
            </w:pPr>
          </w:p>
        </w:tc>
        <w:tc>
          <w:tcPr>
            <w:tcW w:w="2376" w:type="dxa"/>
          </w:tcPr>
          <w:p w14:paraId="7DE29337" w14:textId="77777777" w:rsidR="003E3C2C" w:rsidRPr="0036523B" w:rsidRDefault="003E3C2C" w:rsidP="003E3C2C">
            <w:pPr>
              <w:pStyle w:val="Tabletext"/>
            </w:pPr>
            <w:proofErr w:type="spellStart"/>
            <w:r w:rsidRPr="0036523B">
              <w:t>Trephina</w:t>
            </w:r>
            <w:proofErr w:type="spellEnd"/>
          </w:p>
        </w:tc>
        <w:tc>
          <w:tcPr>
            <w:tcW w:w="1735" w:type="dxa"/>
          </w:tcPr>
          <w:p w14:paraId="78369BBD" w14:textId="77777777" w:rsidR="003E3C2C" w:rsidRPr="0036523B" w:rsidRDefault="003E3C2C" w:rsidP="00C246D3">
            <w:pPr>
              <w:pStyle w:val="Tabletext"/>
              <w:jc w:val="right"/>
            </w:pPr>
            <w:r w:rsidRPr="0036523B">
              <w:t>4 June 1997</w:t>
            </w:r>
          </w:p>
        </w:tc>
      </w:tr>
      <w:tr w:rsidR="003E3C2C" w:rsidRPr="0036523B" w14:paraId="03A92204" w14:textId="77777777" w:rsidTr="00C246D3">
        <w:tc>
          <w:tcPr>
            <w:tcW w:w="1769" w:type="dxa"/>
          </w:tcPr>
          <w:p w14:paraId="731BB37F" w14:textId="77777777" w:rsidR="003E3C2C" w:rsidRPr="0036523B" w:rsidRDefault="003E3C2C" w:rsidP="003E3C2C">
            <w:pPr>
              <w:pStyle w:val="Tabletext"/>
            </w:pPr>
            <w:r w:rsidRPr="0036523B">
              <w:t>218/CLC</w:t>
            </w:r>
          </w:p>
        </w:tc>
        <w:tc>
          <w:tcPr>
            <w:tcW w:w="850" w:type="dxa"/>
          </w:tcPr>
          <w:p w14:paraId="08C1FDBC" w14:textId="77777777" w:rsidR="003E3C2C" w:rsidRPr="0036523B" w:rsidRDefault="003E3C2C" w:rsidP="003E3C2C">
            <w:pPr>
              <w:pStyle w:val="Tabletext"/>
            </w:pPr>
            <w:r w:rsidRPr="0036523B">
              <w:t>2</w:t>
            </w:r>
          </w:p>
        </w:tc>
        <w:tc>
          <w:tcPr>
            <w:tcW w:w="817" w:type="dxa"/>
          </w:tcPr>
          <w:p w14:paraId="152FCCAC" w14:textId="77777777" w:rsidR="003E3C2C" w:rsidRPr="0036523B" w:rsidRDefault="003E3C2C" w:rsidP="003E3C2C">
            <w:pPr>
              <w:pStyle w:val="Tabletext"/>
            </w:pPr>
          </w:p>
        </w:tc>
        <w:tc>
          <w:tcPr>
            <w:tcW w:w="2376" w:type="dxa"/>
          </w:tcPr>
          <w:p w14:paraId="65CB9EE0" w14:textId="77777777" w:rsidR="003E3C2C" w:rsidRPr="0036523B" w:rsidRDefault="003E3C2C" w:rsidP="003E3C2C">
            <w:pPr>
              <w:pStyle w:val="Tabletext"/>
            </w:pPr>
            <w:proofErr w:type="spellStart"/>
            <w:r w:rsidRPr="0036523B">
              <w:t>Arltunga</w:t>
            </w:r>
            <w:proofErr w:type="spellEnd"/>
          </w:p>
        </w:tc>
        <w:tc>
          <w:tcPr>
            <w:tcW w:w="1735" w:type="dxa"/>
          </w:tcPr>
          <w:p w14:paraId="4F9AE0A6" w14:textId="77777777" w:rsidR="003E3C2C" w:rsidRPr="0036523B" w:rsidRDefault="003E3C2C" w:rsidP="00C246D3">
            <w:pPr>
              <w:pStyle w:val="Tabletext"/>
              <w:jc w:val="right"/>
              <w:rPr>
                <w:b/>
                <w:bCs/>
              </w:rPr>
            </w:pPr>
            <w:r w:rsidRPr="0036523B">
              <w:t>4 June 1997</w:t>
            </w:r>
          </w:p>
        </w:tc>
      </w:tr>
      <w:tr w:rsidR="003E3C2C" w:rsidRPr="0036523B" w14:paraId="79507613" w14:textId="77777777" w:rsidTr="00C246D3">
        <w:tc>
          <w:tcPr>
            <w:tcW w:w="1769" w:type="dxa"/>
          </w:tcPr>
          <w:p w14:paraId="0A8AA18A" w14:textId="77777777" w:rsidR="003E3C2C" w:rsidRPr="0036523B" w:rsidRDefault="003E3C2C" w:rsidP="003E3C2C">
            <w:pPr>
              <w:pStyle w:val="Tabletext"/>
            </w:pPr>
            <w:r w:rsidRPr="0036523B">
              <w:t>219/CLC</w:t>
            </w:r>
          </w:p>
        </w:tc>
        <w:tc>
          <w:tcPr>
            <w:tcW w:w="850" w:type="dxa"/>
          </w:tcPr>
          <w:p w14:paraId="0363D373" w14:textId="77777777" w:rsidR="003E3C2C" w:rsidRPr="0036523B" w:rsidRDefault="003E3C2C" w:rsidP="003E3C2C">
            <w:pPr>
              <w:pStyle w:val="Tabletext"/>
            </w:pPr>
            <w:r w:rsidRPr="0036523B">
              <w:t>2</w:t>
            </w:r>
          </w:p>
        </w:tc>
        <w:tc>
          <w:tcPr>
            <w:tcW w:w="817" w:type="dxa"/>
          </w:tcPr>
          <w:p w14:paraId="27B38B9D" w14:textId="77777777" w:rsidR="003E3C2C" w:rsidRPr="0036523B" w:rsidRDefault="003E3C2C" w:rsidP="003E3C2C">
            <w:pPr>
              <w:pStyle w:val="Tabletext"/>
            </w:pPr>
          </w:p>
        </w:tc>
        <w:tc>
          <w:tcPr>
            <w:tcW w:w="2376" w:type="dxa"/>
          </w:tcPr>
          <w:p w14:paraId="2DFFDFA7" w14:textId="77777777" w:rsidR="003E3C2C" w:rsidRPr="0036523B" w:rsidRDefault="003E3C2C" w:rsidP="003E3C2C">
            <w:pPr>
              <w:pStyle w:val="Tabletext"/>
            </w:pPr>
            <w:r w:rsidRPr="0036523B">
              <w:t>Central Mount Wedge (Supplementary)</w:t>
            </w:r>
          </w:p>
        </w:tc>
        <w:tc>
          <w:tcPr>
            <w:tcW w:w="1735" w:type="dxa"/>
          </w:tcPr>
          <w:p w14:paraId="4C33C66F" w14:textId="77777777" w:rsidR="003E3C2C" w:rsidRPr="0036523B" w:rsidRDefault="003E3C2C" w:rsidP="00C246D3">
            <w:pPr>
              <w:pStyle w:val="Tabletext"/>
              <w:jc w:val="right"/>
              <w:rPr>
                <w:b/>
                <w:bCs/>
              </w:rPr>
            </w:pPr>
            <w:r w:rsidRPr="0036523B">
              <w:t>4 June 1997</w:t>
            </w:r>
          </w:p>
        </w:tc>
      </w:tr>
      <w:tr w:rsidR="003E3C2C" w:rsidRPr="0036523B" w14:paraId="7345B646" w14:textId="77777777" w:rsidTr="00C246D3">
        <w:tc>
          <w:tcPr>
            <w:tcW w:w="1769" w:type="dxa"/>
          </w:tcPr>
          <w:p w14:paraId="1ECEAA5F" w14:textId="77777777" w:rsidR="003E3C2C" w:rsidRPr="0036523B" w:rsidRDefault="003E3C2C" w:rsidP="003E3C2C">
            <w:pPr>
              <w:pStyle w:val="Tabletext"/>
            </w:pPr>
            <w:r w:rsidRPr="0036523B">
              <w:t>220/CLC</w:t>
            </w:r>
          </w:p>
        </w:tc>
        <w:tc>
          <w:tcPr>
            <w:tcW w:w="850" w:type="dxa"/>
          </w:tcPr>
          <w:p w14:paraId="796AAE8A" w14:textId="77777777" w:rsidR="003E3C2C" w:rsidRPr="0036523B" w:rsidRDefault="003E3C2C" w:rsidP="003E3C2C">
            <w:pPr>
              <w:pStyle w:val="Tabletext"/>
            </w:pPr>
            <w:r w:rsidRPr="0036523B">
              <w:t>2</w:t>
            </w:r>
          </w:p>
        </w:tc>
        <w:tc>
          <w:tcPr>
            <w:tcW w:w="817" w:type="dxa"/>
          </w:tcPr>
          <w:p w14:paraId="0CB6CE89" w14:textId="77777777" w:rsidR="003E3C2C" w:rsidRPr="0036523B" w:rsidRDefault="003E3C2C" w:rsidP="003E3C2C">
            <w:pPr>
              <w:pStyle w:val="Tabletext"/>
            </w:pPr>
          </w:p>
        </w:tc>
        <w:tc>
          <w:tcPr>
            <w:tcW w:w="2376" w:type="dxa"/>
          </w:tcPr>
          <w:p w14:paraId="5C1E0E8C" w14:textId="77777777" w:rsidR="003E3C2C" w:rsidRPr="0036523B" w:rsidRDefault="008C0F7D" w:rsidP="003E3C2C">
            <w:pPr>
              <w:pStyle w:val="Tabletext"/>
            </w:pPr>
            <w:proofErr w:type="spellStart"/>
            <w:r>
              <w:t>Wangkangurru</w:t>
            </w:r>
            <w:proofErr w:type="spellEnd"/>
            <w:r w:rsidRPr="0036523B">
              <w:t xml:space="preserve"> </w:t>
            </w:r>
            <w:r w:rsidR="003E3C2C" w:rsidRPr="0036523B">
              <w:t>(Supplementary)</w:t>
            </w:r>
          </w:p>
        </w:tc>
        <w:tc>
          <w:tcPr>
            <w:tcW w:w="1735" w:type="dxa"/>
          </w:tcPr>
          <w:p w14:paraId="0820F438" w14:textId="77777777" w:rsidR="003E3C2C" w:rsidRPr="0036523B" w:rsidRDefault="003E3C2C" w:rsidP="00C246D3">
            <w:pPr>
              <w:pStyle w:val="Tabletext"/>
              <w:jc w:val="right"/>
              <w:rPr>
                <w:b/>
                <w:bCs/>
              </w:rPr>
            </w:pPr>
            <w:r w:rsidRPr="0036523B">
              <w:t>4 June 1997</w:t>
            </w:r>
          </w:p>
        </w:tc>
      </w:tr>
      <w:tr w:rsidR="003E3C2C" w:rsidRPr="0036523B" w14:paraId="6E577452" w14:textId="77777777" w:rsidTr="00C246D3">
        <w:tc>
          <w:tcPr>
            <w:tcW w:w="1769" w:type="dxa"/>
          </w:tcPr>
          <w:p w14:paraId="546E8288" w14:textId="77777777" w:rsidR="003E3C2C" w:rsidRPr="0036523B" w:rsidRDefault="003E3C2C" w:rsidP="003E3C2C">
            <w:pPr>
              <w:pStyle w:val="Tabletext"/>
            </w:pPr>
            <w:r w:rsidRPr="0036523B">
              <w:t>221/CLC</w:t>
            </w:r>
          </w:p>
        </w:tc>
        <w:tc>
          <w:tcPr>
            <w:tcW w:w="850" w:type="dxa"/>
          </w:tcPr>
          <w:p w14:paraId="2E9272D9" w14:textId="77777777" w:rsidR="003E3C2C" w:rsidRPr="0036523B" w:rsidRDefault="003E3C2C" w:rsidP="003E3C2C">
            <w:pPr>
              <w:pStyle w:val="Tabletext"/>
            </w:pPr>
            <w:r w:rsidRPr="0036523B">
              <w:t>2</w:t>
            </w:r>
          </w:p>
        </w:tc>
        <w:tc>
          <w:tcPr>
            <w:tcW w:w="817" w:type="dxa"/>
          </w:tcPr>
          <w:p w14:paraId="434CC7B2" w14:textId="77777777" w:rsidR="003E3C2C" w:rsidRPr="0036523B" w:rsidRDefault="003E3C2C" w:rsidP="003E3C2C">
            <w:pPr>
              <w:pStyle w:val="Tabletext"/>
            </w:pPr>
          </w:p>
        </w:tc>
        <w:tc>
          <w:tcPr>
            <w:tcW w:w="2376" w:type="dxa"/>
          </w:tcPr>
          <w:p w14:paraId="7395E1D6" w14:textId="77777777" w:rsidR="003E3C2C" w:rsidRPr="0036523B" w:rsidRDefault="003E3C2C" w:rsidP="003E3C2C">
            <w:pPr>
              <w:pStyle w:val="Tabletext"/>
            </w:pPr>
            <w:r w:rsidRPr="0036523B">
              <w:t xml:space="preserve">Palm Valley </w:t>
            </w:r>
            <w:r w:rsidR="00074700">
              <w:br/>
            </w:r>
            <w:r w:rsidRPr="0036523B">
              <w:t>(Supplementary)</w:t>
            </w:r>
          </w:p>
        </w:tc>
        <w:tc>
          <w:tcPr>
            <w:tcW w:w="1735" w:type="dxa"/>
          </w:tcPr>
          <w:p w14:paraId="5805B757" w14:textId="77777777" w:rsidR="003E3C2C" w:rsidRPr="0036523B" w:rsidRDefault="003E3C2C" w:rsidP="00C246D3">
            <w:pPr>
              <w:pStyle w:val="Tabletext"/>
              <w:jc w:val="right"/>
              <w:rPr>
                <w:b/>
                <w:bCs/>
              </w:rPr>
            </w:pPr>
            <w:r w:rsidRPr="0036523B">
              <w:t>4 June 1997</w:t>
            </w:r>
          </w:p>
        </w:tc>
      </w:tr>
      <w:tr w:rsidR="003E3C2C" w:rsidRPr="0036523B" w14:paraId="25CB9127" w14:textId="77777777" w:rsidTr="00C246D3">
        <w:tc>
          <w:tcPr>
            <w:tcW w:w="1769" w:type="dxa"/>
          </w:tcPr>
          <w:p w14:paraId="2C166753" w14:textId="77777777" w:rsidR="003E3C2C" w:rsidRPr="0036523B" w:rsidRDefault="003E3C2C" w:rsidP="003E3C2C">
            <w:pPr>
              <w:pStyle w:val="Tabletext"/>
            </w:pPr>
            <w:r w:rsidRPr="0036523B">
              <w:t>222/CLC</w:t>
            </w:r>
          </w:p>
        </w:tc>
        <w:tc>
          <w:tcPr>
            <w:tcW w:w="850" w:type="dxa"/>
          </w:tcPr>
          <w:p w14:paraId="7286A69A" w14:textId="77777777" w:rsidR="003E3C2C" w:rsidRPr="0036523B" w:rsidRDefault="003E3C2C" w:rsidP="003E3C2C">
            <w:pPr>
              <w:pStyle w:val="Tabletext"/>
            </w:pPr>
            <w:r w:rsidRPr="0036523B">
              <w:t>2</w:t>
            </w:r>
          </w:p>
        </w:tc>
        <w:tc>
          <w:tcPr>
            <w:tcW w:w="817" w:type="dxa"/>
          </w:tcPr>
          <w:p w14:paraId="32B25EC7" w14:textId="77777777" w:rsidR="003E3C2C" w:rsidRPr="0036523B" w:rsidRDefault="003E3C2C" w:rsidP="003E3C2C">
            <w:pPr>
              <w:pStyle w:val="Tabletext"/>
            </w:pPr>
          </w:p>
        </w:tc>
        <w:tc>
          <w:tcPr>
            <w:tcW w:w="2376" w:type="dxa"/>
          </w:tcPr>
          <w:p w14:paraId="7FEAC371" w14:textId="77777777" w:rsidR="003E3C2C" w:rsidRPr="0036523B" w:rsidRDefault="003E3C2C" w:rsidP="003E3C2C">
            <w:pPr>
              <w:pStyle w:val="Tabletext"/>
            </w:pPr>
            <w:proofErr w:type="spellStart"/>
            <w:r w:rsidRPr="0036523B">
              <w:t>Alcoota</w:t>
            </w:r>
            <w:proofErr w:type="spellEnd"/>
            <w:r w:rsidRPr="0036523B">
              <w:t xml:space="preserve"> (Supplementary)</w:t>
            </w:r>
          </w:p>
        </w:tc>
        <w:tc>
          <w:tcPr>
            <w:tcW w:w="1735" w:type="dxa"/>
          </w:tcPr>
          <w:p w14:paraId="6C58CD5E" w14:textId="77777777" w:rsidR="003E3C2C" w:rsidRPr="0036523B" w:rsidRDefault="003E3C2C" w:rsidP="00C246D3">
            <w:pPr>
              <w:pStyle w:val="Tabletext"/>
              <w:jc w:val="right"/>
              <w:rPr>
                <w:b/>
                <w:bCs/>
              </w:rPr>
            </w:pPr>
            <w:r w:rsidRPr="0036523B">
              <w:t>4 June 1997</w:t>
            </w:r>
          </w:p>
        </w:tc>
      </w:tr>
      <w:tr w:rsidR="003E3C2C" w:rsidRPr="0036523B" w14:paraId="45476EA6" w14:textId="77777777" w:rsidTr="00C246D3">
        <w:tc>
          <w:tcPr>
            <w:tcW w:w="1769" w:type="dxa"/>
          </w:tcPr>
          <w:p w14:paraId="0D8C3E57" w14:textId="77777777" w:rsidR="003E3C2C" w:rsidRPr="0036523B" w:rsidRDefault="003E3C2C" w:rsidP="003E3C2C">
            <w:pPr>
              <w:pStyle w:val="Tabletext"/>
            </w:pPr>
            <w:r w:rsidRPr="0036523B">
              <w:t>223/CLC</w:t>
            </w:r>
          </w:p>
        </w:tc>
        <w:tc>
          <w:tcPr>
            <w:tcW w:w="850" w:type="dxa"/>
          </w:tcPr>
          <w:p w14:paraId="584059C9" w14:textId="77777777" w:rsidR="003E3C2C" w:rsidRPr="0036523B" w:rsidRDefault="003E3C2C" w:rsidP="003E3C2C">
            <w:pPr>
              <w:pStyle w:val="Tabletext"/>
            </w:pPr>
            <w:r w:rsidRPr="0036523B">
              <w:t>2</w:t>
            </w:r>
          </w:p>
        </w:tc>
        <w:tc>
          <w:tcPr>
            <w:tcW w:w="817" w:type="dxa"/>
          </w:tcPr>
          <w:p w14:paraId="37C1471E" w14:textId="77777777" w:rsidR="003E3C2C" w:rsidRPr="0036523B" w:rsidRDefault="003E3C2C" w:rsidP="003E3C2C">
            <w:pPr>
              <w:pStyle w:val="Tabletext"/>
            </w:pPr>
          </w:p>
        </w:tc>
        <w:tc>
          <w:tcPr>
            <w:tcW w:w="2376" w:type="dxa"/>
          </w:tcPr>
          <w:p w14:paraId="0CD20E3D" w14:textId="77777777" w:rsidR="003E3C2C" w:rsidRPr="0036523B" w:rsidRDefault="003E3C2C" w:rsidP="00B97D97">
            <w:pPr>
              <w:pStyle w:val="Tabletext"/>
            </w:pPr>
            <w:proofErr w:type="spellStart"/>
            <w:r w:rsidRPr="0036523B">
              <w:t>Alcoota</w:t>
            </w:r>
            <w:proofErr w:type="spellEnd"/>
            <w:r w:rsidRPr="0036523B">
              <w:t xml:space="preserve"> Locality (</w:t>
            </w:r>
            <w:r w:rsidR="00074700" w:rsidRPr="0036523B">
              <w:t>NT</w:t>
            </w:r>
            <w:r w:rsidR="00074700">
              <w:t> </w:t>
            </w:r>
            <w:r w:rsidR="00074700" w:rsidRPr="0036523B">
              <w:t>Portions</w:t>
            </w:r>
            <w:r w:rsidR="00074700">
              <w:t> </w:t>
            </w:r>
            <w:r w:rsidRPr="0036523B">
              <w:t>3790 &amp; 4075)</w:t>
            </w:r>
          </w:p>
        </w:tc>
        <w:tc>
          <w:tcPr>
            <w:tcW w:w="1735" w:type="dxa"/>
          </w:tcPr>
          <w:p w14:paraId="7178E072" w14:textId="77777777" w:rsidR="003E3C2C" w:rsidRPr="0036523B" w:rsidRDefault="003E3C2C" w:rsidP="00C246D3">
            <w:pPr>
              <w:pStyle w:val="Tabletext"/>
              <w:jc w:val="right"/>
            </w:pPr>
            <w:r w:rsidRPr="0036523B">
              <w:t>4 June 1997</w:t>
            </w:r>
          </w:p>
        </w:tc>
      </w:tr>
      <w:tr w:rsidR="003E3C2C" w:rsidRPr="0036523B" w14:paraId="5CB69C1F" w14:textId="77777777" w:rsidTr="00C246D3">
        <w:tc>
          <w:tcPr>
            <w:tcW w:w="1769" w:type="dxa"/>
          </w:tcPr>
          <w:p w14:paraId="606CAC3F" w14:textId="77777777" w:rsidR="003E3C2C" w:rsidRPr="0036523B" w:rsidRDefault="003E3C2C" w:rsidP="003E3C2C">
            <w:pPr>
              <w:pStyle w:val="Tabletext"/>
            </w:pPr>
            <w:r w:rsidRPr="0036523B">
              <w:t>224/CLC</w:t>
            </w:r>
          </w:p>
        </w:tc>
        <w:tc>
          <w:tcPr>
            <w:tcW w:w="850" w:type="dxa"/>
          </w:tcPr>
          <w:p w14:paraId="4418D3D7" w14:textId="77777777" w:rsidR="003E3C2C" w:rsidRPr="0036523B" w:rsidRDefault="003E3C2C" w:rsidP="003E3C2C">
            <w:pPr>
              <w:pStyle w:val="Tabletext"/>
            </w:pPr>
            <w:r w:rsidRPr="0036523B">
              <w:t>2</w:t>
            </w:r>
          </w:p>
        </w:tc>
        <w:tc>
          <w:tcPr>
            <w:tcW w:w="817" w:type="dxa"/>
          </w:tcPr>
          <w:p w14:paraId="0783A89D" w14:textId="77777777" w:rsidR="003E3C2C" w:rsidRPr="0036523B" w:rsidRDefault="003E3C2C" w:rsidP="003E3C2C">
            <w:pPr>
              <w:pStyle w:val="Tabletext"/>
            </w:pPr>
          </w:p>
        </w:tc>
        <w:tc>
          <w:tcPr>
            <w:tcW w:w="2376" w:type="dxa"/>
          </w:tcPr>
          <w:p w14:paraId="60E849C7" w14:textId="77777777" w:rsidR="003E3C2C" w:rsidRPr="0036523B" w:rsidRDefault="003E3C2C" w:rsidP="003E3C2C">
            <w:pPr>
              <w:pStyle w:val="Tabletext"/>
            </w:pPr>
            <w:r w:rsidRPr="0036523B">
              <w:t>Tempe Downs and Middleton Ponds (Supplementary)</w:t>
            </w:r>
          </w:p>
        </w:tc>
        <w:tc>
          <w:tcPr>
            <w:tcW w:w="1735" w:type="dxa"/>
          </w:tcPr>
          <w:p w14:paraId="4A6340B7" w14:textId="77777777" w:rsidR="003E3C2C" w:rsidRPr="0036523B" w:rsidRDefault="003E3C2C" w:rsidP="00C246D3">
            <w:pPr>
              <w:pStyle w:val="Tabletext"/>
              <w:jc w:val="right"/>
              <w:rPr>
                <w:b/>
                <w:bCs/>
              </w:rPr>
            </w:pPr>
            <w:r w:rsidRPr="0036523B">
              <w:t>4 June 1997</w:t>
            </w:r>
          </w:p>
        </w:tc>
      </w:tr>
      <w:tr w:rsidR="003E3C2C" w:rsidRPr="0036523B" w14:paraId="0FF93347" w14:textId="77777777" w:rsidTr="00C246D3">
        <w:tc>
          <w:tcPr>
            <w:tcW w:w="1769" w:type="dxa"/>
          </w:tcPr>
          <w:p w14:paraId="649043D3" w14:textId="77777777" w:rsidR="003E3C2C" w:rsidRPr="0036523B" w:rsidRDefault="003E3C2C" w:rsidP="003E3C2C">
            <w:pPr>
              <w:pStyle w:val="Tabletext"/>
            </w:pPr>
            <w:r w:rsidRPr="0036523B">
              <w:t>225/CLC</w:t>
            </w:r>
          </w:p>
        </w:tc>
        <w:tc>
          <w:tcPr>
            <w:tcW w:w="850" w:type="dxa"/>
          </w:tcPr>
          <w:p w14:paraId="0D86EB71" w14:textId="77777777" w:rsidR="003E3C2C" w:rsidRPr="0036523B" w:rsidRDefault="003E3C2C" w:rsidP="003E3C2C">
            <w:pPr>
              <w:pStyle w:val="Tabletext"/>
            </w:pPr>
            <w:r w:rsidRPr="0036523B">
              <w:t>2</w:t>
            </w:r>
          </w:p>
        </w:tc>
        <w:tc>
          <w:tcPr>
            <w:tcW w:w="817" w:type="dxa"/>
          </w:tcPr>
          <w:p w14:paraId="0C031636" w14:textId="77777777" w:rsidR="003E3C2C" w:rsidRPr="0036523B" w:rsidRDefault="003E3C2C" w:rsidP="003E3C2C">
            <w:pPr>
              <w:pStyle w:val="Tabletext"/>
            </w:pPr>
          </w:p>
        </w:tc>
        <w:tc>
          <w:tcPr>
            <w:tcW w:w="2376" w:type="dxa"/>
          </w:tcPr>
          <w:p w14:paraId="6D77C605" w14:textId="77777777" w:rsidR="003E3C2C" w:rsidRPr="0036523B" w:rsidRDefault="003E3C2C" w:rsidP="003E3C2C">
            <w:pPr>
              <w:pStyle w:val="Tabletext"/>
            </w:pPr>
            <w:r w:rsidRPr="0036523B">
              <w:t>Loves Creek (Supplementary)</w:t>
            </w:r>
          </w:p>
        </w:tc>
        <w:tc>
          <w:tcPr>
            <w:tcW w:w="1735" w:type="dxa"/>
          </w:tcPr>
          <w:p w14:paraId="26F494B2" w14:textId="77777777" w:rsidR="003E3C2C" w:rsidRPr="0036523B" w:rsidRDefault="003E3C2C" w:rsidP="00C246D3">
            <w:pPr>
              <w:pStyle w:val="Tabletext"/>
              <w:jc w:val="right"/>
              <w:rPr>
                <w:b/>
                <w:bCs/>
              </w:rPr>
            </w:pPr>
            <w:r w:rsidRPr="0036523B">
              <w:t>4 June 1997</w:t>
            </w:r>
          </w:p>
        </w:tc>
      </w:tr>
      <w:tr w:rsidR="003E3C2C" w:rsidRPr="0036523B" w14:paraId="1A2542BF" w14:textId="77777777" w:rsidTr="00C246D3">
        <w:tc>
          <w:tcPr>
            <w:tcW w:w="1769" w:type="dxa"/>
          </w:tcPr>
          <w:p w14:paraId="6630F0A0" w14:textId="77777777" w:rsidR="003E3C2C" w:rsidRPr="0036523B" w:rsidRDefault="003E3C2C" w:rsidP="003E3C2C">
            <w:pPr>
              <w:pStyle w:val="Tabletext"/>
            </w:pPr>
            <w:r w:rsidRPr="0036523B">
              <w:t>226/CLC</w:t>
            </w:r>
          </w:p>
        </w:tc>
        <w:tc>
          <w:tcPr>
            <w:tcW w:w="850" w:type="dxa"/>
          </w:tcPr>
          <w:p w14:paraId="7E8C0F0D" w14:textId="77777777" w:rsidR="003E3C2C" w:rsidRPr="0036523B" w:rsidRDefault="003E3C2C" w:rsidP="003E3C2C">
            <w:pPr>
              <w:pStyle w:val="Tabletext"/>
            </w:pPr>
            <w:r w:rsidRPr="0036523B">
              <w:t>2</w:t>
            </w:r>
          </w:p>
        </w:tc>
        <w:tc>
          <w:tcPr>
            <w:tcW w:w="817" w:type="dxa"/>
          </w:tcPr>
          <w:p w14:paraId="5E2A5943" w14:textId="77777777" w:rsidR="003E3C2C" w:rsidRPr="0036523B" w:rsidRDefault="003E3C2C" w:rsidP="003E3C2C">
            <w:pPr>
              <w:pStyle w:val="Tabletext"/>
            </w:pPr>
          </w:p>
        </w:tc>
        <w:tc>
          <w:tcPr>
            <w:tcW w:w="2376" w:type="dxa"/>
          </w:tcPr>
          <w:p w14:paraId="19AF3CC7" w14:textId="77777777" w:rsidR="003E3C2C" w:rsidRPr="0036523B" w:rsidRDefault="003E3C2C" w:rsidP="003E3C2C">
            <w:pPr>
              <w:pStyle w:val="Tabletext"/>
            </w:pPr>
            <w:proofErr w:type="spellStart"/>
            <w:r w:rsidRPr="0036523B">
              <w:t>Mbungara</w:t>
            </w:r>
            <w:proofErr w:type="spellEnd"/>
          </w:p>
        </w:tc>
        <w:tc>
          <w:tcPr>
            <w:tcW w:w="1735" w:type="dxa"/>
          </w:tcPr>
          <w:p w14:paraId="72BB652C" w14:textId="77777777" w:rsidR="003E3C2C" w:rsidRPr="0036523B" w:rsidRDefault="003E3C2C" w:rsidP="00C246D3">
            <w:pPr>
              <w:pStyle w:val="Tabletext"/>
              <w:jc w:val="right"/>
              <w:rPr>
                <w:b/>
                <w:bCs/>
              </w:rPr>
            </w:pPr>
            <w:r w:rsidRPr="0036523B">
              <w:t>4 June 1997</w:t>
            </w:r>
          </w:p>
        </w:tc>
      </w:tr>
      <w:tr w:rsidR="003E3C2C" w:rsidRPr="0036523B" w14:paraId="3A4BE38F" w14:textId="77777777" w:rsidTr="00C246D3">
        <w:tc>
          <w:tcPr>
            <w:tcW w:w="1769" w:type="dxa"/>
          </w:tcPr>
          <w:p w14:paraId="227E534F" w14:textId="77777777" w:rsidR="003E3C2C" w:rsidRPr="0036523B" w:rsidRDefault="003E3C2C" w:rsidP="003E3C2C">
            <w:pPr>
              <w:pStyle w:val="Tabletext"/>
            </w:pPr>
            <w:r w:rsidRPr="0036523B">
              <w:t>227/CLC</w:t>
            </w:r>
          </w:p>
        </w:tc>
        <w:tc>
          <w:tcPr>
            <w:tcW w:w="850" w:type="dxa"/>
          </w:tcPr>
          <w:p w14:paraId="634EC0D5" w14:textId="77777777" w:rsidR="003E3C2C" w:rsidRPr="0036523B" w:rsidRDefault="003E3C2C" w:rsidP="003E3C2C">
            <w:pPr>
              <w:pStyle w:val="Tabletext"/>
            </w:pPr>
            <w:r w:rsidRPr="0036523B">
              <w:t>2</w:t>
            </w:r>
          </w:p>
        </w:tc>
        <w:tc>
          <w:tcPr>
            <w:tcW w:w="817" w:type="dxa"/>
          </w:tcPr>
          <w:p w14:paraId="5F48A1FD" w14:textId="77777777" w:rsidR="003E3C2C" w:rsidRPr="0036523B" w:rsidRDefault="003E3C2C" w:rsidP="003E3C2C">
            <w:pPr>
              <w:pStyle w:val="Tabletext"/>
            </w:pPr>
          </w:p>
        </w:tc>
        <w:tc>
          <w:tcPr>
            <w:tcW w:w="2376" w:type="dxa"/>
          </w:tcPr>
          <w:p w14:paraId="007B555C" w14:textId="77777777" w:rsidR="003E3C2C" w:rsidRPr="0036523B" w:rsidRDefault="003E3C2C" w:rsidP="003E3C2C">
            <w:pPr>
              <w:pStyle w:val="Tabletext"/>
            </w:pPr>
            <w:proofErr w:type="spellStart"/>
            <w:r w:rsidRPr="0036523B">
              <w:t>Nurrku</w:t>
            </w:r>
            <w:proofErr w:type="spellEnd"/>
          </w:p>
        </w:tc>
        <w:tc>
          <w:tcPr>
            <w:tcW w:w="1735" w:type="dxa"/>
          </w:tcPr>
          <w:p w14:paraId="168653DC" w14:textId="77777777" w:rsidR="003E3C2C" w:rsidRPr="0036523B" w:rsidRDefault="003E3C2C" w:rsidP="00C246D3">
            <w:pPr>
              <w:pStyle w:val="Tabletext"/>
              <w:jc w:val="right"/>
              <w:rPr>
                <w:b/>
                <w:bCs/>
              </w:rPr>
            </w:pPr>
            <w:r w:rsidRPr="0036523B">
              <w:t>4 June 1997</w:t>
            </w:r>
          </w:p>
        </w:tc>
      </w:tr>
      <w:tr w:rsidR="003E3C2C" w:rsidRPr="0036523B" w14:paraId="155CE167" w14:textId="77777777" w:rsidTr="00C246D3">
        <w:tc>
          <w:tcPr>
            <w:tcW w:w="1769" w:type="dxa"/>
          </w:tcPr>
          <w:p w14:paraId="0C65B29E" w14:textId="77777777" w:rsidR="003E3C2C" w:rsidRPr="0036523B" w:rsidRDefault="003E3C2C" w:rsidP="003E3C2C">
            <w:pPr>
              <w:pStyle w:val="Tabletext"/>
            </w:pPr>
            <w:r w:rsidRPr="0036523B">
              <w:t>228/CLC</w:t>
            </w:r>
          </w:p>
        </w:tc>
        <w:tc>
          <w:tcPr>
            <w:tcW w:w="850" w:type="dxa"/>
          </w:tcPr>
          <w:p w14:paraId="3482021C" w14:textId="77777777" w:rsidR="003E3C2C" w:rsidRPr="0036523B" w:rsidRDefault="003E3C2C" w:rsidP="003E3C2C">
            <w:pPr>
              <w:pStyle w:val="Tabletext"/>
            </w:pPr>
            <w:r w:rsidRPr="0036523B">
              <w:t>2</w:t>
            </w:r>
          </w:p>
        </w:tc>
        <w:tc>
          <w:tcPr>
            <w:tcW w:w="817" w:type="dxa"/>
          </w:tcPr>
          <w:p w14:paraId="7A97B42D" w14:textId="77777777" w:rsidR="003E3C2C" w:rsidRPr="0036523B" w:rsidRDefault="003E3C2C" w:rsidP="003E3C2C">
            <w:pPr>
              <w:pStyle w:val="Tabletext"/>
            </w:pPr>
          </w:p>
        </w:tc>
        <w:tc>
          <w:tcPr>
            <w:tcW w:w="2376" w:type="dxa"/>
          </w:tcPr>
          <w:p w14:paraId="28E8118B" w14:textId="77777777" w:rsidR="003E3C2C" w:rsidRPr="0036523B" w:rsidRDefault="003E3C2C" w:rsidP="003E3C2C">
            <w:pPr>
              <w:pStyle w:val="Tabletext"/>
            </w:pPr>
            <w:r w:rsidRPr="0036523B">
              <w:t>Barry Caves Roadhouse Site</w:t>
            </w:r>
          </w:p>
        </w:tc>
        <w:tc>
          <w:tcPr>
            <w:tcW w:w="1735" w:type="dxa"/>
          </w:tcPr>
          <w:p w14:paraId="69F5CA40" w14:textId="77777777" w:rsidR="003E3C2C" w:rsidRPr="0036523B" w:rsidRDefault="003E3C2C" w:rsidP="00C246D3">
            <w:pPr>
              <w:pStyle w:val="Tabletext"/>
              <w:jc w:val="right"/>
              <w:rPr>
                <w:b/>
                <w:bCs/>
              </w:rPr>
            </w:pPr>
            <w:r w:rsidRPr="0036523B">
              <w:t>4 June 1997</w:t>
            </w:r>
          </w:p>
        </w:tc>
      </w:tr>
      <w:tr w:rsidR="003E3C2C" w:rsidRPr="0036523B" w14:paraId="00D4B312" w14:textId="77777777" w:rsidTr="00C246D3">
        <w:tc>
          <w:tcPr>
            <w:tcW w:w="1769" w:type="dxa"/>
          </w:tcPr>
          <w:p w14:paraId="273FF254" w14:textId="77777777" w:rsidR="003E3C2C" w:rsidRPr="0036523B" w:rsidRDefault="003E3C2C" w:rsidP="003E3C2C">
            <w:pPr>
              <w:pStyle w:val="Tabletext"/>
            </w:pPr>
            <w:r w:rsidRPr="0036523B">
              <w:t>229/CLC</w:t>
            </w:r>
          </w:p>
        </w:tc>
        <w:tc>
          <w:tcPr>
            <w:tcW w:w="850" w:type="dxa"/>
          </w:tcPr>
          <w:p w14:paraId="5B40460C" w14:textId="77777777" w:rsidR="003E3C2C" w:rsidRPr="0036523B" w:rsidRDefault="003E3C2C" w:rsidP="003E3C2C">
            <w:pPr>
              <w:pStyle w:val="Tabletext"/>
            </w:pPr>
            <w:r w:rsidRPr="0036523B">
              <w:t>2</w:t>
            </w:r>
          </w:p>
        </w:tc>
        <w:tc>
          <w:tcPr>
            <w:tcW w:w="817" w:type="dxa"/>
          </w:tcPr>
          <w:p w14:paraId="4BCC29C7" w14:textId="77777777" w:rsidR="003E3C2C" w:rsidRPr="0036523B" w:rsidRDefault="003E3C2C" w:rsidP="003E3C2C">
            <w:pPr>
              <w:pStyle w:val="Tabletext"/>
            </w:pPr>
          </w:p>
        </w:tc>
        <w:tc>
          <w:tcPr>
            <w:tcW w:w="2376" w:type="dxa"/>
          </w:tcPr>
          <w:p w14:paraId="726B94F3" w14:textId="77777777" w:rsidR="003E3C2C" w:rsidRPr="0036523B" w:rsidRDefault="003E3C2C" w:rsidP="00B97D97">
            <w:pPr>
              <w:pStyle w:val="Tabletext"/>
            </w:pPr>
            <w:r w:rsidRPr="0036523B">
              <w:t>Tennant Creek Area (</w:t>
            </w:r>
            <w:r w:rsidR="00074700" w:rsidRPr="0036523B">
              <w:t>NT</w:t>
            </w:r>
            <w:r w:rsidR="00074700">
              <w:t> </w:t>
            </w:r>
            <w:r w:rsidR="00074700" w:rsidRPr="0036523B">
              <w:t>Portion</w:t>
            </w:r>
            <w:r w:rsidR="00074700">
              <w:t> </w:t>
            </w:r>
            <w:r w:rsidRPr="0036523B">
              <w:t>2341)</w:t>
            </w:r>
          </w:p>
        </w:tc>
        <w:tc>
          <w:tcPr>
            <w:tcW w:w="1735" w:type="dxa"/>
          </w:tcPr>
          <w:p w14:paraId="243E306E" w14:textId="77777777" w:rsidR="003E3C2C" w:rsidRPr="0036523B" w:rsidRDefault="003E3C2C" w:rsidP="00C246D3">
            <w:pPr>
              <w:pStyle w:val="Tabletext"/>
              <w:jc w:val="right"/>
              <w:rPr>
                <w:b/>
                <w:bCs/>
              </w:rPr>
            </w:pPr>
            <w:r w:rsidRPr="0036523B">
              <w:t>4 June 1997</w:t>
            </w:r>
          </w:p>
        </w:tc>
      </w:tr>
      <w:tr w:rsidR="003E3C2C" w:rsidRPr="0036523B" w14:paraId="7C094A5A" w14:textId="77777777" w:rsidTr="00C246D3">
        <w:tc>
          <w:tcPr>
            <w:tcW w:w="1769" w:type="dxa"/>
          </w:tcPr>
          <w:p w14:paraId="7AE67B79" w14:textId="77777777" w:rsidR="003E3C2C" w:rsidRPr="0036523B" w:rsidRDefault="003E3C2C" w:rsidP="003E3C2C">
            <w:pPr>
              <w:pStyle w:val="Tabletext"/>
            </w:pPr>
            <w:r w:rsidRPr="0036523B">
              <w:t>230/CLC</w:t>
            </w:r>
          </w:p>
        </w:tc>
        <w:tc>
          <w:tcPr>
            <w:tcW w:w="850" w:type="dxa"/>
          </w:tcPr>
          <w:p w14:paraId="771BCB2A" w14:textId="77777777" w:rsidR="003E3C2C" w:rsidRPr="0036523B" w:rsidRDefault="003E3C2C" w:rsidP="003E3C2C">
            <w:pPr>
              <w:pStyle w:val="Tabletext"/>
            </w:pPr>
            <w:r w:rsidRPr="0036523B">
              <w:t>2</w:t>
            </w:r>
          </w:p>
        </w:tc>
        <w:tc>
          <w:tcPr>
            <w:tcW w:w="817" w:type="dxa"/>
          </w:tcPr>
          <w:p w14:paraId="004DF988" w14:textId="77777777" w:rsidR="003E3C2C" w:rsidRPr="0036523B" w:rsidRDefault="003E3C2C" w:rsidP="003E3C2C">
            <w:pPr>
              <w:pStyle w:val="Tabletext"/>
            </w:pPr>
          </w:p>
        </w:tc>
        <w:tc>
          <w:tcPr>
            <w:tcW w:w="2376" w:type="dxa"/>
          </w:tcPr>
          <w:p w14:paraId="4A6A7FD7" w14:textId="77777777" w:rsidR="003E3C2C" w:rsidRPr="0036523B" w:rsidRDefault="003E3C2C" w:rsidP="003E3C2C">
            <w:pPr>
              <w:pStyle w:val="Tabletext"/>
            </w:pPr>
            <w:r w:rsidRPr="0036523B">
              <w:t>McLaren Creek Area</w:t>
            </w:r>
          </w:p>
        </w:tc>
        <w:tc>
          <w:tcPr>
            <w:tcW w:w="1735" w:type="dxa"/>
          </w:tcPr>
          <w:p w14:paraId="72B7461A" w14:textId="77777777" w:rsidR="003E3C2C" w:rsidRPr="0036523B" w:rsidRDefault="003E3C2C" w:rsidP="00C246D3">
            <w:pPr>
              <w:pStyle w:val="Tabletext"/>
              <w:jc w:val="right"/>
              <w:rPr>
                <w:b/>
                <w:bCs/>
              </w:rPr>
            </w:pPr>
            <w:r w:rsidRPr="0036523B">
              <w:t>4 June 1997</w:t>
            </w:r>
          </w:p>
        </w:tc>
      </w:tr>
      <w:tr w:rsidR="003E3C2C" w:rsidRPr="0036523B" w14:paraId="4AEB1A94" w14:textId="77777777" w:rsidTr="00C246D3">
        <w:tc>
          <w:tcPr>
            <w:tcW w:w="1769" w:type="dxa"/>
          </w:tcPr>
          <w:p w14:paraId="0B766917" w14:textId="77777777" w:rsidR="003E3C2C" w:rsidRPr="0036523B" w:rsidRDefault="003E3C2C" w:rsidP="003E3C2C">
            <w:pPr>
              <w:pStyle w:val="Tabletext"/>
            </w:pPr>
            <w:r w:rsidRPr="0036523B">
              <w:t>231/CLC</w:t>
            </w:r>
          </w:p>
        </w:tc>
        <w:tc>
          <w:tcPr>
            <w:tcW w:w="850" w:type="dxa"/>
          </w:tcPr>
          <w:p w14:paraId="58AA5DB6" w14:textId="77777777" w:rsidR="003E3C2C" w:rsidRPr="0036523B" w:rsidRDefault="003E3C2C" w:rsidP="003E3C2C">
            <w:pPr>
              <w:pStyle w:val="Tabletext"/>
            </w:pPr>
            <w:r w:rsidRPr="0036523B">
              <w:t>2</w:t>
            </w:r>
          </w:p>
        </w:tc>
        <w:tc>
          <w:tcPr>
            <w:tcW w:w="817" w:type="dxa"/>
          </w:tcPr>
          <w:p w14:paraId="1AD9FE77" w14:textId="77777777" w:rsidR="003E3C2C" w:rsidRPr="0036523B" w:rsidRDefault="003E3C2C" w:rsidP="003E3C2C">
            <w:pPr>
              <w:pStyle w:val="Tabletext"/>
            </w:pPr>
          </w:p>
        </w:tc>
        <w:tc>
          <w:tcPr>
            <w:tcW w:w="2376" w:type="dxa"/>
          </w:tcPr>
          <w:p w14:paraId="3803CB8F" w14:textId="77777777" w:rsidR="003E3C2C" w:rsidRPr="0036523B" w:rsidRDefault="003E3C2C" w:rsidP="003E3C2C">
            <w:pPr>
              <w:pStyle w:val="Tabletext"/>
            </w:pPr>
            <w:r w:rsidRPr="0036523B">
              <w:t>Howard’s Paddock</w:t>
            </w:r>
          </w:p>
        </w:tc>
        <w:tc>
          <w:tcPr>
            <w:tcW w:w="1735" w:type="dxa"/>
          </w:tcPr>
          <w:p w14:paraId="04A50CDD" w14:textId="77777777" w:rsidR="003E3C2C" w:rsidRPr="0036523B" w:rsidRDefault="003E3C2C" w:rsidP="00C246D3">
            <w:pPr>
              <w:pStyle w:val="Tabletext"/>
              <w:jc w:val="right"/>
              <w:rPr>
                <w:b/>
                <w:bCs/>
              </w:rPr>
            </w:pPr>
            <w:r w:rsidRPr="0036523B">
              <w:t>4 June 1997</w:t>
            </w:r>
          </w:p>
        </w:tc>
      </w:tr>
      <w:tr w:rsidR="003E3C2C" w:rsidRPr="0036523B" w14:paraId="2787C8C0" w14:textId="77777777" w:rsidTr="00C246D3">
        <w:tc>
          <w:tcPr>
            <w:tcW w:w="1769" w:type="dxa"/>
          </w:tcPr>
          <w:p w14:paraId="3867849F" w14:textId="77777777" w:rsidR="003E3C2C" w:rsidRPr="0036523B" w:rsidRDefault="003E3C2C" w:rsidP="003E3C2C">
            <w:pPr>
              <w:pStyle w:val="Tabletext"/>
            </w:pPr>
            <w:r w:rsidRPr="0036523B">
              <w:t>232/CLC</w:t>
            </w:r>
          </w:p>
        </w:tc>
        <w:tc>
          <w:tcPr>
            <w:tcW w:w="850" w:type="dxa"/>
          </w:tcPr>
          <w:p w14:paraId="76578DF7" w14:textId="77777777" w:rsidR="003E3C2C" w:rsidRPr="0036523B" w:rsidRDefault="003E3C2C" w:rsidP="003E3C2C">
            <w:pPr>
              <w:pStyle w:val="Tabletext"/>
            </w:pPr>
            <w:r w:rsidRPr="0036523B">
              <w:t>2</w:t>
            </w:r>
          </w:p>
        </w:tc>
        <w:tc>
          <w:tcPr>
            <w:tcW w:w="817" w:type="dxa"/>
          </w:tcPr>
          <w:p w14:paraId="17EE4481" w14:textId="77777777" w:rsidR="003E3C2C" w:rsidRPr="0036523B" w:rsidRDefault="003E3C2C" w:rsidP="003E3C2C">
            <w:pPr>
              <w:pStyle w:val="Tabletext"/>
            </w:pPr>
          </w:p>
        </w:tc>
        <w:tc>
          <w:tcPr>
            <w:tcW w:w="2376" w:type="dxa"/>
          </w:tcPr>
          <w:p w14:paraId="2AC6C170" w14:textId="77777777" w:rsidR="003E3C2C" w:rsidRPr="0036523B" w:rsidRDefault="003E3C2C" w:rsidP="003E3C2C">
            <w:pPr>
              <w:pStyle w:val="Tabletext"/>
            </w:pPr>
            <w:r w:rsidRPr="0036523B">
              <w:t>Rocky Hill</w:t>
            </w:r>
          </w:p>
        </w:tc>
        <w:tc>
          <w:tcPr>
            <w:tcW w:w="1735" w:type="dxa"/>
          </w:tcPr>
          <w:p w14:paraId="25F79E7C" w14:textId="77777777" w:rsidR="003E3C2C" w:rsidRPr="0036523B" w:rsidRDefault="003E3C2C" w:rsidP="00C246D3">
            <w:pPr>
              <w:pStyle w:val="Tabletext"/>
              <w:jc w:val="right"/>
              <w:rPr>
                <w:b/>
                <w:bCs/>
              </w:rPr>
            </w:pPr>
            <w:r w:rsidRPr="0036523B">
              <w:t>4 June 1997</w:t>
            </w:r>
          </w:p>
        </w:tc>
      </w:tr>
      <w:tr w:rsidR="003E3C2C" w:rsidRPr="0036523B" w14:paraId="7FDCA963" w14:textId="77777777" w:rsidTr="00C246D3">
        <w:tc>
          <w:tcPr>
            <w:tcW w:w="1769" w:type="dxa"/>
          </w:tcPr>
          <w:p w14:paraId="1F2D2F17" w14:textId="77777777" w:rsidR="003E3C2C" w:rsidRPr="0036523B" w:rsidRDefault="003E3C2C" w:rsidP="003E3C2C">
            <w:pPr>
              <w:pStyle w:val="Tabletext"/>
            </w:pPr>
            <w:r w:rsidRPr="0036523B">
              <w:t>233/CLC</w:t>
            </w:r>
          </w:p>
        </w:tc>
        <w:tc>
          <w:tcPr>
            <w:tcW w:w="850" w:type="dxa"/>
          </w:tcPr>
          <w:p w14:paraId="237447D2" w14:textId="77777777" w:rsidR="003E3C2C" w:rsidRPr="0036523B" w:rsidRDefault="003E3C2C" w:rsidP="003E3C2C">
            <w:pPr>
              <w:pStyle w:val="Tabletext"/>
            </w:pPr>
            <w:r w:rsidRPr="0036523B">
              <w:t>2</w:t>
            </w:r>
          </w:p>
        </w:tc>
        <w:tc>
          <w:tcPr>
            <w:tcW w:w="817" w:type="dxa"/>
          </w:tcPr>
          <w:p w14:paraId="3EF3FB30" w14:textId="77777777" w:rsidR="003E3C2C" w:rsidRPr="0036523B" w:rsidRDefault="003E3C2C" w:rsidP="003E3C2C">
            <w:pPr>
              <w:pStyle w:val="Tabletext"/>
            </w:pPr>
          </w:p>
        </w:tc>
        <w:tc>
          <w:tcPr>
            <w:tcW w:w="2376" w:type="dxa"/>
          </w:tcPr>
          <w:p w14:paraId="30F8273F" w14:textId="77777777" w:rsidR="003E3C2C" w:rsidRPr="0036523B" w:rsidRDefault="003E3C2C" w:rsidP="003E3C2C">
            <w:pPr>
              <w:pStyle w:val="Tabletext"/>
            </w:pPr>
            <w:proofErr w:type="spellStart"/>
            <w:r w:rsidRPr="0036523B">
              <w:t>Kulgera</w:t>
            </w:r>
            <w:proofErr w:type="spellEnd"/>
            <w:r w:rsidRPr="0036523B">
              <w:t xml:space="preserve"> Area</w:t>
            </w:r>
          </w:p>
        </w:tc>
        <w:tc>
          <w:tcPr>
            <w:tcW w:w="1735" w:type="dxa"/>
          </w:tcPr>
          <w:p w14:paraId="3B066850" w14:textId="77777777" w:rsidR="003E3C2C" w:rsidRPr="0036523B" w:rsidRDefault="003E3C2C" w:rsidP="00C246D3">
            <w:pPr>
              <w:pStyle w:val="Tabletext"/>
              <w:jc w:val="right"/>
              <w:rPr>
                <w:b/>
                <w:bCs/>
              </w:rPr>
            </w:pPr>
            <w:r w:rsidRPr="0036523B">
              <w:t>4 June 1997</w:t>
            </w:r>
          </w:p>
        </w:tc>
      </w:tr>
      <w:tr w:rsidR="003E3C2C" w:rsidRPr="0036523B" w14:paraId="44A4D4F3" w14:textId="77777777" w:rsidTr="00C246D3">
        <w:tc>
          <w:tcPr>
            <w:tcW w:w="1769" w:type="dxa"/>
          </w:tcPr>
          <w:p w14:paraId="4F5B437C" w14:textId="77777777" w:rsidR="003E3C2C" w:rsidRPr="0036523B" w:rsidRDefault="003E3C2C" w:rsidP="003E3C2C">
            <w:pPr>
              <w:pStyle w:val="Tabletext"/>
            </w:pPr>
            <w:r w:rsidRPr="0036523B">
              <w:t>234/Other</w:t>
            </w:r>
          </w:p>
        </w:tc>
        <w:tc>
          <w:tcPr>
            <w:tcW w:w="850" w:type="dxa"/>
          </w:tcPr>
          <w:p w14:paraId="7B38C416" w14:textId="77777777" w:rsidR="003E3C2C" w:rsidRPr="0036523B" w:rsidRDefault="003E3C2C" w:rsidP="003E3C2C">
            <w:pPr>
              <w:pStyle w:val="Tabletext"/>
            </w:pPr>
            <w:r w:rsidRPr="0036523B">
              <w:t>2</w:t>
            </w:r>
          </w:p>
        </w:tc>
        <w:tc>
          <w:tcPr>
            <w:tcW w:w="817" w:type="dxa"/>
          </w:tcPr>
          <w:p w14:paraId="4BC76A3D" w14:textId="77777777" w:rsidR="003E3C2C" w:rsidRPr="0036523B" w:rsidRDefault="003E3C2C" w:rsidP="003E3C2C">
            <w:pPr>
              <w:pStyle w:val="Tabletext"/>
            </w:pPr>
          </w:p>
        </w:tc>
        <w:tc>
          <w:tcPr>
            <w:tcW w:w="2376" w:type="dxa"/>
          </w:tcPr>
          <w:p w14:paraId="3C4395E1" w14:textId="77777777" w:rsidR="003E3C2C" w:rsidRPr="0036523B" w:rsidRDefault="003E3C2C" w:rsidP="003E3C2C">
            <w:pPr>
              <w:pStyle w:val="Tabletext"/>
            </w:pPr>
            <w:proofErr w:type="spellStart"/>
            <w:r w:rsidRPr="0036523B">
              <w:t>Duwun</w:t>
            </w:r>
            <w:proofErr w:type="spellEnd"/>
            <w:r w:rsidRPr="0036523B">
              <w:t xml:space="preserve"> 1, 2 and 3</w:t>
            </w:r>
          </w:p>
        </w:tc>
        <w:tc>
          <w:tcPr>
            <w:tcW w:w="1735" w:type="dxa"/>
          </w:tcPr>
          <w:p w14:paraId="07D9ABEA" w14:textId="77777777" w:rsidR="003E3C2C" w:rsidRPr="0036523B" w:rsidRDefault="003E3C2C" w:rsidP="00C246D3">
            <w:pPr>
              <w:pStyle w:val="Tabletext"/>
              <w:jc w:val="right"/>
              <w:rPr>
                <w:b/>
                <w:bCs/>
              </w:rPr>
            </w:pPr>
            <w:r w:rsidRPr="0036523B">
              <w:t>4 June 1997</w:t>
            </w:r>
          </w:p>
        </w:tc>
      </w:tr>
      <w:tr w:rsidR="003E3C2C" w:rsidRPr="0036523B" w14:paraId="431B7CA3" w14:textId="77777777" w:rsidTr="00C246D3">
        <w:tc>
          <w:tcPr>
            <w:tcW w:w="1769" w:type="dxa"/>
          </w:tcPr>
          <w:p w14:paraId="028A36D0" w14:textId="77777777" w:rsidR="003E3C2C" w:rsidRPr="0036523B" w:rsidRDefault="003E3C2C" w:rsidP="003E3C2C">
            <w:pPr>
              <w:pStyle w:val="Tabletext"/>
            </w:pPr>
            <w:r w:rsidRPr="0036523B">
              <w:lastRenderedPageBreak/>
              <w:t>235/NLC</w:t>
            </w:r>
          </w:p>
        </w:tc>
        <w:tc>
          <w:tcPr>
            <w:tcW w:w="850" w:type="dxa"/>
          </w:tcPr>
          <w:p w14:paraId="0B657673" w14:textId="77777777" w:rsidR="003E3C2C" w:rsidRPr="0036523B" w:rsidRDefault="003E3C2C" w:rsidP="00EF30B2">
            <w:pPr>
              <w:pStyle w:val="Tabletext"/>
            </w:pPr>
            <w:r w:rsidRPr="0036523B">
              <w:t>3(</w:t>
            </w:r>
            <w:r w:rsidR="00612EAE">
              <w:t>c</w:t>
            </w:r>
            <w:r w:rsidRPr="0036523B">
              <w:t>)</w:t>
            </w:r>
          </w:p>
        </w:tc>
        <w:tc>
          <w:tcPr>
            <w:tcW w:w="817" w:type="dxa"/>
          </w:tcPr>
          <w:p w14:paraId="4E7DC5B0" w14:textId="77777777" w:rsidR="003E3C2C" w:rsidRPr="0036523B" w:rsidRDefault="003E3C2C" w:rsidP="003E3C2C">
            <w:pPr>
              <w:pStyle w:val="Tabletext"/>
            </w:pPr>
          </w:p>
        </w:tc>
        <w:tc>
          <w:tcPr>
            <w:tcW w:w="2376" w:type="dxa"/>
          </w:tcPr>
          <w:p w14:paraId="4A15CC57" w14:textId="77777777" w:rsidR="003E3C2C" w:rsidRPr="0036523B" w:rsidRDefault="003E3C2C" w:rsidP="003E3C2C">
            <w:pPr>
              <w:pStyle w:val="Tabletext"/>
            </w:pPr>
            <w:r w:rsidRPr="0036523B">
              <w:t>Daly River Region II</w:t>
            </w:r>
          </w:p>
        </w:tc>
        <w:tc>
          <w:tcPr>
            <w:tcW w:w="1735" w:type="dxa"/>
          </w:tcPr>
          <w:p w14:paraId="414D073D" w14:textId="77777777" w:rsidR="003E3C2C" w:rsidRPr="0036523B" w:rsidRDefault="003E3C2C" w:rsidP="00C246D3">
            <w:pPr>
              <w:pStyle w:val="Tabletext"/>
              <w:jc w:val="right"/>
              <w:rPr>
                <w:b/>
                <w:bCs/>
              </w:rPr>
            </w:pPr>
            <w:r w:rsidRPr="0036523B">
              <w:t>4 June 1997</w:t>
            </w:r>
          </w:p>
        </w:tc>
      </w:tr>
      <w:tr w:rsidR="003E3C2C" w:rsidRPr="0036523B" w14:paraId="5FBCD985" w14:textId="77777777" w:rsidTr="00C246D3">
        <w:tc>
          <w:tcPr>
            <w:tcW w:w="1769" w:type="dxa"/>
          </w:tcPr>
          <w:p w14:paraId="10894C04" w14:textId="77777777" w:rsidR="003E3C2C" w:rsidRPr="0036523B" w:rsidRDefault="003E3C2C" w:rsidP="003E3C2C">
            <w:pPr>
              <w:pStyle w:val="Tabletext"/>
            </w:pPr>
            <w:r w:rsidRPr="0036523B">
              <w:t>236/NLC</w:t>
            </w:r>
          </w:p>
        </w:tc>
        <w:tc>
          <w:tcPr>
            <w:tcW w:w="850" w:type="dxa"/>
          </w:tcPr>
          <w:p w14:paraId="7E35DDE9" w14:textId="77777777" w:rsidR="003E3C2C" w:rsidRPr="0036523B" w:rsidRDefault="003E3C2C" w:rsidP="003E3C2C">
            <w:pPr>
              <w:pStyle w:val="Tabletext"/>
            </w:pPr>
            <w:r w:rsidRPr="0036523B">
              <w:t>2</w:t>
            </w:r>
          </w:p>
        </w:tc>
        <w:tc>
          <w:tcPr>
            <w:tcW w:w="817" w:type="dxa"/>
          </w:tcPr>
          <w:p w14:paraId="738F3724" w14:textId="77777777" w:rsidR="003E3C2C" w:rsidRPr="0036523B" w:rsidRDefault="003E3C2C" w:rsidP="003E3C2C">
            <w:pPr>
              <w:pStyle w:val="Tabletext"/>
            </w:pPr>
          </w:p>
        </w:tc>
        <w:tc>
          <w:tcPr>
            <w:tcW w:w="2376" w:type="dxa"/>
          </w:tcPr>
          <w:p w14:paraId="584357E3" w14:textId="77777777" w:rsidR="003E3C2C" w:rsidRPr="0036523B" w:rsidRDefault="003E3C2C" w:rsidP="003E3C2C">
            <w:pPr>
              <w:pStyle w:val="Tabletext"/>
            </w:pPr>
            <w:r w:rsidRPr="0036523B">
              <w:t>Groote Island Region</w:t>
            </w:r>
          </w:p>
        </w:tc>
        <w:tc>
          <w:tcPr>
            <w:tcW w:w="1735" w:type="dxa"/>
          </w:tcPr>
          <w:p w14:paraId="2A8F8A64" w14:textId="77777777" w:rsidR="003E3C2C" w:rsidRPr="0036523B" w:rsidRDefault="003E3C2C" w:rsidP="00C246D3">
            <w:pPr>
              <w:pStyle w:val="Tabletext"/>
              <w:jc w:val="right"/>
              <w:rPr>
                <w:b/>
                <w:bCs/>
              </w:rPr>
            </w:pPr>
            <w:r w:rsidRPr="0036523B">
              <w:t>4 June 1997</w:t>
            </w:r>
          </w:p>
        </w:tc>
      </w:tr>
      <w:tr w:rsidR="003E3C2C" w:rsidRPr="0036523B" w14:paraId="1D1A3546" w14:textId="77777777" w:rsidTr="00C246D3">
        <w:tc>
          <w:tcPr>
            <w:tcW w:w="1769" w:type="dxa"/>
          </w:tcPr>
          <w:p w14:paraId="6AF1B02F" w14:textId="77777777" w:rsidR="003E3C2C" w:rsidRPr="0036523B" w:rsidRDefault="003E3C2C" w:rsidP="003E3C2C">
            <w:pPr>
              <w:pStyle w:val="Tabletext"/>
            </w:pPr>
            <w:r w:rsidRPr="0036523B">
              <w:t>237/NLC</w:t>
            </w:r>
          </w:p>
        </w:tc>
        <w:tc>
          <w:tcPr>
            <w:tcW w:w="850" w:type="dxa"/>
          </w:tcPr>
          <w:p w14:paraId="5500F85A" w14:textId="77777777" w:rsidR="003E3C2C" w:rsidRPr="0036523B" w:rsidRDefault="003E3C2C" w:rsidP="00EF30B2">
            <w:pPr>
              <w:pStyle w:val="Tabletext"/>
            </w:pPr>
            <w:r w:rsidRPr="0036523B">
              <w:t>3(</w:t>
            </w:r>
            <w:r w:rsidR="00523455">
              <w:t>c</w:t>
            </w:r>
            <w:r w:rsidRPr="0036523B">
              <w:t>)</w:t>
            </w:r>
          </w:p>
        </w:tc>
        <w:tc>
          <w:tcPr>
            <w:tcW w:w="817" w:type="dxa"/>
          </w:tcPr>
          <w:p w14:paraId="21448983" w14:textId="77777777" w:rsidR="003E3C2C" w:rsidRPr="0036523B" w:rsidRDefault="003E3C2C" w:rsidP="003E3C2C">
            <w:pPr>
              <w:pStyle w:val="Tabletext"/>
            </w:pPr>
          </w:p>
        </w:tc>
        <w:tc>
          <w:tcPr>
            <w:tcW w:w="2376" w:type="dxa"/>
          </w:tcPr>
          <w:p w14:paraId="5D5C20E2" w14:textId="77777777" w:rsidR="003E3C2C" w:rsidRPr="0036523B" w:rsidRDefault="003E3C2C" w:rsidP="003E3C2C">
            <w:pPr>
              <w:pStyle w:val="Tabletext"/>
            </w:pPr>
            <w:proofErr w:type="spellStart"/>
            <w:r w:rsidRPr="0036523B">
              <w:t>Finniss</w:t>
            </w:r>
            <w:proofErr w:type="spellEnd"/>
            <w:r w:rsidRPr="0036523B">
              <w:t xml:space="preserve"> River Region</w:t>
            </w:r>
          </w:p>
        </w:tc>
        <w:tc>
          <w:tcPr>
            <w:tcW w:w="1735" w:type="dxa"/>
          </w:tcPr>
          <w:p w14:paraId="32666415" w14:textId="77777777" w:rsidR="003E3C2C" w:rsidRPr="0036523B" w:rsidRDefault="003E3C2C" w:rsidP="00C246D3">
            <w:pPr>
              <w:pStyle w:val="Tabletext"/>
              <w:jc w:val="right"/>
              <w:rPr>
                <w:b/>
                <w:bCs/>
              </w:rPr>
            </w:pPr>
            <w:r w:rsidRPr="0036523B">
              <w:t>4 June 1997</w:t>
            </w:r>
          </w:p>
        </w:tc>
      </w:tr>
      <w:tr w:rsidR="003E3C2C" w:rsidRPr="0036523B" w14:paraId="22E430CC" w14:textId="77777777" w:rsidTr="00C246D3">
        <w:tc>
          <w:tcPr>
            <w:tcW w:w="1769" w:type="dxa"/>
          </w:tcPr>
          <w:p w14:paraId="117A8863" w14:textId="77777777" w:rsidR="003E3C2C" w:rsidRPr="0036523B" w:rsidRDefault="003E3C2C" w:rsidP="003E3C2C">
            <w:pPr>
              <w:pStyle w:val="Tabletext"/>
            </w:pPr>
            <w:r w:rsidRPr="0036523B">
              <w:t>238/NLC</w:t>
            </w:r>
          </w:p>
        </w:tc>
        <w:tc>
          <w:tcPr>
            <w:tcW w:w="850" w:type="dxa"/>
          </w:tcPr>
          <w:p w14:paraId="24CEFC28" w14:textId="77777777" w:rsidR="003E3C2C" w:rsidRPr="0036523B" w:rsidRDefault="003E3C2C" w:rsidP="00EF30B2">
            <w:pPr>
              <w:pStyle w:val="Tabletext"/>
            </w:pPr>
            <w:r w:rsidRPr="0036523B">
              <w:t>3(</w:t>
            </w:r>
            <w:r w:rsidR="00523455">
              <w:t>b</w:t>
            </w:r>
            <w:r w:rsidRPr="0036523B">
              <w:t>)</w:t>
            </w:r>
          </w:p>
        </w:tc>
        <w:tc>
          <w:tcPr>
            <w:tcW w:w="817" w:type="dxa"/>
          </w:tcPr>
          <w:p w14:paraId="33AC5B3B" w14:textId="77777777" w:rsidR="003E3C2C" w:rsidRPr="0036523B" w:rsidRDefault="003E3C2C" w:rsidP="003E3C2C">
            <w:pPr>
              <w:pStyle w:val="Tabletext"/>
            </w:pPr>
          </w:p>
        </w:tc>
        <w:tc>
          <w:tcPr>
            <w:tcW w:w="2376" w:type="dxa"/>
          </w:tcPr>
          <w:p w14:paraId="7634B1F5" w14:textId="77777777" w:rsidR="003E3C2C" w:rsidRPr="0036523B" w:rsidRDefault="003E3C2C" w:rsidP="003E3C2C">
            <w:pPr>
              <w:pStyle w:val="Tabletext"/>
            </w:pPr>
            <w:proofErr w:type="spellStart"/>
            <w:r w:rsidRPr="0036523B">
              <w:t>Coomalie</w:t>
            </w:r>
            <w:proofErr w:type="spellEnd"/>
            <w:r w:rsidRPr="0036523B">
              <w:t xml:space="preserve"> Shire/Deepwater Area</w:t>
            </w:r>
          </w:p>
        </w:tc>
        <w:tc>
          <w:tcPr>
            <w:tcW w:w="1735" w:type="dxa"/>
          </w:tcPr>
          <w:p w14:paraId="5E9C07CD" w14:textId="77777777" w:rsidR="003E3C2C" w:rsidRPr="0036523B" w:rsidRDefault="003E3C2C" w:rsidP="00C246D3">
            <w:pPr>
              <w:pStyle w:val="Tabletext"/>
              <w:jc w:val="right"/>
              <w:rPr>
                <w:b/>
                <w:bCs/>
              </w:rPr>
            </w:pPr>
            <w:r w:rsidRPr="0036523B">
              <w:t>4 June 1997</w:t>
            </w:r>
          </w:p>
        </w:tc>
      </w:tr>
      <w:tr w:rsidR="003E3C2C" w:rsidRPr="0036523B" w14:paraId="6790ED29" w14:textId="77777777" w:rsidTr="00C246D3">
        <w:tc>
          <w:tcPr>
            <w:tcW w:w="1769" w:type="dxa"/>
          </w:tcPr>
          <w:p w14:paraId="2730B61D" w14:textId="77777777" w:rsidR="003E3C2C" w:rsidRPr="0036523B" w:rsidRDefault="003E3C2C" w:rsidP="003E3C2C">
            <w:pPr>
              <w:pStyle w:val="Tabletext"/>
            </w:pPr>
            <w:r w:rsidRPr="0036523B">
              <w:t>239/NLC</w:t>
            </w:r>
          </w:p>
        </w:tc>
        <w:tc>
          <w:tcPr>
            <w:tcW w:w="850" w:type="dxa"/>
          </w:tcPr>
          <w:p w14:paraId="12C72C43" w14:textId="77777777" w:rsidR="003E3C2C" w:rsidRPr="0036523B" w:rsidRDefault="003E3C2C" w:rsidP="003E3C2C">
            <w:pPr>
              <w:pStyle w:val="Tabletext"/>
            </w:pPr>
            <w:r w:rsidRPr="0036523B">
              <w:t>2</w:t>
            </w:r>
          </w:p>
        </w:tc>
        <w:tc>
          <w:tcPr>
            <w:tcW w:w="817" w:type="dxa"/>
          </w:tcPr>
          <w:p w14:paraId="7DF9C2E1" w14:textId="77777777" w:rsidR="003E3C2C" w:rsidRPr="0036523B" w:rsidRDefault="003E3C2C" w:rsidP="003E3C2C">
            <w:pPr>
              <w:pStyle w:val="Tabletext"/>
            </w:pPr>
          </w:p>
        </w:tc>
        <w:tc>
          <w:tcPr>
            <w:tcW w:w="2376" w:type="dxa"/>
          </w:tcPr>
          <w:p w14:paraId="71B628F2" w14:textId="77777777" w:rsidR="003E3C2C" w:rsidRPr="0036523B" w:rsidRDefault="003E3C2C" w:rsidP="003E3C2C">
            <w:pPr>
              <w:pStyle w:val="Tabletext"/>
            </w:pPr>
            <w:proofErr w:type="spellStart"/>
            <w:r w:rsidRPr="0036523B">
              <w:t>Mataranka</w:t>
            </w:r>
            <w:proofErr w:type="spellEnd"/>
            <w:r w:rsidRPr="0036523B">
              <w:t xml:space="preserve"> Region II</w:t>
            </w:r>
          </w:p>
        </w:tc>
        <w:tc>
          <w:tcPr>
            <w:tcW w:w="1735" w:type="dxa"/>
          </w:tcPr>
          <w:p w14:paraId="744DCBD0" w14:textId="77777777" w:rsidR="003E3C2C" w:rsidRPr="0036523B" w:rsidRDefault="003E3C2C" w:rsidP="00C246D3">
            <w:pPr>
              <w:pStyle w:val="Tabletext"/>
              <w:jc w:val="right"/>
              <w:rPr>
                <w:b/>
                <w:bCs/>
              </w:rPr>
            </w:pPr>
            <w:r w:rsidRPr="0036523B">
              <w:t>4 June 1997</w:t>
            </w:r>
          </w:p>
        </w:tc>
      </w:tr>
      <w:tr w:rsidR="003E3C2C" w:rsidRPr="0036523B" w14:paraId="5A8B7D4F" w14:textId="77777777" w:rsidTr="00C246D3">
        <w:tc>
          <w:tcPr>
            <w:tcW w:w="1769" w:type="dxa"/>
          </w:tcPr>
          <w:p w14:paraId="3DE72ED0" w14:textId="77777777" w:rsidR="003E3C2C" w:rsidRPr="0036523B" w:rsidRDefault="003E3C2C" w:rsidP="003E3C2C">
            <w:pPr>
              <w:pStyle w:val="Tabletext"/>
            </w:pPr>
            <w:r w:rsidRPr="0036523B">
              <w:t>240/NLC</w:t>
            </w:r>
          </w:p>
        </w:tc>
        <w:tc>
          <w:tcPr>
            <w:tcW w:w="850" w:type="dxa"/>
          </w:tcPr>
          <w:p w14:paraId="68FBB122" w14:textId="77777777" w:rsidR="003E3C2C" w:rsidRPr="0036523B" w:rsidRDefault="003E3C2C" w:rsidP="00EF30B2">
            <w:pPr>
              <w:pStyle w:val="Tabletext"/>
            </w:pPr>
            <w:r w:rsidRPr="0036523B">
              <w:t>3(</w:t>
            </w:r>
            <w:r w:rsidR="00523455">
              <w:t>c</w:t>
            </w:r>
            <w:r w:rsidRPr="0036523B">
              <w:t>)</w:t>
            </w:r>
          </w:p>
        </w:tc>
        <w:tc>
          <w:tcPr>
            <w:tcW w:w="817" w:type="dxa"/>
          </w:tcPr>
          <w:p w14:paraId="1AC761CF" w14:textId="77777777" w:rsidR="003E3C2C" w:rsidRPr="0036523B" w:rsidRDefault="003E3C2C" w:rsidP="003E3C2C">
            <w:pPr>
              <w:pStyle w:val="Tabletext"/>
            </w:pPr>
          </w:p>
        </w:tc>
        <w:tc>
          <w:tcPr>
            <w:tcW w:w="2376" w:type="dxa"/>
          </w:tcPr>
          <w:p w14:paraId="6E0010B9" w14:textId="77777777" w:rsidR="003E3C2C" w:rsidRPr="0036523B" w:rsidRDefault="003E3C2C" w:rsidP="003E3C2C">
            <w:pPr>
              <w:pStyle w:val="Tabletext"/>
            </w:pPr>
            <w:r w:rsidRPr="0036523B">
              <w:t>Katherine Region</w:t>
            </w:r>
          </w:p>
        </w:tc>
        <w:tc>
          <w:tcPr>
            <w:tcW w:w="1735" w:type="dxa"/>
          </w:tcPr>
          <w:p w14:paraId="138E70D6" w14:textId="77777777" w:rsidR="003E3C2C" w:rsidRPr="0036523B" w:rsidRDefault="003E3C2C" w:rsidP="00C246D3">
            <w:pPr>
              <w:pStyle w:val="Tabletext"/>
              <w:jc w:val="right"/>
              <w:rPr>
                <w:b/>
                <w:bCs/>
              </w:rPr>
            </w:pPr>
            <w:r w:rsidRPr="0036523B">
              <w:t>4 June 1997</w:t>
            </w:r>
          </w:p>
        </w:tc>
      </w:tr>
      <w:tr w:rsidR="003E3C2C" w:rsidRPr="0036523B" w14:paraId="45880B8C" w14:textId="77777777" w:rsidTr="00C246D3">
        <w:tc>
          <w:tcPr>
            <w:tcW w:w="1769" w:type="dxa"/>
          </w:tcPr>
          <w:p w14:paraId="3453290D" w14:textId="77777777" w:rsidR="003E3C2C" w:rsidRPr="0036523B" w:rsidRDefault="003E3C2C" w:rsidP="003E3C2C">
            <w:pPr>
              <w:pStyle w:val="Tabletext"/>
            </w:pPr>
            <w:r w:rsidRPr="0036523B">
              <w:t>241/NLC</w:t>
            </w:r>
          </w:p>
        </w:tc>
        <w:tc>
          <w:tcPr>
            <w:tcW w:w="850" w:type="dxa"/>
          </w:tcPr>
          <w:p w14:paraId="755A9A08" w14:textId="77777777" w:rsidR="003E3C2C" w:rsidRPr="0036523B" w:rsidRDefault="003E3C2C" w:rsidP="003E3C2C">
            <w:pPr>
              <w:pStyle w:val="Tabletext"/>
            </w:pPr>
            <w:r w:rsidRPr="0036523B">
              <w:t>2</w:t>
            </w:r>
          </w:p>
        </w:tc>
        <w:tc>
          <w:tcPr>
            <w:tcW w:w="817" w:type="dxa"/>
          </w:tcPr>
          <w:p w14:paraId="2FD41B98" w14:textId="77777777" w:rsidR="003E3C2C" w:rsidRPr="0036523B" w:rsidRDefault="003E3C2C" w:rsidP="003E3C2C">
            <w:pPr>
              <w:pStyle w:val="Tabletext"/>
            </w:pPr>
          </w:p>
        </w:tc>
        <w:tc>
          <w:tcPr>
            <w:tcW w:w="2376" w:type="dxa"/>
          </w:tcPr>
          <w:p w14:paraId="77336544" w14:textId="77777777" w:rsidR="003E3C2C" w:rsidRPr="0036523B" w:rsidRDefault="003E3C2C" w:rsidP="003E3C2C">
            <w:pPr>
              <w:pStyle w:val="Tabletext"/>
            </w:pPr>
            <w:proofErr w:type="spellStart"/>
            <w:r w:rsidRPr="0036523B">
              <w:t>Belyuen</w:t>
            </w:r>
            <w:proofErr w:type="spellEnd"/>
            <w:r w:rsidRPr="0036523B">
              <w:t xml:space="preserve"> Area</w:t>
            </w:r>
          </w:p>
        </w:tc>
        <w:tc>
          <w:tcPr>
            <w:tcW w:w="1735" w:type="dxa"/>
          </w:tcPr>
          <w:p w14:paraId="09C0D3BF" w14:textId="77777777" w:rsidR="003E3C2C" w:rsidRPr="0036523B" w:rsidRDefault="003E3C2C" w:rsidP="00C246D3">
            <w:pPr>
              <w:pStyle w:val="Tabletext"/>
              <w:jc w:val="right"/>
              <w:rPr>
                <w:b/>
                <w:bCs/>
              </w:rPr>
            </w:pPr>
            <w:r w:rsidRPr="0036523B">
              <w:t>4 June 1997</w:t>
            </w:r>
          </w:p>
        </w:tc>
      </w:tr>
      <w:tr w:rsidR="003E3C2C" w:rsidRPr="0036523B" w14:paraId="54102347" w14:textId="77777777" w:rsidTr="00C246D3">
        <w:tc>
          <w:tcPr>
            <w:tcW w:w="1769" w:type="dxa"/>
          </w:tcPr>
          <w:p w14:paraId="0F2FC670" w14:textId="77777777" w:rsidR="003E3C2C" w:rsidRPr="0036523B" w:rsidRDefault="003E3C2C" w:rsidP="003E3C2C">
            <w:pPr>
              <w:pStyle w:val="Tabletext"/>
            </w:pPr>
            <w:r w:rsidRPr="0036523B">
              <w:t>242/NLC</w:t>
            </w:r>
          </w:p>
        </w:tc>
        <w:tc>
          <w:tcPr>
            <w:tcW w:w="850" w:type="dxa"/>
          </w:tcPr>
          <w:p w14:paraId="36DC8297" w14:textId="77777777" w:rsidR="003E3C2C" w:rsidRPr="0036523B" w:rsidRDefault="003E3C2C" w:rsidP="003E3C2C">
            <w:pPr>
              <w:pStyle w:val="Tabletext"/>
            </w:pPr>
            <w:r w:rsidRPr="0036523B">
              <w:t>2</w:t>
            </w:r>
          </w:p>
        </w:tc>
        <w:tc>
          <w:tcPr>
            <w:tcW w:w="817" w:type="dxa"/>
          </w:tcPr>
          <w:p w14:paraId="448AB4C5" w14:textId="77777777" w:rsidR="003E3C2C" w:rsidRPr="0036523B" w:rsidRDefault="003E3C2C" w:rsidP="003E3C2C">
            <w:pPr>
              <w:pStyle w:val="Tabletext"/>
            </w:pPr>
          </w:p>
        </w:tc>
        <w:tc>
          <w:tcPr>
            <w:tcW w:w="2376" w:type="dxa"/>
          </w:tcPr>
          <w:p w14:paraId="1845C236" w14:textId="77777777" w:rsidR="003E3C2C" w:rsidRPr="0036523B" w:rsidRDefault="003E3C2C" w:rsidP="003E3C2C">
            <w:pPr>
              <w:pStyle w:val="Tabletext"/>
            </w:pPr>
            <w:r w:rsidRPr="0036523B">
              <w:t>Fergusson River to Adelaide River Area</w:t>
            </w:r>
          </w:p>
        </w:tc>
        <w:tc>
          <w:tcPr>
            <w:tcW w:w="1735" w:type="dxa"/>
          </w:tcPr>
          <w:p w14:paraId="47384086" w14:textId="77777777" w:rsidR="003E3C2C" w:rsidRPr="0036523B" w:rsidRDefault="003E3C2C" w:rsidP="00C246D3">
            <w:pPr>
              <w:pStyle w:val="Tabletext"/>
              <w:jc w:val="right"/>
              <w:rPr>
                <w:b/>
                <w:bCs/>
              </w:rPr>
            </w:pPr>
            <w:r w:rsidRPr="0036523B">
              <w:t>4 June 1997</w:t>
            </w:r>
          </w:p>
        </w:tc>
      </w:tr>
      <w:tr w:rsidR="003E3C2C" w:rsidRPr="0036523B" w14:paraId="6CB0DFFE" w14:textId="77777777" w:rsidTr="00C246D3">
        <w:tc>
          <w:tcPr>
            <w:tcW w:w="1769" w:type="dxa"/>
          </w:tcPr>
          <w:p w14:paraId="0A264964" w14:textId="77777777" w:rsidR="003E3C2C" w:rsidRPr="0036523B" w:rsidRDefault="003E3C2C" w:rsidP="003E3C2C">
            <w:pPr>
              <w:pStyle w:val="Tabletext"/>
            </w:pPr>
            <w:r w:rsidRPr="0036523B">
              <w:t>243/NLC</w:t>
            </w:r>
          </w:p>
        </w:tc>
        <w:tc>
          <w:tcPr>
            <w:tcW w:w="850" w:type="dxa"/>
          </w:tcPr>
          <w:p w14:paraId="79DA38B2" w14:textId="77777777" w:rsidR="003E3C2C" w:rsidRPr="0036523B" w:rsidRDefault="003E3C2C" w:rsidP="003E3C2C">
            <w:pPr>
              <w:pStyle w:val="Tabletext"/>
            </w:pPr>
            <w:r w:rsidRPr="0036523B">
              <w:t>2</w:t>
            </w:r>
          </w:p>
        </w:tc>
        <w:tc>
          <w:tcPr>
            <w:tcW w:w="817" w:type="dxa"/>
          </w:tcPr>
          <w:p w14:paraId="43BE0DC8" w14:textId="77777777" w:rsidR="003E3C2C" w:rsidRPr="0036523B" w:rsidRDefault="003E3C2C" w:rsidP="003E3C2C">
            <w:pPr>
              <w:pStyle w:val="Tabletext"/>
            </w:pPr>
          </w:p>
        </w:tc>
        <w:tc>
          <w:tcPr>
            <w:tcW w:w="2376" w:type="dxa"/>
          </w:tcPr>
          <w:p w14:paraId="6D239B14" w14:textId="77777777" w:rsidR="003E3C2C" w:rsidRPr="0036523B" w:rsidRDefault="003E3C2C" w:rsidP="003E3C2C">
            <w:pPr>
              <w:pStyle w:val="Tabletext"/>
            </w:pPr>
            <w:r w:rsidRPr="0036523B">
              <w:t>Adelaide River to Darwin Area</w:t>
            </w:r>
          </w:p>
        </w:tc>
        <w:tc>
          <w:tcPr>
            <w:tcW w:w="1735" w:type="dxa"/>
          </w:tcPr>
          <w:p w14:paraId="0A013DEA" w14:textId="77777777" w:rsidR="003E3C2C" w:rsidRPr="0036523B" w:rsidRDefault="003E3C2C" w:rsidP="00C246D3">
            <w:pPr>
              <w:pStyle w:val="Tabletext"/>
              <w:jc w:val="right"/>
              <w:rPr>
                <w:b/>
                <w:bCs/>
              </w:rPr>
            </w:pPr>
            <w:r w:rsidRPr="0036523B">
              <w:t>4 June 1997</w:t>
            </w:r>
          </w:p>
        </w:tc>
      </w:tr>
      <w:tr w:rsidR="003E3C2C" w:rsidRPr="0036523B" w14:paraId="3E258C4B" w14:textId="77777777" w:rsidTr="00C246D3">
        <w:tc>
          <w:tcPr>
            <w:tcW w:w="1769" w:type="dxa"/>
          </w:tcPr>
          <w:p w14:paraId="588E16FF" w14:textId="77777777" w:rsidR="003E3C2C" w:rsidRPr="0036523B" w:rsidRDefault="003E3C2C" w:rsidP="003E3C2C">
            <w:pPr>
              <w:pStyle w:val="Tabletext"/>
            </w:pPr>
            <w:r w:rsidRPr="0036523B">
              <w:t>244/NLC</w:t>
            </w:r>
          </w:p>
        </w:tc>
        <w:tc>
          <w:tcPr>
            <w:tcW w:w="850" w:type="dxa"/>
          </w:tcPr>
          <w:p w14:paraId="5E151B10" w14:textId="77777777" w:rsidR="003E3C2C" w:rsidRPr="0036523B" w:rsidRDefault="003E3C2C" w:rsidP="003E3C2C">
            <w:pPr>
              <w:pStyle w:val="Tabletext"/>
            </w:pPr>
            <w:r w:rsidRPr="0036523B">
              <w:t>2</w:t>
            </w:r>
          </w:p>
        </w:tc>
        <w:tc>
          <w:tcPr>
            <w:tcW w:w="817" w:type="dxa"/>
          </w:tcPr>
          <w:p w14:paraId="6ABC1A43" w14:textId="77777777" w:rsidR="003E3C2C" w:rsidRPr="0036523B" w:rsidRDefault="003E3C2C" w:rsidP="003E3C2C">
            <w:pPr>
              <w:pStyle w:val="Tabletext"/>
            </w:pPr>
          </w:p>
        </w:tc>
        <w:tc>
          <w:tcPr>
            <w:tcW w:w="2376" w:type="dxa"/>
          </w:tcPr>
          <w:p w14:paraId="4D487A4B" w14:textId="77777777" w:rsidR="003E3C2C" w:rsidRPr="0036523B" w:rsidRDefault="003E3C2C" w:rsidP="003E3C2C">
            <w:pPr>
              <w:pStyle w:val="Tabletext"/>
            </w:pPr>
            <w:r w:rsidRPr="0036523B">
              <w:t>Katherine Region III</w:t>
            </w:r>
          </w:p>
        </w:tc>
        <w:tc>
          <w:tcPr>
            <w:tcW w:w="1735" w:type="dxa"/>
          </w:tcPr>
          <w:p w14:paraId="7088760C" w14:textId="77777777" w:rsidR="003E3C2C" w:rsidRPr="0036523B" w:rsidRDefault="003E3C2C" w:rsidP="00C246D3">
            <w:pPr>
              <w:pStyle w:val="Tabletext"/>
              <w:jc w:val="right"/>
              <w:rPr>
                <w:b/>
                <w:bCs/>
              </w:rPr>
            </w:pPr>
            <w:r w:rsidRPr="0036523B">
              <w:t>4 June 1997</w:t>
            </w:r>
          </w:p>
        </w:tc>
      </w:tr>
      <w:tr w:rsidR="003E3C2C" w:rsidRPr="0036523B" w14:paraId="2ED31EB5" w14:textId="77777777" w:rsidTr="00C246D3">
        <w:tc>
          <w:tcPr>
            <w:tcW w:w="1769" w:type="dxa"/>
          </w:tcPr>
          <w:p w14:paraId="4183DC4F" w14:textId="77777777" w:rsidR="003E3C2C" w:rsidRPr="0036523B" w:rsidRDefault="003E3C2C" w:rsidP="003E3C2C">
            <w:pPr>
              <w:pStyle w:val="Tabletext"/>
            </w:pPr>
            <w:r w:rsidRPr="0036523B">
              <w:t>245/NLC</w:t>
            </w:r>
          </w:p>
        </w:tc>
        <w:tc>
          <w:tcPr>
            <w:tcW w:w="850" w:type="dxa"/>
          </w:tcPr>
          <w:p w14:paraId="7AA78BFA" w14:textId="77777777" w:rsidR="003E3C2C" w:rsidRPr="0036523B" w:rsidRDefault="003E3C2C" w:rsidP="003E3C2C">
            <w:pPr>
              <w:pStyle w:val="Tabletext"/>
            </w:pPr>
            <w:r w:rsidRPr="0036523B">
              <w:t>1</w:t>
            </w:r>
          </w:p>
        </w:tc>
        <w:tc>
          <w:tcPr>
            <w:tcW w:w="817" w:type="dxa"/>
          </w:tcPr>
          <w:p w14:paraId="08B1E864" w14:textId="77777777" w:rsidR="003E3C2C" w:rsidRPr="0036523B" w:rsidRDefault="003E3C2C" w:rsidP="003E3C2C">
            <w:pPr>
              <w:pStyle w:val="Tabletext"/>
            </w:pPr>
            <w:r w:rsidRPr="0036523B">
              <w:t>68</w:t>
            </w:r>
          </w:p>
        </w:tc>
        <w:tc>
          <w:tcPr>
            <w:tcW w:w="2376" w:type="dxa"/>
          </w:tcPr>
          <w:p w14:paraId="2C2CED77" w14:textId="77777777" w:rsidR="003E3C2C" w:rsidRPr="0036523B" w:rsidRDefault="003E3C2C" w:rsidP="003E3C2C">
            <w:pPr>
              <w:pStyle w:val="Tabletext"/>
            </w:pPr>
            <w:r w:rsidRPr="0036523B">
              <w:t>Elsey Region</w:t>
            </w:r>
          </w:p>
        </w:tc>
        <w:tc>
          <w:tcPr>
            <w:tcW w:w="1735" w:type="dxa"/>
          </w:tcPr>
          <w:p w14:paraId="529EBD5B" w14:textId="77777777" w:rsidR="003E3C2C" w:rsidRPr="0036523B" w:rsidRDefault="003E3C2C" w:rsidP="00C246D3">
            <w:pPr>
              <w:pStyle w:val="Tabletext"/>
              <w:jc w:val="right"/>
              <w:rPr>
                <w:b/>
                <w:bCs/>
              </w:rPr>
            </w:pPr>
            <w:r w:rsidRPr="0036523B">
              <w:t>4 June 1997</w:t>
            </w:r>
          </w:p>
        </w:tc>
      </w:tr>
      <w:tr w:rsidR="003E3C2C" w:rsidRPr="0036523B" w14:paraId="213EDD15" w14:textId="77777777" w:rsidTr="00C246D3">
        <w:tc>
          <w:tcPr>
            <w:tcW w:w="1769" w:type="dxa"/>
          </w:tcPr>
          <w:p w14:paraId="744DC6A4" w14:textId="77777777" w:rsidR="003E3C2C" w:rsidRPr="0036523B" w:rsidRDefault="003E3C2C" w:rsidP="003E3C2C">
            <w:pPr>
              <w:pStyle w:val="Tabletext"/>
            </w:pPr>
            <w:r w:rsidRPr="0036523B">
              <w:t>246/NLC</w:t>
            </w:r>
          </w:p>
        </w:tc>
        <w:tc>
          <w:tcPr>
            <w:tcW w:w="850" w:type="dxa"/>
          </w:tcPr>
          <w:p w14:paraId="66CA66F4" w14:textId="77777777" w:rsidR="003E3C2C" w:rsidRPr="0036523B" w:rsidRDefault="003E3C2C" w:rsidP="003E3C2C">
            <w:pPr>
              <w:pStyle w:val="Tabletext"/>
            </w:pPr>
            <w:r w:rsidRPr="0036523B">
              <w:t>2</w:t>
            </w:r>
          </w:p>
        </w:tc>
        <w:tc>
          <w:tcPr>
            <w:tcW w:w="817" w:type="dxa"/>
          </w:tcPr>
          <w:p w14:paraId="7DDC95B3" w14:textId="77777777" w:rsidR="003E3C2C" w:rsidRPr="0036523B" w:rsidRDefault="003E3C2C" w:rsidP="003E3C2C">
            <w:pPr>
              <w:pStyle w:val="Tabletext"/>
            </w:pPr>
          </w:p>
        </w:tc>
        <w:tc>
          <w:tcPr>
            <w:tcW w:w="2376" w:type="dxa"/>
          </w:tcPr>
          <w:p w14:paraId="1267E5EC" w14:textId="77777777" w:rsidR="003E3C2C" w:rsidRPr="0036523B" w:rsidRDefault="003E3C2C" w:rsidP="003E3C2C">
            <w:pPr>
              <w:pStyle w:val="Tabletext"/>
            </w:pPr>
            <w:r w:rsidRPr="0036523B">
              <w:t>Katherine Region II</w:t>
            </w:r>
          </w:p>
        </w:tc>
        <w:tc>
          <w:tcPr>
            <w:tcW w:w="1735" w:type="dxa"/>
          </w:tcPr>
          <w:p w14:paraId="36EC45CF" w14:textId="77777777" w:rsidR="003E3C2C" w:rsidRPr="0036523B" w:rsidRDefault="003E3C2C" w:rsidP="00C246D3">
            <w:pPr>
              <w:pStyle w:val="Tabletext"/>
              <w:jc w:val="right"/>
              <w:rPr>
                <w:b/>
                <w:bCs/>
              </w:rPr>
            </w:pPr>
            <w:r w:rsidRPr="0036523B">
              <w:t>4 June 1997</w:t>
            </w:r>
          </w:p>
        </w:tc>
      </w:tr>
      <w:tr w:rsidR="003E3C2C" w:rsidRPr="0036523B" w14:paraId="17B0B226" w14:textId="77777777" w:rsidTr="00C246D3">
        <w:tc>
          <w:tcPr>
            <w:tcW w:w="1769" w:type="dxa"/>
          </w:tcPr>
          <w:p w14:paraId="03B44207" w14:textId="77777777" w:rsidR="003E3C2C" w:rsidRPr="0036523B" w:rsidRDefault="003E3C2C" w:rsidP="003E3C2C">
            <w:pPr>
              <w:pStyle w:val="Tabletext"/>
            </w:pPr>
            <w:r w:rsidRPr="0036523B">
              <w:t>247/NLC</w:t>
            </w:r>
          </w:p>
        </w:tc>
        <w:tc>
          <w:tcPr>
            <w:tcW w:w="850" w:type="dxa"/>
          </w:tcPr>
          <w:p w14:paraId="3555C063" w14:textId="77777777" w:rsidR="003E3C2C" w:rsidRPr="0036523B" w:rsidRDefault="003E3C2C" w:rsidP="003E3C2C">
            <w:pPr>
              <w:pStyle w:val="Tabletext"/>
            </w:pPr>
            <w:r w:rsidRPr="0036523B">
              <w:t>2</w:t>
            </w:r>
          </w:p>
        </w:tc>
        <w:tc>
          <w:tcPr>
            <w:tcW w:w="817" w:type="dxa"/>
          </w:tcPr>
          <w:p w14:paraId="35C2787F" w14:textId="77777777" w:rsidR="003E3C2C" w:rsidRPr="0036523B" w:rsidRDefault="003E3C2C" w:rsidP="003E3C2C">
            <w:pPr>
              <w:pStyle w:val="Tabletext"/>
            </w:pPr>
          </w:p>
        </w:tc>
        <w:tc>
          <w:tcPr>
            <w:tcW w:w="2376" w:type="dxa"/>
          </w:tcPr>
          <w:p w14:paraId="00957483" w14:textId="77777777" w:rsidR="003E3C2C" w:rsidRPr="0036523B" w:rsidRDefault="003E3C2C" w:rsidP="003E3C2C">
            <w:pPr>
              <w:pStyle w:val="Tabletext"/>
            </w:pPr>
            <w:proofErr w:type="spellStart"/>
            <w:r w:rsidRPr="0036523B">
              <w:t>Larrimah</w:t>
            </w:r>
            <w:proofErr w:type="spellEnd"/>
            <w:r w:rsidRPr="0036523B">
              <w:t xml:space="preserve"> to </w:t>
            </w:r>
            <w:proofErr w:type="spellStart"/>
            <w:r w:rsidRPr="0036523B">
              <w:t>Mataranka</w:t>
            </w:r>
            <w:proofErr w:type="spellEnd"/>
            <w:r w:rsidRPr="0036523B">
              <w:t xml:space="preserve"> Area</w:t>
            </w:r>
          </w:p>
        </w:tc>
        <w:tc>
          <w:tcPr>
            <w:tcW w:w="1735" w:type="dxa"/>
          </w:tcPr>
          <w:p w14:paraId="00A366F0" w14:textId="77777777" w:rsidR="003E3C2C" w:rsidRPr="0036523B" w:rsidRDefault="003E3C2C" w:rsidP="00C246D3">
            <w:pPr>
              <w:pStyle w:val="Tabletext"/>
              <w:jc w:val="right"/>
              <w:rPr>
                <w:b/>
                <w:bCs/>
              </w:rPr>
            </w:pPr>
            <w:r w:rsidRPr="0036523B">
              <w:t>4 June 1997</w:t>
            </w:r>
          </w:p>
        </w:tc>
      </w:tr>
      <w:tr w:rsidR="003E3C2C" w:rsidRPr="0036523B" w14:paraId="61C53392" w14:textId="77777777" w:rsidTr="00C246D3">
        <w:tc>
          <w:tcPr>
            <w:tcW w:w="1769" w:type="dxa"/>
          </w:tcPr>
          <w:p w14:paraId="70AF1A2D" w14:textId="77777777" w:rsidR="003E3C2C" w:rsidRPr="0036523B" w:rsidRDefault="003E3C2C" w:rsidP="003E3C2C">
            <w:pPr>
              <w:pStyle w:val="Tabletext"/>
            </w:pPr>
            <w:r w:rsidRPr="0036523B">
              <w:t>248/NLC</w:t>
            </w:r>
          </w:p>
        </w:tc>
        <w:tc>
          <w:tcPr>
            <w:tcW w:w="850" w:type="dxa"/>
          </w:tcPr>
          <w:p w14:paraId="088C3503" w14:textId="77777777" w:rsidR="003E3C2C" w:rsidRPr="0036523B" w:rsidRDefault="003E3C2C" w:rsidP="003E3C2C">
            <w:pPr>
              <w:pStyle w:val="Tabletext"/>
            </w:pPr>
            <w:r w:rsidRPr="0036523B">
              <w:t>2</w:t>
            </w:r>
          </w:p>
        </w:tc>
        <w:tc>
          <w:tcPr>
            <w:tcW w:w="817" w:type="dxa"/>
          </w:tcPr>
          <w:p w14:paraId="05DA6B51" w14:textId="77777777" w:rsidR="003E3C2C" w:rsidRPr="0036523B" w:rsidRDefault="003E3C2C" w:rsidP="003E3C2C">
            <w:pPr>
              <w:pStyle w:val="Tabletext"/>
            </w:pPr>
          </w:p>
        </w:tc>
        <w:tc>
          <w:tcPr>
            <w:tcW w:w="2376" w:type="dxa"/>
          </w:tcPr>
          <w:p w14:paraId="2753B0E2" w14:textId="77777777" w:rsidR="003E3C2C" w:rsidRPr="0036523B" w:rsidRDefault="003E3C2C" w:rsidP="003E3C2C">
            <w:pPr>
              <w:pStyle w:val="Tabletext"/>
            </w:pPr>
            <w:proofErr w:type="spellStart"/>
            <w:r w:rsidRPr="0036523B">
              <w:t>Mataranka</w:t>
            </w:r>
            <w:proofErr w:type="spellEnd"/>
            <w:r w:rsidRPr="0036523B">
              <w:t xml:space="preserve"> to Fergusson River Area</w:t>
            </w:r>
          </w:p>
        </w:tc>
        <w:tc>
          <w:tcPr>
            <w:tcW w:w="1735" w:type="dxa"/>
          </w:tcPr>
          <w:p w14:paraId="50B59941" w14:textId="77777777" w:rsidR="003E3C2C" w:rsidRPr="0036523B" w:rsidRDefault="003E3C2C" w:rsidP="00C246D3">
            <w:pPr>
              <w:pStyle w:val="Tabletext"/>
              <w:jc w:val="right"/>
              <w:rPr>
                <w:b/>
                <w:bCs/>
              </w:rPr>
            </w:pPr>
            <w:r w:rsidRPr="0036523B">
              <w:t>4 June 1997</w:t>
            </w:r>
          </w:p>
        </w:tc>
      </w:tr>
      <w:tr w:rsidR="003E3C2C" w:rsidRPr="0036523B" w14:paraId="2129EE40" w14:textId="77777777" w:rsidTr="00C246D3">
        <w:tc>
          <w:tcPr>
            <w:tcW w:w="1769" w:type="dxa"/>
          </w:tcPr>
          <w:p w14:paraId="65584386" w14:textId="77777777" w:rsidR="003E3C2C" w:rsidRPr="0036523B" w:rsidRDefault="003E3C2C" w:rsidP="003E3C2C">
            <w:pPr>
              <w:pStyle w:val="Tabletext"/>
            </w:pPr>
            <w:r w:rsidRPr="0036523B">
              <w:t>249/NLC</w:t>
            </w:r>
          </w:p>
        </w:tc>
        <w:tc>
          <w:tcPr>
            <w:tcW w:w="850" w:type="dxa"/>
          </w:tcPr>
          <w:p w14:paraId="06236392" w14:textId="77777777" w:rsidR="003E3C2C" w:rsidRPr="0036523B" w:rsidRDefault="003E3C2C" w:rsidP="003E3C2C">
            <w:pPr>
              <w:pStyle w:val="Tabletext"/>
            </w:pPr>
            <w:r w:rsidRPr="0036523B">
              <w:t>2</w:t>
            </w:r>
          </w:p>
        </w:tc>
        <w:tc>
          <w:tcPr>
            <w:tcW w:w="817" w:type="dxa"/>
          </w:tcPr>
          <w:p w14:paraId="16AF7D22" w14:textId="77777777" w:rsidR="003E3C2C" w:rsidRPr="0036523B" w:rsidRDefault="003E3C2C" w:rsidP="003E3C2C">
            <w:pPr>
              <w:pStyle w:val="Tabletext"/>
            </w:pPr>
          </w:p>
        </w:tc>
        <w:tc>
          <w:tcPr>
            <w:tcW w:w="2376" w:type="dxa"/>
          </w:tcPr>
          <w:p w14:paraId="65603174" w14:textId="77777777" w:rsidR="003E3C2C" w:rsidRPr="0036523B" w:rsidRDefault="003E3C2C" w:rsidP="003E3C2C">
            <w:pPr>
              <w:pStyle w:val="Tabletext"/>
            </w:pPr>
            <w:r w:rsidRPr="0036523B">
              <w:t xml:space="preserve">Avon Downs Region </w:t>
            </w:r>
          </w:p>
        </w:tc>
        <w:tc>
          <w:tcPr>
            <w:tcW w:w="1735" w:type="dxa"/>
          </w:tcPr>
          <w:p w14:paraId="36562082" w14:textId="77777777" w:rsidR="003E3C2C" w:rsidRPr="0036523B" w:rsidRDefault="003E3C2C" w:rsidP="00C246D3">
            <w:pPr>
              <w:pStyle w:val="Tabletext"/>
              <w:jc w:val="right"/>
            </w:pPr>
            <w:r w:rsidRPr="0036523B">
              <w:t>4 June 1997</w:t>
            </w:r>
          </w:p>
        </w:tc>
      </w:tr>
    </w:tbl>
    <w:p w14:paraId="60A5CA9D" w14:textId="77777777" w:rsidR="00ED2BE8" w:rsidRPr="00B34724" w:rsidRDefault="00ED2BE8" w:rsidP="00B34724">
      <w:pPr>
        <w:pStyle w:val="Body"/>
      </w:pPr>
    </w:p>
    <w:p w14:paraId="535AE02C" w14:textId="77777777" w:rsidR="00ED2BE8" w:rsidRPr="00B34724" w:rsidRDefault="00ED2BE8" w:rsidP="00B83807">
      <w:pPr>
        <w:pStyle w:val="H2centred"/>
      </w:pPr>
      <w:r w:rsidRPr="00B34724">
        <w:br w:type="page"/>
      </w:r>
      <w:bookmarkStart w:id="63" w:name="_Toc367433624"/>
      <w:bookmarkStart w:id="64" w:name="_Toc400107839"/>
      <w:bookmarkStart w:id="65" w:name="_Toc401066239"/>
      <w:bookmarkStart w:id="66" w:name="_Toc524341468"/>
      <w:r w:rsidRPr="00293908">
        <w:lastRenderedPageBreak/>
        <w:t>TABLE</w:t>
      </w:r>
      <w:r w:rsidRPr="00B34724">
        <w:t xml:space="preserve"> 1</w:t>
      </w:r>
      <w:bookmarkEnd w:id="63"/>
      <w:bookmarkEnd w:id="64"/>
      <w:bookmarkEnd w:id="65"/>
      <w:bookmarkEnd w:id="66"/>
    </w:p>
    <w:p w14:paraId="6056CA7B" w14:textId="77777777" w:rsidR="00ED2BE8" w:rsidRPr="00C246D3" w:rsidRDefault="00ED2BE8" w:rsidP="006A4092">
      <w:pPr>
        <w:pStyle w:val="H3centred"/>
      </w:pPr>
      <w:bookmarkStart w:id="67" w:name="_Toc400107840"/>
      <w:r w:rsidRPr="00C246D3">
        <w:t>Applications in respect of which a report has been submitted pursuant to s</w:t>
      </w:r>
      <w:r w:rsidR="00E17EBF" w:rsidRPr="00C246D3">
        <w:t> </w:t>
      </w:r>
      <w:r w:rsidR="002F0098" w:rsidRPr="00C246D3">
        <w:t>50(1)(a)(ii)</w:t>
      </w:r>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w:tblDescription w:val="Applications in respect of which a report has been submitted pursuant to s 50(1)(a)(ii)"/>
      </w:tblPr>
      <w:tblGrid>
        <w:gridCol w:w="959"/>
        <w:gridCol w:w="1134"/>
        <w:gridCol w:w="3118"/>
        <w:gridCol w:w="1653"/>
      </w:tblGrid>
      <w:tr w:rsidR="002F0098" w:rsidRPr="002F0098" w14:paraId="375DF668" w14:textId="77777777" w:rsidTr="00C246D3">
        <w:trPr>
          <w:tblHeader/>
        </w:trPr>
        <w:tc>
          <w:tcPr>
            <w:tcW w:w="959" w:type="dxa"/>
            <w:tcBorders>
              <w:bottom w:val="single" w:sz="4" w:space="0" w:color="auto"/>
            </w:tcBorders>
          </w:tcPr>
          <w:p w14:paraId="7CA2A9FF" w14:textId="77777777" w:rsidR="002F0098" w:rsidRPr="002F0098" w:rsidRDefault="002F0098" w:rsidP="00C246D3">
            <w:pPr>
              <w:pStyle w:val="TableHead"/>
              <w:spacing w:after="80"/>
              <w:rPr>
                <w:b w:val="0"/>
                <w:bCs/>
              </w:rPr>
            </w:pPr>
            <w:r w:rsidRPr="002F0098">
              <w:t>Report</w:t>
            </w:r>
            <w:r w:rsidR="00C90085">
              <w:br/>
            </w:r>
            <w:r w:rsidRPr="002F0098">
              <w:t xml:space="preserve"> No</w:t>
            </w:r>
          </w:p>
        </w:tc>
        <w:tc>
          <w:tcPr>
            <w:tcW w:w="1134" w:type="dxa"/>
            <w:tcBorders>
              <w:bottom w:val="single" w:sz="4" w:space="0" w:color="auto"/>
            </w:tcBorders>
          </w:tcPr>
          <w:p w14:paraId="07608943" w14:textId="77777777" w:rsidR="002F0098" w:rsidRPr="002F0098" w:rsidRDefault="002F0098" w:rsidP="00C246D3">
            <w:pPr>
              <w:pStyle w:val="TableHead"/>
              <w:spacing w:after="80"/>
              <w:rPr>
                <w:b w:val="0"/>
                <w:bCs/>
              </w:rPr>
            </w:pPr>
            <w:r w:rsidRPr="002F0098">
              <w:t>Application</w:t>
            </w:r>
            <w:r w:rsidR="00C90085">
              <w:br/>
            </w:r>
            <w:r w:rsidRPr="002F0098">
              <w:t xml:space="preserve"> No</w:t>
            </w:r>
          </w:p>
        </w:tc>
        <w:tc>
          <w:tcPr>
            <w:tcW w:w="3118" w:type="dxa"/>
            <w:tcBorders>
              <w:bottom w:val="single" w:sz="4" w:space="0" w:color="auto"/>
            </w:tcBorders>
          </w:tcPr>
          <w:p w14:paraId="1D7E78ED" w14:textId="77777777" w:rsidR="002F0098" w:rsidRPr="002F0098" w:rsidRDefault="002F0098" w:rsidP="00C246D3">
            <w:pPr>
              <w:pStyle w:val="TableHead"/>
              <w:spacing w:after="80"/>
              <w:rPr>
                <w:b w:val="0"/>
                <w:bCs/>
              </w:rPr>
            </w:pPr>
            <w:r w:rsidRPr="002F0098">
              <w:t>Name of Report and Claim/s</w:t>
            </w:r>
          </w:p>
        </w:tc>
        <w:tc>
          <w:tcPr>
            <w:tcW w:w="1653" w:type="dxa"/>
            <w:tcBorders>
              <w:bottom w:val="single" w:sz="4" w:space="0" w:color="auto"/>
            </w:tcBorders>
          </w:tcPr>
          <w:p w14:paraId="17F1EEAC" w14:textId="77777777" w:rsidR="002F0098" w:rsidRPr="002F0098" w:rsidRDefault="002F0098" w:rsidP="00C246D3">
            <w:pPr>
              <w:pStyle w:val="TableHead"/>
              <w:spacing w:after="80"/>
              <w:jc w:val="right"/>
              <w:rPr>
                <w:b w:val="0"/>
                <w:bCs/>
              </w:rPr>
            </w:pPr>
            <w:r w:rsidRPr="002F0098">
              <w:t>Report submitted</w:t>
            </w:r>
          </w:p>
        </w:tc>
      </w:tr>
      <w:tr w:rsidR="002F0098" w:rsidRPr="002F0098" w14:paraId="7D1A3DB3" w14:textId="77777777" w:rsidTr="00C246D3">
        <w:tc>
          <w:tcPr>
            <w:tcW w:w="959" w:type="dxa"/>
            <w:tcBorders>
              <w:top w:val="single" w:sz="4" w:space="0" w:color="auto"/>
            </w:tcBorders>
          </w:tcPr>
          <w:p w14:paraId="2AC2B6EB" w14:textId="77777777" w:rsidR="002F0098" w:rsidRPr="002F0098" w:rsidRDefault="002F0098" w:rsidP="0042767A">
            <w:pPr>
              <w:pStyle w:val="Tabletext"/>
            </w:pPr>
            <w:r w:rsidRPr="002F0098">
              <w:t>1</w:t>
            </w:r>
            <w:r w:rsidR="00FD73D0">
              <w:t xml:space="preserve"> </w:t>
            </w:r>
            <w:r w:rsidRPr="002F0098">
              <w:t xml:space="preserve"> Note 1</w:t>
            </w:r>
          </w:p>
        </w:tc>
        <w:tc>
          <w:tcPr>
            <w:tcW w:w="1134" w:type="dxa"/>
            <w:tcBorders>
              <w:top w:val="single" w:sz="4" w:space="0" w:color="auto"/>
            </w:tcBorders>
          </w:tcPr>
          <w:p w14:paraId="0AF0259F" w14:textId="77777777" w:rsidR="002F0098" w:rsidRPr="002F0098" w:rsidRDefault="002F0098" w:rsidP="0042767A">
            <w:pPr>
              <w:pStyle w:val="Tabletext"/>
            </w:pPr>
            <w:r w:rsidRPr="002F0098">
              <w:t>1</w:t>
            </w:r>
          </w:p>
        </w:tc>
        <w:tc>
          <w:tcPr>
            <w:tcW w:w="3118" w:type="dxa"/>
            <w:tcBorders>
              <w:top w:val="single" w:sz="4" w:space="0" w:color="auto"/>
            </w:tcBorders>
          </w:tcPr>
          <w:p w14:paraId="39E00CD8" w14:textId="77777777" w:rsidR="002F0098" w:rsidRPr="002F0098" w:rsidRDefault="002F0098" w:rsidP="0042767A">
            <w:pPr>
              <w:pStyle w:val="Tabletext"/>
            </w:pPr>
            <w:proofErr w:type="spellStart"/>
            <w:r w:rsidRPr="002F0098">
              <w:t>Borroloola</w:t>
            </w:r>
            <w:proofErr w:type="spellEnd"/>
          </w:p>
        </w:tc>
        <w:tc>
          <w:tcPr>
            <w:tcW w:w="1653" w:type="dxa"/>
            <w:tcBorders>
              <w:top w:val="single" w:sz="4" w:space="0" w:color="auto"/>
            </w:tcBorders>
          </w:tcPr>
          <w:p w14:paraId="63598A44" w14:textId="77777777" w:rsidR="002F0098" w:rsidRPr="002F0098" w:rsidRDefault="002F0098" w:rsidP="00C246D3">
            <w:pPr>
              <w:pStyle w:val="Tabletext"/>
              <w:jc w:val="right"/>
              <w:rPr>
                <w:b/>
                <w:bCs/>
              </w:rPr>
            </w:pPr>
            <w:r w:rsidRPr="002F0098">
              <w:t>3 March 1978</w:t>
            </w:r>
          </w:p>
        </w:tc>
      </w:tr>
      <w:tr w:rsidR="002F0098" w:rsidRPr="002F0098" w14:paraId="2DD6B93B" w14:textId="77777777" w:rsidTr="00C246D3">
        <w:tc>
          <w:tcPr>
            <w:tcW w:w="959" w:type="dxa"/>
          </w:tcPr>
          <w:p w14:paraId="72BDE48D" w14:textId="77777777" w:rsidR="002F0098" w:rsidRPr="002F0098" w:rsidRDefault="002F0098" w:rsidP="0042767A">
            <w:pPr>
              <w:pStyle w:val="Tabletext"/>
            </w:pPr>
            <w:r w:rsidRPr="002F0098">
              <w:t>2</w:t>
            </w:r>
          </w:p>
        </w:tc>
        <w:tc>
          <w:tcPr>
            <w:tcW w:w="1134" w:type="dxa"/>
          </w:tcPr>
          <w:p w14:paraId="79F5DE0B" w14:textId="77777777" w:rsidR="002F0098" w:rsidRPr="002F0098" w:rsidRDefault="002F0098" w:rsidP="0042767A">
            <w:pPr>
              <w:pStyle w:val="Tabletext"/>
            </w:pPr>
            <w:r w:rsidRPr="002F0098">
              <w:t>2</w:t>
            </w:r>
          </w:p>
        </w:tc>
        <w:tc>
          <w:tcPr>
            <w:tcW w:w="3118" w:type="dxa"/>
          </w:tcPr>
          <w:p w14:paraId="685450B1" w14:textId="77777777" w:rsidR="002F0098" w:rsidRPr="002F0098" w:rsidRDefault="002F0098" w:rsidP="0042767A">
            <w:pPr>
              <w:pStyle w:val="Tabletext"/>
            </w:pPr>
            <w:r w:rsidRPr="002F0098">
              <w:t xml:space="preserve">Warlpiri and </w:t>
            </w:r>
            <w:proofErr w:type="spellStart"/>
            <w:r w:rsidRPr="002F0098">
              <w:t>Kartangarurru-Kurintji</w:t>
            </w:r>
            <w:proofErr w:type="spellEnd"/>
          </w:p>
        </w:tc>
        <w:tc>
          <w:tcPr>
            <w:tcW w:w="1653" w:type="dxa"/>
          </w:tcPr>
          <w:p w14:paraId="05A88A85" w14:textId="77777777" w:rsidR="002F0098" w:rsidRPr="002F0098" w:rsidRDefault="002F0098" w:rsidP="00C246D3">
            <w:pPr>
              <w:pStyle w:val="Tabletext"/>
              <w:jc w:val="right"/>
              <w:rPr>
                <w:b/>
                <w:bCs/>
              </w:rPr>
            </w:pPr>
            <w:r w:rsidRPr="002F0098">
              <w:t>4 August 1978</w:t>
            </w:r>
          </w:p>
        </w:tc>
      </w:tr>
      <w:tr w:rsidR="002F0098" w:rsidRPr="002F0098" w14:paraId="439F7221" w14:textId="77777777" w:rsidTr="00C246D3">
        <w:tc>
          <w:tcPr>
            <w:tcW w:w="959" w:type="dxa"/>
          </w:tcPr>
          <w:p w14:paraId="218CC6A8" w14:textId="77777777" w:rsidR="002F0098" w:rsidRPr="002F0098" w:rsidRDefault="002F0098" w:rsidP="0042767A">
            <w:pPr>
              <w:pStyle w:val="Tabletext"/>
            </w:pPr>
            <w:r w:rsidRPr="002F0098">
              <w:t>3</w:t>
            </w:r>
          </w:p>
        </w:tc>
        <w:tc>
          <w:tcPr>
            <w:tcW w:w="1134" w:type="dxa"/>
          </w:tcPr>
          <w:p w14:paraId="30ADD3AE" w14:textId="77777777" w:rsidR="002F0098" w:rsidRPr="002F0098" w:rsidRDefault="002F0098" w:rsidP="0042767A">
            <w:pPr>
              <w:pStyle w:val="Tabletext"/>
            </w:pPr>
            <w:r w:rsidRPr="002F0098">
              <w:t>3</w:t>
            </w:r>
          </w:p>
        </w:tc>
        <w:tc>
          <w:tcPr>
            <w:tcW w:w="3118" w:type="dxa"/>
          </w:tcPr>
          <w:p w14:paraId="179E79FA" w14:textId="77777777" w:rsidR="002F0098" w:rsidRPr="002F0098" w:rsidRDefault="002F0098" w:rsidP="0042767A">
            <w:pPr>
              <w:pStyle w:val="Tabletext"/>
            </w:pPr>
            <w:proofErr w:type="spellStart"/>
            <w:r w:rsidRPr="002F0098">
              <w:t>Alyawarra</w:t>
            </w:r>
            <w:proofErr w:type="spellEnd"/>
            <w:r w:rsidRPr="002F0098">
              <w:t xml:space="preserve"> and </w:t>
            </w:r>
            <w:proofErr w:type="spellStart"/>
            <w:r w:rsidRPr="002F0098">
              <w:t>Kaititja</w:t>
            </w:r>
            <w:proofErr w:type="spellEnd"/>
          </w:p>
        </w:tc>
        <w:tc>
          <w:tcPr>
            <w:tcW w:w="1653" w:type="dxa"/>
          </w:tcPr>
          <w:p w14:paraId="35BA3567" w14:textId="77777777" w:rsidR="002F0098" w:rsidRPr="002F0098" w:rsidRDefault="002F0098" w:rsidP="00C246D3">
            <w:pPr>
              <w:pStyle w:val="Tabletext"/>
              <w:jc w:val="right"/>
              <w:rPr>
                <w:b/>
                <w:bCs/>
              </w:rPr>
            </w:pPr>
            <w:r w:rsidRPr="002F0098">
              <w:t>30 November 1978</w:t>
            </w:r>
          </w:p>
        </w:tc>
      </w:tr>
      <w:tr w:rsidR="002F0098" w:rsidRPr="002F0098" w14:paraId="4BD903F9" w14:textId="77777777" w:rsidTr="00C246D3">
        <w:tc>
          <w:tcPr>
            <w:tcW w:w="959" w:type="dxa"/>
          </w:tcPr>
          <w:p w14:paraId="56EA414A" w14:textId="77777777" w:rsidR="002F0098" w:rsidRPr="002F0098" w:rsidRDefault="002F0098" w:rsidP="0042767A">
            <w:pPr>
              <w:pStyle w:val="Tabletext"/>
            </w:pPr>
            <w:r w:rsidRPr="002F0098">
              <w:t>4</w:t>
            </w:r>
          </w:p>
        </w:tc>
        <w:tc>
          <w:tcPr>
            <w:tcW w:w="1134" w:type="dxa"/>
          </w:tcPr>
          <w:p w14:paraId="73D7A3E6" w14:textId="77777777" w:rsidR="002F0098" w:rsidRPr="002F0098" w:rsidRDefault="002F0098" w:rsidP="00C90085">
            <w:pPr>
              <w:pStyle w:val="Tabletext"/>
            </w:pPr>
            <w:r w:rsidRPr="002F0098">
              <w:t>(29</w:t>
            </w:r>
            <w:r w:rsidR="00C90085">
              <w:br/>
            </w:r>
            <w:r w:rsidR="00140018">
              <w:t>(28</w:t>
            </w:r>
          </w:p>
        </w:tc>
        <w:tc>
          <w:tcPr>
            <w:tcW w:w="3118" w:type="dxa"/>
          </w:tcPr>
          <w:p w14:paraId="32B79D99" w14:textId="77777777" w:rsidR="002F0098" w:rsidRPr="002F0098" w:rsidRDefault="002F0098" w:rsidP="0042767A">
            <w:pPr>
              <w:pStyle w:val="Tabletext"/>
            </w:pPr>
            <w:r w:rsidRPr="002F0098">
              <w:t>Uluru (Ayers Rock) National Park and</w:t>
            </w:r>
            <w:r w:rsidR="00140018">
              <w:br/>
            </w:r>
            <w:r w:rsidR="00140018" w:rsidRPr="002F0098">
              <w:t>Lake Amadeus/</w:t>
            </w:r>
            <w:proofErr w:type="spellStart"/>
            <w:r w:rsidR="00140018" w:rsidRPr="002F0098">
              <w:t>Luritja</w:t>
            </w:r>
            <w:proofErr w:type="spellEnd"/>
          </w:p>
        </w:tc>
        <w:tc>
          <w:tcPr>
            <w:tcW w:w="1653" w:type="dxa"/>
          </w:tcPr>
          <w:p w14:paraId="4925D7EA" w14:textId="77777777" w:rsidR="002F0098" w:rsidRPr="002F0098" w:rsidRDefault="002F0098" w:rsidP="00C246D3">
            <w:pPr>
              <w:pStyle w:val="Tabletext"/>
              <w:jc w:val="right"/>
              <w:rPr>
                <w:b/>
                <w:bCs/>
              </w:rPr>
            </w:pPr>
            <w:r w:rsidRPr="002F0098">
              <w:t>31 August 1979</w:t>
            </w:r>
          </w:p>
        </w:tc>
      </w:tr>
      <w:tr w:rsidR="002F0098" w:rsidRPr="002F0098" w14:paraId="7616121B" w14:textId="77777777" w:rsidTr="00C246D3">
        <w:tc>
          <w:tcPr>
            <w:tcW w:w="959" w:type="dxa"/>
          </w:tcPr>
          <w:p w14:paraId="5F7A4ABC" w14:textId="77777777" w:rsidR="002F0098" w:rsidRPr="002F0098" w:rsidRDefault="002F0098" w:rsidP="00960CEA">
            <w:pPr>
              <w:pStyle w:val="Tabletext"/>
              <w:rPr>
                <w:b/>
                <w:bCs/>
              </w:rPr>
            </w:pPr>
            <w:r w:rsidRPr="002F0098">
              <w:t>5</w:t>
            </w:r>
          </w:p>
        </w:tc>
        <w:tc>
          <w:tcPr>
            <w:tcW w:w="1134" w:type="dxa"/>
          </w:tcPr>
          <w:p w14:paraId="719201FC" w14:textId="77777777" w:rsidR="002F0098" w:rsidRPr="002F0098" w:rsidRDefault="002F0098" w:rsidP="002F0098">
            <w:pPr>
              <w:pStyle w:val="Tabletext"/>
            </w:pPr>
            <w:r w:rsidRPr="002F0098">
              <w:t>17</w:t>
            </w:r>
          </w:p>
        </w:tc>
        <w:tc>
          <w:tcPr>
            <w:tcW w:w="3118" w:type="dxa"/>
          </w:tcPr>
          <w:p w14:paraId="09630BC6" w14:textId="77777777" w:rsidR="002F0098" w:rsidRPr="002F0098" w:rsidRDefault="002F0098" w:rsidP="002F0098">
            <w:pPr>
              <w:pStyle w:val="Tabletext"/>
            </w:pPr>
            <w:proofErr w:type="spellStart"/>
            <w:r w:rsidRPr="002F0098">
              <w:t>Yingawunarri</w:t>
            </w:r>
            <w:proofErr w:type="spellEnd"/>
            <w:r w:rsidRPr="002F0098">
              <w:t xml:space="preserve"> (Old Top Springs) </w:t>
            </w:r>
            <w:proofErr w:type="spellStart"/>
            <w:r w:rsidRPr="002F0098">
              <w:t>Mudbura</w:t>
            </w:r>
            <w:proofErr w:type="spellEnd"/>
          </w:p>
        </w:tc>
        <w:tc>
          <w:tcPr>
            <w:tcW w:w="1653" w:type="dxa"/>
          </w:tcPr>
          <w:p w14:paraId="37C75BB5" w14:textId="77777777" w:rsidR="002F0098" w:rsidRPr="002F0098" w:rsidRDefault="002F0098" w:rsidP="00C246D3">
            <w:pPr>
              <w:pStyle w:val="Tabletext"/>
              <w:jc w:val="right"/>
              <w:rPr>
                <w:b/>
                <w:bCs/>
              </w:rPr>
            </w:pPr>
            <w:r w:rsidRPr="002F0098">
              <w:t>19 October 1979</w:t>
            </w:r>
          </w:p>
        </w:tc>
      </w:tr>
      <w:tr w:rsidR="002F0098" w:rsidRPr="002F0098" w14:paraId="3B690B0B" w14:textId="77777777" w:rsidTr="00C246D3">
        <w:tc>
          <w:tcPr>
            <w:tcW w:w="959" w:type="dxa"/>
          </w:tcPr>
          <w:p w14:paraId="47C19077" w14:textId="77777777" w:rsidR="002F0098" w:rsidRPr="002F0098" w:rsidRDefault="002F0098" w:rsidP="002F0098">
            <w:pPr>
              <w:pStyle w:val="Tabletext"/>
            </w:pPr>
            <w:r w:rsidRPr="002F0098">
              <w:t>6</w:t>
            </w:r>
          </w:p>
        </w:tc>
        <w:tc>
          <w:tcPr>
            <w:tcW w:w="1134" w:type="dxa"/>
          </w:tcPr>
          <w:p w14:paraId="67D00C68" w14:textId="77777777" w:rsidR="002F0098" w:rsidRPr="002F0098" w:rsidRDefault="002F0098" w:rsidP="002F0098">
            <w:pPr>
              <w:pStyle w:val="Tabletext"/>
            </w:pPr>
            <w:r w:rsidRPr="002F0098">
              <w:t>21</w:t>
            </w:r>
          </w:p>
        </w:tc>
        <w:tc>
          <w:tcPr>
            <w:tcW w:w="3118" w:type="dxa"/>
          </w:tcPr>
          <w:p w14:paraId="3378D031" w14:textId="77777777" w:rsidR="002F0098" w:rsidRPr="002F0098" w:rsidRDefault="002F0098" w:rsidP="002F0098">
            <w:pPr>
              <w:pStyle w:val="Tabletext"/>
            </w:pPr>
            <w:proofErr w:type="spellStart"/>
            <w:r w:rsidRPr="002F0098">
              <w:t>Anmatjirra</w:t>
            </w:r>
            <w:proofErr w:type="spellEnd"/>
            <w:r w:rsidRPr="002F0098">
              <w:t xml:space="preserve"> and </w:t>
            </w:r>
            <w:proofErr w:type="spellStart"/>
            <w:r w:rsidRPr="002F0098">
              <w:t>Alyawarra</w:t>
            </w:r>
            <w:proofErr w:type="spellEnd"/>
            <w:r w:rsidRPr="002F0098">
              <w:t xml:space="preserve"> (Utopia Pastoral Lease)</w:t>
            </w:r>
          </w:p>
        </w:tc>
        <w:tc>
          <w:tcPr>
            <w:tcW w:w="1653" w:type="dxa"/>
          </w:tcPr>
          <w:p w14:paraId="3CD7BC8C" w14:textId="77777777" w:rsidR="002F0098" w:rsidRPr="002F0098" w:rsidRDefault="002F0098" w:rsidP="00C246D3">
            <w:pPr>
              <w:pStyle w:val="Tabletext"/>
              <w:jc w:val="right"/>
              <w:rPr>
                <w:b/>
                <w:bCs/>
              </w:rPr>
            </w:pPr>
            <w:r w:rsidRPr="002F0098">
              <w:t>30 May 1980</w:t>
            </w:r>
          </w:p>
        </w:tc>
      </w:tr>
      <w:tr w:rsidR="002F0098" w:rsidRPr="002F0098" w14:paraId="02EE06A2" w14:textId="77777777" w:rsidTr="00C246D3">
        <w:tc>
          <w:tcPr>
            <w:tcW w:w="959" w:type="dxa"/>
          </w:tcPr>
          <w:p w14:paraId="47D98A13" w14:textId="77777777" w:rsidR="002F0098" w:rsidRPr="002F0098" w:rsidRDefault="002F0098" w:rsidP="00C246D3">
            <w:pPr>
              <w:pStyle w:val="Tabletext"/>
              <w:spacing w:after="40"/>
              <w:rPr>
                <w:b/>
                <w:bCs/>
              </w:rPr>
            </w:pPr>
            <w:r w:rsidRPr="002F0098">
              <w:t>7</w:t>
            </w:r>
          </w:p>
        </w:tc>
        <w:tc>
          <w:tcPr>
            <w:tcW w:w="1134" w:type="dxa"/>
          </w:tcPr>
          <w:p w14:paraId="7F92D603" w14:textId="77777777" w:rsidR="002F0098" w:rsidRPr="002F0098" w:rsidRDefault="002F0098" w:rsidP="00C246D3">
            <w:pPr>
              <w:pStyle w:val="Tabletext"/>
              <w:spacing w:after="40"/>
            </w:pPr>
          </w:p>
        </w:tc>
        <w:tc>
          <w:tcPr>
            <w:tcW w:w="3118" w:type="dxa"/>
          </w:tcPr>
          <w:p w14:paraId="3F292C7F" w14:textId="77777777" w:rsidR="002F0098" w:rsidRPr="002F0098" w:rsidRDefault="002F0098" w:rsidP="00C246D3">
            <w:pPr>
              <w:pStyle w:val="Tabletext"/>
              <w:spacing w:after="40"/>
              <w:rPr>
                <w:b/>
                <w:bCs/>
              </w:rPr>
            </w:pPr>
            <w:r w:rsidRPr="002F0098">
              <w:t xml:space="preserve">Lander Warlpiri </w:t>
            </w:r>
            <w:proofErr w:type="spellStart"/>
            <w:r w:rsidRPr="002F0098">
              <w:t>Anmatjirra</w:t>
            </w:r>
            <w:proofErr w:type="spellEnd"/>
            <w:r w:rsidRPr="002F0098">
              <w:t xml:space="preserve"> to </w:t>
            </w:r>
            <w:proofErr w:type="spellStart"/>
            <w:r w:rsidRPr="002F0098">
              <w:t>Willowra</w:t>
            </w:r>
            <w:proofErr w:type="spellEnd"/>
            <w:r w:rsidRPr="002F0098">
              <w:t xml:space="preserve"> Pastoral Lease</w:t>
            </w:r>
          </w:p>
        </w:tc>
        <w:tc>
          <w:tcPr>
            <w:tcW w:w="1653" w:type="dxa"/>
          </w:tcPr>
          <w:p w14:paraId="299CE445" w14:textId="77777777" w:rsidR="002F0098" w:rsidRPr="002F0098" w:rsidRDefault="002F0098" w:rsidP="00C246D3">
            <w:pPr>
              <w:pStyle w:val="Tabletext"/>
              <w:spacing w:after="40"/>
              <w:jc w:val="right"/>
              <w:rPr>
                <w:b/>
                <w:bCs/>
              </w:rPr>
            </w:pPr>
            <w:r w:rsidRPr="002F0098">
              <w:t>30 June 1980</w:t>
            </w:r>
          </w:p>
        </w:tc>
      </w:tr>
      <w:tr w:rsidR="002F0098" w:rsidRPr="002F0098" w14:paraId="54080221" w14:textId="77777777" w:rsidTr="00C246D3">
        <w:tc>
          <w:tcPr>
            <w:tcW w:w="959" w:type="dxa"/>
          </w:tcPr>
          <w:p w14:paraId="008126FC" w14:textId="77777777" w:rsidR="002F0098" w:rsidRPr="002F0098" w:rsidRDefault="002F0098" w:rsidP="00C246D3">
            <w:pPr>
              <w:pStyle w:val="Tabletext"/>
              <w:spacing w:before="0"/>
            </w:pPr>
          </w:p>
        </w:tc>
        <w:tc>
          <w:tcPr>
            <w:tcW w:w="1134" w:type="dxa"/>
          </w:tcPr>
          <w:p w14:paraId="75C13284" w14:textId="77777777" w:rsidR="002F0098" w:rsidRPr="002F0098" w:rsidRDefault="002F0098" w:rsidP="00C246D3">
            <w:pPr>
              <w:pStyle w:val="Tabletext"/>
              <w:spacing w:before="0"/>
              <w:rPr>
                <w:b/>
                <w:bCs/>
              </w:rPr>
            </w:pPr>
            <w:r w:rsidRPr="002F0098">
              <w:t>24</w:t>
            </w:r>
          </w:p>
        </w:tc>
        <w:tc>
          <w:tcPr>
            <w:tcW w:w="3118" w:type="dxa"/>
          </w:tcPr>
          <w:p w14:paraId="0FBBDFCC" w14:textId="77777777" w:rsidR="002F0098" w:rsidRPr="002F0098" w:rsidRDefault="002F0098" w:rsidP="00C246D3">
            <w:pPr>
              <w:pStyle w:val="Tabletext"/>
              <w:spacing w:before="0"/>
              <w:ind w:left="175"/>
              <w:rPr>
                <w:b/>
                <w:bCs/>
              </w:rPr>
            </w:pPr>
            <w:r w:rsidRPr="002F0098">
              <w:t>Lander Warlpiri/</w:t>
            </w:r>
            <w:proofErr w:type="spellStart"/>
            <w:r w:rsidRPr="002F0098">
              <w:t>Anmatjirra</w:t>
            </w:r>
            <w:proofErr w:type="spellEnd"/>
            <w:r w:rsidRPr="002F0098">
              <w:t xml:space="preserve"> (</w:t>
            </w:r>
            <w:proofErr w:type="spellStart"/>
            <w:r w:rsidRPr="002F0098">
              <w:t>Willowra</w:t>
            </w:r>
            <w:proofErr w:type="spellEnd"/>
            <w:r w:rsidRPr="002F0098">
              <w:t xml:space="preserve"> Pastoral Lease)</w:t>
            </w:r>
          </w:p>
        </w:tc>
        <w:tc>
          <w:tcPr>
            <w:tcW w:w="1653" w:type="dxa"/>
          </w:tcPr>
          <w:p w14:paraId="3585407E" w14:textId="77777777" w:rsidR="002F0098" w:rsidRPr="002F0098" w:rsidRDefault="002F0098" w:rsidP="00C246D3">
            <w:pPr>
              <w:pStyle w:val="Tabletext"/>
              <w:spacing w:before="0"/>
              <w:jc w:val="right"/>
            </w:pPr>
          </w:p>
        </w:tc>
      </w:tr>
      <w:tr w:rsidR="002F0098" w:rsidRPr="002F0098" w14:paraId="0200CE16" w14:textId="77777777" w:rsidTr="00C246D3">
        <w:tc>
          <w:tcPr>
            <w:tcW w:w="959" w:type="dxa"/>
          </w:tcPr>
          <w:p w14:paraId="52469C74" w14:textId="77777777" w:rsidR="002F0098" w:rsidRPr="002F0098" w:rsidRDefault="002F0098" w:rsidP="002F0098">
            <w:pPr>
              <w:pStyle w:val="Tabletext"/>
            </w:pPr>
            <w:r w:rsidRPr="002F0098">
              <w:t>8</w:t>
            </w:r>
          </w:p>
        </w:tc>
        <w:tc>
          <w:tcPr>
            <w:tcW w:w="1134" w:type="dxa"/>
          </w:tcPr>
          <w:p w14:paraId="79ED00A1" w14:textId="77777777" w:rsidR="002F0098" w:rsidRPr="002F0098" w:rsidRDefault="002F0098" w:rsidP="002F0098">
            <w:pPr>
              <w:pStyle w:val="Tabletext"/>
            </w:pPr>
            <w:r w:rsidRPr="002F0098">
              <w:t>5</w:t>
            </w:r>
          </w:p>
        </w:tc>
        <w:tc>
          <w:tcPr>
            <w:tcW w:w="3118" w:type="dxa"/>
          </w:tcPr>
          <w:p w14:paraId="143E0F4F" w14:textId="77777777" w:rsidR="002F0098" w:rsidRPr="002F0098" w:rsidRDefault="002F0098" w:rsidP="002F0098">
            <w:pPr>
              <w:pStyle w:val="Tabletext"/>
            </w:pPr>
            <w:proofErr w:type="spellStart"/>
            <w:r w:rsidRPr="002F0098">
              <w:t>Limmen</w:t>
            </w:r>
            <w:proofErr w:type="spellEnd"/>
            <w:r w:rsidRPr="002F0098">
              <w:t xml:space="preserve"> Bight</w:t>
            </w:r>
          </w:p>
        </w:tc>
        <w:tc>
          <w:tcPr>
            <w:tcW w:w="1653" w:type="dxa"/>
          </w:tcPr>
          <w:p w14:paraId="2BDE160D" w14:textId="77777777" w:rsidR="002F0098" w:rsidRPr="002F0098" w:rsidRDefault="002F0098" w:rsidP="00C246D3">
            <w:pPr>
              <w:pStyle w:val="Tabletext"/>
              <w:jc w:val="right"/>
              <w:rPr>
                <w:b/>
                <w:bCs/>
              </w:rPr>
            </w:pPr>
            <w:r w:rsidRPr="002F0098">
              <w:t>30 December 1980</w:t>
            </w:r>
          </w:p>
        </w:tc>
      </w:tr>
      <w:tr w:rsidR="002F0098" w:rsidRPr="002F0098" w14:paraId="0236EB40" w14:textId="77777777" w:rsidTr="00C246D3">
        <w:tc>
          <w:tcPr>
            <w:tcW w:w="959" w:type="dxa"/>
          </w:tcPr>
          <w:p w14:paraId="73EEE1E7" w14:textId="7C7FADB6" w:rsidR="002F0098" w:rsidRPr="002F0098" w:rsidRDefault="002F0098" w:rsidP="002F0098">
            <w:pPr>
              <w:pStyle w:val="Tabletext"/>
            </w:pPr>
            <w:r w:rsidRPr="002F0098">
              <w:t>9</w:t>
            </w:r>
            <w:r w:rsidR="00B15704">
              <w:t xml:space="preserve">  Note 2</w:t>
            </w:r>
          </w:p>
        </w:tc>
        <w:tc>
          <w:tcPr>
            <w:tcW w:w="1134" w:type="dxa"/>
          </w:tcPr>
          <w:p w14:paraId="2E5D58CD" w14:textId="77777777" w:rsidR="002F0098" w:rsidRPr="002F0098" w:rsidRDefault="002F0098" w:rsidP="002F0098">
            <w:pPr>
              <w:pStyle w:val="Tabletext"/>
            </w:pPr>
            <w:r w:rsidRPr="002F0098">
              <w:t>39</w:t>
            </w:r>
          </w:p>
        </w:tc>
        <w:tc>
          <w:tcPr>
            <w:tcW w:w="3118" w:type="dxa"/>
          </w:tcPr>
          <w:p w14:paraId="4E248105" w14:textId="77777777" w:rsidR="002F0098" w:rsidRPr="002F0098" w:rsidRDefault="002F0098" w:rsidP="002F0098">
            <w:pPr>
              <w:pStyle w:val="Tabletext"/>
            </w:pPr>
            <w:proofErr w:type="spellStart"/>
            <w:r w:rsidRPr="002F0098">
              <w:t>Finniss</w:t>
            </w:r>
            <w:proofErr w:type="spellEnd"/>
            <w:r w:rsidRPr="002F0098">
              <w:t xml:space="preserve"> River</w:t>
            </w:r>
          </w:p>
        </w:tc>
        <w:tc>
          <w:tcPr>
            <w:tcW w:w="1653" w:type="dxa"/>
          </w:tcPr>
          <w:p w14:paraId="697680C5" w14:textId="77777777" w:rsidR="002F0098" w:rsidRPr="002F0098" w:rsidRDefault="002F0098" w:rsidP="00C246D3">
            <w:pPr>
              <w:pStyle w:val="Tabletext"/>
              <w:jc w:val="right"/>
              <w:rPr>
                <w:b/>
                <w:bCs/>
              </w:rPr>
            </w:pPr>
            <w:r w:rsidRPr="002F0098">
              <w:t>22 May 1981</w:t>
            </w:r>
          </w:p>
        </w:tc>
      </w:tr>
      <w:tr w:rsidR="002F0098" w:rsidRPr="002F0098" w14:paraId="64776FEF" w14:textId="77777777" w:rsidTr="00C246D3">
        <w:tc>
          <w:tcPr>
            <w:tcW w:w="959" w:type="dxa"/>
          </w:tcPr>
          <w:p w14:paraId="0FEB9606" w14:textId="77777777" w:rsidR="002F0098" w:rsidRPr="002F0098" w:rsidRDefault="002F0098" w:rsidP="002F0098">
            <w:pPr>
              <w:pStyle w:val="Tabletext"/>
            </w:pPr>
            <w:r w:rsidRPr="002F0098">
              <w:t xml:space="preserve">10 </w:t>
            </w:r>
          </w:p>
        </w:tc>
        <w:tc>
          <w:tcPr>
            <w:tcW w:w="1134" w:type="dxa"/>
          </w:tcPr>
          <w:p w14:paraId="5BE71841" w14:textId="77777777" w:rsidR="002F0098" w:rsidRPr="002F0098" w:rsidRDefault="002F0098" w:rsidP="002F0098">
            <w:pPr>
              <w:pStyle w:val="Tabletext"/>
            </w:pPr>
            <w:r w:rsidRPr="002F0098">
              <w:t xml:space="preserve">19 </w:t>
            </w:r>
          </w:p>
        </w:tc>
        <w:tc>
          <w:tcPr>
            <w:tcW w:w="3118" w:type="dxa"/>
          </w:tcPr>
          <w:p w14:paraId="4B9A6FAC" w14:textId="77777777" w:rsidR="002F0098" w:rsidRPr="002F0098" w:rsidRDefault="002F0098" w:rsidP="002F0098">
            <w:pPr>
              <w:pStyle w:val="Tabletext"/>
            </w:pPr>
            <w:r w:rsidRPr="002F0098">
              <w:t>Alligator Rivers Stage II</w:t>
            </w:r>
          </w:p>
        </w:tc>
        <w:tc>
          <w:tcPr>
            <w:tcW w:w="1653" w:type="dxa"/>
          </w:tcPr>
          <w:p w14:paraId="7EBAEF33" w14:textId="77777777" w:rsidR="002F0098" w:rsidRPr="002F0098" w:rsidRDefault="002F0098" w:rsidP="00C246D3">
            <w:pPr>
              <w:pStyle w:val="Tabletext"/>
              <w:jc w:val="right"/>
              <w:rPr>
                <w:b/>
                <w:bCs/>
              </w:rPr>
            </w:pPr>
            <w:r w:rsidRPr="002F0098">
              <w:t>2 July 1981</w:t>
            </w:r>
          </w:p>
        </w:tc>
      </w:tr>
      <w:tr w:rsidR="002F0098" w:rsidRPr="002F0098" w14:paraId="1512CA3A" w14:textId="77777777" w:rsidTr="00C246D3">
        <w:tc>
          <w:tcPr>
            <w:tcW w:w="959" w:type="dxa"/>
          </w:tcPr>
          <w:p w14:paraId="550E2021" w14:textId="77777777" w:rsidR="002F0098" w:rsidRPr="002F0098" w:rsidRDefault="002F0098" w:rsidP="002F0098">
            <w:pPr>
              <w:pStyle w:val="Tabletext"/>
            </w:pPr>
            <w:r w:rsidRPr="002F0098">
              <w:t>11</w:t>
            </w:r>
          </w:p>
        </w:tc>
        <w:tc>
          <w:tcPr>
            <w:tcW w:w="1134" w:type="dxa"/>
          </w:tcPr>
          <w:p w14:paraId="19F378F1" w14:textId="77777777" w:rsidR="002F0098" w:rsidRPr="002F0098" w:rsidRDefault="002F0098" w:rsidP="002F0098">
            <w:pPr>
              <w:pStyle w:val="Tabletext"/>
            </w:pPr>
            <w:r w:rsidRPr="002F0098">
              <w:t>26</w:t>
            </w:r>
          </w:p>
        </w:tc>
        <w:tc>
          <w:tcPr>
            <w:tcW w:w="3118" w:type="dxa"/>
          </w:tcPr>
          <w:p w14:paraId="2C737F0F" w14:textId="77777777" w:rsidR="002F0098" w:rsidRPr="002F0098" w:rsidRDefault="002F0098" w:rsidP="002F0098">
            <w:pPr>
              <w:pStyle w:val="Tabletext"/>
            </w:pPr>
            <w:proofErr w:type="spellStart"/>
            <w:r w:rsidRPr="002F0098">
              <w:t>Warlmanpa</w:t>
            </w:r>
            <w:proofErr w:type="spellEnd"/>
            <w:r w:rsidRPr="002F0098">
              <w:t xml:space="preserve">, Warlpiri, </w:t>
            </w:r>
            <w:proofErr w:type="spellStart"/>
            <w:r w:rsidRPr="002F0098">
              <w:t>Mudbura</w:t>
            </w:r>
            <w:proofErr w:type="spellEnd"/>
            <w:r w:rsidRPr="002F0098">
              <w:t xml:space="preserve"> and </w:t>
            </w:r>
            <w:proofErr w:type="spellStart"/>
            <w:r w:rsidRPr="002F0098">
              <w:t>Warumungu</w:t>
            </w:r>
            <w:proofErr w:type="spellEnd"/>
          </w:p>
        </w:tc>
        <w:tc>
          <w:tcPr>
            <w:tcW w:w="1653" w:type="dxa"/>
          </w:tcPr>
          <w:p w14:paraId="65DE1D31" w14:textId="77777777" w:rsidR="002F0098" w:rsidRPr="002F0098" w:rsidRDefault="002F0098" w:rsidP="00C246D3">
            <w:pPr>
              <w:pStyle w:val="Tabletext"/>
              <w:jc w:val="right"/>
              <w:rPr>
                <w:b/>
                <w:bCs/>
              </w:rPr>
            </w:pPr>
            <w:r w:rsidRPr="002F0098">
              <w:t>30 September 1981</w:t>
            </w:r>
          </w:p>
        </w:tc>
      </w:tr>
      <w:tr w:rsidR="002F0098" w:rsidRPr="002F0098" w14:paraId="73518B5F" w14:textId="77777777" w:rsidTr="00C246D3">
        <w:tc>
          <w:tcPr>
            <w:tcW w:w="959" w:type="dxa"/>
          </w:tcPr>
          <w:p w14:paraId="0CE4DC5B" w14:textId="77777777" w:rsidR="002F0098" w:rsidRPr="002F0098" w:rsidRDefault="002F0098" w:rsidP="002F0098">
            <w:pPr>
              <w:pStyle w:val="Tabletext"/>
            </w:pPr>
            <w:r w:rsidRPr="002F0098">
              <w:t>12</w:t>
            </w:r>
          </w:p>
        </w:tc>
        <w:tc>
          <w:tcPr>
            <w:tcW w:w="1134" w:type="dxa"/>
          </w:tcPr>
          <w:p w14:paraId="42E634E6" w14:textId="77777777" w:rsidR="002F0098" w:rsidRPr="002F0098" w:rsidRDefault="002F0098" w:rsidP="002F0098">
            <w:pPr>
              <w:pStyle w:val="Tabletext"/>
            </w:pPr>
            <w:r w:rsidRPr="002F0098">
              <w:t>33</w:t>
            </w:r>
          </w:p>
        </w:tc>
        <w:tc>
          <w:tcPr>
            <w:tcW w:w="3118" w:type="dxa"/>
          </w:tcPr>
          <w:p w14:paraId="14882AFB" w14:textId="77777777" w:rsidR="002F0098" w:rsidRPr="002F0098" w:rsidRDefault="002F0098" w:rsidP="002F0098">
            <w:pPr>
              <w:pStyle w:val="Tabletext"/>
            </w:pPr>
            <w:proofErr w:type="spellStart"/>
            <w:r w:rsidRPr="002F0098">
              <w:t>Gurindji</w:t>
            </w:r>
            <w:proofErr w:type="spellEnd"/>
            <w:r w:rsidRPr="002F0098">
              <w:t xml:space="preserve"> (</w:t>
            </w:r>
            <w:proofErr w:type="spellStart"/>
            <w:r w:rsidRPr="002F0098">
              <w:t>Daguragu</w:t>
            </w:r>
            <w:proofErr w:type="spellEnd"/>
            <w:r w:rsidRPr="002F0098">
              <w:t xml:space="preserve"> Station)</w:t>
            </w:r>
          </w:p>
        </w:tc>
        <w:tc>
          <w:tcPr>
            <w:tcW w:w="1653" w:type="dxa"/>
          </w:tcPr>
          <w:p w14:paraId="46E5A757" w14:textId="77777777" w:rsidR="002F0098" w:rsidRPr="002F0098" w:rsidRDefault="002F0098" w:rsidP="00C246D3">
            <w:pPr>
              <w:pStyle w:val="Tabletext"/>
              <w:jc w:val="right"/>
              <w:rPr>
                <w:b/>
                <w:bCs/>
              </w:rPr>
            </w:pPr>
            <w:r w:rsidRPr="002F0098">
              <w:t>18 November 1981</w:t>
            </w:r>
          </w:p>
        </w:tc>
      </w:tr>
      <w:tr w:rsidR="002F0098" w:rsidRPr="002F0098" w14:paraId="32E02595" w14:textId="77777777" w:rsidTr="00C246D3">
        <w:tc>
          <w:tcPr>
            <w:tcW w:w="959" w:type="dxa"/>
          </w:tcPr>
          <w:p w14:paraId="1A5CA264" w14:textId="77777777" w:rsidR="002F0098" w:rsidRPr="002F0098" w:rsidRDefault="002F0098" w:rsidP="002F0098">
            <w:pPr>
              <w:pStyle w:val="Tabletext"/>
            </w:pPr>
            <w:r w:rsidRPr="002F0098">
              <w:t>13</w:t>
            </w:r>
          </w:p>
        </w:tc>
        <w:tc>
          <w:tcPr>
            <w:tcW w:w="1134" w:type="dxa"/>
          </w:tcPr>
          <w:p w14:paraId="6ECE98F0" w14:textId="77777777" w:rsidR="002F0098" w:rsidRPr="002F0098" w:rsidRDefault="002F0098" w:rsidP="002F0098">
            <w:pPr>
              <w:pStyle w:val="Tabletext"/>
            </w:pPr>
            <w:r w:rsidRPr="002F0098">
              <w:t>7</w:t>
            </w:r>
          </w:p>
        </w:tc>
        <w:tc>
          <w:tcPr>
            <w:tcW w:w="3118" w:type="dxa"/>
          </w:tcPr>
          <w:p w14:paraId="06CE1B63" w14:textId="77777777" w:rsidR="002F0098" w:rsidRPr="002F0098" w:rsidRDefault="002F0098" w:rsidP="002F0098">
            <w:pPr>
              <w:pStyle w:val="Tabletext"/>
            </w:pPr>
            <w:r w:rsidRPr="002F0098">
              <w:t>Daly River (</w:t>
            </w:r>
            <w:proofErr w:type="spellStart"/>
            <w:r w:rsidRPr="002F0098">
              <w:t>Malak</w:t>
            </w:r>
            <w:proofErr w:type="spellEnd"/>
            <w:r w:rsidRPr="002F0098">
              <w:t xml:space="preserve"> </w:t>
            </w:r>
            <w:proofErr w:type="spellStart"/>
            <w:r w:rsidRPr="002F0098">
              <w:t>Malak</w:t>
            </w:r>
            <w:proofErr w:type="spellEnd"/>
            <w:r w:rsidRPr="002F0098">
              <w:t>)</w:t>
            </w:r>
          </w:p>
        </w:tc>
        <w:tc>
          <w:tcPr>
            <w:tcW w:w="1653" w:type="dxa"/>
          </w:tcPr>
          <w:p w14:paraId="2BFD6388" w14:textId="77777777" w:rsidR="002F0098" w:rsidRPr="002F0098" w:rsidRDefault="002F0098" w:rsidP="00C246D3">
            <w:pPr>
              <w:pStyle w:val="Tabletext"/>
              <w:jc w:val="right"/>
              <w:rPr>
                <w:b/>
                <w:bCs/>
              </w:rPr>
            </w:pPr>
            <w:r w:rsidRPr="002F0098">
              <w:t>12 March 1982</w:t>
            </w:r>
          </w:p>
        </w:tc>
      </w:tr>
      <w:tr w:rsidR="002F0098" w:rsidRPr="002F0098" w14:paraId="76209223" w14:textId="77777777" w:rsidTr="00C246D3">
        <w:tc>
          <w:tcPr>
            <w:tcW w:w="959" w:type="dxa"/>
          </w:tcPr>
          <w:p w14:paraId="5C0EA26A" w14:textId="77777777" w:rsidR="002F0098" w:rsidRPr="002F0098" w:rsidRDefault="002F0098" w:rsidP="002F0098">
            <w:pPr>
              <w:pStyle w:val="Tabletext"/>
            </w:pPr>
            <w:r w:rsidRPr="002F0098">
              <w:t>14</w:t>
            </w:r>
          </w:p>
        </w:tc>
        <w:tc>
          <w:tcPr>
            <w:tcW w:w="1134" w:type="dxa"/>
          </w:tcPr>
          <w:p w14:paraId="38799BD1" w14:textId="77777777" w:rsidR="002F0098" w:rsidRPr="002F0098" w:rsidRDefault="002F0098" w:rsidP="002F0098">
            <w:pPr>
              <w:pStyle w:val="Tabletext"/>
            </w:pPr>
            <w:r w:rsidRPr="002F0098">
              <w:t>25</w:t>
            </w:r>
          </w:p>
        </w:tc>
        <w:tc>
          <w:tcPr>
            <w:tcW w:w="3118" w:type="dxa"/>
          </w:tcPr>
          <w:p w14:paraId="2C5B7C91" w14:textId="77777777" w:rsidR="002F0098" w:rsidRPr="002F0098" w:rsidRDefault="002F0098" w:rsidP="002F0098">
            <w:pPr>
              <w:pStyle w:val="Tabletext"/>
            </w:pPr>
            <w:proofErr w:type="spellStart"/>
            <w:r w:rsidRPr="002F0098">
              <w:t>Kaytej</w:t>
            </w:r>
            <w:proofErr w:type="spellEnd"/>
            <w:r w:rsidRPr="002F0098">
              <w:t xml:space="preserve">, Warlpiri and </w:t>
            </w:r>
            <w:proofErr w:type="spellStart"/>
            <w:r w:rsidRPr="002F0098">
              <w:t>Warlmanpa</w:t>
            </w:r>
            <w:proofErr w:type="spellEnd"/>
          </w:p>
        </w:tc>
        <w:tc>
          <w:tcPr>
            <w:tcW w:w="1653" w:type="dxa"/>
          </w:tcPr>
          <w:p w14:paraId="4CC67FC5" w14:textId="77777777" w:rsidR="002F0098" w:rsidRPr="002F0098" w:rsidRDefault="002F0098" w:rsidP="00C246D3">
            <w:pPr>
              <w:pStyle w:val="Tabletext"/>
              <w:jc w:val="right"/>
              <w:rPr>
                <w:b/>
                <w:bCs/>
              </w:rPr>
            </w:pPr>
            <w:r w:rsidRPr="002F0098">
              <w:t>26 March 1982</w:t>
            </w:r>
          </w:p>
        </w:tc>
      </w:tr>
      <w:tr w:rsidR="002F0098" w:rsidRPr="002F0098" w14:paraId="07CBF1A4" w14:textId="77777777" w:rsidTr="00C246D3">
        <w:tc>
          <w:tcPr>
            <w:tcW w:w="959" w:type="dxa"/>
          </w:tcPr>
          <w:p w14:paraId="5A93464B" w14:textId="77777777" w:rsidR="002F0098" w:rsidRPr="002F0098" w:rsidRDefault="002F0098" w:rsidP="002F0098">
            <w:pPr>
              <w:pStyle w:val="Tabletext"/>
            </w:pPr>
            <w:r w:rsidRPr="002F0098">
              <w:t>15</w:t>
            </w:r>
          </w:p>
        </w:tc>
        <w:tc>
          <w:tcPr>
            <w:tcW w:w="1134" w:type="dxa"/>
          </w:tcPr>
          <w:p w14:paraId="5EFC9591" w14:textId="77777777" w:rsidR="002F0098" w:rsidRPr="002F0098" w:rsidRDefault="002F0098" w:rsidP="002F0098">
            <w:pPr>
              <w:pStyle w:val="Tabletext"/>
            </w:pPr>
            <w:r w:rsidRPr="002F0098">
              <w:t>36</w:t>
            </w:r>
          </w:p>
        </w:tc>
        <w:tc>
          <w:tcPr>
            <w:tcW w:w="3118" w:type="dxa"/>
          </w:tcPr>
          <w:p w14:paraId="1B02D237" w14:textId="77777777" w:rsidR="002F0098" w:rsidRPr="002F0098" w:rsidRDefault="002F0098" w:rsidP="002F0098">
            <w:pPr>
              <w:pStyle w:val="Tabletext"/>
            </w:pPr>
            <w:proofErr w:type="spellStart"/>
            <w:r w:rsidRPr="002F0098">
              <w:t>Yutpundji-Djindiwirritj</w:t>
            </w:r>
            <w:proofErr w:type="spellEnd"/>
            <w:r w:rsidRPr="002F0098">
              <w:t xml:space="preserve"> (Roper Bar)</w:t>
            </w:r>
          </w:p>
        </w:tc>
        <w:tc>
          <w:tcPr>
            <w:tcW w:w="1653" w:type="dxa"/>
          </w:tcPr>
          <w:p w14:paraId="56474918" w14:textId="77777777" w:rsidR="002F0098" w:rsidRPr="002F0098" w:rsidRDefault="002F0098" w:rsidP="00C246D3">
            <w:pPr>
              <w:pStyle w:val="Tabletext"/>
              <w:jc w:val="right"/>
              <w:rPr>
                <w:b/>
                <w:bCs/>
              </w:rPr>
            </w:pPr>
            <w:r w:rsidRPr="002F0098">
              <w:t>31 March 1982</w:t>
            </w:r>
          </w:p>
        </w:tc>
      </w:tr>
      <w:tr w:rsidR="002F0098" w:rsidRPr="002F0098" w14:paraId="19A099CA" w14:textId="77777777" w:rsidTr="00C246D3">
        <w:tc>
          <w:tcPr>
            <w:tcW w:w="959" w:type="dxa"/>
          </w:tcPr>
          <w:p w14:paraId="3601E4D7" w14:textId="2F6B3B97" w:rsidR="002F0098" w:rsidRPr="002F0098" w:rsidRDefault="002F0098" w:rsidP="00B15704">
            <w:pPr>
              <w:pStyle w:val="Tabletext"/>
            </w:pPr>
            <w:r w:rsidRPr="002F0098">
              <w:t>16</w:t>
            </w:r>
            <w:r w:rsidR="00FD73D0">
              <w:t xml:space="preserve"> </w:t>
            </w:r>
            <w:r w:rsidRPr="002F0098">
              <w:t xml:space="preserve">Note </w:t>
            </w:r>
            <w:r w:rsidR="00B15704">
              <w:t>3</w:t>
            </w:r>
          </w:p>
        </w:tc>
        <w:tc>
          <w:tcPr>
            <w:tcW w:w="1134" w:type="dxa"/>
          </w:tcPr>
          <w:p w14:paraId="01B4D1CB" w14:textId="77777777" w:rsidR="002F0098" w:rsidRPr="002F0098" w:rsidRDefault="002F0098" w:rsidP="002F0098">
            <w:pPr>
              <w:pStyle w:val="Tabletext"/>
            </w:pPr>
            <w:r w:rsidRPr="002F0098">
              <w:t>37</w:t>
            </w:r>
          </w:p>
        </w:tc>
        <w:tc>
          <w:tcPr>
            <w:tcW w:w="3118" w:type="dxa"/>
          </w:tcPr>
          <w:p w14:paraId="10E10961" w14:textId="77777777" w:rsidR="002F0098" w:rsidRPr="002F0098" w:rsidRDefault="002F0098" w:rsidP="002F0098">
            <w:pPr>
              <w:pStyle w:val="Tabletext"/>
            </w:pPr>
            <w:proofErr w:type="spellStart"/>
            <w:r w:rsidRPr="002F0098">
              <w:t>Kenbi</w:t>
            </w:r>
            <w:proofErr w:type="spellEnd"/>
            <w:r w:rsidRPr="002F0098">
              <w:t xml:space="preserve"> (Cox Peninsula)</w:t>
            </w:r>
          </w:p>
        </w:tc>
        <w:tc>
          <w:tcPr>
            <w:tcW w:w="1653" w:type="dxa"/>
          </w:tcPr>
          <w:p w14:paraId="24317D4C" w14:textId="77777777" w:rsidR="002F0098" w:rsidRPr="002F0098" w:rsidRDefault="002F0098" w:rsidP="00C246D3">
            <w:pPr>
              <w:pStyle w:val="Tabletext"/>
              <w:jc w:val="right"/>
            </w:pPr>
          </w:p>
        </w:tc>
      </w:tr>
      <w:tr w:rsidR="002F0098" w:rsidRPr="002F0098" w14:paraId="1AFA5649" w14:textId="77777777" w:rsidTr="00C246D3">
        <w:tc>
          <w:tcPr>
            <w:tcW w:w="959" w:type="dxa"/>
          </w:tcPr>
          <w:p w14:paraId="4138914E" w14:textId="77777777" w:rsidR="002F0098" w:rsidRPr="002F0098" w:rsidRDefault="002F0098" w:rsidP="002F0098">
            <w:pPr>
              <w:pStyle w:val="Tabletext"/>
            </w:pPr>
            <w:r w:rsidRPr="002F0098">
              <w:t>17</w:t>
            </w:r>
          </w:p>
        </w:tc>
        <w:tc>
          <w:tcPr>
            <w:tcW w:w="1134" w:type="dxa"/>
          </w:tcPr>
          <w:p w14:paraId="322B3CA5" w14:textId="77777777" w:rsidR="002F0098" w:rsidRPr="002F0098" w:rsidRDefault="002F0098" w:rsidP="002F0098">
            <w:pPr>
              <w:pStyle w:val="Tabletext"/>
            </w:pPr>
            <w:r w:rsidRPr="002F0098">
              <w:t>20</w:t>
            </w:r>
          </w:p>
        </w:tc>
        <w:tc>
          <w:tcPr>
            <w:tcW w:w="3118" w:type="dxa"/>
          </w:tcPr>
          <w:p w14:paraId="3FC26194" w14:textId="77777777" w:rsidR="002F0098" w:rsidRPr="002F0098" w:rsidRDefault="002F0098" w:rsidP="002F0098">
            <w:pPr>
              <w:pStyle w:val="Tabletext"/>
            </w:pPr>
            <w:r w:rsidRPr="002F0098">
              <w:t>Nicholson River (</w:t>
            </w:r>
            <w:proofErr w:type="spellStart"/>
            <w:r w:rsidRPr="002F0098">
              <w:t>Waanyi</w:t>
            </w:r>
            <w:proofErr w:type="spellEnd"/>
            <w:r w:rsidRPr="002F0098">
              <w:t>/Garawa)</w:t>
            </w:r>
          </w:p>
        </w:tc>
        <w:tc>
          <w:tcPr>
            <w:tcW w:w="1653" w:type="dxa"/>
          </w:tcPr>
          <w:p w14:paraId="1F264A3A" w14:textId="77777777" w:rsidR="002F0098" w:rsidRPr="002F0098" w:rsidRDefault="002F0098" w:rsidP="00C246D3">
            <w:pPr>
              <w:pStyle w:val="Tabletext"/>
              <w:jc w:val="right"/>
              <w:rPr>
                <w:b/>
                <w:bCs/>
              </w:rPr>
            </w:pPr>
            <w:r w:rsidRPr="002F0098">
              <w:t>26 July 1984</w:t>
            </w:r>
          </w:p>
        </w:tc>
      </w:tr>
      <w:tr w:rsidR="002F0098" w:rsidRPr="002F0098" w14:paraId="05E8F6F8" w14:textId="77777777" w:rsidTr="00C246D3">
        <w:tc>
          <w:tcPr>
            <w:tcW w:w="959" w:type="dxa"/>
          </w:tcPr>
          <w:p w14:paraId="10CCDF60" w14:textId="77777777" w:rsidR="002F0098" w:rsidRPr="002F0098" w:rsidRDefault="002F0098" w:rsidP="002F0098">
            <w:pPr>
              <w:pStyle w:val="Tabletext"/>
            </w:pPr>
            <w:r w:rsidRPr="002F0098">
              <w:t>18</w:t>
            </w:r>
          </w:p>
        </w:tc>
        <w:tc>
          <w:tcPr>
            <w:tcW w:w="1134" w:type="dxa"/>
          </w:tcPr>
          <w:p w14:paraId="1EA229D6" w14:textId="77777777" w:rsidR="002F0098" w:rsidRPr="002F0098" w:rsidRDefault="002F0098" w:rsidP="002F0098">
            <w:pPr>
              <w:pStyle w:val="Tabletext"/>
            </w:pPr>
            <w:r w:rsidRPr="002F0098">
              <w:t>14</w:t>
            </w:r>
          </w:p>
        </w:tc>
        <w:tc>
          <w:tcPr>
            <w:tcW w:w="3118" w:type="dxa"/>
          </w:tcPr>
          <w:p w14:paraId="4E2BC6EA" w14:textId="77777777" w:rsidR="002F0098" w:rsidRPr="002F0098" w:rsidRDefault="002F0098" w:rsidP="002F0098">
            <w:pPr>
              <w:pStyle w:val="Tabletext"/>
            </w:pPr>
            <w:r w:rsidRPr="002F0098">
              <w:t>Cox River (Alawa/</w:t>
            </w:r>
            <w:proofErr w:type="spellStart"/>
            <w:r w:rsidRPr="002F0098">
              <w:t>Ngandji</w:t>
            </w:r>
            <w:proofErr w:type="spellEnd"/>
            <w:r w:rsidRPr="002F0098">
              <w:t>)</w:t>
            </w:r>
          </w:p>
        </w:tc>
        <w:tc>
          <w:tcPr>
            <w:tcW w:w="1653" w:type="dxa"/>
          </w:tcPr>
          <w:p w14:paraId="007AE67D" w14:textId="77777777" w:rsidR="002F0098" w:rsidRPr="002F0098" w:rsidRDefault="002F0098" w:rsidP="00C246D3">
            <w:pPr>
              <w:pStyle w:val="Tabletext"/>
              <w:jc w:val="right"/>
              <w:rPr>
                <w:b/>
                <w:bCs/>
              </w:rPr>
            </w:pPr>
            <w:r w:rsidRPr="002F0098">
              <w:t>20 November 1984</w:t>
            </w:r>
          </w:p>
        </w:tc>
      </w:tr>
      <w:tr w:rsidR="002F0098" w:rsidRPr="002F0098" w14:paraId="120374C1" w14:textId="77777777" w:rsidTr="00C246D3">
        <w:tc>
          <w:tcPr>
            <w:tcW w:w="959" w:type="dxa"/>
          </w:tcPr>
          <w:p w14:paraId="55574C5B" w14:textId="77777777" w:rsidR="002F0098" w:rsidRPr="002F0098" w:rsidRDefault="002F0098" w:rsidP="002F0098">
            <w:pPr>
              <w:pStyle w:val="Tabletext"/>
            </w:pPr>
            <w:r w:rsidRPr="002F0098">
              <w:lastRenderedPageBreak/>
              <w:t>19</w:t>
            </w:r>
          </w:p>
        </w:tc>
        <w:tc>
          <w:tcPr>
            <w:tcW w:w="1134" w:type="dxa"/>
          </w:tcPr>
          <w:p w14:paraId="1119103E" w14:textId="77777777" w:rsidR="002F0098" w:rsidRPr="002F0098" w:rsidRDefault="002F0098" w:rsidP="002F0098">
            <w:pPr>
              <w:pStyle w:val="Tabletext"/>
            </w:pPr>
            <w:r w:rsidRPr="002F0098">
              <w:t>40</w:t>
            </w:r>
          </w:p>
        </w:tc>
        <w:tc>
          <w:tcPr>
            <w:tcW w:w="3118" w:type="dxa"/>
          </w:tcPr>
          <w:p w14:paraId="0990D233" w14:textId="77777777" w:rsidR="002F0098" w:rsidRPr="002F0098" w:rsidRDefault="002F0098" w:rsidP="002F0098">
            <w:pPr>
              <w:pStyle w:val="Tabletext"/>
            </w:pPr>
            <w:r w:rsidRPr="002F0098">
              <w:t>Mount Allan Station</w:t>
            </w:r>
          </w:p>
        </w:tc>
        <w:tc>
          <w:tcPr>
            <w:tcW w:w="1653" w:type="dxa"/>
          </w:tcPr>
          <w:p w14:paraId="13DCA06F" w14:textId="77777777" w:rsidR="002F0098" w:rsidRPr="002F0098" w:rsidRDefault="002F0098" w:rsidP="00C246D3">
            <w:pPr>
              <w:pStyle w:val="Tabletext"/>
              <w:jc w:val="right"/>
              <w:rPr>
                <w:b/>
                <w:bCs/>
              </w:rPr>
            </w:pPr>
            <w:r w:rsidRPr="002F0098">
              <w:t>4 March 1985</w:t>
            </w:r>
          </w:p>
        </w:tc>
      </w:tr>
      <w:tr w:rsidR="002F0098" w:rsidRPr="002F0098" w14:paraId="3DD0E71A" w14:textId="77777777" w:rsidTr="00C246D3">
        <w:tc>
          <w:tcPr>
            <w:tcW w:w="959" w:type="dxa"/>
          </w:tcPr>
          <w:p w14:paraId="29A2CCF5" w14:textId="77777777" w:rsidR="002F0098" w:rsidRPr="002F0098" w:rsidRDefault="002F0098" w:rsidP="002F0098">
            <w:pPr>
              <w:pStyle w:val="Tabletext"/>
            </w:pPr>
            <w:r w:rsidRPr="002F0098">
              <w:t>20</w:t>
            </w:r>
          </w:p>
        </w:tc>
        <w:tc>
          <w:tcPr>
            <w:tcW w:w="1134" w:type="dxa"/>
          </w:tcPr>
          <w:p w14:paraId="659D995C" w14:textId="77777777" w:rsidR="002F0098" w:rsidRPr="002F0098" w:rsidRDefault="002F0098" w:rsidP="002F0098">
            <w:pPr>
              <w:pStyle w:val="Tabletext"/>
            </w:pPr>
            <w:r w:rsidRPr="002F0098">
              <w:t>33</w:t>
            </w:r>
          </w:p>
        </w:tc>
        <w:tc>
          <w:tcPr>
            <w:tcW w:w="3118" w:type="dxa"/>
          </w:tcPr>
          <w:p w14:paraId="6A114DC3" w14:textId="77777777" w:rsidR="002F0098" w:rsidRPr="002F0098" w:rsidRDefault="002F0098" w:rsidP="002F0098">
            <w:pPr>
              <w:pStyle w:val="Tabletext"/>
            </w:pPr>
            <w:proofErr w:type="spellStart"/>
            <w:r w:rsidRPr="002F0098">
              <w:t>Gurindji</w:t>
            </w:r>
            <w:proofErr w:type="spellEnd"/>
            <w:r w:rsidRPr="002F0098">
              <w:t xml:space="preserve"> (</w:t>
            </w:r>
            <w:proofErr w:type="spellStart"/>
            <w:r w:rsidRPr="002F0098">
              <w:t>Daguragu</w:t>
            </w:r>
            <w:proofErr w:type="spellEnd"/>
            <w:r w:rsidRPr="002F0098">
              <w:t xml:space="preserve"> Station)</w:t>
            </w:r>
          </w:p>
        </w:tc>
        <w:tc>
          <w:tcPr>
            <w:tcW w:w="1653" w:type="dxa"/>
          </w:tcPr>
          <w:p w14:paraId="34E12EE5" w14:textId="77777777" w:rsidR="002F0098" w:rsidRPr="002F0098" w:rsidRDefault="002F0098" w:rsidP="00C246D3">
            <w:pPr>
              <w:pStyle w:val="Tabletext"/>
              <w:jc w:val="right"/>
              <w:rPr>
                <w:b/>
                <w:bCs/>
              </w:rPr>
            </w:pPr>
            <w:r w:rsidRPr="002F0098">
              <w:t>11 April 1985</w:t>
            </w:r>
          </w:p>
        </w:tc>
      </w:tr>
      <w:tr w:rsidR="002F0098" w:rsidRPr="002F0098" w14:paraId="60C954D5" w14:textId="77777777" w:rsidTr="00C246D3">
        <w:tc>
          <w:tcPr>
            <w:tcW w:w="959" w:type="dxa"/>
          </w:tcPr>
          <w:p w14:paraId="123E971B" w14:textId="77777777" w:rsidR="002F0098" w:rsidRPr="002F0098" w:rsidRDefault="002F0098" w:rsidP="002F0098">
            <w:pPr>
              <w:pStyle w:val="Tabletext"/>
            </w:pPr>
            <w:r w:rsidRPr="002F0098">
              <w:t>21</w:t>
            </w:r>
          </w:p>
        </w:tc>
        <w:tc>
          <w:tcPr>
            <w:tcW w:w="1134" w:type="dxa"/>
          </w:tcPr>
          <w:p w14:paraId="0637A54D" w14:textId="77777777" w:rsidR="002F0098" w:rsidRPr="002F0098" w:rsidRDefault="002F0098" w:rsidP="002F0098">
            <w:pPr>
              <w:pStyle w:val="Tabletext"/>
            </w:pPr>
            <w:r w:rsidRPr="002F0098">
              <w:t>58</w:t>
            </w:r>
          </w:p>
        </w:tc>
        <w:tc>
          <w:tcPr>
            <w:tcW w:w="3118" w:type="dxa"/>
          </w:tcPr>
          <w:p w14:paraId="1FCD412F" w14:textId="77777777" w:rsidR="002F0098" w:rsidRPr="002F0098" w:rsidRDefault="002F0098" w:rsidP="002F0098">
            <w:pPr>
              <w:pStyle w:val="Tabletext"/>
            </w:pPr>
            <w:r w:rsidRPr="002F0098">
              <w:t>Timber Creek</w:t>
            </w:r>
          </w:p>
        </w:tc>
        <w:tc>
          <w:tcPr>
            <w:tcW w:w="1653" w:type="dxa"/>
          </w:tcPr>
          <w:p w14:paraId="204A631F" w14:textId="77777777" w:rsidR="002F0098" w:rsidRPr="002F0098" w:rsidRDefault="002F0098" w:rsidP="00C246D3">
            <w:pPr>
              <w:pStyle w:val="Tabletext"/>
              <w:jc w:val="right"/>
              <w:rPr>
                <w:b/>
                <w:bCs/>
              </w:rPr>
            </w:pPr>
            <w:r w:rsidRPr="002F0098">
              <w:t>19 April 1985</w:t>
            </w:r>
          </w:p>
        </w:tc>
      </w:tr>
      <w:tr w:rsidR="002F0098" w:rsidRPr="002F0098" w14:paraId="38E958B1" w14:textId="77777777" w:rsidTr="00C246D3">
        <w:tc>
          <w:tcPr>
            <w:tcW w:w="959" w:type="dxa"/>
          </w:tcPr>
          <w:p w14:paraId="26C84E8A" w14:textId="77777777" w:rsidR="002F0098" w:rsidRPr="002F0098" w:rsidRDefault="002F0098" w:rsidP="002F0098">
            <w:pPr>
              <w:pStyle w:val="Tabletext"/>
            </w:pPr>
            <w:r w:rsidRPr="002F0098">
              <w:t>22</w:t>
            </w:r>
          </w:p>
        </w:tc>
        <w:tc>
          <w:tcPr>
            <w:tcW w:w="1134" w:type="dxa"/>
          </w:tcPr>
          <w:p w14:paraId="6D79D1D5" w14:textId="77777777" w:rsidR="002F0098" w:rsidRPr="002F0098" w:rsidRDefault="002F0098" w:rsidP="002F0098">
            <w:pPr>
              <w:pStyle w:val="Tabletext"/>
            </w:pPr>
            <w:r w:rsidRPr="002F0098">
              <w:t>57</w:t>
            </w:r>
          </w:p>
        </w:tc>
        <w:tc>
          <w:tcPr>
            <w:tcW w:w="3118" w:type="dxa"/>
          </w:tcPr>
          <w:p w14:paraId="7573C014" w14:textId="77777777" w:rsidR="002F0098" w:rsidRPr="002F0098" w:rsidRDefault="002F0098" w:rsidP="002F0098">
            <w:pPr>
              <w:pStyle w:val="Tabletext"/>
            </w:pPr>
            <w:r w:rsidRPr="002F0098">
              <w:t xml:space="preserve">Mount Barkly Station </w:t>
            </w:r>
          </w:p>
        </w:tc>
        <w:tc>
          <w:tcPr>
            <w:tcW w:w="1653" w:type="dxa"/>
          </w:tcPr>
          <w:p w14:paraId="749CA816" w14:textId="77777777" w:rsidR="002F0098" w:rsidRPr="002F0098" w:rsidRDefault="002F0098" w:rsidP="00C246D3">
            <w:pPr>
              <w:pStyle w:val="Tabletext"/>
              <w:jc w:val="right"/>
              <w:rPr>
                <w:b/>
                <w:bCs/>
              </w:rPr>
            </w:pPr>
            <w:r w:rsidRPr="002F0098">
              <w:t>30 May 1985</w:t>
            </w:r>
          </w:p>
        </w:tc>
      </w:tr>
      <w:tr w:rsidR="002F0098" w:rsidRPr="002F0098" w14:paraId="2E57D8B4" w14:textId="77777777" w:rsidTr="00C246D3">
        <w:tc>
          <w:tcPr>
            <w:tcW w:w="959" w:type="dxa"/>
          </w:tcPr>
          <w:p w14:paraId="6AFC4C26" w14:textId="77777777" w:rsidR="002F0098" w:rsidRPr="002F0098" w:rsidRDefault="002F0098" w:rsidP="002F0098">
            <w:pPr>
              <w:pStyle w:val="Tabletext"/>
            </w:pPr>
            <w:r w:rsidRPr="002F0098">
              <w:t>23</w:t>
            </w:r>
          </w:p>
        </w:tc>
        <w:tc>
          <w:tcPr>
            <w:tcW w:w="1134" w:type="dxa"/>
          </w:tcPr>
          <w:p w14:paraId="6C024371" w14:textId="77777777" w:rsidR="002F0098" w:rsidRPr="002F0098" w:rsidRDefault="002F0098" w:rsidP="002F0098">
            <w:pPr>
              <w:pStyle w:val="Tabletext"/>
            </w:pPr>
            <w:r w:rsidRPr="002F0098">
              <w:t>46</w:t>
            </w:r>
          </w:p>
        </w:tc>
        <w:tc>
          <w:tcPr>
            <w:tcW w:w="3118" w:type="dxa"/>
          </w:tcPr>
          <w:p w14:paraId="2DE226C9" w14:textId="77777777" w:rsidR="002F0098" w:rsidRPr="002F0098" w:rsidRDefault="002F0098" w:rsidP="009F3173">
            <w:pPr>
              <w:pStyle w:val="Tabletext"/>
            </w:pPr>
            <w:r w:rsidRPr="002F0098">
              <w:t xml:space="preserve">Warlpiri </w:t>
            </w:r>
            <w:proofErr w:type="spellStart"/>
            <w:r w:rsidRPr="002F0098">
              <w:t>Kukatja</w:t>
            </w:r>
            <w:proofErr w:type="spellEnd"/>
            <w:r w:rsidRPr="002F0098">
              <w:t xml:space="preserve"> and </w:t>
            </w:r>
            <w:proofErr w:type="spellStart"/>
            <w:r w:rsidRPr="002F0098">
              <w:t>Ngarti</w:t>
            </w:r>
            <w:proofErr w:type="spellEnd"/>
          </w:p>
        </w:tc>
        <w:tc>
          <w:tcPr>
            <w:tcW w:w="1653" w:type="dxa"/>
          </w:tcPr>
          <w:p w14:paraId="57F6B3AD" w14:textId="77777777" w:rsidR="002F0098" w:rsidRPr="002F0098" w:rsidRDefault="002F0098" w:rsidP="00C246D3">
            <w:pPr>
              <w:pStyle w:val="Tabletext"/>
              <w:jc w:val="right"/>
              <w:rPr>
                <w:b/>
                <w:bCs/>
              </w:rPr>
            </w:pPr>
            <w:r w:rsidRPr="002F0098">
              <w:t>18 June 1985</w:t>
            </w:r>
          </w:p>
        </w:tc>
      </w:tr>
      <w:tr w:rsidR="002F0098" w:rsidRPr="002F0098" w14:paraId="500B0C30" w14:textId="77777777" w:rsidTr="00C246D3">
        <w:tc>
          <w:tcPr>
            <w:tcW w:w="959" w:type="dxa"/>
          </w:tcPr>
          <w:p w14:paraId="7B213798" w14:textId="77777777" w:rsidR="002F0098" w:rsidRPr="002F0098" w:rsidRDefault="002F0098" w:rsidP="002F0098">
            <w:pPr>
              <w:pStyle w:val="Tabletext"/>
            </w:pPr>
            <w:r w:rsidRPr="002F0098">
              <w:t>24</w:t>
            </w:r>
          </w:p>
        </w:tc>
        <w:tc>
          <w:tcPr>
            <w:tcW w:w="1134" w:type="dxa"/>
          </w:tcPr>
          <w:p w14:paraId="445EC9FD" w14:textId="77777777" w:rsidR="002F0098" w:rsidRPr="002F0098" w:rsidRDefault="002F0098" w:rsidP="002F0098">
            <w:pPr>
              <w:pStyle w:val="Tabletext"/>
            </w:pPr>
            <w:r w:rsidRPr="002F0098">
              <w:t>38</w:t>
            </w:r>
          </w:p>
        </w:tc>
        <w:tc>
          <w:tcPr>
            <w:tcW w:w="3118" w:type="dxa"/>
          </w:tcPr>
          <w:p w14:paraId="0377CDD9" w14:textId="77777777" w:rsidR="002F0098" w:rsidRPr="002F0098" w:rsidRDefault="002F0098" w:rsidP="002F0098">
            <w:pPr>
              <w:pStyle w:val="Tabletext"/>
            </w:pPr>
            <w:proofErr w:type="spellStart"/>
            <w:r w:rsidRPr="002F0098">
              <w:t>Ti</w:t>
            </w:r>
            <w:proofErr w:type="spellEnd"/>
            <w:r w:rsidRPr="002F0098">
              <w:t xml:space="preserve"> Tree Station</w:t>
            </w:r>
          </w:p>
        </w:tc>
        <w:tc>
          <w:tcPr>
            <w:tcW w:w="1653" w:type="dxa"/>
          </w:tcPr>
          <w:p w14:paraId="2620B6A1" w14:textId="77777777" w:rsidR="002F0098" w:rsidRPr="002F0098" w:rsidRDefault="002F0098" w:rsidP="00C246D3">
            <w:pPr>
              <w:pStyle w:val="Tabletext"/>
              <w:jc w:val="right"/>
              <w:rPr>
                <w:b/>
                <w:bCs/>
              </w:rPr>
            </w:pPr>
            <w:r w:rsidRPr="002F0098">
              <w:t>30 May 1986</w:t>
            </w:r>
          </w:p>
        </w:tc>
      </w:tr>
      <w:tr w:rsidR="002F0098" w:rsidRPr="002F0098" w14:paraId="29E0D401" w14:textId="77777777" w:rsidTr="00C246D3">
        <w:tc>
          <w:tcPr>
            <w:tcW w:w="959" w:type="dxa"/>
          </w:tcPr>
          <w:p w14:paraId="52DF7523" w14:textId="77777777" w:rsidR="002F0098" w:rsidRPr="002F0098" w:rsidRDefault="002F0098" w:rsidP="002F0098">
            <w:pPr>
              <w:pStyle w:val="Tabletext"/>
            </w:pPr>
            <w:r w:rsidRPr="002F0098">
              <w:t>25</w:t>
            </w:r>
          </w:p>
        </w:tc>
        <w:tc>
          <w:tcPr>
            <w:tcW w:w="1134" w:type="dxa"/>
          </w:tcPr>
          <w:p w14:paraId="619DA88A" w14:textId="77777777" w:rsidR="002F0098" w:rsidRPr="002F0098" w:rsidRDefault="002F0098" w:rsidP="002F0098">
            <w:pPr>
              <w:pStyle w:val="Tabletext"/>
            </w:pPr>
            <w:r w:rsidRPr="002F0098">
              <w:t>15</w:t>
            </w:r>
          </w:p>
        </w:tc>
        <w:tc>
          <w:tcPr>
            <w:tcW w:w="3118" w:type="dxa"/>
          </w:tcPr>
          <w:p w14:paraId="78579464" w14:textId="77777777" w:rsidR="002F0098" w:rsidRPr="002F0098" w:rsidRDefault="002F0098" w:rsidP="002F0098">
            <w:pPr>
              <w:pStyle w:val="Tabletext"/>
            </w:pPr>
            <w:proofErr w:type="spellStart"/>
            <w:r w:rsidRPr="002F0098">
              <w:t>Murranji</w:t>
            </w:r>
            <w:proofErr w:type="spellEnd"/>
          </w:p>
        </w:tc>
        <w:tc>
          <w:tcPr>
            <w:tcW w:w="1653" w:type="dxa"/>
          </w:tcPr>
          <w:p w14:paraId="52E4AD7F" w14:textId="77777777" w:rsidR="002F0098" w:rsidRPr="002F0098" w:rsidRDefault="002F0098" w:rsidP="00C246D3">
            <w:pPr>
              <w:pStyle w:val="Tabletext"/>
              <w:jc w:val="right"/>
              <w:rPr>
                <w:b/>
                <w:bCs/>
              </w:rPr>
            </w:pPr>
            <w:r w:rsidRPr="002F0098">
              <w:t>7 October 1986</w:t>
            </w:r>
          </w:p>
        </w:tc>
      </w:tr>
      <w:tr w:rsidR="002F0098" w:rsidRPr="002F0098" w14:paraId="310FF134" w14:textId="77777777" w:rsidTr="00C246D3">
        <w:tc>
          <w:tcPr>
            <w:tcW w:w="959" w:type="dxa"/>
          </w:tcPr>
          <w:p w14:paraId="3131EF4C" w14:textId="77777777" w:rsidR="002F0098" w:rsidRPr="002F0098" w:rsidRDefault="002F0098" w:rsidP="00C246D3">
            <w:pPr>
              <w:pStyle w:val="Tabletext"/>
              <w:spacing w:after="40"/>
              <w:rPr>
                <w:b/>
                <w:bCs/>
              </w:rPr>
            </w:pPr>
            <w:r w:rsidRPr="002F0098">
              <w:t>26</w:t>
            </w:r>
          </w:p>
        </w:tc>
        <w:tc>
          <w:tcPr>
            <w:tcW w:w="1134" w:type="dxa"/>
          </w:tcPr>
          <w:p w14:paraId="63B614A4" w14:textId="77777777" w:rsidR="002F0098" w:rsidRPr="002F0098" w:rsidRDefault="002F0098" w:rsidP="00C246D3">
            <w:pPr>
              <w:pStyle w:val="Tabletext"/>
              <w:spacing w:after="40"/>
            </w:pPr>
          </w:p>
        </w:tc>
        <w:tc>
          <w:tcPr>
            <w:tcW w:w="3118" w:type="dxa"/>
          </w:tcPr>
          <w:p w14:paraId="5B42D635" w14:textId="77777777" w:rsidR="002F0098" w:rsidRPr="002F0098" w:rsidRDefault="002F0098" w:rsidP="00C246D3">
            <w:pPr>
              <w:pStyle w:val="Tabletext"/>
              <w:spacing w:after="40"/>
              <w:rPr>
                <w:b/>
                <w:bCs/>
              </w:rPr>
            </w:pPr>
            <w:proofErr w:type="spellStart"/>
            <w:r w:rsidRPr="002F0098">
              <w:t>Jila</w:t>
            </w:r>
            <w:proofErr w:type="spellEnd"/>
            <w:r w:rsidRPr="002F0098">
              <w:t xml:space="preserve"> (</w:t>
            </w:r>
            <w:proofErr w:type="spellStart"/>
            <w:r w:rsidRPr="002F0098">
              <w:t>Chilla</w:t>
            </w:r>
            <w:proofErr w:type="spellEnd"/>
            <w:r w:rsidRPr="002F0098">
              <w:t xml:space="preserve"> Well) Warlpir</w:t>
            </w:r>
            <w:r w:rsidR="003E3C2C">
              <w:t>i</w:t>
            </w:r>
          </w:p>
        </w:tc>
        <w:tc>
          <w:tcPr>
            <w:tcW w:w="1653" w:type="dxa"/>
          </w:tcPr>
          <w:p w14:paraId="2E20880C" w14:textId="77777777" w:rsidR="002F0098" w:rsidRPr="002F0098" w:rsidRDefault="002F0098" w:rsidP="00C246D3">
            <w:pPr>
              <w:pStyle w:val="Tabletext"/>
              <w:spacing w:after="40"/>
              <w:jc w:val="right"/>
              <w:rPr>
                <w:b/>
                <w:bCs/>
              </w:rPr>
            </w:pPr>
            <w:r w:rsidRPr="002F0098">
              <w:t>17 July 1987</w:t>
            </w:r>
          </w:p>
        </w:tc>
      </w:tr>
      <w:tr w:rsidR="002F0098" w:rsidRPr="002F0098" w14:paraId="3AB9696D" w14:textId="77777777" w:rsidTr="00C246D3">
        <w:tc>
          <w:tcPr>
            <w:tcW w:w="959" w:type="dxa"/>
          </w:tcPr>
          <w:p w14:paraId="4BA51E3F" w14:textId="77777777" w:rsidR="002F0098" w:rsidRPr="002F0098" w:rsidRDefault="002F0098" w:rsidP="00C246D3">
            <w:pPr>
              <w:pStyle w:val="Tabletext"/>
              <w:spacing w:before="0"/>
            </w:pPr>
          </w:p>
        </w:tc>
        <w:tc>
          <w:tcPr>
            <w:tcW w:w="1134" w:type="dxa"/>
          </w:tcPr>
          <w:p w14:paraId="1886463C" w14:textId="77777777" w:rsidR="002F0098" w:rsidRPr="002F0098" w:rsidRDefault="002F0098" w:rsidP="00C246D3">
            <w:pPr>
              <w:pStyle w:val="Tabletext"/>
              <w:spacing w:before="0"/>
              <w:rPr>
                <w:b/>
                <w:bCs/>
              </w:rPr>
            </w:pPr>
            <w:r w:rsidRPr="002F0098">
              <w:t>23</w:t>
            </w:r>
          </w:p>
        </w:tc>
        <w:tc>
          <w:tcPr>
            <w:tcW w:w="3118" w:type="dxa"/>
          </w:tcPr>
          <w:p w14:paraId="72411C1F" w14:textId="77777777" w:rsidR="002F0098" w:rsidRPr="002F0098" w:rsidRDefault="002F0098" w:rsidP="00C246D3">
            <w:pPr>
              <w:pStyle w:val="Tabletext"/>
              <w:spacing w:before="0"/>
              <w:ind w:left="175"/>
              <w:rPr>
                <w:b/>
                <w:bCs/>
              </w:rPr>
            </w:pPr>
            <w:proofErr w:type="spellStart"/>
            <w:r w:rsidRPr="002F0098">
              <w:t>Tjilla</w:t>
            </w:r>
            <w:proofErr w:type="spellEnd"/>
            <w:r w:rsidRPr="002F0098">
              <w:t xml:space="preserve"> Warlpiri (</w:t>
            </w:r>
            <w:proofErr w:type="spellStart"/>
            <w:r w:rsidRPr="002F0098">
              <w:t>Chilla</w:t>
            </w:r>
            <w:proofErr w:type="spellEnd"/>
            <w:r w:rsidRPr="002F0098">
              <w:t xml:space="preserve"> Well Pastoral Lease)</w:t>
            </w:r>
          </w:p>
        </w:tc>
        <w:tc>
          <w:tcPr>
            <w:tcW w:w="1653" w:type="dxa"/>
          </w:tcPr>
          <w:p w14:paraId="46E0D788" w14:textId="77777777" w:rsidR="002F0098" w:rsidRPr="002F0098" w:rsidRDefault="002F0098" w:rsidP="00C246D3">
            <w:pPr>
              <w:pStyle w:val="Tabletext"/>
              <w:spacing w:before="0"/>
              <w:jc w:val="right"/>
            </w:pPr>
          </w:p>
        </w:tc>
      </w:tr>
      <w:tr w:rsidR="002F0098" w:rsidRPr="002F0098" w14:paraId="48A26345" w14:textId="77777777" w:rsidTr="00C246D3">
        <w:tc>
          <w:tcPr>
            <w:tcW w:w="959" w:type="dxa"/>
          </w:tcPr>
          <w:p w14:paraId="760E5F73" w14:textId="77777777" w:rsidR="002F0098" w:rsidRPr="002F0098" w:rsidRDefault="002F0098" w:rsidP="002F0098">
            <w:pPr>
              <w:pStyle w:val="Tabletext"/>
            </w:pPr>
            <w:r w:rsidRPr="002F0098">
              <w:t>27</w:t>
            </w:r>
          </w:p>
        </w:tc>
        <w:tc>
          <w:tcPr>
            <w:tcW w:w="1134" w:type="dxa"/>
          </w:tcPr>
          <w:p w14:paraId="2070AB5A" w14:textId="77777777" w:rsidR="002F0098" w:rsidRPr="002F0098" w:rsidRDefault="002F0098" w:rsidP="002F0098">
            <w:pPr>
              <w:pStyle w:val="Tabletext"/>
            </w:pPr>
            <w:r w:rsidRPr="002F0098">
              <w:t>13</w:t>
            </w:r>
          </w:p>
        </w:tc>
        <w:tc>
          <w:tcPr>
            <w:tcW w:w="3118" w:type="dxa"/>
          </w:tcPr>
          <w:p w14:paraId="1D6A56D1" w14:textId="77777777" w:rsidR="002F0098" w:rsidRPr="002F0098" w:rsidRDefault="002F0098" w:rsidP="002F0098">
            <w:pPr>
              <w:pStyle w:val="Tabletext"/>
            </w:pPr>
            <w:proofErr w:type="spellStart"/>
            <w:r w:rsidRPr="002F0098">
              <w:t>Jawoyn</w:t>
            </w:r>
            <w:proofErr w:type="spellEnd"/>
            <w:r w:rsidRPr="002F0098">
              <w:t xml:space="preserve"> (Katherine area)</w:t>
            </w:r>
          </w:p>
        </w:tc>
        <w:tc>
          <w:tcPr>
            <w:tcW w:w="1653" w:type="dxa"/>
          </w:tcPr>
          <w:p w14:paraId="13914F78" w14:textId="77777777" w:rsidR="002F0098" w:rsidRPr="002F0098" w:rsidRDefault="002F0098" w:rsidP="00C246D3">
            <w:pPr>
              <w:pStyle w:val="Tabletext"/>
              <w:jc w:val="right"/>
              <w:rPr>
                <w:b/>
                <w:bCs/>
              </w:rPr>
            </w:pPr>
            <w:r w:rsidRPr="002F0098">
              <w:t>6 October 1987</w:t>
            </w:r>
          </w:p>
        </w:tc>
      </w:tr>
      <w:tr w:rsidR="002F0098" w:rsidRPr="002F0098" w14:paraId="1C562640" w14:textId="77777777" w:rsidTr="00C246D3">
        <w:tc>
          <w:tcPr>
            <w:tcW w:w="959" w:type="dxa"/>
          </w:tcPr>
          <w:p w14:paraId="18C71C25" w14:textId="77777777" w:rsidR="002F0098" w:rsidRPr="002F0098" w:rsidRDefault="002F0098" w:rsidP="002F0098">
            <w:pPr>
              <w:pStyle w:val="Tabletext"/>
            </w:pPr>
            <w:r w:rsidRPr="002F0098">
              <w:t>28</w:t>
            </w:r>
          </w:p>
        </w:tc>
        <w:tc>
          <w:tcPr>
            <w:tcW w:w="1134" w:type="dxa"/>
          </w:tcPr>
          <w:p w14:paraId="298F7542" w14:textId="77777777" w:rsidR="002F0098" w:rsidRPr="002F0098" w:rsidRDefault="002F0098" w:rsidP="002F0098">
            <w:pPr>
              <w:pStyle w:val="Tabletext"/>
            </w:pPr>
            <w:r w:rsidRPr="002F0098">
              <w:t>44</w:t>
            </w:r>
          </w:p>
        </w:tc>
        <w:tc>
          <w:tcPr>
            <w:tcW w:w="3118" w:type="dxa"/>
          </w:tcPr>
          <w:p w14:paraId="7F923931" w14:textId="77777777" w:rsidR="002F0098" w:rsidRPr="002F0098" w:rsidRDefault="002F0098" w:rsidP="002F0098">
            <w:pPr>
              <w:pStyle w:val="Tabletext"/>
            </w:pPr>
            <w:r w:rsidRPr="002F0098">
              <w:t>Lake Amadeus</w:t>
            </w:r>
          </w:p>
        </w:tc>
        <w:tc>
          <w:tcPr>
            <w:tcW w:w="1653" w:type="dxa"/>
          </w:tcPr>
          <w:p w14:paraId="27A9134D" w14:textId="77777777" w:rsidR="002F0098" w:rsidRPr="002F0098" w:rsidRDefault="002F0098" w:rsidP="00C246D3">
            <w:pPr>
              <w:pStyle w:val="Tabletext"/>
              <w:jc w:val="right"/>
              <w:rPr>
                <w:b/>
                <w:bCs/>
              </w:rPr>
            </w:pPr>
            <w:r w:rsidRPr="002F0098">
              <w:t>23 June 1988</w:t>
            </w:r>
          </w:p>
        </w:tc>
      </w:tr>
      <w:tr w:rsidR="002F0098" w:rsidRPr="002F0098" w14:paraId="1EA06D4D" w14:textId="77777777" w:rsidTr="00C246D3">
        <w:tc>
          <w:tcPr>
            <w:tcW w:w="959" w:type="dxa"/>
          </w:tcPr>
          <w:p w14:paraId="30061E59" w14:textId="0A179D5E" w:rsidR="002F0098" w:rsidRPr="002F0098" w:rsidRDefault="002F0098" w:rsidP="002F0098">
            <w:pPr>
              <w:pStyle w:val="Tabletext"/>
            </w:pPr>
            <w:r w:rsidRPr="002F0098">
              <w:t>29</w:t>
            </w:r>
            <w:r w:rsidR="00B15704">
              <w:t xml:space="preserve"> Note 2</w:t>
            </w:r>
          </w:p>
        </w:tc>
        <w:tc>
          <w:tcPr>
            <w:tcW w:w="1134" w:type="dxa"/>
          </w:tcPr>
          <w:p w14:paraId="75C6FF8A" w14:textId="77777777" w:rsidR="002F0098" w:rsidRPr="002F0098" w:rsidRDefault="002F0098" w:rsidP="002F0098">
            <w:pPr>
              <w:pStyle w:val="Tabletext"/>
            </w:pPr>
            <w:r w:rsidRPr="002F0098">
              <w:t>69</w:t>
            </w:r>
          </w:p>
        </w:tc>
        <w:tc>
          <w:tcPr>
            <w:tcW w:w="3118" w:type="dxa"/>
          </w:tcPr>
          <w:p w14:paraId="6E464EB6" w14:textId="77777777" w:rsidR="002F0098" w:rsidRPr="002F0098" w:rsidRDefault="002F0098" w:rsidP="002F0098">
            <w:pPr>
              <w:pStyle w:val="Tabletext"/>
            </w:pPr>
            <w:proofErr w:type="spellStart"/>
            <w:r w:rsidRPr="002F0098">
              <w:t>Mataranka</w:t>
            </w:r>
            <w:proofErr w:type="spellEnd"/>
            <w:r w:rsidRPr="002F0098">
              <w:t xml:space="preserve"> Area</w:t>
            </w:r>
          </w:p>
        </w:tc>
        <w:tc>
          <w:tcPr>
            <w:tcW w:w="1653" w:type="dxa"/>
          </w:tcPr>
          <w:p w14:paraId="1A468671" w14:textId="77777777" w:rsidR="002F0098" w:rsidRPr="002F0098" w:rsidRDefault="002F0098" w:rsidP="00C246D3">
            <w:pPr>
              <w:pStyle w:val="Tabletext"/>
              <w:jc w:val="right"/>
              <w:rPr>
                <w:b/>
                <w:bCs/>
              </w:rPr>
            </w:pPr>
            <w:r w:rsidRPr="002F0098">
              <w:t>14 December 1988</w:t>
            </w:r>
          </w:p>
        </w:tc>
      </w:tr>
      <w:tr w:rsidR="002F0098" w:rsidRPr="002F0098" w14:paraId="0F100210" w14:textId="77777777" w:rsidTr="00C246D3">
        <w:tc>
          <w:tcPr>
            <w:tcW w:w="959" w:type="dxa"/>
          </w:tcPr>
          <w:p w14:paraId="0B8DEB0F" w14:textId="77777777" w:rsidR="002F0098" w:rsidRPr="002F0098" w:rsidRDefault="002F0098" w:rsidP="002F0098">
            <w:pPr>
              <w:pStyle w:val="Tabletext"/>
            </w:pPr>
            <w:r w:rsidRPr="002F0098">
              <w:t>30</w:t>
            </w:r>
          </w:p>
        </w:tc>
        <w:tc>
          <w:tcPr>
            <w:tcW w:w="1134" w:type="dxa"/>
          </w:tcPr>
          <w:p w14:paraId="5E7F47E2" w14:textId="77777777" w:rsidR="002F0098" w:rsidRPr="002F0098" w:rsidRDefault="002F0098" w:rsidP="002F0098">
            <w:pPr>
              <w:pStyle w:val="Tabletext"/>
            </w:pPr>
            <w:r w:rsidRPr="002F0098">
              <w:t>31</w:t>
            </w:r>
          </w:p>
        </w:tc>
        <w:tc>
          <w:tcPr>
            <w:tcW w:w="3118" w:type="dxa"/>
          </w:tcPr>
          <w:p w14:paraId="53F59419" w14:textId="77777777" w:rsidR="002F0098" w:rsidRPr="002F0098" w:rsidRDefault="002F0098" w:rsidP="002F0098">
            <w:pPr>
              <w:pStyle w:val="Tabletext"/>
            </w:pPr>
            <w:r w:rsidRPr="002F0098">
              <w:t>Kidman Springs/Jasper Gorge</w:t>
            </w:r>
          </w:p>
        </w:tc>
        <w:tc>
          <w:tcPr>
            <w:tcW w:w="1653" w:type="dxa"/>
          </w:tcPr>
          <w:p w14:paraId="0F3F6B9C" w14:textId="77777777" w:rsidR="002F0098" w:rsidRPr="002F0098" w:rsidRDefault="002F0098" w:rsidP="00C246D3">
            <w:pPr>
              <w:pStyle w:val="Tabletext"/>
              <w:jc w:val="right"/>
              <w:rPr>
                <w:b/>
                <w:bCs/>
              </w:rPr>
            </w:pPr>
            <w:r w:rsidRPr="002F0098">
              <w:t>31 March 1989</w:t>
            </w:r>
          </w:p>
        </w:tc>
      </w:tr>
      <w:tr w:rsidR="002F0098" w:rsidRPr="002F0098" w14:paraId="3701F991" w14:textId="77777777" w:rsidTr="00C246D3">
        <w:tc>
          <w:tcPr>
            <w:tcW w:w="959" w:type="dxa"/>
          </w:tcPr>
          <w:p w14:paraId="742BD0BD" w14:textId="77777777" w:rsidR="002F0098" w:rsidRPr="002F0098" w:rsidRDefault="002F0098" w:rsidP="002F0098">
            <w:pPr>
              <w:pStyle w:val="Tabletext"/>
            </w:pPr>
            <w:r w:rsidRPr="002F0098">
              <w:t>31</w:t>
            </w:r>
          </w:p>
        </w:tc>
        <w:tc>
          <w:tcPr>
            <w:tcW w:w="1134" w:type="dxa"/>
          </w:tcPr>
          <w:p w14:paraId="4FF3D3F3" w14:textId="77777777" w:rsidR="002F0098" w:rsidRPr="002F0098" w:rsidRDefault="002F0098" w:rsidP="002F0098">
            <w:pPr>
              <w:pStyle w:val="Tabletext"/>
            </w:pPr>
            <w:r w:rsidRPr="002F0098">
              <w:t>22</w:t>
            </w:r>
          </w:p>
        </w:tc>
        <w:tc>
          <w:tcPr>
            <w:tcW w:w="3118" w:type="dxa"/>
          </w:tcPr>
          <w:p w14:paraId="581703B1" w14:textId="77777777" w:rsidR="002F0098" w:rsidRPr="002F0098" w:rsidRDefault="002F0098" w:rsidP="002F0098">
            <w:pPr>
              <w:pStyle w:val="Tabletext"/>
            </w:pPr>
            <w:proofErr w:type="spellStart"/>
            <w:r w:rsidRPr="002F0098">
              <w:t>Warumungu</w:t>
            </w:r>
            <w:proofErr w:type="spellEnd"/>
          </w:p>
        </w:tc>
        <w:tc>
          <w:tcPr>
            <w:tcW w:w="1653" w:type="dxa"/>
          </w:tcPr>
          <w:p w14:paraId="05F58528" w14:textId="77777777" w:rsidR="002F0098" w:rsidRPr="002F0098" w:rsidRDefault="002F0098" w:rsidP="00C246D3">
            <w:pPr>
              <w:pStyle w:val="Tabletext"/>
              <w:jc w:val="right"/>
              <w:rPr>
                <w:b/>
                <w:bCs/>
              </w:rPr>
            </w:pPr>
            <w:r w:rsidRPr="002F0098">
              <w:t>8 July 1988</w:t>
            </w:r>
          </w:p>
        </w:tc>
      </w:tr>
      <w:tr w:rsidR="002F0098" w:rsidRPr="002F0098" w14:paraId="2F7547B9" w14:textId="77777777" w:rsidTr="00C246D3">
        <w:tc>
          <w:tcPr>
            <w:tcW w:w="959" w:type="dxa"/>
          </w:tcPr>
          <w:p w14:paraId="61D005B1" w14:textId="77777777" w:rsidR="002F0098" w:rsidRPr="002F0098" w:rsidRDefault="002F0098" w:rsidP="002F0098">
            <w:pPr>
              <w:pStyle w:val="Tabletext"/>
            </w:pPr>
            <w:r w:rsidRPr="002F0098">
              <w:t>32</w:t>
            </w:r>
          </w:p>
        </w:tc>
        <w:tc>
          <w:tcPr>
            <w:tcW w:w="1134" w:type="dxa"/>
          </w:tcPr>
          <w:p w14:paraId="04774539" w14:textId="77777777" w:rsidR="002F0098" w:rsidRPr="002F0098" w:rsidRDefault="002F0098" w:rsidP="002F0098">
            <w:pPr>
              <w:pStyle w:val="Tabletext"/>
            </w:pPr>
            <w:r w:rsidRPr="002F0098">
              <w:t>95</w:t>
            </w:r>
          </w:p>
        </w:tc>
        <w:tc>
          <w:tcPr>
            <w:tcW w:w="3118" w:type="dxa"/>
          </w:tcPr>
          <w:p w14:paraId="6EA76117" w14:textId="77777777" w:rsidR="002F0098" w:rsidRPr="002F0098" w:rsidRDefault="002F0098" w:rsidP="002F0098">
            <w:pPr>
              <w:pStyle w:val="Tabletext"/>
            </w:pPr>
            <w:r w:rsidRPr="002F0098">
              <w:t>McLaren Creek</w:t>
            </w:r>
          </w:p>
        </w:tc>
        <w:tc>
          <w:tcPr>
            <w:tcW w:w="1653" w:type="dxa"/>
          </w:tcPr>
          <w:p w14:paraId="264490D7" w14:textId="77777777" w:rsidR="002F0098" w:rsidRPr="002F0098" w:rsidRDefault="002F0098" w:rsidP="00C246D3">
            <w:pPr>
              <w:pStyle w:val="Tabletext"/>
              <w:jc w:val="right"/>
              <w:rPr>
                <w:b/>
                <w:bCs/>
              </w:rPr>
            </w:pPr>
            <w:r w:rsidRPr="002F0098">
              <w:t>28 February 1990</w:t>
            </w:r>
          </w:p>
        </w:tc>
      </w:tr>
      <w:tr w:rsidR="002F0098" w:rsidRPr="002F0098" w14:paraId="09A1E0CB" w14:textId="77777777" w:rsidTr="00C246D3">
        <w:tc>
          <w:tcPr>
            <w:tcW w:w="959" w:type="dxa"/>
          </w:tcPr>
          <w:p w14:paraId="414D3FDA" w14:textId="77777777" w:rsidR="002F0098" w:rsidRPr="002F0098" w:rsidRDefault="002F0098" w:rsidP="002F0098">
            <w:pPr>
              <w:pStyle w:val="Tabletext"/>
            </w:pPr>
            <w:r w:rsidRPr="002F0098">
              <w:t>33</w:t>
            </w:r>
          </w:p>
        </w:tc>
        <w:tc>
          <w:tcPr>
            <w:tcW w:w="1134" w:type="dxa"/>
          </w:tcPr>
          <w:p w14:paraId="4B975826" w14:textId="77777777" w:rsidR="002F0098" w:rsidRPr="002F0098" w:rsidRDefault="002F0098" w:rsidP="002F0098">
            <w:pPr>
              <w:pStyle w:val="Tabletext"/>
            </w:pPr>
            <w:r w:rsidRPr="002F0098">
              <w:t>65</w:t>
            </w:r>
          </w:p>
        </w:tc>
        <w:tc>
          <w:tcPr>
            <w:tcW w:w="3118" w:type="dxa"/>
          </w:tcPr>
          <w:p w14:paraId="081D8E5D" w14:textId="77777777" w:rsidR="002F0098" w:rsidRPr="002F0098" w:rsidRDefault="002F0098" w:rsidP="00054A01">
            <w:pPr>
              <w:pStyle w:val="Tabletext"/>
            </w:pPr>
            <w:r w:rsidRPr="002F0098">
              <w:t>Garawa/</w:t>
            </w:r>
            <w:proofErr w:type="spellStart"/>
            <w:r w:rsidRPr="002F0098">
              <w:t>Mugularrangu</w:t>
            </w:r>
            <w:proofErr w:type="spellEnd"/>
            <w:r w:rsidRPr="002F0098">
              <w:t xml:space="preserve"> (</w:t>
            </w:r>
            <w:r w:rsidR="00054A01" w:rsidRPr="002F0098">
              <w:t>Robinson</w:t>
            </w:r>
            <w:r w:rsidR="00054A01">
              <w:t> </w:t>
            </w:r>
            <w:r w:rsidRPr="002F0098">
              <w:t>River)</w:t>
            </w:r>
          </w:p>
        </w:tc>
        <w:tc>
          <w:tcPr>
            <w:tcW w:w="1653" w:type="dxa"/>
          </w:tcPr>
          <w:p w14:paraId="70EB301E" w14:textId="77777777" w:rsidR="002F0098" w:rsidRPr="002F0098" w:rsidRDefault="002F0098" w:rsidP="00C246D3">
            <w:pPr>
              <w:pStyle w:val="Tabletext"/>
              <w:jc w:val="right"/>
              <w:rPr>
                <w:b/>
                <w:bCs/>
              </w:rPr>
            </w:pPr>
            <w:r w:rsidRPr="002F0098">
              <w:t>14 March 1990</w:t>
            </w:r>
          </w:p>
        </w:tc>
      </w:tr>
      <w:tr w:rsidR="002F0098" w:rsidRPr="002F0098" w14:paraId="4D3D7CF2" w14:textId="77777777" w:rsidTr="00C246D3">
        <w:tc>
          <w:tcPr>
            <w:tcW w:w="959" w:type="dxa"/>
          </w:tcPr>
          <w:p w14:paraId="223982D2" w14:textId="77777777" w:rsidR="002F0098" w:rsidRPr="002F0098" w:rsidRDefault="002F0098" w:rsidP="002F0098">
            <w:pPr>
              <w:pStyle w:val="Tabletext"/>
            </w:pPr>
            <w:r w:rsidRPr="002F0098">
              <w:t>34</w:t>
            </w:r>
          </w:p>
        </w:tc>
        <w:tc>
          <w:tcPr>
            <w:tcW w:w="1134" w:type="dxa"/>
          </w:tcPr>
          <w:p w14:paraId="135C792D" w14:textId="77777777" w:rsidR="002F0098" w:rsidRPr="002F0098" w:rsidRDefault="002F0098" w:rsidP="002F0098">
            <w:pPr>
              <w:pStyle w:val="Tabletext"/>
            </w:pPr>
            <w:r w:rsidRPr="002F0098">
              <w:t>42</w:t>
            </w:r>
          </w:p>
        </w:tc>
        <w:tc>
          <w:tcPr>
            <w:tcW w:w="3118" w:type="dxa"/>
          </w:tcPr>
          <w:p w14:paraId="5DA16061" w14:textId="77777777" w:rsidR="00140018" w:rsidRPr="002F0098" w:rsidRDefault="002F0098" w:rsidP="002F0098">
            <w:pPr>
              <w:pStyle w:val="Tabletext"/>
            </w:pPr>
            <w:proofErr w:type="spellStart"/>
            <w:r w:rsidRPr="002F0098">
              <w:t>Wakaya</w:t>
            </w:r>
            <w:proofErr w:type="spellEnd"/>
            <w:r w:rsidRPr="002F0098">
              <w:t>/</w:t>
            </w:r>
            <w:proofErr w:type="spellStart"/>
            <w:r w:rsidRPr="002F0098">
              <w:t>Alyawarre</w:t>
            </w:r>
            <w:proofErr w:type="spellEnd"/>
          </w:p>
        </w:tc>
        <w:tc>
          <w:tcPr>
            <w:tcW w:w="1653" w:type="dxa"/>
          </w:tcPr>
          <w:p w14:paraId="12FB4973" w14:textId="77777777" w:rsidR="002F0098" w:rsidRPr="002F0098" w:rsidRDefault="002F0098" w:rsidP="00C246D3">
            <w:pPr>
              <w:pStyle w:val="Tabletext"/>
              <w:jc w:val="right"/>
              <w:rPr>
                <w:b/>
                <w:bCs/>
              </w:rPr>
            </w:pPr>
            <w:r w:rsidRPr="002F0098">
              <w:t>8 May 1990</w:t>
            </w:r>
          </w:p>
        </w:tc>
      </w:tr>
      <w:tr w:rsidR="002F0098" w:rsidRPr="002F0098" w14:paraId="5424A254" w14:textId="77777777" w:rsidTr="00C246D3">
        <w:tc>
          <w:tcPr>
            <w:tcW w:w="959" w:type="dxa"/>
          </w:tcPr>
          <w:p w14:paraId="4AEF2448" w14:textId="77777777" w:rsidR="002F0098" w:rsidRPr="002F0098" w:rsidRDefault="002F0098" w:rsidP="00C246D3">
            <w:pPr>
              <w:pStyle w:val="Tabletext"/>
              <w:spacing w:after="40"/>
              <w:rPr>
                <w:b/>
                <w:bCs/>
              </w:rPr>
            </w:pPr>
            <w:r w:rsidRPr="002F0098">
              <w:t>35</w:t>
            </w:r>
          </w:p>
        </w:tc>
        <w:tc>
          <w:tcPr>
            <w:tcW w:w="1134" w:type="dxa"/>
          </w:tcPr>
          <w:p w14:paraId="534FCC3A" w14:textId="77777777" w:rsidR="002F0098" w:rsidRPr="002F0098" w:rsidRDefault="002F0098" w:rsidP="00C246D3">
            <w:pPr>
              <w:pStyle w:val="Tabletext"/>
              <w:spacing w:after="40"/>
            </w:pPr>
          </w:p>
        </w:tc>
        <w:tc>
          <w:tcPr>
            <w:tcW w:w="3118" w:type="dxa"/>
          </w:tcPr>
          <w:p w14:paraId="375AA064" w14:textId="77777777" w:rsidR="002F0098" w:rsidRPr="002F0098" w:rsidRDefault="002F0098" w:rsidP="00C246D3">
            <w:pPr>
              <w:pStyle w:val="Tabletext"/>
              <w:spacing w:after="40"/>
              <w:rPr>
                <w:b/>
                <w:bCs/>
              </w:rPr>
            </w:pPr>
            <w:proofErr w:type="spellStart"/>
            <w:r w:rsidRPr="002F0098">
              <w:t>Bilinara</w:t>
            </w:r>
            <w:proofErr w:type="spellEnd"/>
            <w:r w:rsidRPr="002F0098">
              <w:t xml:space="preserve"> (</w:t>
            </w:r>
            <w:proofErr w:type="spellStart"/>
            <w:r w:rsidRPr="002F0098">
              <w:t>Coolibah</w:t>
            </w:r>
            <w:proofErr w:type="spellEnd"/>
            <w:r w:rsidRPr="002F0098">
              <w:t>-Wave Hill Stock Routes)</w:t>
            </w:r>
          </w:p>
        </w:tc>
        <w:tc>
          <w:tcPr>
            <w:tcW w:w="1653" w:type="dxa"/>
          </w:tcPr>
          <w:p w14:paraId="2AC7F592" w14:textId="77777777" w:rsidR="002F0098" w:rsidRPr="002F0098" w:rsidRDefault="002F0098" w:rsidP="00C246D3">
            <w:pPr>
              <w:pStyle w:val="Tabletext"/>
              <w:spacing w:after="40"/>
              <w:jc w:val="right"/>
              <w:rPr>
                <w:b/>
                <w:bCs/>
              </w:rPr>
            </w:pPr>
            <w:r w:rsidRPr="002F0098">
              <w:t>21 June 1990</w:t>
            </w:r>
          </w:p>
        </w:tc>
      </w:tr>
      <w:tr w:rsidR="002F0098" w:rsidRPr="002F0098" w14:paraId="7425ABDE" w14:textId="77777777" w:rsidTr="00C246D3">
        <w:tc>
          <w:tcPr>
            <w:tcW w:w="959" w:type="dxa"/>
          </w:tcPr>
          <w:p w14:paraId="1C744483" w14:textId="77777777" w:rsidR="002F0098" w:rsidRPr="002F0098" w:rsidRDefault="002F0098" w:rsidP="00C246D3">
            <w:pPr>
              <w:pStyle w:val="Tabletext"/>
              <w:spacing w:before="0" w:after="0"/>
            </w:pPr>
          </w:p>
        </w:tc>
        <w:tc>
          <w:tcPr>
            <w:tcW w:w="1134" w:type="dxa"/>
          </w:tcPr>
          <w:p w14:paraId="337520D2" w14:textId="77777777" w:rsidR="0080083C" w:rsidRDefault="002F0098" w:rsidP="00C246D3">
            <w:pPr>
              <w:pStyle w:val="Tabletext"/>
              <w:spacing w:before="0" w:after="0"/>
              <w:rPr>
                <w:b/>
                <w:bCs/>
              </w:rPr>
            </w:pPr>
            <w:r w:rsidRPr="002F0098">
              <w:t>(92</w:t>
            </w:r>
          </w:p>
          <w:p w14:paraId="2F78D9DA" w14:textId="77777777" w:rsidR="002F0098" w:rsidRDefault="00966B9F" w:rsidP="00C246D3">
            <w:pPr>
              <w:pStyle w:val="Tabletext"/>
              <w:spacing w:before="0" w:after="0"/>
            </w:pPr>
            <w:r>
              <w:t>(</w:t>
            </w:r>
          </w:p>
          <w:p w14:paraId="4A4A5790" w14:textId="77777777" w:rsidR="0080083C" w:rsidRDefault="0080083C" w:rsidP="00C246D3">
            <w:pPr>
              <w:pStyle w:val="Tabletext"/>
              <w:spacing w:before="0" w:after="0"/>
            </w:pPr>
            <w:r>
              <w:t>(99</w:t>
            </w:r>
          </w:p>
          <w:p w14:paraId="210E0136" w14:textId="77777777" w:rsidR="0080083C" w:rsidRPr="002F0098" w:rsidRDefault="0080083C" w:rsidP="00C246D3">
            <w:pPr>
              <w:pStyle w:val="Tabletext"/>
              <w:spacing w:before="0" w:after="0"/>
            </w:pPr>
            <w:r>
              <w:t>(105</w:t>
            </w:r>
            <w:r w:rsidR="004A4590">
              <w:br/>
              <w:t>(</w:t>
            </w:r>
          </w:p>
        </w:tc>
        <w:tc>
          <w:tcPr>
            <w:tcW w:w="3118" w:type="dxa"/>
          </w:tcPr>
          <w:p w14:paraId="31513C8D" w14:textId="77777777" w:rsidR="002F0098" w:rsidRPr="002F0098" w:rsidRDefault="002F0098" w:rsidP="00C246D3">
            <w:pPr>
              <w:pStyle w:val="Tabletext"/>
              <w:spacing w:before="0" w:after="0"/>
              <w:ind w:left="175"/>
              <w:rPr>
                <w:b/>
                <w:bCs/>
              </w:rPr>
            </w:pPr>
            <w:proofErr w:type="spellStart"/>
            <w:r w:rsidRPr="002F0098">
              <w:t>Coolibah</w:t>
            </w:r>
            <w:proofErr w:type="spellEnd"/>
            <w:r w:rsidRPr="002F0098">
              <w:t xml:space="preserve"> and Wave Hill Stock Routes (Victoria River Downs)</w:t>
            </w:r>
            <w:r w:rsidR="0080083C">
              <w:br/>
            </w:r>
            <w:r w:rsidR="0080083C" w:rsidRPr="002F0098">
              <w:t xml:space="preserve">Wave Hill Stock Route </w:t>
            </w:r>
            <w:r w:rsidR="0080083C">
              <w:t>–</w:t>
            </w:r>
            <w:r w:rsidR="0080083C" w:rsidRPr="002F0098">
              <w:t xml:space="preserve"> </w:t>
            </w:r>
            <w:proofErr w:type="spellStart"/>
            <w:r w:rsidR="0080083C" w:rsidRPr="002F0098">
              <w:t>Bilinara</w:t>
            </w:r>
            <w:proofErr w:type="spellEnd"/>
            <w:r w:rsidR="0080083C">
              <w:br/>
            </w:r>
            <w:r w:rsidR="0080083C" w:rsidRPr="002F0098">
              <w:t>Wave Hill Stock Route Area (</w:t>
            </w:r>
            <w:proofErr w:type="spellStart"/>
            <w:r w:rsidR="0080083C" w:rsidRPr="002F0098">
              <w:t>Ngarinman</w:t>
            </w:r>
            <w:proofErr w:type="spellEnd"/>
            <w:r w:rsidR="0080083C">
              <w:t>)</w:t>
            </w:r>
          </w:p>
        </w:tc>
        <w:tc>
          <w:tcPr>
            <w:tcW w:w="1653" w:type="dxa"/>
          </w:tcPr>
          <w:p w14:paraId="148CAF16" w14:textId="77777777" w:rsidR="002F0098" w:rsidRPr="002F0098" w:rsidRDefault="002F0098" w:rsidP="00C246D3">
            <w:pPr>
              <w:pStyle w:val="Tabletext"/>
              <w:spacing w:before="0" w:after="0"/>
              <w:jc w:val="right"/>
            </w:pPr>
          </w:p>
        </w:tc>
      </w:tr>
      <w:tr w:rsidR="002F0098" w:rsidRPr="002F0098" w14:paraId="63FB9795" w14:textId="77777777" w:rsidTr="00C246D3">
        <w:tc>
          <w:tcPr>
            <w:tcW w:w="959" w:type="dxa"/>
          </w:tcPr>
          <w:p w14:paraId="643F4B6C" w14:textId="77777777" w:rsidR="002F0098" w:rsidRPr="002F0098" w:rsidRDefault="006F0CFC" w:rsidP="00960CEA">
            <w:pPr>
              <w:pStyle w:val="Tabletext"/>
              <w:tabs>
                <w:tab w:val="center" w:pos="371"/>
                <w:tab w:val="right" w:pos="743"/>
              </w:tabs>
              <w:rPr>
                <w:rFonts w:asciiTheme="majorHAnsi" w:eastAsiaTheme="majorEastAsia" w:hAnsiTheme="majorHAnsi" w:cstheme="majorBidi"/>
                <w:b/>
                <w:bCs/>
                <w:i/>
                <w:iCs/>
                <w:color w:val="404040" w:themeColor="text1" w:themeTint="BF"/>
              </w:rPr>
            </w:pPr>
            <w:r>
              <w:t>36</w:t>
            </w:r>
          </w:p>
        </w:tc>
        <w:tc>
          <w:tcPr>
            <w:tcW w:w="1134" w:type="dxa"/>
          </w:tcPr>
          <w:p w14:paraId="6B3D5E1A" w14:textId="77777777" w:rsidR="002F0098" w:rsidRPr="002F0098" w:rsidRDefault="002F0098" w:rsidP="002F0098">
            <w:pPr>
              <w:pStyle w:val="Tabletext"/>
            </w:pPr>
            <w:r w:rsidRPr="002F0098">
              <w:t>107</w:t>
            </w:r>
          </w:p>
        </w:tc>
        <w:tc>
          <w:tcPr>
            <w:tcW w:w="3118" w:type="dxa"/>
          </w:tcPr>
          <w:p w14:paraId="2C4FEC8E" w14:textId="77777777" w:rsidR="002F0098" w:rsidRPr="002F0098" w:rsidRDefault="002F0098" w:rsidP="002F0098">
            <w:pPr>
              <w:pStyle w:val="Tabletext"/>
            </w:pPr>
            <w:r w:rsidRPr="002F0098">
              <w:t>Stokes Range</w:t>
            </w:r>
          </w:p>
        </w:tc>
        <w:tc>
          <w:tcPr>
            <w:tcW w:w="1653" w:type="dxa"/>
          </w:tcPr>
          <w:p w14:paraId="1132C6A6" w14:textId="77777777" w:rsidR="002F0098" w:rsidRPr="002F0098" w:rsidRDefault="002F0098" w:rsidP="00C246D3">
            <w:pPr>
              <w:pStyle w:val="Tabletext"/>
              <w:jc w:val="right"/>
              <w:rPr>
                <w:b/>
                <w:bCs/>
              </w:rPr>
            </w:pPr>
            <w:r w:rsidRPr="002F0098">
              <w:t>28 June 1990</w:t>
            </w:r>
          </w:p>
        </w:tc>
      </w:tr>
      <w:tr w:rsidR="002F0098" w:rsidRPr="002F0098" w14:paraId="6AB008EF" w14:textId="77777777" w:rsidTr="00C246D3">
        <w:tc>
          <w:tcPr>
            <w:tcW w:w="959" w:type="dxa"/>
          </w:tcPr>
          <w:p w14:paraId="45F321B2" w14:textId="08404085" w:rsidR="002F0098" w:rsidRPr="002F0098" w:rsidRDefault="002F0098" w:rsidP="00B15704">
            <w:pPr>
              <w:pStyle w:val="Tabletext"/>
              <w:spacing w:after="40"/>
              <w:rPr>
                <w:b/>
                <w:bCs/>
              </w:rPr>
            </w:pPr>
            <w:r w:rsidRPr="002F0098">
              <w:t>37</w:t>
            </w:r>
            <w:r w:rsidR="00FD73D0">
              <w:t xml:space="preserve"> </w:t>
            </w:r>
            <w:r w:rsidRPr="002F0098">
              <w:t xml:space="preserve">Note </w:t>
            </w:r>
            <w:r w:rsidR="00B15704">
              <w:t>4</w:t>
            </w:r>
          </w:p>
        </w:tc>
        <w:tc>
          <w:tcPr>
            <w:tcW w:w="1134" w:type="dxa"/>
          </w:tcPr>
          <w:p w14:paraId="1B607917" w14:textId="77777777" w:rsidR="002F0098" w:rsidRPr="002F0098" w:rsidRDefault="002F0098" w:rsidP="00C246D3">
            <w:pPr>
              <w:pStyle w:val="Tabletext"/>
              <w:spacing w:after="40"/>
            </w:pPr>
          </w:p>
        </w:tc>
        <w:tc>
          <w:tcPr>
            <w:tcW w:w="3118" w:type="dxa"/>
          </w:tcPr>
          <w:p w14:paraId="5F122F83" w14:textId="77777777" w:rsidR="002F0098" w:rsidRPr="002F0098" w:rsidRDefault="002F0098" w:rsidP="00C246D3">
            <w:pPr>
              <w:pStyle w:val="Tabletext"/>
              <w:spacing w:after="40"/>
              <w:rPr>
                <w:b/>
                <w:bCs/>
              </w:rPr>
            </w:pPr>
            <w:r w:rsidRPr="002F0098">
              <w:t>Upper Daly Volumes 1, 2 and 3</w:t>
            </w:r>
          </w:p>
        </w:tc>
        <w:tc>
          <w:tcPr>
            <w:tcW w:w="1653" w:type="dxa"/>
          </w:tcPr>
          <w:p w14:paraId="57B58B5B" w14:textId="77777777" w:rsidR="002F0098" w:rsidRPr="002F0098" w:rsidRDefault="002F0098" w:rsidP="00EC78FC">
            <w:pPr>
              <w:pStyle w:val="Tabletext"/>
              <w:spacing w:after="40"/>
              <w:jc w:val="right"/>
            </w:pPr>
            <w:r w:rsidRPr="002F0098">
              <w:t>v1</w:t>
            </w:r>
            <w:r w:rsidR="00FD73D0">
              <w:t xml:space="preserve"> </w:t>
            </w:r>
            <w:r w:rsidRPr="002F0098">
              <w:t>10 August 1989</w:t>
            </w:r>
            <w:r w:rsidR="00966B9F">
              <w:br/>
            </w:r>
            <w:r w:rsidR="00966B9F" w:rsidRPr="002F0098">
              <w:t>v2 8 February 1990</w:t>
            </w:r>
            <w:r w:rsidR="00966B9F">
              <w:br/>
            </w:r>
            <w:r w:rsidR="00966B9F" w:rsidRPr="002F0098">
              <w:t>v3</w:t>
            </w:r>
            <w:r w:rsidR="00966B9F">
              <w:t xml:space="preserve">  </w:t>
            </w:r>
            <w:r w:rsidR="00966B9F" w:rsidRPr="002F0098">
              <w:t xml:space="preserve"> 22 March 1990</w:t>
            </w:r>
          </w:p>
        </w:tc>
      </w:tr>
      <w:tr w:rsidR="002F0098" w:rsidRPr="002F0098" w14:paraId="1F60F48C" w14:textId="77777777" w:rsidTr="00C246D3">
        <w:tc>
          <w:tcPr>
            <w:tcW w:w="959" w:type="dxa"/>
          </w:tcPr>
          <w:p w14:paraId="7E53A1B8" w14:textId="77777777" w:rsidR="002F0098" w:rsidRPr="002F0098" w:rsidRDefault="002F0098" w:rsidP="00C246D3">
            <w:pPr>
              <w:pStyle w:val="Tabletext"/>
              <w:spacing w:before="0"/>
              <w:jc w:val="right"/>
            </w:pPr>
          </w:p>
        </w:tc>
        <w:tc>
          <w:tcPr>
            <w:tcW w:w="1134" w:type="dxa"/>
          </w:tcPr>
          <w:p w14:paraId="69701B6F" w14:textId="77777777" w:rsidR="002F0098" w:rsidRPr="002F0098" w:rsidRDefault="002F0098" w:rsidP="00C246D3">
            <w:pPr>
              <w:pStyle w:val="Tabletext"/>
              <w:spacing w:before="0"/>
              <w:rPr>
                <w:b/>
                <w:bCs/>
              </w:rPr>
            </w:pPr>
            <w:r w:rsidRPr="002F0098">
              <w:t>(11</w:t>
            </w:r>
            <w:r w:rsidR="004E5879">
              <w:br/>
            </w:r>
            <w:r w:rsidR="0080083C">
              <w:t>(12</w:t>
            </w:r>
            <w:r w:rsidR="004E5879">
              <w:br/>
              <w:t>(</w:t>
            </w:r>
            <w:r w:rsidR="004E5879">
              <w:br/>
              <w:t>(32</w:t>
            </w:r>
          </w:p>
        </w:tc>
        <w:tc>
          <w:tcPr>
            <w:tcW w:w="3118" w:type="dxa"/>
          </w:tcPr>
          <w:p w14:paraId="0CD95A74" w14:textId="77777777" w:rsidR="002F0098" w:rsidRPr="002F0098" w:rsidRDefault="002F0098" w:rsidP="00C246D3">
            <w:pPr>
              <w:pStyle w:val="Tabletext"/>
              <w:spacing w:before="0"/>
              <w:ind w:left="175"/>
              <w:rPr>
                <w:b/>
                <w:bCs/>
              </w:rPr>
            </w:pPr>
            <w:r w:rsidRPr="002F0098">
              <w:t>Douglas (</w:t>
            </w:r>
            <w:proofErr w:type="spellStart"/>
            <w:r w:rsidRPr="002F0098">
              <w:t>Wagaman</w:t>
            </w:r>
            <w:proofErr w:type="spellEnd"/>
            <w:r w:rsidRPr="002F0098">
              <w:t>)</w:t>
            </w:r>
            <w:r w:rsidR="0080083C">
              <w:br/>
            </w:r>
            <w:proofErr w:type="spellStart"/>
            <w:r w:rsidR="0080083C" w:rsidRPr="002F0098">
              <w:t>Umbrawarra</w:t>
            </w:r>
            <w:proofErr w:type="spellEnd"/>
            <w:r w:rsidR="0080083C" w:rsidRPr="002F0098">
              <w:t xml:space="preserve"> Gorge-</w:t>
            </w:r>
            <w:proofErr w:type="spellStart"/>
            <w:r w:rsidR="0080083C" w:rsidRPr="002F0098">
              <w:t>Jindare</w:t>
            </w:r>
            <w:proofErr w:type="spellEnd"/>
            <w:r w:rsidR="0080083C" w:rsidRPr="002F0098">
              <w:t xml:space="preserve"> (</w:t>
            </w:r>
            <w:proofErr w:type="spellStart"/>
            <w:r w:rsidR="0080083C" w:rsidRPr="002F0098">
              <w:t>Wagaman</w:t>
            </w:r>
            <w:proofErr w:type="spellEnd"/>
            <w:r w:rsidR="0080083C" w:rsidRPr="002F0098">
              <w:t>)</w:t>
            </w:r>
            <w:r w:rsidR="0080083C">
              <w:br/>
            </w:r>
            <w:r w:rsidR="0080083C" w:rsidRPr="002F0098">
              <w:t>Upper Daly</w:t>
            </w:r>
          </w:p>
        </w:tc>
        <w:tc>
          <w:tcPr>
            <w:tcW w:w="1653" w:type="dxa"/>
          </w:tcPr>
          <w:p w14:paraId="096FC18D" w14:textId="77777777" w:rsidR="002F0098" w:rsidRPr="002F0098" w:rsidRDefault="002F0098" w:rsidP="00C246D3">
            <w:pPr>
              <w:pStyle w:val="Tabletext"/>
              <w:spacing w:before="0"/>
              <w:jc w:val="right"/>
            </w:pPr>
          </w:p>
        </w:tc>
      </w:tr>
      <w:tr w:rsidR="002F0098" w:rsidRPr="002F0098" w14:paraId="15731A2B" w14:textId="77777777" w:rsidTr="00C246D3">
        <w:tc>
          <w:tcPr>
            <w:tcW w:w="959" w:type="dxa"/>
          </w:tcPr>
          <w:p w14:paraId="65926CC8" w14:textId="77777777" w:rsidR="002F0098" w:rsidRPr="002F0098" w:rsidRDefault="002F0098" w:rsidP="00960CEA">
            <w:pPr>
              <w:pStyle w:val="Tabletext"/>
              <w:rPr>
                <w:b/>
                <w:bCs/>
              </w:rPr>
            </w:pPr>
            <w:r w:rsidRPr="002F0098">
              <w:t>38</w:t>
            </w:r>
          </w:p>
        </w:tc>
        <w:tc>
          <w:tcPr>
            <w:tcW w:w="1134" w:type="dxa"/>
          </w:tcPr>
          <w:p w14:paraId="3D643143" w14:textId="77777777" w:rsidR="002F0098" w:rsidRPr="002F0098" w:rsidRDefault="002F0098" w:rsidP="002F0098">
            <w:pPr>
              <w:pStyle w:val="Tabletext"/>
            </w:pPr>
            <w:r w:rsidRPr="002F0098">
              <w:t>43</w:t>
            </w:r>
          </w:p>
        </w:tc>
        <w:tc>
          <w:tcPr>
            <w:tcW w:w="3118" w:type="dxa"/>
          </w:tcPr>
          <w:p w14:paraId="47C2B3CD" w14:textId="77777777" w:rsidR="002F0098" w:rsidRPr="002F0098" w:rsidRDefault="002F0098" w:rsidP="002F0098">
            <w:pPr>
              <w:pStyle w:val="Tabletext"/>
            </w:pPr>
            <w:r w:rsidRPr="002F0098">
              <w:t>Western Desert</w:t>
            </w:r>
          </w:p>
        </w:tc>
        <w:tc>
          <w:tcPr>
            <w:tcW w:w="1653" w:type="dxa"/>
          </w:tcPr>
          <w:p w14:paraId="13789EDC" w14:textId="77777777" w:rsidR="002F0098" w:rsidRPr="002F0098" w:rsidRDefault="002F0098" w:rsidP="00C246D3">
            <w:pPr>
              <w:pStyle w:val="Tabletext"/>
              <w:jc w:val="right"/>
              <w:rPr>
                <w:b/>
                <w:bCs/>
              </w:rPr>
            </w:pPr>
            <w:r w:rsidRPr="002F0098">
              <w:t>24 September 1990</w:t>
            </w:r>
          </w:p>
        </w:tc>
      </w:tr>
      <w:tr w:rsidR="002F0098" w:rsidRPr="002F0098" w14:paraId="66476EA7" w14:textId="77777777" w:rsidTr="00C246D3">
        <w:tc>
          <w:tcPr>
            <w:tcW w:w="959" w:type="dxa"/>
          </w:tcPr>
          <w:p w14:paraId="7BBF9898" w14:textId="77777777" w:rsidR="002F0098" w:rsidRPr="002F0098" w:rsidRDefault="002F0098" w:rsidP="002F0098">
            <w:pPr>
              <w:pStyle w:val="Tabletext"/>
            </w:pPr>
            <w:r w:rsidRPr="002F0098">
              <w:t>39</w:t>
            </w:r>
          </w:p>
        </w:tc>
        <w:tc>
          <w:tcPr>
            <w:tcW w:w="1134" w:type="dxa"/>
          </w:tcPr>
          <w:p w14:paraId="004DE92C" w14:textId="77777777" w:rsidR="002F0098" w:rsidRPr="002F0098" w:rsidRDefault="002F0098" w:rsidP="002F0098">
            <w:pPr>
              <w:pStyle w:val="Tabletext"/>
            </w:pPr>
            <w:r w:rsidRPr="002F0098">
              <w:t>67</w:t>
            </w:r>
          </w:p>
        </w:tc>
        <w:tc>
          <w:tcPr>
            <w:tcW w:w="3118" w:type="dxa"/>
          </w:tcPr>
          <w:p w14:paraId="47F6EA77" w14:textId="77777777" w:rsidR="002F0098" w:rsidRPr="002F0098" w:rsidRDefault="002F0098" w:rsidP="002F0098">
            <w:pPr>
              <w:pStyle w:val="Tabletext"/>
            </w:pPr>
            <w:r w:rsidRPr="002F0098">
              <w:t>Finke</w:t>
            </w:r>
          </w:p>
        </w:tc>
        <w:tc>
          <w:tcPr>
            <w:tcW w:w="1653" w:type="dxa"/>
          </w:tcPr>
          <w:p w14:paraId="668DBAE2" w14:textId="77777777" w:rsidR="002F0098" w:rsidRPr="002F0098" w:rsidRDefault="002F0098" w:rsidP="00C246D3">
            <w:pPr>
              <w:pStyle w:val="Tabletext"/>
              <w:jc w:val="right"/>
              <w:rPr>
                <w:b/>
                <w:bCs/>
              </w:rPr>
            </w:pPr>
            <w:r w:rsidRPr="002F0098">
              <w:t>31 October 1990</w:t>
            </w:r>
          </w:p>
        </w:tc>
      </w:tr>
      <w:tr w:rsidR="002F0098" w:rsidRPr="002F0098" w14:paraId="6E327545" w14:textId="77777777" w:rsidTr="00C246D3">
        <w:tc>
          <w:tcPr>
            <w:tcW w:w="959" w:type="dxa"/>
          </w:tcPr>
          <w:p w14:paraId="5D6CF4DA" w14:textId="19493798" w:rsidR="002F0098" w:rsidRPr="002F0098" w:rsidRDefault="002F0098" w:rsidP="002F0098">
            <w:pPr>
              <w:pStyle w:val="Tabletext"/>
            </w:pPr>
            <w:r w:rsidRPr="002F0098">
              <w:t>40</w:t>
            </w:r>
            <w:r w:rsidR="00FD73D0">
              <w:t xml:space="preserve"> </w:t>
            </w:r>
            <w:r w:rsidR="00B15704">
              <w:t>Note 5</w:t>
            </w:r>
          </w:p>
        </w:tc>
        <w:tc>
          <w:tcPr>
            <w:tcW w:w="1134" w:type="dxa"/>
          </w:tcPr>
          <w:p w14:paraId="37FA3686" w14:textId="77777777" w:rsidR="002F0098" w:rsidRPr="002F0098" w:rsidRDefault="002F0098" w:rsidP="002F0098">
            <w:pPr>
              <w:pStyle w:val="Tabletext"/>
            </w:pPr>
            <w:r w:rsidRPr="002F0098">
              <w:t>37</w:t>
            </w:r>
          </w:p>
        </w:tc>
        <w:tc>
          <w:tcPr>
            <w:tcW w:w="3118" w:type="dxa"/>
          </w:tcPr>
          <w:p w14:paraId="150A78AA" w14:textId="77777777" w:rsidR="002F0098" w:rsidRPr="002F0098" w:rsidRDefault="002F0098" w:rsidP="002F0098">
            <w:pPr>
              <w:pStyle w:val="Tabletext"/>
            </w:pPr>
            <w:proofErr w:type="spellStart"/>
            <w:r w:rsidRPr="002F0098">
              <w:t>Kenbi</w:t>
            </w:r>
            <w:proofErr w:type="spellEnd"/>
            <w:r w:rsidRPr="002F0098">
              <w:t xml:space="preserve"> (Cox Peninsula)</w:t>
            </w:r>
          </w:p>
        </w:tc>
        <w:tc>
          <w:tcPr>
            <w:tcW w:w="1653" w:type="dxa"/>
          </w:tcPr>
          <w:p w14:paraId="4DC3DE42" w14:textId="77777777" w:rsidR="002F0098" w:rsidRPr="002F0098" w:rsidRDefault="002F0098" w:rsidP="00C246D3">
            <w:pPr>
              <w:pStyle w:val="Tabletext"/>
              <w:jc w:val="right"/>
              <w:rPr>
                <w:b/>
                <w:bCs/>
              </w:rPr>
            </w:pPr>
            <w:r w:rsidRPr="002F0098">
              <w:t>21 February 1991</w:t>
            </w:r>
          </w:p>
        </w:tc>
      </w:tr>
      <w:tr w:rsidR="002F0098" w:rsidRPr="002F0098" w14:paraId="34C2CEB7" w14:textId="77777777" w:rsidTr="00C246D3">
        <w:tc>
          <w:tcPr>
            <w:tcW w:w="959" w:type="dxa"/>
          </w:tcPr>
          <w:p w14:paraId="20C9DC78" w14:textId="77777777" w:rsidR="002F0098" w:rsidRPr="002F0098" w:rsidRDefault="002F0098" w:rsidP="002F0098">
            <w:pPr>
              <w:pStyle w:val="Tabletext"/>
            </w:pPr>
            <w:r w:rsidRPr="002F0098">
              <w:t>41</w:t>
            </w:r>
          </w:p>
        </w:tc>
        <w:tc>
          <w:tcPr>
            <w:tcW w:w="1134" w:type="dxa"/>
          </w:tcPr>
          <w:p w14:paraId="7B1B9991" w14:textId="77777777" w:rsidR="002F0098" w:rsidRPr="002F0098" w:rsidRDefault="002F0098" w:rsidP="002F0098">
            <w:pPr>
              <w:pStyle w:val="Tabletext"/>
            </w:pPr>
            <w:r w:rsidRPr="002F0098">
              <w:t>126</w:t>
            </w:r>
          </w:p>
        </w:tc>
        <w:tc>
          <w:tcPr>
            <w:tcW w:w="3118" w:type="dxa"/>
          </w:tcPr>
          <w:p w14:paraId="6CDF55CC" w14:textId="77777777" w:rsidR="002F0098" w:rsidRPr="002F0098" w:rsidRDefault="002F0098" w:rsidP="002F0098">
            <w:pPr>
              <w:pStyle w:val="Tabletext"/>
            </w:pPr>
            <w:r w:rsidRPr="002F0098">
              <w:t>North-West Simpson Desert</w:t>
            </w:r>
          </w:p>
        </w:tc>
        <w:tc>
          <w:tcPr>
            <w:tcW w:w="1653" w:type="dxa"/>
          </w:tcPr>
          <w:p w14:paraId="4EEB5258" w14:textId="77777777" w:rsidR="002F0098" w:rsidRPr="002F0098" w:rsidRDefault="002F0098" w:rsidP="00C246D3">
            <w:pPr>
              <w:pStyle w:val="Tabletext"/>
              <w:jc w:val="right"/>
              <w:rPr>
                <w:b/>
                <w:bCs/>
              </w:rPr>
            </w:pPr>
            <w:r w:rsidRPr="002F0098">
              <w:t>6 September 1991</w:t>
            </w:r>
          </w:p>
        </w:tc>
      </w:tr>
      <w:tr w:rsidR="002F0098" w:rsidRPr="002F0098" w14:paraId="13CE4A15" w14:textId="77777777" w:rsidTr="00C246D3">
        <w:tc>
          <w:tcPr>
            <w:tcW w:w="959" w:type="dxa"/>
          </w:tcPr>
          <w:p w14:paraId="308106AB" w14:textId="77777777" w:rsidR="002F0098" w:rsidRPr="002F0098" w:rsidRDefault="002F0098" w:rsidP="002F0098">
            <w:pPr>
              <w:pStyle w:val="Tabletext"/>
            </w:pPr>
            <w:r w:rsidRPr="002F0098">
              <w:t>42</w:t>
            </w:r>
          </w:p>
        </w:tc>
        <w:tc>
          <w:tcPr>
            <w:tcW w:w="1134" w:type="dxa"/>
          </w:tcPr>
          <w:p w14:paraId="60E98CD6" w14:textId="77777777" w:rsidR="002F0098" w:rsidRPr="002F0098" w:rsidRDefault="002F0098" w:rsidP="002F0098">
            <w:pPr>
              <w:pStyle w:val="Tabletext"/>
            </w:pPr>
            <w:r w:rsidRPr="002F0098">
              <w:t>124</w:t>
            </w:r>
          </w:p>
        </w:tc>
        <w:tc>
          <w:tcPr>
            <w:tcW w:w="3118" w:type="dxa"/>
          </w:tcPr>
          <w:p w14:paraId="7ACCC8DA" w14:textId="77777777" w:rsidR="002F0098" w:rsidRPr="002F0098" w:rsidRDefault="002F0098" w:rsidP="002F0098">
            <w:pPr>
              <w:pStyle w:val="Tabletext"/>
            </w:pPr>
            <w:r w:rsidRPr="002F0098">
              <w:t>Tanami Downs</w:t>
            </w:r>
          </w:p>
        </w:tc>
        <w:tc>
          <w:tcPr>
            <w:tcW w:w="1653" w:type="dxa"/>
          </w:tcPr>
          <w:p w14:paraId="1D424E9B" w14:textId="77777777" w:rsidR="002F0098" w:rsidRPr="002F0098" w:rsidRDefault="002F0098" w:rsidP="00C246D3">
            <w:pPr>
              <w:pStyle w:val="Tabletext"/>
              <w:jc w:val="right"/>
              <w:rPr>
                <w:b/>
                <w:bCs/>
              </w:rPr>
            </w:pPr>
            <w:r w:rsidRPr="002F0098">
              <w:t>30 March 1992</w:t>
            </w:r>
          </w:p>
        </w:tc>
      </w:tr>
      <w:tr w:rsidR="002F0098" w:rsidRPr="002F0098" w14:paraId="788AB01D" w14:textId="77777777" w:rsidTr="00C246D3">
        <w:tc>
          <w:tcPr>
            <w:tcW w:w="959" w:type="dxa"/>
          </w:tcPr>
          <w:p w14:paraId="6BFCBCD3" w14:textId="77777777" w:rsidR="002F0098" w:rsidRPr="002F0098" w:rsidRDefault="002F0098" w:rsidP="002F0098">
            <w:pPr>
              <w:pStyle w:val="Tabletext"/>
            </w:pPr>
            <w:r w:rsidRPr="002F0098">
              <w:t>43</w:t>
            </w:r>
          </w:p>
        </w:tc>
        <w:tc>
          <w:tcPr>
            <w:tcW w:w="1134" w:type="dxa"/>
          </w:tcPr>
          <w:p w14:paraId="59E4E981" w14:textId="77777777" w:rsidR="002F0098" w:rsidRPr="002F0098" w:rsidRDefault="002F0098" w:rsidP="002F0098">
            <w:pPr>
              <w:pStyle w:val="Tabletext"/>
            </w:pPr>
            <w:r w:rsidRPr="002F0098">
              <w:t>79</w:t>
            </w:r>
          </w:p>
        </w:tc>
        <w:tc>
          <w:tcPr>
            <w:tcW w:w="3118" w:type="dxa"/>
          </w:tcPr>
          <w:p w14:paraId="3DDEE7A2" w14:textId="77777777" w:rsidR="002F0098" w:rsidRPr="002F0098" w:rsidRDefault="002F0098" w:rsidP="002F0098">
            <w:pPr>
              <w:pStyle w:val="Tabletext"/>
            </w:pPr>
            <w:proofErr w:type="spellStart"/>
            <w:r w:rsidRPr="002F0098">
              <w:t>Yurrkuru</w:t>
            </w:r>
            <w:proofErr w:type="spellEnd"/>
            <w:r w:rsidRPr="002F0098">
              <w:t xml:space="preserve"> (Brookes Soak)</w:t>
            </w:r>
          </w:p>
        </w:tc>
        <w:tc>
          <w:tcPr>
            <w:tcW w:w="1653" w:type="dxa"/>
          </w:tcPr>
          <w:p w14:paraId="2B690FAA" w14:textId="77777777" w:rsidR="002F0098" w:rsidRPr="002F0098" w:rsidRDefault="002F0098" w:rsidP="00C246D3">
            <w:pPr>
              <w:pStyle w:val="Tabletext"/>
              <w:jc w:val="right"/>
              <w:rPr>
                <w:b/>
                <w:bCs/>
              </w:rPr>
            </w:pPr>
            <w:r w:rsidRPr="002F0098">
              <w:t>10 April 1992</w:t>
            </w:r>
          </w:p>
        </w:tc>
      </w:tr>
      <w:tr w:rsidR="002F0098" w:rsidRPr="002F0098" w14:paraId="51B4CF03" w14:textId="77777777" w:rsidTr="00C246D3">
        <w:tc>
          <w:tcPr>
            <w:tcW w:w="959" w:type="dxa"/>
          </w:tcPr>
          <w:p w14:paraId="7B93540C" w14:textId="77777777" w:rsidR="002F0098" w:rsidRPr="002F0098" w:rsidRDefault="002F0098" w:rsidP="002F0098">
            <w:pPr>
              <w:pStyle w:val="Tabletext"/>
            </w:pPr>
            <w:r w:rsidRPr="002F0098">
              <w:t>44</w:t>
            </w:r>
          </w:p>
        </w:tc>
        <w:tc>
          <w:tcPr>
            <w:tcW w:w="1134" w:type="dxa"/>
          </w:tcPr>
          <w:p w14:paraId="5E0C58F4" w14:textId="77777777" w:rsidR="002F0098" w:rsidRPr="002F0098" w:rsidRDefault="002F0098" w:rsidP="002F0098">
            <w:pPr>
              <w:pStyle w:val="Tabletext"/>
            </w:pPr>
            <w:r w:rsidRPr="002F0098">
              <w:t>80</w:t>
            </w:r>
          </w:p>
        </w:tc>
        <w:tc>
          <w:tcPr>
            <w:tcW w:w="3118" w:type="dxa"/>
          </w:tcPr>
          <w:p w14:paraId="1ABD6794" w14:textId="77777777" w:rsidR="002F0098" w:rsidRPr="002F0098" w:rsidRDefault="002F0098" w:rsidP="002F0098">
            <w:pPr>
              <w:pStyle w:val="Tabletext"/>
            </w:pPr>
            <w:r w:rsidRPr="002F0098">
              <w:t>Harts Range</w:t>
            </w:r>
          </w:p>
        </w:tc>
        <w:tc>
          <w:tcPr>
            <w:tcW w:w="1653" w:type="dxa"/>
          </w:tcPr>
          <w:p w14:paraId="6F3B518F" w14:textId="77777777" w:rsidR="002F0098" w:rsidRPr="002F0098" w:rsidRDefault="002F0098" w:rsidP="00C246D3">
            <w:pPr>
              <w:pStyle w:val="Tabletext"/>
              <w:jc w:val="right"/>
              <w:rPr>
                <w:b/>
                <w:bCs/>
              </w:rPr>
            </w:pPr>
            <w:r w:rsidRPr="002F0098">
              <w:t>20 May 1992</w:t>
            </w:r>
          </w:p>
        </w:tc>
      </w:tr>
      <w:tr w:rsidR="002F0098" w:rsidRPr="002F0098" w14:paraId="642ADC81" w14:textId="77777777" w:rsidTr="00C246D3">
        <w:tc>
          <w:tcPr>
            <w:tcW w:w="959" w:type="dxa"/>
          </w:tcPr>
          <w:p w14:paraId="20768DDE" w14:textId="77777777" w:rsidR="002F0098" w:rsidRPr="002F0098" w:rsidRDefault="002F0098" w:rsidP="00C246D3">
            <w:pPr>
              <w:pStyle w:val="Tabletext"/>
              <w:spacing w:after="40"/>
              <w:rPr>
                <w:b/>
                <w:bCs/>
              </w:rPr>
            </w:pPr>
            <w:r w:rsidRPr="002F0098">
              <w:t>45</w:t>
            </w:r>
          </w:p>
        </w:tc>
        <w:tc>
          <w:tcPr>
            <w:tcW w:w="1134" w:type="dxa"/>
          </w:tcPr>
          <w:p w14:paraId="7F2D4713" w14:textId="77777777" w:rsidR="002F0098" w:rsidRPr="002F0098" w:rsidRDefault="002F0098" w:rsidP="00C246D3">
            <w:pPr>
              <w:pStyle w:val="Tabletext"/>
              <w:spacing w:after="40"/>
            </w:pPr>
          </w:p>
        </w:tc>
        <w:tc>
          <w:tcPr>
            <w:tcW w:w="3118" w:type="dxa"/>
          </w:tcPr>
          <w:p w14:paraId="070CA468" w14:textId="77777777" w:rsidR="002F0098" w:rsidRPr="002F0098" w:rsidRDefault="002F0098" w:rsidP="00C246D3">
            <w:pPr>
              <w:pStyle w:val="Tabletext"/>
              <w:spacing w:after="40"/>
              <w:rPr>
                <w:b/>
                <w:bCs/>
              </w:rPr>
            </w:pPr>
            <w:r w:rsidRPr="002F0098">
              <w:t>North Simpson Desert</w:t>
            </w:r>
          </w:p>
        </w:tc>
        <w:tc>
          <w:tcPr>
            <w:tcW w:w="1653" w:type="dxa"/>
          </w:tcPr>
          <w:p w14:paraId="0B0BF10B" w14:textId="77777777" w:rsidR="002F0098" w:rsidRPr="002F0098" w:rsidRDefault="002F0098" w:rsidP="00C246D3">
            <w:pPr>
              <w:pStyle w:val="Tabletext"/>
              <w:spacing w:after="40"/>
              <w:jc w:val="right"/>
              <w:rPr>
                <w:b/>
                <w:bCs/>
              </w:rPr>
            </w:pPr>
            <w:r w:rsidRPr="002F0098">
              <w:t>29 September 1992</w:t>
            </w:r>
          </w:p>
        </w:tc>
      </w:tr>
      <w:tr w:rsidR="002F0098" w:rsidRPr="002F0098" w14:paraId="5C716C77" w14:textId="77777777" w:rsidTr="00C246D3">
        <w:tc>
          <w:tcPr>
            <w:tcW w:w="959" w:type="dxa"/>
          </w:tcPr>
          <w:p w14:paraId="5B5A32D4" w14:textId="77777777" w:rsidR="002F0098" w:rsidRPr="002F0098" w:rsidRDefault="002F0098" w:rsidP="00C246D3">
            <w:pPr>
              <w:pStyle w:val="Tabletext"/>
              <w:spacing w:before="0"/>
            </w:pPr>
          </w:p>
        </w:tc>
        <w:tc>
          <w:tcPr>
            <w:tcW w:w="1134" w:type="dxa"/>
          </w:tcPr>
          <w:p w14:paraId="2E5CD36C" w14:textId="77777777" w:rsidR="002F0098" w:rsidRPr="002F0098" w:rsidRDefault="002F0098" w:rsidP="00C246D3">
            <w:pPr>
              <w:pStyle w:val="Tabletext"/>
              <w:spacing w:before="0"/>
              <w:rPr>
                <w:b/>
                <w:bCs/>
              </w:rPr>
            </w:pPr>
            <w:r w:rsidRPr="002F0098">
              <w:t>(121</w:t>
            </w:r>
            <w:r w:rsidR="00966B9F">
              <w:br/>
              <w:t>(</w:t>
            </w:r>
            <w:r w:rsidR="0080083C">
              <w:t>134</w:t>
            </w:r>
          </w:p>
        </w:tc>
        <w:tc>
          <w:tcPr>
            <w:tcW w:w="3118" w:type="dxa"/>
          </w:tcPr>
          <w:p w14:paraId="3A2798FF" w14:textId="77777777" w:rsidR="002F0098" w:rsidRPr="002F0098" w:rsidRDefault="002F0098" w:rsidP="00C246D3">
            <w:pPr>
              <w:pStyle w:val="Tabletext"/>
              <w:spacing w:before="0"/>
              <w:ind w:left="175"/>
              <w:rPr>
                <w:b/>
                <w:bCs/>
              </w:rPr>
            </w:pPr>
            <w:r w:rsidRPr="002F0098">
              <w:t>Simpson Desert Area 2 (</w:t>
            </w:r>
            <w:proofErr w:type="spellStart"/>
            <w:r w:rsidRPr="002F0098">
              <w:t>Atula</w:t>
            </w:r>
            <w:proofErr w:type="spellEnd"/>
            <w:r w:rsidRPr="002F0098">
              <w:t>)</w:t>
            </w:r>
            <w:r w:rsidR="0080083C">
              <w:br/>
            </w:r>
            <w:r w:rsidR="0080083C" w:rsidRPr="002F0098">
              <w:t>North Simpson Desert</w:t>
            </w:r>
          </w:p>
        </w:tc>
        <w:tc>
          <w:tcPr>
            <w:tcW w:w="1653" w:type="dxa"/>
          </w:tcPr>
          <w:p w14:paraId="1C254269" w14:textId="77777777" w:rsidR="002F0098" w:rsidRPr="002F0098" w:rsidRDefault="002F0098" w:rsidP="00C246D3">
            <w:pPr>
              <w:pStyle w:val="Tabletext"/>
              <w:spacing w:before="0"/>
              <w:jc w:val="right"/>
            </w:pPr>
          </w:p>
        </w:tc>
      </w:tr>
      <w:tr w:rsidR="002F0098" w:rsidRPr="002F0098" w14:paraId="24312F64" w14:textId="77777777" w:rsidTr="00C246D3">
        <w:tc>
          <w:tcPr>
            <w:tcW w:w="959" w:type="dxa"/>
          </w:tcPr>
          <w:p w14:paraId="065B0586" w14:textId="77777777" w:rsidR="002F0098" w:rsidRPr="002F0098" w:rsidRDefault="002F0098" w:rsidP="00960CEA">
            <w:pPr>
              <w:pStyle w:val="Tabletext"/>
              <w:rPr>
                <w:b/>
                <w:bCs/>
              </w:rPr>
            </w:pPr>
            <w:r w:rsidRPr="002F0098">
              <w:t>46</w:t>
            </w:r>
          </w:p>
        </w:tc>
        <w:tc>
          <w:tcPr>
            <w:tcW w:w="1134" w:type="dxa"/>
          </w:tcPr>
          <w:p w14:paraId="6CEF958E" w14:textId="77777777" w:rsidR="002F0098" w:rsidRPr="002F0098" w:rsidRDefault="002F0098" w:rsidP="002F0098">
            <w:pPr>
              <w:pStyle w:val="Tabletext"/>
            </w:pPr>
            <w:r w:rsidRPr="002F0098">
              <w:t>45</w:t>
            </w:r>
          </w:p>
        </w:tc>
        <w:tc>
          <w:tcPr>
            <w:tcW w:w="3118" w:type="dxa"/>
          </w:tcPr>
          <w:p w14:paraId="3E496B69" w14:textId="77777777" w:rsidR="002F0098" w:rsidRPr="002F0098" w:rsidRDefault="002F0098" w:rsidP="002F0098">
            <w:pPr>
              <w:pStyle w:val="Tabletext"/>
            </w:pPr>
            <w:proofErr w:type="spellStart"/>
            <w:r w:rsidRPr="002F0098">
              <w:t>Amanbidji</w:t>
            </w:r>
            <w:proofErr w:type="spellEnd"/>
          </w:p>
        </w:tc>
        <w:tc>
          <w:tcPr>
            <w:tcW w:w="1653" w:type="dxa"/>
          </w:tcPr>
          <w:p w14:paraId="21AA7AAE" w14:textId="77777777" w:rsidR="002F0098" w:rsidRPr="002F0098" w:rsidRDefault="002F0098" w:rsidP="00C246D3">
            <w:pPr>
              <w:pStyle w:val="Tabletext"/>
              <w:jc w:val="right"/>
              <w:rPr>
                <w:b/>
                <w:bCs/>
              </w:rPr>
            </w:pPr>
            <w:r w:rsidRPr="002F0098">
              <w:t>9 October 1992</w:t>
            </w:r>
          </w:p>
        </w:tc>
      </w:tr>
      <w:tr w:rsidR="002F0098" w:rsidRPr="002F0098" w14:paraId="159A4099" w14:textId="77777777" w:rsidTr="00C246D3">
        <w:tc>
          <w:tcPr>
            <w:tcW w:w="959" w:type="dxa"/>
          </w:tcPr>
          <w:p w14:paraId="0DF3E26D" w14:textId="77777777" w:rsidR="002F0098" w:rsidRPr="002F0098" w:rsidRDefault="002F0098" w:rsidP="00C246D3">
            <w:pPr>
              <w:pStyle w:val="Tabletext"/>
              <w:spacing w:after="0"/>
              <w:rPr>
                <w:b/>
                <w:bCs/>
              </w:rPr>
            </w:pPr>
            <w:r w:rsidRPr="002F0098">
              <w:t>47</w:t>
            </w:r>
          </w:p>
        </w:tc>
        <w:tc>
          <w:tcPr>
            <w:tcW w:w="1134" w:type="dxa"/>
          </w:tcPr>
          <w:p w14:paraId="604233EE" w14:textId="77777777" w:rsidR="002F0098" w:rsidRPr="002F0098" w:rsidRDefault="002F0098" w:rsidP="00C246D3">
            <w:pPr>
              <w:pStyle w:val="Tabletext"/>
              <w:spacing w:after="0"/>
            </w:pPr>
            <w:r w:rsidRPr="002F0098">
              <w:t>(137</w:t>
            </w:r>
            <w:r w:rsidR="00966B9F">
              <w:br/>
              <w:t>(</w:t>
            </w:r>
          </w:p>
        </w:tc>
        <w:tc>
          <w:tcPr>
            <w:tcW w:w="3118" w:type="dxa"/>
          </w:tcPr>
          <w:p w14:paraId="66CF2479" w14:textId="77777777" w:rsidR="002F0098" w:rsidRPr="002F0098" w:rsidRDefault="002F0098" w:rsidP="00C246D3">
            <w:pPr>
              <w:pStyle w:val="Tabletext"/>
              <w:spacing w:after="0"/>
            </w:pPr>
            <w:proofErr w:type="spellStart"/>
            <w:r w:rsidRPr="002F0098">
              <w:t>Ngaliwurru</w:t>
            </w:r>
            <w:proofErr w:type="spellEnd"/>
            <w:r w:rsidRPr="002F0098">
              <w:t>/</w:t>
            </w:r>
            <w:proofErr w:type="spellStart"/>
            <w:r w:rsidRPr="002F0098">
              <w:t>Nungali</w:t>
            </w:r>
            <w:proofErr w:type="spellEnd"/>
            <w:r w:rsidRPr="002F0098">
              <w:t xml:space="preserve"> (Fitzroy Pastoral Lease)</w:t>
            </w:r>
          </w:p>
        </w:tc>
        <w:tc>
          <w:tcPr>
            <w:tcW w:w="1653" w:type="dxa"/>
          </w:tcPr>
          <w:p w14:paraId="33B72F31" w14:textId="77777777" w:rsidR="002F0098" w:rsidRPr="002F0098" w:rsidRDefault="002F0098" w:rsidP="00C246D3">
            <w:pPr>
              <w:pStyle w:val="Tabletext"/>
              <w:spacing w:after="0"/>
              <w:jc w:val="right"/>
              <w:rPr>
                <w:b/>
                <w:bCs/>
              </w:rPr>
            </w:pPr>
            <w:r w:rsidRPr="002F0098">
              <w:t>22 December 1993</w:t>
            </w:r>
          </w:p>
        </w:tc>
      </w:tr>
      <w:tr w:rsidR="002F0098" w:rsidRPr="002F0098" w14:paraId="2D7BD3E3" w14:textId="77777777" w:rsidTr="00C246D3">
        <w:tc>
          <w:tcPr>
            <w:tcW w:w="959" w:type="dxa"/>
          </w:tcPr>
          <w:p w14:paraId="59ACE03B" w14:textId="77777777" w:rsidR="002F0098" w:rsidRPr="002F0098" w:rsidRDefault="002F0098" w:rsidP="00C246D3">
            <w:pPr>
              <w:pStyle w:val="Tabletext"/>
              <w:spacing w:before="0"/>
            </w:pPr>
          </w:p>
        </w:tc>
        <w:tc>
          <w:tcPr>
            <w:tcW w:w="1134" w:type="dxa"/>
          </w:tcPr>
          <w:p w14:paraId="58232F8B" w14:textId="77777777" w:rsidR="002F0098" w:rsidRPr="002F0098" w:rsidRDefault="002F0098" w:rsidP="00C246D3">
            <w:pPr>
              <w:pStyle w:val="Tabletext"/>
              <w:spacing w:before="0"/>
              <w:rPr>
                <w:b/>
                <w:bCs/>
              </w:rPr>
            </w:pPr>
            <w:r w:rsidRPr="002F0098">
              <w:t>(140</w:t>
            </w:r>
          </w:p>
        </w:tc>
        <w:tc>
          <w:tcPr>
            <w:tcW w:w="3118" w:type="dxa"/>
          </w:tcPr>
          <w:p w14:paraId="58E3C7DA" w14:textId="77777777" w:rsidR="00966B9F" w:rsidRPr="002F0098" w:rsidRDefault="002F0098" w:rsidP="00C246D3">
            <w:pPr>
              <w:pStyle w:val="Tabletext"/>
              <w:spacing w:before="0"/>
              <w:rPr>
                <w:b/>
                <w:bCs/>
              </w:rPr>
            </w:pPr>
            <w:r w:rsidRPr="002F0098">
              <w:t>Victoria River (Bed and Banks)</w:t>
            </w:r>
          </w:p>
        </w:tc>
        <w:tc>
          <w:tcPr>
            <w:tcW w:w="1653" w:type="dxa"/>
          </w:tcPr>
          <w:p w14:paraId="3576E6AA" w14:textId="77777777" w:rsidR="002F0098" w:rsidRPr="002F0098" w:rsidRDefault="002F0098" w:rsidP="00C246D3">
            <w:pPr>
              <w:pStyle w:val="Tabletext"/>
              <w:spacing w:before="0"/>
              <w:jc w:val="right"/>
            </w:pPr>
          </w:p>
        </w:tc>
      </w:tr>
      <w:tr w:rsidR="002F0098" w:rsidRPr="002F0098" w14:paraId="640ED011" w14:textId="77777777" w:rsidTr="00C246D3">
        <w:tc>
          <w:tcPr>
            <w:tcW w:w="959" w:type="dxa"/>
          </w:tcPr>
          <w:p w14:paraId="027C73ED" w14:textId="3DA253B8" w:rsidR="002F0098" w:rsidRPr="002F0098" w:rsidRDefault="002F0098" w:rsidP="00C246D3">
            <w:pPr>
              <w:pStyle w:val="Tabletext"/>
              <w:spacing w:after="40"/>
              <w:rPr>
                <w:b/>
                <w:bCs/>
              </w:rPr>
            </w:pPr>
            <w:r w:rsidRPr="002F0098">
              <w:t>48</w:t>
            </w:r>
            <w:r w:rsidR="00FD73D0">
              <w:t xml:space="preserve"> </w:t>
            </w:r>
            <w:r w:rsidR="00B15704">
              <w:t>Note 6</w:t>
            </w:r>
          </w:p>
        </w:tc>
        <w:tc>
          <w:tcPr>
            <w:tcW w:w="1134" w:type="dxa"/>
          </w:tcPr>
          <w:p w14:paraId="7B77F102" w14:textId="77777777" w:rsidR="002F0098" w:rsidRPr="002F0098" w:rsidRDefault="002F0098" w:rsidP="00C246D3">
            <w:pPr>
              <w:pStyle w:val="Tabletext"/>
              <w:spacing w:after="40"/>
            </w:pPr>
          </w:p>
        </w:tc>
        <w:tc>
          <w:tcPr>
            <w:tcW w:w="3118" w:type="dxa"/>
          </w:tcPr>
          <w:p w14:paraId="4365D67C" w14:textId="77777777" w:rsidR="002F0098" w:rsidRPr="002F0098" w:rsidRDefault="002F0098" w:rsidP="00C246D3">
            <w:pPr>
              <w:pStyle w:val="Tabletext"/>
              <w:spacing w:after="40"/>
              <w:rPr>
                <w:b/>
                <w:bCs/>
              </w:rPr>
            </w:pPr>
            <w:proofErr w:type="spellStart"/>
            <w:r w:rsidRPr="002F0098">
              <w:t>Jawoyn</w:t>
            </w:r>
            <w:proofErr w:type="spellEnd"/>
            <w:r w:rsidRPr="002F0098">
              <w:t xml:space="preserve"> (</w:t>
            </w:r>
            <w:proofErr w:type="spellStart"/>
            <w:r w:rsidRPr="002F0098">
              <w:t>Gimbat</w:t>
            </w:r>
            <w:proofErr w:type="spellEnd"/>
            <w:r w:rsidRPr="002F0098">
              <w:t xml:space="preserve"> Area), Alligator Rivers Area III (</w:t>
            </w:r>
            <w:proofErr w:type="spellStart"/>
            <w:r w:rsidRPr="002F0098">
              <w:t>Gimbat</w:t>
            </w:r>
            <w:proofErr w:type="spellEnd"/>
            <w:r w:rsidRPr="002F0098">
              <w:t xml:space="preserve"> Resumption-Waterfall Creek) (No 2) Repeat</w:t>
            </w:r>
          </w:p>
        </w:tc>
        <w:tc>
          <w:tcPr>
            <w:tcW w:w="1653" w:type="dxa"/>
          </w:tcPr>
          <w:p w14:paraId="34E22E16" w14:textId="77777777" w:rsidR="002F0098" w:rsidRPr="002F0098" w:rsidRDefault="002F0098" w:rsidP="00C246D3">
            <w:pPr>
              <w:pStyle w:val="Tabletext"/>
              <w:spacing w:after="40"/>
              <w:jc w:val="right"/>
              <w:rPr>
                <w:b/>
                <w:bCs/>
              </w:rPr>
            </w:pPr>
            <w:r w:rsidRPr="002F0098">
              <w:t>28 June 1995</w:t>
            </w:r>
          </w:p>
        </w:tc>
      </w:tr>
      <w:tr w:rsidR="002F0098" w:rsidRPr="002F0098" w14:paraId="019CDCE4" w14:textId="77777777" w:rsidTr="00C246D3">
        <w:tc>
          <w:tcPr>
            <w:tcW w:w="959" w:type="dxa"/>
          </w:tcPr>
          <w:p w14:paraId="2751005B" w14:textId="77777777" w:rsidR="002F0098" w:rsidRPr="002F0098" w:rsidRDefault="002F0098" w:rsidP="00C246D3">
            <w:pPr>
              <w:pStyle w:val="Tabletext"/>
              <w:spacing w:before="40" w:after="0"/>
            </w:pPr>
          </w:p>
        </w:tc>
        <w:tc>
          <w:tcPr>
            <w:tcW w:w="1134" w:type="dxa"/>
          </w:tcPr>
          <w:p w14:paraId="69877747" w14:textId="77777777" w:rsidR="002F0098" w:rsidRPr="002F0098" w:rsidRDefault="002F0098" w:rsidP="00C246D3">
            <w:pPr>
              <w:pStyle w:val="Tabletext"/>
              <w:spacing w:before="40" w:after="0"/>
              <w:rPr>
                <w:b/>
                <w:bCs/>
              </w:rPr>
            </w:pPr>
            <w:r w:rsidRPr="002F0098">
              <w:t>(111</w:t>
            </w:r>
            <w:r w:rsidR="00966B9F">
              <w:br/>
              <w:t>(</w:t>
            </w:r>
            <w:r w:rsidR="004E5879">
              <w:br/>
              <w:t>(142</w:t>
            </w:r>
            <w:r w:rsidR="004A4590">
              <w:br/>
              <w:t>(</w:t>
            </w:r>
            <w:r w:rsidR="004A4590">
              <w:br/>
              <w:t>(</w:t>
            </w:r>
          </w:p>
        </w:tc>
        <w:tc>
          <w:tcPr>
            <w:tcW w:w="3118" w:type="dxa"/>
          </w:tcPr>
          <w:p w14:paraId="0CF7BEEE" w14:textId="77777777" w:rsidR="004E5879" w:rsidRPr="002F0098" w:rsidRDefault="002F0098" w:rsidP="00C246D3">
            <w:pPr>
              <w:pStyle w:val="Tabletext"/>
              <w:spacing w:before="40" w:after="0"/>
              <w:ind w:left="175"/>
              <w:rPr>
                <w:b/>
                <w:bCs/>
              </w:rPr>
            </w:pPr>
            <w:r w:rsidRPr="002F0098">
              <w:t>Alligator Rivers Area III (</w:t>
            </w:r>
            <w:proofErr w:type="spellStart"/>
            <w:r w:rsidRPr="002F0098">
              <w:t>Gimbat</w:t>
            </w:r>
            <w:proofErr w:type="spellEnd"/>
            <w:r w:rsidRPr="002F0098">
              <w:t xml:space="preserve"> - </w:t>
            </w:r>
            <w:proofErr w:type="spellStart"/>
            <w:r w:rsidRPr="002F0098">
              <w:t>Goodparla</w:t>
            </w:r>
            <w:proofErr w:type="spellEnd"/>
            <w:r w:rsidRPr="002F0098">
              <w:t>)</w:t>
            </w:r>
            <w:r w:rsidR="004A4590">
              <w:br/>
            </w:r>
            <w:r w:rsidR="004E5879" w:rsidRPr="002F0098">
              <w:t>Alligator Rivers Area III (</w:t>
            </w:r>
            <w:proofErr w:type="spellStart"/>
            <w:r w:rsidR="004E5879" w:rsidRPr="002F0098">
              <w:t>Gimbat</w:t>
            </w:r>
            <w:proofErr w:type="spellEnd"/>
            <w:r w:rsidR="004E5879" w:rsidRPr="002F0098">
              <w:t xml:space="preserve"> Resumption-Waterfall Creek) (No 2) Repeat</w:t>
            </w:r>
          </w:p>
        </w:tc>
        <w:tc>
          <w:tcPr>
            <w:tcW w:w="1653" w:type="dxa"/>
          </w:tcPr>
          <w:p w14:paraId="176465AA" w14:textId="77777777" w:rsidR="002F0098" w:rsidRPr="002F0098" w:rsidRDefault="002F0098" w:rsidP="00C246D3">
            <w:pPr>
              <w:pStyle w:val="Tabletext"/>
              <w:spacing w:before="40" w:after="0"/>
              <w:jc w:val="right"/>
            </w:pPr>
          </w:p>
        </w:tc>
      </w:tr>
      <w:tr w:rsidR="002F0098" w:rsidRPr="002F0098" w14:paraId="05032B4B" w14:textId="77777777" w:rsidTr="00C246D3">
        <w:tc>
          <w:tcPr>
            <w:tcW w:w="959" w:type="dxa"/>
          </w:tcPr>
          <w:p w14:paraId="79D2B7CB" w14:textId="25CAC9FE" w:rsidR="002F0098" w:rsidRPr="002F0098" w:rsidRDefault="002F0098" w:rsidP="00C246D3">
            <w:pPr>
              <w:pStyle w:val="Tabletext"/>
              <w:jc w:val="right"/>
              <w:rPr>
                <w:b/>
                <w:bCs/>
              </w:rPr>
            </w:pPr>
            <w:r w:rsidRPr="002F0098">
              <w:t>49</w:t>
            </w:r>
            <w:r w:rsidR="00FD73D0">
              <w:t xml:space="preserve"> </w:t>
            </w:r>
            <w:r w:rsidR="00B15704">
              <w:t>Note 7</w:t>
            </w:r>
          </w:p>
        </w:tc>
        <w:tc>
          <w:tcPr>
            <w:tcW w:w="1134" w:type="dxa"/>
          </w:tcPr>
          <w:p w14:paraId="23E1E3F4" w14:textId="77777777" w:rsidR="002F0098" w:rsidRPr="002F0098" w:rsidRDefault="002F0098" w:rsidP="002F0098">
            <w:pPr>
              <w:pStyle w:val="Tabletext"/>
            </w:pPr>
            <w:r w:rsidRPr="002F0098">
              <w:t>30</w:t>
            </w:r>
          </w:p>
        </w:tc>
        <w:tc>
          <w:tcPr>
            <w:tcW w:w="3118" w:type="dxa"/>
          </w:tcPr>
          <w:p w14:paraId="2BF2DABD" w14:textId="77777777" w:rsidR="002F0098" w:rsidRPr="002F0098" w:rsidRDefault="002F0098" w:rsidP="00054A01">
            <w:pPr>
              <w:pStyle w:val="Tabletext"/>
            </w:pPr>
            <w:proofErr w:type="spellStart"/>
            <w:r w:rsidRPr="002F0098">
              <w:t>Warnarrwarnarr-Barranyi</w:t>
            </w:r>
            <w:proofErr w:type="spellEnd"/>
            <w:r w:rsidRPr="002F0098">
              <w:t xml:space="preserve"> (</w:t>
            </w:r>
            <w:proofErr w:type="spellStart"/>
            <w:r w:rsidR="00054A01" w:rsidRPr="002F0098">
              <w:t>Borroloola</w:t>
            </w:r>
            <w:proofErr w:type="spellEnd"/>
            <w:r w:rsidR="00054A01">
              <w:t> </w:t>
            </w:r>
            <w:r w:rsidR="00054A01" w:rsidRPr="002F0098">
              <w:t>No</w:t>
            </w:r>
            <w:r w:rsidR="00054A01">
              <w:t> </w:t>
            </w:r>
            <w:r w:rsidRPr="002F0098">
              <w:t>2)</w:t>
            </w:r>
          </w:p>
        </w:tc>
        <w:tc>
          <w:tcPr>
            <w:tcW w:w="1653" w:type="dxa"/>
          </w:tcPr>
          <w:p w14:paraId="1EBE48FF" w14:textId="77777777" w:rsidR="002F0098" w:rsidRPr="002F0098" w:rsidRDefault="002F0098" w:rsidP="00C246D3">
            <w:pPr>
              <w:pStyle w:val="Tabletext"/>
              <w:jc w:val="right"/>
              <w:rPr>
                <w:b/>
                <w:bCs/>
              </w:rPr>
            </w:pPr>
            <w:r w:rsidRPr="002F0098">
              <w:t>26 March 1996</w:t>
            </w:r>
          </w:p>
        </w:tc>
      </w:tr>
      <w:tr w:rsidR="002F0098" w:rsidRPr="002F0098" w14:paraId="756ED67D" w14:textId="77777777" w:rsidTr="00C246D3">
        <w:tc>
          <w:tcPr>
            <w:tcW w:w="959" w:type="dxa"/>
          </w:tcPr>
          <w:p w14:paraId="65A088C0" w14:textId="77777777" w:rsidR="002F0098" w:rsidRPr="002F0098" w:rsidRDefault="002F0098" w:rsidP="002F0098">
            <w:pPr>
              <w:pStyle w:val="Tabletext"/>
            </w:pPr>
            <w:r w:rsidRPr="002F0098">
              <w:t>50</w:t>
            </w:r>
          </w:p>
        </w:tc>
        <w:tc>
          <w:tcPr>
            <w:tcW w:w="1134" w:type="dxa"/>
          </w:tcPr>
          <w:p w14:paraId="5AAB29E8" w14:textId="77777777" w:rsidR="002F0098" w:rsidRPr="002F0098" w:rsidRDefault="002F0098" w:rsidP="002F0098">
            <w:pPr>
              <w:pStyle w:val="Tabletext"/>
            </w:pPr>
            <w:r w:rsidRPr="002F0098">
              <w:t>133</w:t>
            </w:r>
          </w:p>
        </w:tc>
        <w:tc>
          <w:tcPr>
            <w:tcW w:w="3118" w:type="dxa"/>
          </w:tcPr>
          <w:p w14:paraId="7373824B" w14:textId="77777777" w:rsidR="002F0098" w:rsidRPr="002F0098" w:rsidRDefault="002F0098" w:rsidP="002F0098">
            <w:pPr>
              <w:pStyle w:val="Tabletext"/>
            </w:pPr>
            <w:proofErr w:type="spellStart"/>
            <w:r w:rsidRPr="002F0098">
              <w:t>Malngin</w:t>
            </w:r>
            <w:proofErr w:type="spellEnd"/>
            <w:r w:rsidRPr="002F0098">
              <w:t xml:space="preserve"> and </w:t>
            </w:r>
            <w:proofErr w:type="spellStart"/>
            <w:r w:rsidRPr="002F0098">
              <w:t>Nyinin</w:t>
            </w:r>
            <w:proofErr w:type="spellEnd"/>
            <w:r w:rsidRPr="002F0098">
              <w:t xml:space="preserve"> Claim to Mistake Creek</w:t>
            </w:r>
          </w:p>
        </w:tc>
        <w:tc>
          <w:tcPr>
            <w:tcW w:w="1653" w:type="dxa"/>
          </w:tcPr>
          <w:p w14:paraId="315A6F5B" w14:textId="77777777" w:rsidR="002F0098" w:rsidRPr="002F0098" w:rsidRDefault="002F0098" w:rsidP="00C246D3">
            <w:pPr>
              <w:pStyle w:val="Tabletext"/>
              <w:jc w:val="right"/>
              <w:rPr>
                <w:b/>
                <w:bCs/>
              </w:rPr>
            </w:pPr>
            <w:r w:rsidRPr="002F0098">
              <w:t>18 June 1996</w:t>
            </w:r>
          </w:p>
        </w:tc>
      </w:tr>
      <w:tr w:rsidR="002F0098" w:rsidRPr="002F0098" w14:paraId="13B2F52F" w14:textId="77777777" w:rsidTr="00C246D3">
        <w:tc>
          <w:tcPr>
            <w:tcW w:w="959" w:type="dxa"/>
          </w:tcPr>
          <w:p w14:paraId="382770D9" w14:textId="77777777" w:rsidR="002F0098" w:rsidRPr="002F0098" w:rsidRDefault="002F0098" w:rsidP="002F0098">
            <w:pPr>
              <w:pStyle w:val="Tabletext"/>
            </w:pPr>
            <w:r w:rsidRPr="002F0098">
              <w:t>51</w:t>
            </w:r>
          </w:p>
        </w:tc>
        <w:tc>
          <w:tcPr>
            <w:tcW w:w="1134" w:type="dxa"/>
          </w:tcPr>
          <w:p w14:paraId="5C20FCFD" w14:textId="77777777" w:rsidR="002F0098" w:rsidRPr="002F0098" w:rsidRDefault="002F0098" w:rsidP="002F0098">
            <w:pPr>
              <w:pStyle w:val="Tabletext"/>
            </w:pPr>
            <w:r w:rsidRPr="002F0098">
              <w:t>135</w:t>
            </w:r>
          </w:p>
        </w:tc>
        <w:tc>
          <w:tcPr>
            <w:tcW w:w="3118" w:type="dxa"/>
          </w:tcPr>
          <w:p w14:paraId="78964CAD" w14:textId="77777777" w:rsidR="002F0098" w:rsidRPr="002F0098" w:rsidRDefault="002F0098" w:rsidP="002F0098">
            <w:pPr>
              <w:pStyle w:val="Tabletext"/>
            </w:pPr>
            <w:proofErr w:type="spellStart"/>
            <w:r w:rsidRPr="002F0098">
              <w:t>Warlmanpa</w:t>
            </w:r>
            <w:proofErr w:type="spellEnd"/>
            <w:r w:rsidRPr="002F0098">
              <w:t xml:space="preserve"> (</w:t>
            </w:r>
            <w:proofErr w:type="spellStart"/>
            <w:r w:rsidRPr="002F0098">
              <w:t>Muckaty</w:t>
            </w:r>
            <w:proofErr w:type="spellEnd"/>
            <w:r w:rsidRPr="002F0098">
              <w:t xml:space="preserve"> Pastoral Lease)</w:t>
            </w:r>
          </w:p>
        </w:tc>
        <w:tc>
          <w:tcPr>
            <w:tcW w:w="1653" w:type="dxa"/>
          </w:tcPr>
          <w:p w14:paraId="39086FBA" w14:textId="77777777" w:rsidR="002F0098" w:rsidRPr="002F0098" w:rsidRDefault="002F0098" w:rsidP="00C246D3">
            <w:pPr>
              <w:pStyle w:val="Tabletext"/>
              <w:jc w:val="right"/>
              <w:rPr>
                <w:b/>
                <w:bCs/>
              </w:rPr>
            </w:pPr>
            <w:r w:rsidRPr="002F0098">
              <w:t>18 March 1997</w:t>
            </w:r>
          </w:p>
        </w:tc>
      </w:tr>
      <w:tr w:rsidR="002F0098" w:rsidRPr="002F0098" w14:paraId="03C48938" w14:textId="77777777" w:rsidTr="00C246D3">
        <w:tc>
          <w:tcPr>
            <w:tcW w:w="959" w:type="dxa"/>
          </w:tcPr>
          <w:p w14:paraId="5374D1E8" w14:textId="77777777" w:rsidR="002F0098" w:rsidRPr="002F0098" w:rsidRDefault="002F0098" w:rsidP="002F0098">
            <w:pPr>
              <w:pStyle w:val="Tabletext"/>
            </w:pPr>
            <w:r w:rsidRPr="002F0098">
              <w:t>52</w:t>
            </w:r>
          </w:p>
        </w:tc>
        <w:tc>
          <w:tcPr>
            <w:tcW w:w="1134" w:type="dxa"/>
          </w:tcPr>
          <w:p w14:paraId="43A59636" w14:textId="77777777" w:rsidR="002F0098" w:rsidRPr="002F0098" w:rsidRDefault="002F0098" w:rsidP="002F0098">
            <w:pPr>
              <w:pStyle w:val="Tabletext"/>
            </w:pPr>
            <w:r w:rsidRPr="002F0098">
              <w:t>132</w:t>
            </w:r>
          </w:p>
        </w:tc>
        <w:tc>
          <w:tcPr>
            <w:tcW w:w="3118" w:type="dxa"/>
          </w:tcPr>
          <w:p w14:paraId="428062CB" w14:textId="77777777" w:rsidR="002F0098" w:rsidRPr="002F0098" w:rsidRDefault="002F0098" w:rsidP="002F0098">
            <w:pPr>
              <w:pStyle w:val="Tabletext"/>
            </w:pPr>
            <w:r w:rsidRPr="002F0098">
              <w:t>Elsey</w:t>
            </w:r>
          </w:p>
        </w:tc>
        <w:tc>
          <w:tcPr>
            <w:tcW w:w="1653" w:type="dxa"/>
          </w:tcPr>
          <w:p w14:paraId="525AE308" w14:textId="77777777" w:rsidR="002F0098" w:rsidRPr="002F0098" w:rsidRDefault="002F0098" w:rsidP="00C246D3">
            <w:pPr>
              <w:pStyle w:val="Tabletext"/>
              <w:jc w:val="right"/>
              <w:rPr>
                <w:b/>
                <w:bCs/>
              </w:rPr>
            </w:pPr>
            <w:r w:rsidRPr="002F0098">
              <w:t>28 November 1997</w:t>
            </w:r>
          </w:p>
        </w:tc>
      </w:tr>
      <w:tr w:rsidR="002F0098" w:rsidRPr="002F0098" w14:paraId="5B0544FF" w14:textId="77777777" w:rsidTr="00C246D3">
        <w:tc>
          <w:tcPr>
            <w:tcW w:w="959" w:type="dxa"/>
          </w:tcPr>
          <w:p w14:paraId="25D0DE9F" w14:textId="77777777" w:rsidR="002F0098" w:rsidRPr="002F0098" w:rsidRDefault="002F0098" w:rsidP="002F0098">
            <w:pPr>
              <w:pStyle w:val="Tabletext"/>
            </w:pPr>
            <w:r w:rsidRPr="002F0098">
              <w:lastRenderedPageBreak/>
              <w:t>53</w:t>
            </w:r>
          </w:p>
        </w:tc>
        <w:tc>
          <w:tcPr>
            <w:tcW w:w="1134" w:type="dxa"/>
          </w:tcPr>
          <w:p w14:paraId="58F932DB" w14:textId="77777777" w:rsidR="002F0098" w:rsidRPr="002F0098" w:rsidRDefault="002F0098" w:rsidP="002F0098">
            <w:pPr>
              <w:pStyle w:val="Tabletext"/>
            </w:pPr>
            <w:r w:rsidRPr="002F0098">
              <w:t>147</w:t>
            </w:r>
          </w:p>
        </w:tc>
        <w:tc>
          <w:tcPr>
            <w:tcW w:w="3118" w:type="dxa"/>
          </w:tcPr>
          <w:p w14:paraId="6B20E521" w14:textId="77777777" w:rsidR="002F0098" w:rsidRPr="002F0098" w:rsidRDefault="002F0098" w:rsidP="002F0098">
            <w:pPr>
              <w:pStyle w:val="Tabletext"/>
            </w:pPr>
            <w:r w:rsidRPr="002F0098">
              <w:t>Tempe Downs and Middleton Ponds/</w:t>
            </w:r>
            <w:proofErr w:type="spellStart"/>
            <w:r w:rsidRPr="002F0098">
              <w:t>Luritja</w:t>
            </w:r>
            <w:proofErr w:type="spellEnd"/>
          </w:p>
        </w:tc>
        <w:tc>
          <w:tcPr>
            <w:tcW w:w="1653" w:type="dxa"/>
          </w:tcPr>
          <w:p w14:paraId="68032091" w14:textId="77777777" w:rsidR="002F0098" w:rsidRPr="002F0098" w:rsidRDefault="002F0098" w:rsidP="00C246D3">
            <w:pPr>
              <w:pStyle w:val="Tabletext"/>
              <w:jc w:val="right"/>
              <w:rPr>
                <w:b/>
                <w:bCs/>
              </w:rPr>
            </w:pPr>
            <w:r w:rsidRPr="002F0098">
              <w:t>20 March 1998</w:t>
            </w:r>
          </w:p>
        </w:tc>
      </w:tr>
      <w:tr w:rsidR="002F0098" w:rsidRPr="002F0098" w14:paraId="4F9E6C84" w14:textId="77777777" w:rsidTr="00C246D3">
        <w:tc>
          <w:tcPr>
            <w:tcW w:w="959" w:type="dxa"/>
          </w:tcPr>
          <w:p w14:paraId="7434E12C" w14:textId="77777777" w:rsidR="002F0098" w:rsidRPr="002F0098" w:rsidRDefault="002F0098" w:rsidP="002F0098">
            <w:pPr>
              <w:pStyle w:val="Tabletext"/>
            </w:pPr>
            <w:r w:rsidRPr="002F0098">
              <w:t>54</w:t>
            </w:r>
          </w:p>
        </w:tc>
        <w:tc>
          <w:tcPr>
            <w:tcW w:w="1134" w:type="dxa"/>
          </w:tcPr>
          <w:p w14:paraId="2BAF3C76" w14:textId="77777777" w:rsidR="002F0098" w:rsidRPr="002F0098" w:rsidRDefault="002F0098" w:rsidP="002F0098">
            <w:pPr>
              <w:pStyle w:val="Tabletext"/>
            </w:pPr>
            <w:r w:rsidRPr="002F0098">
              <w:t>154</w:t>
            </w:r>
          </w:p>
        </w:tc>
        <w:tc>
          <w:tcPr>
            <w:tcW w:w="3118" w:type="dxa"/>
          </w:tcPr>
          <w:p w14:paraId="7CAF4EDC" w14:textId="77777777" w:rsidR="002F0098" w:rsidRPr="002F0098" w:rsidRDefault="002F0098" w:rsidP="002F0098">
            <w:pPr>
              <w:pStyle w:val="Tabletext"/>
            </w:pPr>
            <w:r w:rsidRPr="002F0098">
              <w:t>Central Mount Wedge</w:t>
            </w:r>
          </w:p>
        </w:tc>
        <w:tc>
          <w:tcPr>
            <w:tcW w:w="1653" w:type="dxa"/>
          </w:tcPr>
          <w:p w14:paraId="6C713F83" w14:textId="77777777" w:rsidR="002F0098" w:rsidRPr="002F0098" w:rsidRDefault="002F0098" w:rsidP="00C246D3">
            <w:pPr>
              <w:pStyle w:val="Tabletext"/>
              <w:jc w:val="right"/>
              <w:rPr>
                <w:b/>
                <w:bCs/>
              </w:rPr>
            </w:pPr>
            <w:r w:rsidRPr="002F0098">
              <w:t>31 March 1998</w:t>
            </w:r>
          </w:p>
        </w:tc>
      </w:tr>
      <w:tr w:rsidR="002F0098" w:rsidRPr="002F0098" w14:paraId="2ED0229F" w14:textId="77777777" w:rsidTr="00C246D3">
        <w:tc>
          <w:tcPr>
            <w:tcW w:w="959" w:type="dxa"/>
          </w:tcPr>
          <w:p w14:paraId="0BB5DB66" w14:textId="77777777" w:rsidR="002F0098" w:rsidRPr="002F0098" w:rsidRDefault="002F0098" w:rsidP="002F0098">
            <w:pPr>
              <w:pStyle w:val="Tabletext"/>
            </w:pPr>
            <w:r w:rsidRPr="002F0098">
              <w:t>55</w:t>
            </w:r>
          </w:p>
        </w:tc>
        <w:tc>
          <w:tcPr>
            <w:tcW w:w="1134" w:type="dxa"/>
          </w:tcPr>
          <w:p w14:paraId="5AAE8A8E" w14:textId="77777777" w:rsidR="002F0098" w:rsidRPr="002F0098" w:rsidRDefault="002F0098" w:rsidP="002F0098">
            <w:pPr>
              <w:pStyle w:val="Tabletext"/>
            </w:pPr>
            <w:r w:rsidRPr="002F0098">
              <w:t>160</w:t>
            </w:r>
          </w:p>
        </w:tc>
        <w:tc>
          <w:tcPr>
            <w:tcW w:w="3118" w:type="dxa"/>
          </w:tcPr>
          <w:p w14:paraId="750653C2" w14:textId="77777777" w:rsidR="002F0098" w:rsidRPr="002F0098" w:rsidRDefault="002F0098" w:rsidP="002F0098">
            <w:pPr>
              <w:pStyle w:val="Tabletext"/>
            </w:pPr>
            <w:r w:rsidRPr="002F0098">
              <w:t>Carpentaria Downs/</w:t>
            </w:r>
            <w:proofErr w:type="spellStart"/>
            <w:r w:rsidRPr="002F0098">
              <w:t>Balbarini</w:t>
            </w:r>
            <w:proofErr w:type="spellEnd"/>
          </w:p>
        </w:tc>
        <w:tc>
          <w:tcPr>
            <w:tcW w:w="1653" w:type="dxa"/>
          </w:tcPr>
          <w:p w14:paraId="0EC82214" w14:textId="77777777" w:rsidR="002F0098" w:rsidRPr="002F0098" w:rsidRDefault="002F0098" w:rsidP="00C246D3">
            <w:pPr>
              <w:pStyle w:val="Tabletext"/>
              <w:jc w:val="right"/>
              <w:rPr>
                <w:b/>
                <w:bCs/>
              </w:rPr>
            </w:pPr>
            <w:r w:rsidRPr="002F0098">
              <w:t>27 January 1999</w:t>
            </w:r>
          </w:p>
        </w:tc>
      </w:tr>
      <w:tr w:rsidR="002F0098" w:rsidRPr="002F0098" w14:paraId="7C8E1207" w14:textId="77777777" w:rsidTr="00C246D3">
        <w:tc>
          <w:tcPr>
            <w:tcW w:w="959" w:type="dxa"/>
          </w:tcPr>
          <w:p w14:paraId="01CD00F0" w14:textId="77777777" w:rsidR="002F0098" w:rsidRPr="002F0098" w:rsidRDefault="002F0098" w:rsidP="002F0098">
            <w:pPr>
              <w:pStyle w:val="Tabletext"/>
            </w:pPr>
            <w:r w:rsidRPr="002F0098">
              <w:t>56</w:t>
            </w:r>
          </w:p>
        </w:tc>
        <w:tc>
          <w:tcPr>
            <w:tcW w:w="1134" w:type="dxa"/>
          </w:tcPr>
          <w:p w14:paraId="30A99C21" w14:textId="77777777" w:rsidR="002F0098" w:rsidRPr="002F0098" w:rsidRDefault="002F0098" w:rsidP="002F0098">
            <w:pPr>
              <w:pStyle w:val="Tabletext"/>
            </w:pPr>
            <w:r w:rsidRPr="002F0098">
              <w:t>163</w:t>
            </w:r>
          </w:p>
        </w:tc>
        <w:tc>
          <w:tcPr>
            <w:tcW w:w="3118" w:type="dxa"/>
          </w:tcPr>
          <w:p w14:paraId="75D76685" w14:textId="77777777" w:rsidR="002F0098" w:rsidRPr="002F0098" w:rsidRDefault="002F0098" w:rsidP="002F0098">
            <w:pPr>
              <w:pStyle w:val="Tabletext"/>
            </w:pPr>
            <w:r w:rsidRPr="002F0098">
              <w:t>Roper Valley (</w:t>
            </w:r>
            <w:proofErr w:type="spellStart"/>
            <w:r w:rsidRPr="002F0098">
              <w:t>Kewulyi</w:t>
            </w:r>
            <w:proofErr w:type="spellEnd"/>
            <w:r w:rsidRPr="002F0098">
              <w:t>)</w:t>
            </w:r>
          </w:p>
        </w:tc>
        <w:tc>
          <w:tcPr>
            <w:tcW w:w="1653" w:type="dxa"/>
          </w:tcPr>
          <w:p w14:paraId="6384E690" w14:textId="77777777" w:rsidR="002F0098" w:rsidRPr="002F0098" w:rsidRDefault="002F0098" w:rsidP="00C246D3">
            <w:pPr>
              <w:pStyle w:val="Tabletext"/>
              <w:jc w:val="right"/>
              <w:rPr>
                <w:b/>
                <w:bCs/>
              </w:rPr>
            </w:pPr>
            <w:r w:rsidRPr="002F0098">
              <w:t>13 May 1999</w:t>
            </w:r>
          </w:p>
        </w:tc>
      </w:tr>
      <w:tr w:rsidR="002F0098" w:rsidRPr="002F0098" w14:paraId="45006416" w14:textId="77777777" w:rsidTr="00C246D3">
        <w:tc>
          <w:tcPr>
            <w:tcW w:w="959" w:type="dxa"/>
          </w:tcPr>
          <w:p w14:paraId="71569013" w14:textId="77777777" w:rsidR="002F0098" w:rsidRPr="002F0098" w:rsidRDefault="002F0098" w:rsidP="002F0098">
            <w:pPr>
              <w:pStyle w:val="Tabletext"/>
            </w:pPr>
            <w:r w:rsidRPr="002F0098">
              <w:t>57</w:t>
            </w:r>
          </w:p>
        </w:tc>
        <w:tc>
          <w:tcPr>
            <w:tcW w:w="1134" w:type="dxa"/>
          </w:tcPr>
          <w:p w14:paraId="20E21AB8" w14:textId="77777777" w:rsidR="002F0098" w:rsidRPr="002F0098" w:rsidRDefault="002F0098" w:rsidP="002F0098">
            <w:pPr>
              <w:pStyle w:val="Tabletext"/>
            </w:pPr>
            <w:r w:rsidRPr="002F0098">
              <w:t>48</w:t>
            </w:r>
          </w:p>
        </w:tc>
        <w:tc>
          <w:tcPr>
            <w:tcW w:w="3118" w:type="dxa"/>
          </w:tcPr>
          <w:p w14:paraId="1D27DB63" w14:textId="77777777" w:rsidR="002F0098" w:rsidRPr="002F0098" w:rsidRDefault="002F0098" w:rsidP="002F0098">
            <w:pPr>
              <w:pStyle w:val="Tabletext"/>
            </w:pPr>
            <w:r w:rsidRPr="002F0098">
              <w:t>Palm Valley</w:t>
            </w:r>
          </w:p>
        </w:tc>
        <w:tc>
          <w:tcPr>
            <w:tcW w:w="1653" w:type="dxa"/>
          </w:tcPr>
          <w:p w14:paraId="1D1836F0" w14:textId="77777777" w:rsidR="002F0098" w:rsidRPr="002F0098" w:rsidRDefault="002F0098" w:rsidP="00C246D3">
            <w:pPr>
              <w:pStyle w:val="Tabletext"/>
              <w:jc w:val="right"/>
              <w:rPr>
                <w:b/>
                <w:bCs/>
              </w:rPr>
            </w:pPr>
            <w:r w:rsidRPr="002F0098">
              <w:t>13 August 1999</w:t>
            </w:r>
          </w:p>
        </w:tc>
      </w:tr>
      <w:tr w:rsidR="002F0098" w:rsidRPr="002F0098" w14:paraId="03BBBA39" w14:textId="77777777" w:rsidTr="00C246D3">
        <w:tc>
          <w:tcPr>
            <w:tcW w:w="959" w:type="dxa"/>
          </w:tcPr>
          <w:p w14:paraId="3B0C8419" w14:textId="77777777" w:rsidR="002F0098" w:rsidRPr="002F0098" w:rsidRDefault="002F0098" w:rsidP="002F0098">
            <w:pPr>
              <w:pStyle w:val="Tabletext"/>
            </w:pPr>
            <w:r w:rsidRPr="002F0098">
              <w:t>58</w:t>
            </w:r>
          </w:p>
        </w:tc>
        <w:tc>
          <w:tcPr>
            <w:tcW w:w="1134" w:type="dxa"/>
          </w:tcPr>
          <w:p w14:paraId="6A348055" w14:textId="77777777" w:rsidR="002F0098" w:rsidRPr="002F0098" w:rsidRDefault="002F0098" w:rsidP="002F0098">
            <w:pPr>
              <w:pStyle w:val="Tabletext"/>
            </w:pPr>
            <w:r w:rsidRPr="002F0098">
              <w:t>161</w:t>
            </w:r>
          </w:p>
        </w:tc>
        <w:tc>
          <w:tcPr>
            <w:tcW w:w="3118" w:type="dxa"/>
          </w:tcPr>
          <w:p w14:paraId="7B2C2121" w14:textId="77777777" w:rsidR="002F0098" w:rsidRPr="002F0098" w:rsidRDefault="002F0098" w:rsidP="002F0098">
            <w:pPr>
              <w:pStyle w:val="Tabletext"/>
            </w:pPr>
            <w:r w:rsidRPr="002F0098">
              <w:t>Barrow Creek (</w:t>
            </w:r>
            <w:proofErr w:type="spellStart"/>
            <w:r w:rsidRPr="002F0098">
              <w:t>Kaytetye</w:t>
            </w:r>
            <w:proofErr w:type="spellEnd"/>
            <w:r w:rsidRPr="002F0098">
              <w:t>)</w:t>
            </w:r>
          </w:p>
        </w:tc>
        <w:tc>
          <w:tcPr>
            <w:tcW w:w="1653" w:type="dxa"/>
          </w:tcPr>
          <w:p w14:paraId="66FFF08A" w14:textId="77777777" w:rsidR="002F0098" w:rsidRPr="002F0098" w:rsidRDefault="002F0098" w:rsidP="00C246D3">
            <w:pPr>
              <w:pStyle w:val="Tabletext"/>
              <w:jc w:val="right"/>
              <w:rPr>
                <w:b/>
                <w:bCs/>
              </w:rPr>
            </w:pPr>
            <w:r w:rsidRPr="002F0098">
              <w:t>16 December 1999</w:t>
            </w:r>
          </w:p>
        </w:tc>
      </w:tr>
      <w:tr w:rsidR="002F0098" w:rsidRPr="002F0098" w14:paraId="6D79F9B7" w14:textId="77777777" w:rsidTr="00C246D3">
        <w:tc>
          <w:tcPr>
            <w:tcW w:w="959" w:type="dxa"/>
          </w:tcPr>
          <w:p w14:paraId="53E3D940" w14:textId="77777777" w:rsidR="002F0098" w:rsidRPr="002F0098" w:rsidRDefault="002F0098" w:rsidP="002F0098">
            <w:pPr>
              <w:pStyle w:val="Tabletext"/>
            </w:pPr>
            <w:r w:rsidRPr="002F0098">
              <w:t>59</w:t>
            </w:r>
          </w:p>
        </w:tc>
        <w:tc>
          <w:tcPr>
            <w:tcW w:w="1134" w:type="dxa"/>
          </w:tcPr>
          <w:p w14:paraId="67123D18" w14:textId="77777777" w:rsidR="002F0098" w:rsidRPr="002F0098" w:rsidRDefault="002F0098" w:rsidP="002F0098">
            <w:pPr>
              <w:pStyle w:val="Tabletext"/>
            </w:pPr>
            <w:r w:rsidRPr="002F0098">
              <w:t>37</w:t>
            </w:r>
          </w:p>
        </w:tc>
        <w:tc>
          <w:tcPr>
            <w:tcW w:w="3118" w:type="dxa"/>
          </w:tcPr>
          <w:p w14:paraId="41BEC18C" w14:textId="77777777" w:rsidR="002F0098" w:rsidRPr="002F0098" w:rsidRDefault="002F0098" w:rsidP="002F0098">
            <w:pPr>
              <w:pStyle w:val="Tabletext"/>
            </w:pPr>
            <w:proofErr w:type="spellStart"/>
            <w:r w:rsidRPr="002F0098">
              <w:t>Kenbi</w:t>
            </w:r>
            <w:proofErr w:type="spellEnd"/>
            <w:r w:rsidRPr="002F0098">
              <w:t xml:space="preserve"> (Cox Peninsula)</w:t>
            </w:r>
          </w:p>
        </w:tc>
        <w:tc>
          <w:tcPr>
            <w:tcW w:w="1653" w:type="dxa"/>
          </w:tcPr>
          <w:p w14:paraId="4E13ED0D" w14:textId="77777777" w:rsidR="002F0098" w:rsidRPr="002F0098" w:rsidRDefault="002F0098" w:rsidP="00C246D3">
            <w:pPr>
              <w:pStyle w:val="Tabletext"/>
              <w:jc w:val="right"/>
              <w:rPr>
                <w:b/>
                <w:bCs/>
              </w:rPr>
            </w:pPr>
            <w:r w:rsidRPr="002F0098">
              <w:t>12 December 2000</w:t>
            </w:r>
          </w:p>
        </w:tc>
      </w:tr>
      <w:tr w:rsidR="002F0098" w:rsidRPr="002F0098" w14:paraId="58B2433E" w14:textId="77777777" w:rsidTr="00C246D3">
        <w:tc>
          <w:tcPr>
            <w:tcW w:w="959" w:type="dxa"/>
          </w:tcPr>
          <w:p w14:paraId="7B6DD431" w14:textId="77777777" w:rsidR="002F0098" w:rsidRPr="002F0098" w:rsidRDefault="002F0098" w:rsidP="002F0098">
            <w:pPr>
              <w:pStyle w:val="Tabletext"/>
            </w:pPr>
            <w:r w:rsidRPr="002F0098">
              <w:t>60</w:t>
            </w:r>
          </w:p>
        </w:tc>
        <w:tc>
          <w:tcPr>
            <w:tcW w:w="1134" w:type="dxa"/>
          </w:tcPr>
          <w:p w14:paraId="3F725F9A" w14:textId="77777777" w:rsidR="002F0098" w:rsidRPr="002F0098" w:rsidRDefault="002F0098" w:rsidP="002F0098">
            <w:pPr>
              <w:pStyle w:val="Tabletext"/>
            </w:pPr>
            <w:r w:rsidRPr="002F0098">
              <w:t>159</w:t>
            </w:r>
          </w:p>
        </w:tc>
        <w:tc>
          <w:tcPr>
            <w:tcW w:w="3118" w:type="dxa"/>
          </w:tcPr>
          <w:p w14:paraId="21CA5DE8" w14:textId="77777777" w:rsidR="002F0098" w:rsidRPr="002F0098" w:rsidRDefault="002F0098" w:rsidP="002F0098">
            <w:pPr>
              <w:pStyle w:val="Tabletext"/>
            </w:pPr>
            <w:proofErr w:type="spellStart"/>
            <w:r w:rsidRPr="002F0098">
              <w:t>Urapunga</w:t>
            </w:r>
            <w:proofErr w:type="spellEnd"/>
          </w:p>
        </w:tc>
        <w:tc>
          <w:tcPr>
            <w:tcW w:w="1653" w:type="dxa"/>
          </w:tcPr>
          <w:p w14:paraId="6B814147" w14:textId="77777777" w:rsidR="002F0098" w:rsidRPr="002F0098" w:rsidRDefault="002F0098" w:rsidP="00C246D3">
            <w:pPr>
              <w:pStyle w:val="Tabletext"/>
              <w:jc w:val="right"/>
              <w:rPr>
                <w:b/>
                <w:bCs/>
              </w:rPr>
            </w:pPr>
            <w:r w:rsidRPr="002F0098">
              <w:t>7 June 2001</w:t>
            </w:r>
          </w:p>
        </w:tc>
      </w:tr>
      <w:tr w:rsidR="002F0098" w:rsidRPr="002F0098" w14:paraId="510EF383" w14:textId="77777777" w:rsidTr="00C246D3">
        <w:tc>
          <w:tcPr>
            <w:tcW w:w="959" w:type="dxa"/>
          </w:tcPr>
          <w:p w14:paraId="49CA8481" w14:textId="1D11B328" w:rsidR="002F0098" w:rsidRPr="002F0098" w:rsidRDefault="002F0098" w:rsidP="00C246D3">
            <w:pPr>
              <w:pStyle w:val="Tabletext"/>
              <w:spacing w:after="0"/>
              <w:rPr>
                <w:b/>
                <w:bCs/>
              </w:rPr>
            </w:pPr>
            <w:r w:rsidRPr="002F0098">
              <w:t>61</w:t>
            </w:r>
            <w:r w:rsidR="00B15704">
              <w:t xml:space="preserve"> Note 2</w:t>
            </w:r>
          </w:p>
        </w:tc>
        <w:tc>
          <w:tcPr>
            <w:tcW w:w="1134" w:type="dxa"/>
          </w:tcPr>
          <w:p w14:paraId="794A20AD" w14:textId="77777777" w:rsidR="002F0098" w:rsidRPr="002F0098" w:rsidRDefault="002F0098" w:rsidP="00C246D3">
            <w:pPr>
              <w:pStyle w:val="Tabletext"/>
              <w:spacing w:after="0"/>
              <w:rPr>
                <w:b/>
                <w:bCs/>
              </w:rPr>
            </w:pPr>
            <w:r w:rsidRPr="002F0098">
              <w:t xml:space="preserve">(71 </w:t>
            </w:r>
          </w:p>
        </w:tc>
        <w:tc>
          <w:tcPr>
            <w:tcW w:w="3118" w:type="dxa"/>
          </w:tcPr>
          <w:p w14:paraId="2BD4888E" w14:textId="77777777" w:rsidR="002F0098" w:rsidRPr="002F0098" w:rsidRDefault="002F0098" w:rsidP="00C246D3">
            <w:pPr>
              <w:pStyle w:val="Tabletext"/>
              <w:spacing w:after="0"/>
              <w:rPr>
                <w:b/>
                <w:bCs/>
              </w:rPr>
            </w:pPr>
            <w:r w:rsidRPr="002F0098">
              <w:t xml:space="preserve">Maria Island and </w:t>
            </w:r>
            <w:proofErr w:type="spellStart"/>
            <w:r w:rsidRPr="002F0098">
              <w:t>Limmen</w:t>
            </w:r>
            <w:proofErr w:type="spellEnd"/>
            <w:r w:rsidRPr="002F0098">
              <w:t xml:space="preserve"> Bight River</w:t>
            </w:r>
          </w:p>
        </w:tc>
        <w:tc>
          <w:tcPr>
            <w:tcW w:w="1653" w:type="dxa"/>
          </w:tcPr>
          <w:p w14:paraId="1387853B" w14:textId="77777777" w:rsidR="002F0098" w:rsidRPr="002F0098" w:rsidRDefault="002F0098" w:rsidP="00C246D3">
            <w:pPr>
              <w:pStyle w:val="Tabletext"/>
              <w:spacing w:after="0"/>
              <w:jc w:val="right"/>
              <w:rPr>
                <w:b/>
                <w:bCs/>
              </w:rPr>
            </w:pPr>
            <w:r w:rsidRPr="002F0098">
              <w:t>28 March 2002</w:t>
            </w:r>
          </w:p>
        </w:tc>
      </w:tr>
      <w:tr w:rsidR="002F0098" w:rsidRPr="002F0098" w14:paraId="08CEFB3F" w14:textId="77777777" w:rsidTr="00C246D3">
        <w:tc>
          <w:tcPr>
            <w:tcW w:w="959" w:type="dxa"/>
          </w:tcPr>
          <w:p w14:paraId="45A0C294" w14:textId="77777777" w:rsidR="002F0098" w:rsidRPr="002F0098" w:rsidRDefault="002F0098" w:rsidP="00C246D3">
            <w:pPr>
              <w:pStyle w:val="Tabletext"/>
              <w:spacing w:before="0"/>
            </w:pPr>
          </w:p>
        </w:tc>
        <w:tc>
          <w:tcPr>
            <w:tcW w:w="1134" w:type="dxa"/>
          </w:tcPr>
          <w:p w14:paraId="43558760" w14:textId="77777777" w:rsidR="002F0098" w:rsidRPr="002F0098" w:rsidRDefault="002F0098" w:rsidP="00C246D3">
            <w:pPr>
              <w:pStyle w:val="Tabletext"/>
              <w:spacing w:before="0"/>
              <w:rPr>
                <w:b/>
                <w:bCs/>
              </w:rPr>
            </w:pPr>
            <w:r w:rsidRPr="002F0098">
              <w:t>(198</w:t>
            </w:r>
          </w:p>
        </w:tc>
        <w:tc>
          <w:tcPr>
            <w:tcW w:w="3118" w:type="dxa"/>
          </w:tcPr>
          <w:p w14:paraId="43373F06" w14:textId="77777777" w:rsidR="002F0098" w:rsidRPr="002F0098" w:rsidRDefault="002F0098" w:rsidP="00C246D3">
            <w:pPr>
              <w:pStyle w:val="Tabletext"/>
              <w:spacing w:before="0"/>
              <w:rPr>
                <w:b/>
                <w:bCs/>
              </w:rPr>
            </w:pPr>
            <w:r w:rsidRPr="002F0098">
              <w:t>Maria Island Region (part)</w:t>
            </w:r>
            <w:r w:rsidRPr="002F0098" w:rsidDel="00370510">
              <w:t xml:space="preserve"> </w:t>
            </w:r>
          </w:p>
        </w:tc>
        <w:tc>
          <w:tcPr>
            <w:tcW w:w="1653" w:type="dxa"/>
          </w:tcPr>
          <w:p w14:paraId="39799828" w14:textId="77777777" w:rsidR="002F0098" w:rsidRPr="002F0098" w:rsidRDefault="002F0098" w:rsidP="00C246D3">
            <w:pPr>
              <w:pStyle w:val="Tabletext"/>
              <w:spacing w:before="0"/>
              <w:jc w:val="right"/>
            </w:pPr>
          </w:p>
        </w:tc>
      </w:tr>
      <w:tr w:rsidR="002F0098" w:rsidRPr="002F0098" w14:paraId="14002D57" w14:textId="77777777" w:rsidTr="00C246D3">
        <w:tc>
          <w:tcPr>
            <w:tcW w:w="959" w:type="dxa"/>
          </w:tcPr>
          <w:p w14:paraId="078942A8" w14:textId="474EB455" w:rsidR="002F0098" w:rsidRPr="002F0098" w:rsidRDefault="002F0098" w:rsidP="00C246D3">
            <w:pPr>
              <w:pStyle w:val="Tabletext"/>
              <w:spacing w:after="40"/>
              <w:rPr>
                <w:b/>
                <w:bCs/>
              </w:rPr>
            </w:pPr>
            <w:r w:rsidRPr="002F0098">
              <w:t>62</w:t>
            </w:r>
            <w:r w:rsidR="00B15704">
              <w:t xml:space="preserve"> Note 2</w:t>
            </w:r>
          </w:p>
        </w:tc>
        <w:tc>
          <w:tcPr>
            <w:tcW w:w="1134" w:type="dxa"/>
          </w:tcPr>
          <w:p w14:paraId="37CEE54C" w14:textId="77777777" w:rsidR="002F0098" w:rsidRPr="002F0098" w:rsidRDefault="002F0098" w:rsidP="00C246D3">
            <w:pPr>
              <w:pStyle w:val="Tabletext"/>
              <w:spacing w:after="40"/>
              <w:rPr>
                <w:b/>
                <w:bCs/>
              </w:rPr>
            </w:pPr>
            <w:r w:rsidRPr="002F0098">
              <w:t>(184</w:t>
            </w:r>
          </w:p>
        </w:tc>
        <w:tc>
          <w:tcPr>
            <w:tcW w:w="3118" w:type="dxa"/>
          </w:tcPr>
          <w:p w14:paraId="173F6C47" w14:textId="77777777" w:rsidR="002F0098" w:rsidRPr="002F0098" w:rsidRDefault="002F0098" w:rsidP="00C246D3">
            <w:pPr>
              <w:pStyle w:val="Tabletext"/>
              <w:spacing w:after="40"/>
              <w:rPr>
                <w:b/>
                <w:bCs/>
              </w:rPr>
            </w:pPr>
            <w:r w:rsidRPr="002F0098">
              <w:t>McArthur River Region</w:t>
            </w:r>
          </w:p>
        </w:tc>
        <w:tc>
          <w:tcPr>
            <w:tcW w:w="1653" w:type="dxa"/>
          </w:tcPr>
          <w:p w14:paraId="7729A732" w14:textId="77777777" w:rsidR="002F0098" w:rsidRPr="002F0098" w:rsidRDefault="002F0098" w:rsidP="00C246D3">
            <w:pPr>
              <w:pStyle w:val="Tabletext"/>
              <w:spacing w:after="40"/>
              <w:jc w:val="right"/>
              <w:rPr>
                <w:b/>
                <w:bCs/>
              </w:rPr>
            </w:pPr>
            <w:r w:rsidRPr="002F0098">
              <w:t>15 March 2002</w:t>
            </w:r>
          </w:p>
        </w:tc>
      </w:tr>
      <w:tr w:rsidR="0042767A" w:rsidRPr="002F0098" w14:paraId="78F32311" w14:textId="77777777" w:rsidTr="00C246D3">
        <w:tc>
          <w:tcPr>
            <w:tcW w:w="959" w:type="dxa"/>
          </w:tcPr>
          <w:p w14:paraId="65D825F7" w14:textId="77777777" w:rsidR="0042767A" w:rsidRPr="002F0098" w:rsidRDefault="0042767A" w:rsidP="00C246D3">
            <w:pPr>
              <w:pStyle w:val="Tabletext"/>
              <w:spacing w:before="0"/>
            </w:pPr>
          </w:p>
        </w:tc>
        <w:tc>
          <w:tcPr>
            <w:tcW w:w="1134" w:type="dxa"/>
          </w:tcPr>
          <w:p w14:paraId="303559E3" w14:textId="77777777" w:rsidR="0042767A" w:rsidRPr="002F0098" w:rsidRDefault="0042767A" w:rsidP="00C246D3">
            <w:pPr>
              <w:pStyle w:val="Tabletext"/>
              <w:spacing w:before="0"/>
              <w:rPr>
                <w:b/>
                <w:bCs/>
              </w:rPr>
            </w:pPr>
            <w:r w:rsidRPr="002F0098">
              <w:t>(185</w:t>
            </w:r>
          </w:p>
        </w:tc>
        <w:tc>
          <w:tcPr>
            <w:tcW w:w="3118" w:type="dxa"/>
          </w:tcPr>
          <w:p w14:paraId="09C61530" w14:textId="77777777" w:rsidR="00966B9F" w:rsidRPr="002F0098" w:rsidRDefault="0042767A" w:rsidP="00C246D3">
            <w:pPr>
              <w:pStyle w:val="Tabletext"/>
              <w:spacing w:before="0"/>
              <w:rPr>
                <w:b/>
                <w:bCs/>
              </w:rPr>
            </w:pPr>
            <w:proofErr w:type="spellStart"/>
            <w:r w:rsidRPr="002F0098">
              <w:t>Manangoora</w:t>
            </w:r>
            <w:proofErr w:type="spellEnd"/>
            <w:r w:rsidRPr="002F0098">
              <w:t xml:space="preserve"> Region (part)</w:t>
            </w:r>
          </w:p>
        </w:tc>
        <w:tc>
          <w:tcPr>
            <w:tcW w:w="1653" w:type="dxa"/>
          </w:tcPr>
          <w:p w14:paraId="0F277D00" w14:textId="77777777" w:rsidR="0042767A" w:rsidRPr="002F0098" w:rsidRDefault="0042767A" w:rsidP="00C246D3">
            <w:pPr>
              <w:pStyle w:val="Tabletext"/>
              <w:spacing w:before="0"/>
              <w:jc w:val="right"/>
            </w:pPr>
          </w:p>
        </w:tc>
      </w:tr>
      <w:tr w:rsidR="0042767A" w:rsidRPr="002F0098" w14:paraId="1E028A33" w14:textId="77777777" w:rsidTr="00C246D3">
        <w:tc>
          <w:tcPr>
            <w:tcW w:w="959" w:type="dxa"/>
          </w:tcPr>
          <w:p w14:paraId="22953A9D" w14:textId="556FDF68" w:rsidR="0042767A" w:rsidRPr="002F0098" w:rsidRDefault="0042767A" w:rsidP="00C246D3">
            <w:pPr>
              <w:pStyle w:val="Tabletext"/>
              <w:spacing w:after="0"/>
              <w:rPr>
                <w:b/>
                <w:bCs/>
              </w:rPr>
            </w:pPr>
            <w:r w:rsidRPr="002F0098">
              <w:t>63</w:t>
            </w:r>
            <w:r w:rsidR="00B15704">
              <w:t xml:space="preserve"> Note 2</w:t>
            </w:r>
          </w:p>
        </w:tc>
        <w:tc>
          <w:tcPr>
            <w:tcW w:w="1134" w:type="dxa"/>
          </w:tcPr>
          <w:p w14:paraId="51F66131" w14:textId="77777777" w:rsidR="0042767A" w:rsidRPr="002F0098" w:rsidRDefault="0042767A" w:rsidP="00C246D3">
            <w:pPr>
              <w:pStyle w:val="Tabletext"/>
              <w:spacing w:after="0"/>
              <w:rPr>
                <w:b/>
                <w:bCs/>
              </w:rPr>
            </w:pPr>
            <w:r w:rsidRPr="002F0098">
              <w:t>(199</w:t>
            </w:r>
          </w:p>
        </w:tc>
        <w:tc>
          <w:tcPr>
            <w:tcW w:w="3118" w:type="dxa"/>
          </w:tcPr>
          <w:p w14:paraId="73FB6B91" w14:textId="77777777" w:rsidR="0042767A" w:rsidRPr="002F0098" w:rsidRDefault="0042767A" w:rsidP="00C246D3">
            <w:pPr>
              <w:pStyle w:val="Tabletext"/>
              <w:spacing w:after="0"/>
              <w:rPr>
                <w:b/>
                <w:bCs/>
              </w:rPr>
            </w:pPr>
            <w:proofErr w:type="spellStart"/>
            <w:r w:rsidRPr="002F0098">
              <w:t>Lorella</w:t>
            </w:r>
            <w:proofErr w:type="spellEnd"/>
            <w:r w:rsidRPr="002F0098">
              <w:t xml:space="preserve"> Region</w:t>
            </w:r>
          </w:p>
        </w:tc>
        <w:tc>
          <w:tcPr>
            <w:tcW w:w="1653" w:type="dxa"/>
          </w:tcPr>
          <w:p w14:paraId="0F5A808E" w14:textId="77777777" w:rsidR="0042767A" w:rsidRPr="002F0098" w:rsidRDefault="0042767A" w:rsidP="00C246D3">
            <w:pPr>
              <w:pStyle w:val="Tabletext"/>
              <w:spacing w:after="0"/>
              <w:jc w:val="right"/>
              <w:rPr>
                <w:b/>
                <w:bCs/>
              </w:rPr>
            </w:pPr>
            <w:r w:rsidRPr="002F0098">
              <w:t>18 June 2002</w:t>
            </w:r>
          </w:p>
        </w:tc>
      </w:tr>
      <w:tr w:rsidR="0042767A" w:rsidRPr="002F0098" w14:paraId="4D986DEB" w14:textId="77777777" w:rsidTr="00C246D3">
        <w:tc>
          <w:tcPr>
            <w:tcW w:w="959" w:type="dxa"/>
          </w:tcPr>
          <w:p w14:paraId="627C8C5C" w14:textId="77777777" w:rsidR="0042767A" w:rsidRPr="002F0098" w:rsidRDefault="0042767A" w:rsidP="00C246D3">
            <w:pPr>
              <w:pStyle w:val="Tabletext"/>
              <w:spacing w:before="0"/>
            </w:pPr>
          </w:p>
        </w:tc>
        <w:tc>
          <w:tcPr>
            <w:tcW w:w="1134" w:type="dxa"/>
          </w:tcPr>
          <w:p w14:paraId="5F218A59" w14:textId="77777777" w:rsidR="0042767A" w:rsidRPr="002F0098" w:rsidRDefault="0042767A" w:rsidP="00C246D3">
            <w:pPr>
              <w:pStyle w:val="Tabletext"/>
              <w:spacing w:before="0"/>
              <w:rPr>
                <w:b/>
                <w:bCs/>
              </w:rPr>
            </w:pPr>
            <w:r w:rsidRPr="002F0098">
              <w:t>(198</w:t>
            </w:r>
          </w:p>
        </w:tc>
        <w:tc>
          <w:tcPr>
            <w:tcW w:w="3118" w:type="dxa"/>
          </w:tcPr>
          <w:p w14:paraId="24C56BE0" w14:textId="77777777" w:rsidR="0042767A" w:rsidRPr="002F0098" w:rsidRDefault="0042767A" w:rsidP="00C246D3">
            <w:pPr>
              <w:pStyle w:val="Tabletext"/>
              <w:spacing w:before="0"/>
              <w:rPr>
                <w:b/>
                <w:bCs/>
              </w:rPr>
            </w:pPr>
            <w:r w:rsidRPr="002F0098">
              <w:t>Maria Island Region (part)</w:t>
            </w:r>
            <w:r w:rsidRPr="002F0098" w:rsidDel="00370510">
              <w:t xml:space="preserve"> </w:t>
            </w:r>
          </w:p>
        </w:tc>
        <w:tc>
          <w:tcPr>
            <w:tcW w:w="1653" w:type="dxa"/>
          </w:tcPr>
          <w:p w14:paraId="44C8274C" w14:textId="77777777" w:rsidR="0042767A" w:rsidRPr="002F0098" w:rsidRDefault="0042767A" w:rsidP="00C246D3">
            <w:pPr>
              <w:pStyle w:val="Tabletext"/>
              <w:spacing w:before="0"/>
              <w:jc w:val="right"/>
            </w:pPr>
          </w:p>
        </w:tc>
      </w:tr>
      <w:tr w:rsidR="0042767A" w:rsidRPr="002F0098" w14:paraId="5309036C" w14:textId="77777777" w:rsidTr="00C246D3">
        <w:tc>
          <w:tcPr>
            <w:tcW w:w="959" w:type="dxa"/>
          </w:tcPr>
          <w:p w14:paraId="6BBDAC02" w14:textId="71BFD426" w:rsidR="0042767A" w:rsidRPr="002F0098" w:rsidRDefault="0042767A" w:rsidP="0042767A">
            <w:pPr>
              <w:pStyle w:val="Tabletext"/>
            </w:pPr>
            <w:r w:rsidRPr="002F0098">
              <w:t>64</w:t>
            </w:r>
            <w:r w:rsidR="00B15704">
              <w:t xml:space="preserve"> Note 2</w:t>
            </w:r>
          </w:p>
        </w:tc>
        <w:tc>
          <w:tcPr>
            <w:tcW w:w="1134" w:type="dxa"/>
          </w:tcPr>
          <w:p w14:paraId="667CA82F" w14:textId="77777777" w:rsidR="0042767A" w:rsidRPr="002F0098" w:rsidRDefault="0042767A" w:rsidP="0042767A">
            <w:pPr>
              <w:pStyle w:val="Tabletext"/>
            </w:pPr>
            <w:r w:rsidRPr="002F0098">
              <w:t>178</w:t>
            </w:r>
          </w:p>
        </w:tc>
        <w:tc>
          <w:tcPr>
            <w:tcW w:w="3118" w:type="dxa"/>
          </w:tcPr>
          <w:p w14:paraId="574CFCCC" w14:textId="77777777" w:rsidR="0042767A" w:rsidRPr="002F0098" w:rsidRDefault="0042767A" w:rsidP="0042767A">
            <w:pPr>
              <w:pStyle w:val="Tabletext"/>
            </w:pPr>
            <w:r w:rsidRPr="002F0098">
              <w:t>Garrwa (</w:t>
            </w:r>
            <w:proofErr w:type="spellStart"/>
            <w:r w:rsidRPr="002F0098">
              <w:t>Wearyan</w:t>
            </w:r>
            <w:proofErr w:type="spellEnd"/>
            <w:r w:rsidRPr="002F0098">
              <w:t xml:space="preserve"> and Robinson Rivers Beds and Banks)</w:t>
            </w:r>
            <w:r w:rsidRPr="002F0098" w:rsidDel="00370510">
              <w:t xml:space="preserve"> </w:t>
            </w:r>
          </w:p>
        </w:tc>
        <w:tc>
          <w:tcPr>
            <w:tcW w:w="1653" w:type="dxa"/>
          </w:tcPr>
          <w:p w14:paraId="3F8B0343" w14:textId="77777777" w:rsidR="0042767A" w:rsidRPr="002F0098" w:rsidRDefault="0042767A" w:rsidP="00C246D3">
            <w:pPr>
              <w:pStyle w:val="Tabletext"/>
              <w:jc w:val="right"/>
              <w:rPr>
                <w:b/>
                <w:bCs/>
              </w:rPr>
            </w:pPr>
            <w:r w:rsidRPr="002F0098">
              <w:t>30 July 2002</w:t>
            </w:r>
          </w:p>
        </w:tc>
      </w:tr>
      <w:tr w:rsidR="0042767A" w:rsidRPr="002F0098" w14:paraId="5857064C" w14:textId="77777777" w:rsidTr="00C246D3">
        <w:tc>
          <w:tcPr>
            <w:tcW w:w="959" w:type="dxa"/>
          </w:tcPr>
          <w:p w14:paraId="1BD51729" w14:textId="26CEBB3D" w:rsidR="0042767A" w:rsidRPr="002F0098" w:rsidRDefault="0042767A" w:rsidP="0042767A">
            <w:pPr>
              <w:pStyle w:val="Tabletext"/>
            </w:pPr>
            <w:r w:rsidRPr="002F0098">
              <w:t>65</w:t>
            </w:r>
            <w:r w:rsidR="00B15704">
              <w:t xml:space="preserve"> Note 2</w:t>
            </w:r>
          </w:p>
        </w:tc>
        <w:tc>
          <w:tcPr>
            <w:tcW w:w="1134" w:type="dxa"/>
          </w:tcPr>
          <w:p w14:paraId="58E639F6" w14:textId="77777777" w:rsidR="0042767A" w:rsidRPr="002F0098" w:rsidRDefault="0042767A" w:rsidP="0042767A">
            <w:pPr>
              <w:pStyle w:val="Tabletext"/>
            </w:pPr>
            <w:r w:rsidRPr="002F0098">
              <w:t>70</w:t>
            </w:r>
          </w:p>
        </w:tc>
        <w:tc>
          <w:tcPr>
            <w:tcW w:w="3118" w:type="dxa"/>
          </w:tcPr>
          <w:p w14:paraId="134A89CE" w14:textId="77777777" w:rsidR="0042767A" w:rsidRPr="002F0098" w:rsidRDefault="0042767A" w:rsidP="0042767A">
            <w:pPr>
              <w:pStyle w:val="Tabletext"/>
            </w:pPr>
            <w:r w:rsidRPr="002F0098">
              <w:t>Lower Roper River</w:t>
            </w:r>
          </w:p>
        </w:tc>
        <w:tc>
          <w:tcPr>
            <w:tcW w:w="1653" w:type="dxa"/>
          </w:tcPr>
          <w:p w14:paraId="2D956BD8" w14:textId="77777777" w:rsidR="0042767A" w:rsidRPr="002F0098" w:rsidRDefault="0042767A" w:rsidP="00C246D3">
            <w:pPr>
              <w:pStyle w:val="Tabletext"/>
              <w:jc w:val="right"/>
              <w:rPr>
                <w:b/>
                <w:bCs/>
              </w:rPr>
            </w:pPr>
            <w:r w:rsidRPr="002F0098">
              <w:t>7 March 2003</w:t>
            </w:r>
          </w:p>
        </w:tc>
      </w:tr>
      <w:tr w:rsidR="0042767A" w:rsidRPr="002F0098" w14:paraId="4F1F3961" w14:textId="77777777" w:rsidTr="00C246D3">
        <w:tc>
          <w:tcPr>
            <w:tcW w:w="959" w:type="dxa"/>
          </w:tcPr>
          <w:p w14:paraId="1D9980BB" w14:textId="5424F335" w:rsidR="0042767A" w:rsidRPr="002F0098" w:rsidRDefault="0042767A" w:rsidP="00C246D3">
            <w:pPr>
              <w:pStyle w:val="Tabletext"/>
              <w:spacing w:after="40"/>
              <w:rPr>
                <w:b/>
                <w:bCs/>
              </w:rPr>
            </w:pPr>
            <w:r w:rsidRPr="002F0098">
              <w:t>66</w:t>
            </w:r>
            <w:r w:rsidR="00B15704">
              <w:t xml:space="preserve"> Note 2</w:t>
            </w:r>
          </w:p>
        </w:tc>
        <w:tc>
          <w:tcPr>
            <w:tcW w:w="1134" w:type="dxa"/>
          </w:tcPr>
          <w:p w14:paraId="24EC47B9" w14:textId="77777777" w:rsidR="0042767A" w:rsidRPr="002F0098" w:rsidRDefault="0042767A" w:rsidP="00C246D3">
            <w:pPr>
              <w:pStyle w:val="Tabletext"/>
              <w:spacing w:after="40"/>
            </w:pPr>
          </w:p>
        </w:tc>
        <w:tc>
          <w:tcPr>
            <w:tcW w:w="3118" w:type="dxa"/>
          </w:tcPr>
          <w:p w14:paraId="17884A1E" w14:textId="77777777" w:rsidR="0042767A" w:rsidRPr="002F0098" w:rsidRDefault="0042767A" w:rsidP="00C246D3">
            <w:pPr>
              <w:pStyle w:val="Tabletext"/>
              <w:spacing w:after="40"/>
              <w:rPr>
                <w:b/>
                <w:bCs/>
              </w:rPr>
            </w:pPr>
            <w:r w:rsidRPr="002F0098">
              <w:t xml:space="preserve">Seven Emu Region, </w:t>
            </w:r>
            <w:proofErr w:type="spellStart"/>
            <w:r w:rsidRPr="002F0098">
              <w:t>Wollogorang</w:t>
            </w:r>
            <w:proofErr w:type="spellEnd"/>
            <w:r w:rsidRPr="002F0098">
              <w:t xml:space="preserve"> Area II and part of </w:t>
            </w:r>
            <w:proofErr w:type="spellStart"/>
            <w:r w:rsidRPr="002F0098">
              <w:t>Manangoora</w:t>
            </w:r>
            <w:proofErr w:type="spellEnd"/>
            <w:r w:rsidRPr="002F0098">
              <w:t xml:space="preserve"> Region</w:t>
            </w:r>
          </w:p>
        </w:tc>
        <w:tc>
          <w:tcPr>
            <w:tcW w:w="1653" w:type="dxa"/>
          </w:tcPr>
          <w:p w14:paraId="6290266E" w14:textId="77777777" w:rsidR="0042767A" w:rsidRPr="002F0098" w:rsidRDefault="0042767A" w:rsidP="00C246D3">
            <w:pPr>
              <w:pStyle w:val="Tabletext"/>
              <w:spacing w:after="40"/>
              <w:jc w:val="right"/>
              <w:rPr>
                <w:b/>
                <w:bCs/>
              </w:rPr>
            </w:pPr>
            <w:r w:rsidRPr="002F0098">
              <w:t>17 April 2003</w:t>
            </w:r>
          </w:p>
        </w:tc>
      </w:tr>
      <w:tr w:rsidR="0042767A" w:rsidRPr="002F0098" w14:paraId="3F2254BC" w14:textId="77777777" w:rsidTr="00C246D3">
        <w:tc>
          <w:tcPr>
            <w:tcW w:w="959" w:type="dxa"/>
          </w:tcPr>
          <w:p w14:paraId="7BE91BE5" w14:textId="77777777" w:rsidR="0042767A" w:rsidRPr="002F0098" w:rsidRDefault="0042767A" w:rsidP="00C246D3">
            <w:pPr>
              <w:pStyle w:val="Tabletext"/>
              <w:spacing w:before="0"/>
            </w:pPr>
          </w:p>
        </w:tc>
        <w:tc>
          <w:tcPr>
            <w:tcW w:w="1134" w:type="dxa"/>
          </w:tcPr>
          <w:p w14:paraId="38E02258" w14:textId="77777777" w:rsidR="004E5879" w:rsidRPr="002F0098" w:rsidRDefault="0042767A" w:rsidP="00C246D3">
            <w:pPr>
              <w:pStyle w:val="Tabletext"/>
              <w:spacing w:before="0"/>
              <w:rPr>
                <w:b/>
                <w:bCs/>
              </w:rPr>
            </w:pPr>
            <w:r w:rsidRPr="002F0098">
              <w:t>(186</w:t>
            </w:r>
            <w:r w:rsidR="004E5879">
              <w:br/>
              <w:t>(187</w:t>
            </w:r>
            <w:r w:rsidR="004E5879">
              <w:br/>
              <w:t>(185</w:t>
            </w:r>
          </w:p>
        </w:tc>
        <w:tc>
          <w:tcPr>
            <w:tcW w:w="3118" w:type="dxa"/>
          </w:tcPr>
          <w:p w14:paraId="09925114" w14:textId="77777777" w:rsidR="004E5879" w:rsidRPr="002F0098" w:rsidRDefault="0042767A" w:rsidP="00C246D3">
            <w:pPr>
              <w:pStyle w:val="Tabletext"/>
              <w:spacing w:before="0"/>
              <w:ind w:left="175"/>
              <w:rPr>
                <w:b/>
                <w:bCs/>
              </w:rPr>
            </w:pPr>
            <w:r w:rsidRPr="002F0098">
              <w:t>Seven Emu Region</w:t>
            </w:r>
            <w:r w:rsidR="004E5879">
              <w:br/>
            </w:r>
            <w:proofErr w:type="spellStart"/>
            <w:r w:rsidR="004E5879" w:rsidRPr="002F0098">
              <w:t>Wollogorang</w:t>
            </w:r>
            <w:proofErr w:type="spellEnd"/>
            <w:r w:rsidR="004E5879" w:rsidRPr="002F0098">
              <w:t xml:space="preserve"> Area II</w:t>
            </w:r>
            <w:r w:rsidR="004E5879">
              <w:br/>
            </w:r>
            <w:proofErr w:type="spellStart"/>
            <w:r w:rsidR="004E5879" w:rsidRPr="002F0098">
              <w:t>Manangoora</w:t>
            </w:r>
            <w:proofErr w:type="spellEnd"/>
            <w:r w:rsidR="004E5879" w:rsidRPr="002F0098">
              <w:t xml:space="preserve"> Region (part)</w:t>
            </w:r>
          </w:p>
        </w:tc>
        <w:tc>
          <w:tcPr>
            <w:tcW w:w="1653" w:type="dxa"/>
          </w:tcPr>
          <w:p w14:paraId="4D3D2E34" w14:textId="77777777" w:rsidR="0042767A" w:rsidRPr="002F0098" w:rsidRDefault="0042767A" w:rsidP="00C246D3">
            <w:pPr>
              <w:pStyle w:val="Tabletext"/>
              <w:spacing w:before="0"/>
              <w:jc w:val="right"/>
            </w:pPr>
          </w:p>
        </w:tc>
      </w:tr>
      <w:tr w:rsidR="0042767A" w:rsidRPr="002F0098" w14:paraId="10F05FB0" w14:textId="77777777" w:rsidTr="00C246D3">
        <w:tc>
          <w:tcPr>
            <w:tcW w:w="959" w:type="dxa"/>
          </w:tcPr>
          <w:p w14:paraId="231993F4" w14:textId="53926382" w:rsidR="0042767A" w:rsidRPr="002F0098" w:rsidRDefault="0042767A" w:rsidP="00960CEA">
            <w:pPr>
              <w:pStyle w:val="Tabletext"/>
              <w:tabs>
                <w:tab w:val="center" w:pos="371"/>
                <w:tab w:val="right" w:pos="743"/>
              </w:tabs>
              <w:rPr>
                <w:b/>
                <w:bCs/>
              </w:rPr>
            </w:pPr>
            <w:r w:rsidRPr="002F0098">
              <w:t>67</w:t>
            </w:r>
            <w:r w:rsidR="00B15704">
              <w:t xml:space="preserve"> Note 2</w:t>
            </w:r>
          </w:p>
        </w:tc>
        <w:tc>
          <w:tcPr>
            <w:tcW w:w="1134" w:type="dxa"/>
          </w:tcPr>
          <w:p w14:paraId="274DC172" w14:textId="77777777" w:rsidR="0042767A" w:rsidRPr="002F0098" w:rsidRDefault="0042767A" w:rsidP="0042767A">
            <w:pPr>
              <w:pStyle w:val="Tabletext"/>
            </w:pPr>
            <w:r w:rsidRPr="002F0098">
              <w:t>68</w:t>
            </w:r>
          </w:p>
        </w:tc>
        <w:tc>
          <w:tcPr>
            <w:tcW w:w="3118" w:type="dxa"/>
          </w:tcPr>
          <w:p w14:paraId="6D030907" w14:textId="77777777" w:rsidR="0042767A" w:rsidRPr="002F0098" w:rsidRDefault="0042767A" w:rsidP="0042767A">
            <w:pPr>
              <w:pStyle w:val="Tabletext"/>
            </w:pPr>
            <w:r w:rsidRPr="002F0098">
              <w:t>Lower Daly</w:t>
            </w:r>
          </w:p>
        </w:tc>
        <w:tc>
          <w:tcPr>
            <w:tcW w:w="1653" w:type="dxa"/>
          </w:tcPr>
          <w:p w14:paraId="287E50D9" w14:textId="77777777" w:rsidR="0042767A" w:rsidRPr="002F0098" w:rsidRDefault="0042767A" w:rsidP="00C246D3">
            <w:pPr>
              <w:pStyle w:val="Tabletext"/>
              <w:jc w:val="right"/>
              <w:rPr>
                <w:b/>
                <w:bCs/>
              </w:rPr>
            </w:pPr>
            <w:r w:rsidRPr="002F0098">
              <w:t>30 April 2003</w:t>
            </w:r>
          </w:p>
        </w:tc>
      </w:tr>
      <w:tr w:rsidR="0042767A" w:rsidRPr="002F0098" w14:paraId="6085BEB6" w14:textId="77777777" w:rsidTr="00C246D3">
        <w:tc>
          <w:tcPr>
            <w:tcW w:w="959" w:type="dxa"/>
          </w:tcPr>
          <w:p w14:paraId="7093A805" w14:textId="2C457A6C" w:rsidR="0042767A" w:rsidRPr="002F0098" w:rsidRDefault="0042767A" w:rsidP="00C246D3">
            <w:pPr>
              <w:pStyle w:val="Tabletext"/>
              <w:spacing w:after="40"/>
              <w:rPr>
                <w:b/>
                <w:bCs/>
              </w:rPr>
            </w:pPr>
            <w:r w:rsidRPr="002F0098">
              <w:t>68</w:t>
            </w:r>
            <w:r w:rsidR="00B15704">
              <w:t xml:space="preserve"> Note 2</w:t>
            </w:r>
          </w:p>
        </w:tc>
        <w:tc>
          <w:tcPr>
            <w:tcW w:w="1134" w:type="dxa"/>
          </w:tcPr>
          <w:p w14:paraId="6BA1B3C9" w14:textId="77777777" w:rsidR="0042767A" w:rsidRPr="002F0098" w:rsidRDefault="0042767A" w:rsidP="00C246D3">
            <w:pPr>
              <w:pStyle w:val="Tabletext"/>
              <w:spacing w:after="40"/>
            </w:pPr>
          </w:p>
        </w:tc>
        <w:tc>
          <w:tcPr>
            <w:tcW w:w="3118" w:type="dxa"/>
          </w:tcPr>
          <w:p w14:paraId="357B1C7B" w14:textId="77777777" w:rsidR="0042767A" w:rsidRPr="002F0098" w:rsidRDefault="0042767A" w:rsidP="00C246D3">
            <w:pPr>
              <w:pStyle w:val="Tabletext"/>
              <w:spacing w:after="40"/>
              <w:rPr>
                <w:b/>
                <w:bCs/>
              </w:rPr>
            </w:pPr>
            <w:r w:rsidRPr="002F0098">
              <w:t>Upper Roper River Land Claims comprising:</w:t>
            </w:r>
          </w:p>
        </w:tc>
        <w:tc>
          <w:tcPr>
            <w:tcW w:w="1653" w:type="dxa"/>
          </w:tcPr>
          <w:p w14:paraId="4F007B44" w14:textId="77777777" w:rsidR="0042767A" w:rsidRPr="002F0098" w:rsidRDefault="0042767A" w:rsidP="00C246D3">
            <w:pPr>
              <w:pStyle w:val="Tabletext"/>
              <w:spacing w:after="40"/>
              <w:jc w:val="right"/>
            </w:pPr>
            <w:r w:rsidRPr="002F0098">
              <w:t>24 March 2004</w:t>
            </w:r>
          </w:p>
        </w:tc>
      </w:tr>
      <w:tr w:rsidR="0042767A" w:rsidRPr="002F0098" w14:paraId="5874D73B" w14:textId="77777777" w:rsidTr="00C246D3">
        <w:tc>
          <w:tcPr>
            <w:tcW w:w="959" w:type="dxa"/>
          </w:tcPr>
          <w:p w14:paraId="05F23240" w14:textId="77777777" w:rsidR="0042767A" w:rsidRPr="002F0098" w:rsidRDefault="0042767A" w:rsidP="00C246D3">
            <w:pPr>
              <w:pStyle w:val="Tabletext"/>
              <w:spacing w:before="0"/>
            </w:pPr>
          </w:p>
        </w:tc>
        <w:tc>
          <w:tcPr>
            <w:tcW w:w="1134" w:type="dxa"/>
          </w:tcPr>
          <w:p w14:paraId="377E6478" w14:textId="77777777" w:rsidR="0042767A" w:rsidRPr="002F0098" w:rsidRDefault="0042767A" w:rsidP="00C246D3">
            <w:pPr>
              <w:pStyle w:val="Tabletext"/>
              <w:spacing w:before="0"/>
              <w:rPr>
                <w:b/>
                <w:bCs/>
              </w:rPr>
            </w:pPr>
            <w:r w:rsidRPr="002F0098">
              <w:t>(129</w:t>
            </w:r>
            <w:r w:rsidR="004E5879">
              <w:br/>
              <w:t>(141</w:t>
            </w:r>
            <w:r w:rsidR="004E5879">
              <w:br/>
              <w:t>(</w:t>
            </w:r>
            <w:r w:rsidR="004E5879">
              <w:br/>
              <w:t>(164</w:t>
            </w:r>
            <w:r w:rsidR="004E5879">
              <w:br/>
              <w:t>(245</w:t>
            </w:r>
          </w:p>
        </w:tc>
        <w:tc>
          <w:tcPr>
            <w:tcW w:w="3118" w:type="dxa"/>
          </w:tcPr>
          <w:p w14:paraId="06E1114F" w14:textId="77777777" w:rsidR="0042767A" w:rsidRPr="002F0098" w:rsidRDefault="0042767A" w:rsidP="00C246D3">
            <w:pPr>
              <w:pStyle w:val="Tabletext"/>
              <w:spacing w:before="0"/>
              <w:ind w:left="175"/>
              <w:rPr>
                <w:b/>
                <w:bCs/>
              </w:rPr>
            </w:pPr>
            <w:proofErr w:type="spellStart"/>
            <w:r w:rsidRPr="002F0098">
              <w:t>Mataranka</w:t>
            </w:r>
            <w:proofErr w:type="spellEnd"/>
            <w:r w:rsidRPr="002F0098">
              <w:t xml:space="preserve"> Region (</w:t>
            </w:r>
            <w:r w:rsidR="00C84C90" w:rsidRPr="002F0098">
              <w:t>NT</w:t>
            </w:r>
            <w:r w:rsidR="00C84C90">
              <w:t> </w:t>
            </w:r>
            <w:r w:rsidR="00C84C90" w:rsidRPr="002F0098">
              <w:t>Portion</w:t>
            </w:r>
            <w:r w:rsidR="00C84C90">
              <w:t> </w:t>
            </w:r>
            <w:r w:rsidRPr="002F0098">
              <w:t>916)</w:t>
            </w:r>
            <w:r w:rsidR="004E5879">
              <w:br/>
            </w:r>
            <w:r w:rsidR="004E5879" w:rsidRPr="002F0098">
              <w:t>Western Roper River (Bed</w:t>
            </w:r>
            <w:r w:rsidR="004E5879">
              <w:t> </w:t>
            </w:r>
            <w:r w:rsidR="004E5879" w:rsidRPr="002F0098">
              <w:t>and Banks)</w:t>
            </w:r>
            <w:r w:rsidR="004E5879">
              <w:br/>
            </w:r>
            <w:r w:rsidR="004E5879" w:rsidRPr="002F0098">
              <w:t>Roper Valley Area</w:t>
            </w:r>
            <w:r w:rsidR="004E5879">
              <w:br/>
            </w:r>
            <w:r w:rsidR="004E5879" w:rsidRPr="002F0098">
              <w:t>Elsey Region</w:t>
            </w:r>
          </w:p>
        </w:tc>
        <w:tc>
          <w:tcPr>
            <w:tcW w:w="1653" w:type="dxa"/>
          </w:tcPr>
          <w:p w14:paraId="0361C2A5" w14:textId="77777777" w:rsidR="0042767A" w:rsidRPr="002F0098" w:rsidRDefault="0042767A" w:rsidP="00C246D3">
            <w:pPr>
              <w:pStyle w:val="Tabletext"/>
              <w:spacing w:before="0"/>
              <w:jc w:val="right"/>
            </w:pPr>
          </w:p>
        </w:tc>
      </w:tr>
      <w:tr w:rsidR="0042767A" w:rsidRPr="002F0098" w14:paraId="7AFA5345" w14:textId="77777777" w:rsidTr="00C246D3">
        <w:tc>
          <w:tcPr>
            <w:tcW w:w="959" w:type="dxa"/>
          </w:tcPr>
          <w:p w14:paraId="1571E17B" w14:textId="77777777" w:rsidR="0042767A" w:rsidRPr="002F0098" w:rsidRDefault="0042767A" w:rsidP="00960CEA">
            <w:pPr>
              <w:pStyle w:val="Tabletext"/>
              <w:rPr>
                <w:b/>
                <w:bCs/>
              </w:rPr>
            </w:pPr>
            <w:r w:rsidRPr="002F0098">
              <w:t>69</w:t>
            </w:r>
          </w:p>
        </w:tc>
        <w:tc>
          <w:tcPr>
            <w:tcW w:w="1134" w:type="dxa"/>
          </w:tcPr>
          <w:p w14:paraId="4CE3E680" w14:textId="77777777" w:rsidR="0042767A" w:rsidRPr="002F0098" w:rsidRDefault="0042767A" w:rsidP="0042767A">
            <w:pPr>
              <w:pStyle w:val="Tabletext"/>
            </w:pPr>
            <w:r w:rsidRPr="002F0098">
              <w:t>146</w:t>
            </w:r>
          </w:p>
        </w:tc>
        <w:tc>
          <w:tcPr>
            <w:tcW w:w="3118" w:type="dxa"/>
          </w:tcPr>
          <w:p w14:paraId="5E0EACE4" w14:textId="77777777" w:rsidR="0042767A" w:rsidRPr="002F0098" w:rsidRDefault="0042767A" w:rsidP="0042767A">
            <w:pPr>
              <w:pStyle w:val="Tabletext"/>
            </w:pPr>
            <w:proofErr w:type="spellStart"/>
            <w:r w:rsidRPr="002F0098">
              <w:t>Alcoota</w:t>
            </w:r>
            <w:proofErr w:type="spellEnd"/>
          </w:p>
        </w:tc>
        <w:tc>
          <w:tcPr>
            <w:tcW w:w="1653" w:type="dxa"/>
          </w:tcPr>
          <w:p w14:paraId="740B9259" w14:textId="77777777" w:rsidR="0042767A" w:rsidRPr="002F0098" w:rsidRDefault="0042767A" w:rsidP="00C246D3">
            <w:pPr>
              <w:pStyle w:val="Tabletext"/>
              <w:jc w:val="right"/>
              <w:rPr>
                <w:b/>
                <w:bCs/>
              </w:rPr>
            </w:pPr>
            <w:r w:rsidRPr="002F0098">
              <w:t>24 May 2007</w:t>
            </w:r>
          </w:p>
        </w:tc>
      </w:tr>
      <w:tr w:rsidR="0042767A" w:rsidRPr="002F0098" w14:paraId="6C4A163A" w14:textId="77777777" w:rsidTr="00C246D3">
        <w:tc>
          <w:tcPr>
            <w:tcW w:w="959" w:type="dxa"/>
          </w:tcPr>
          <w:p w14:paraId="7059707B" w14:textId="77777777" w:rsidR="0042767A" w:rsidRPr="002F0098" w:rsidRDefault="0042767A" w:rsidP="0042767A">
            <w:pPr>
              <w:pStyle w:val="Tabletext"/>
            </w:pPr>
            <w:r w:rsidRPr="002F0098">
              <w:lastRenderedPageBreak/>
              <w:t>70</w:t>
            </w:r>
          </w:p>
        </w:tc>
        <w:tc>
          <w:tcPr>
            <w:tcW w:w="1134" w:type="dxa"/>
          </w:tcPr>
          <w:p w14:paraId="323D069C" w14:textId="77777777" w:rsidR="0042767A" w:rsidRPr="002F0098" w:rsidRDefault="0042767A" w:rsidP="0042767A">
            <w:pPr>
              <w:pStyle w:val="Tabletext"/>
            </w:pPr>
            <w:r w:rsidRPr="002F0098">
              <w:t>106</w:t>
            </w:r>
          </w:p>
        </w:tc>
        <w:tc>
          <w:tcPr>
            <w:tcW w:w="3118" w:type="dxa"/>
          </w:tcPr>
          <w:p w14:paraId="6A33661C" w14:textId="77777777" w:rsidR="0042767A" w:rsidRPr="002F0098" w:rsidRDefault="0042767A" w:rsidP="0042767A">
            <w:pPr>
              <w:pStyle w:val="Tabletext"/>
            </w:pPr>
            <w:r w:rsidRPr="002F0098">
              <w:t>Crown Hill (</w:t>
            </w:r>
            <w:proofErr w:type="spellStart"/>
            <w:r w:rsidRPr="002F0098">
              <w:t>Irrinjirrinjirri</w:t>
            </w:r>
            <w:proofErr w:type="spellEnd"/>
            <w:r w:rsidRPr="002F0098">
              <w:t>)</w:t>
            </w:r>
          </w:p>
        </w:tc>
        <w:tc>
          <w:tcPr>
            <w:tcW w:w="1653" w:type="dxa"/>
          </w:tcPr>
          <w:p w14:paraId="50E13F66" w14:textId="77777777" w:rsidR="0042767A" w:rsidRPr="002F0098" w:rsidRDefault="0042767A" w:rsidP="00C246D3">
            <w:pPr>
              <w:pStyle w:val="Tabletext"/>
              <w:jc w:val="right"/>
              <w:rPr>
                <w:b/>
                <w:bCs/>
              </w:rPr>
            </w:pPr>
            <w:r w:rsidRPr="002F0098">
              <w:t>21 May 2008</w:t>
            </w:r>
          </w:p>
        </w:tc>
      </w:tr>
      <w:tr w:rsidR="0042767A" w:rsidRPr="002F0098" w14:paraId="3638F981" w14:textId="77777777" w:rsidTr="00C246D3">
        <w:tc>
          <w:tcPr>
            <w:tcW w:w="959" w:type="dxa"/>
          </w:tcPr>
          <w:p w14:paraId="714397AB" w14:textId="77777777" w:rsidR="0042767A" w:rsidRPr="002F0098" w:rsidRDefault="0042767A" w:rsidP="00C246D3">
            <w:pPr>
              <w:pStyle w:val="Tabletext"/>
              <w:spacing w:after="40"/>
              <w:rPr>
                <w:b/>
                <w:bCs/>
              </w:rPr>
            </w:pPr>
            <w:r w:rsidRPr="002F0098">
              <w:t>71</w:t>
            </w:r>
          </w:p>
        </w:tc>
        <w:tc>
          <w:tcPr>
            <w:tcW w:w="1134" w:type="dxa"/>
          </w:tcPr>
          <w:p w14:paraId="491E6AD7" w14:textId="77777777" w:rsidR="0042767A" w:rsidRPr="002F0098" w:rsidRDefault="0042767A" w:rsidP="00C246D3">
            <w:pPr>
              <w:pStyle w:val="Tabletext"/>
              <w:spacing w:after="40"/>
            </w:pPr>
          </w:p>
        </w:tc>
        <w:tc>
          <w:tcPr>
            <w:tcW w:w="3118" w:type="dxa"/>
          </w:tcPr>
          <w:p w14:paraId="2EF58D5A" w14:textId="77777777" w:rsidR="0042767A" w:rsidRPr="002F0098" w:rsidRDefault="0042767A" w:rsidP="00C246D3">
            <w:pPr>
              <w:pStyle w:val="Tabletext"/>
              <w:spacing w:after="40"/>
              <w:rPr>
                <w:b/>
                <w:bCs/>
              </w:rPr>
            </w:pPr>
            <w:r w:rsidRPr="002F0098">
              <w:t>Simpson Desert Land Claim Stage IV comprising:</w:t>
            </w:r>
          </w:p>
        </w:tc>
        <w:tc>
          <w:tcPr>
            <w:tcW w:w="1653" w:type="dxa"/>
          </w:tcPr>
          <w:p w14:paraId="1D3C87F8" w14:textId="77777777" w:rsidR="0042767A" w:rsidRPr="002F0098" w:rsidRDefault="0042767A" w:rsidP="00C246D3">
            <w:pPr>
              <w:pStyle w:val="Tabletext"/>
              <w:spacing w:after="40"/>
              <w:jc w:val="right"/>
              <w:rPr>
                <w:b/>
                <w:bCs/>
              </w:rPr>
            </w:pPr>
            <w:r w:rsidRPr="002F0098">
              <w:t>22 April 2009</w:t>
            </w:r>
          </w:p>
        </w:tc>
      </w:tr>
      <w:tr w:rsidR="0042767A" w:rsidRPr="002F0098" w14:paraId="6A598D06" w14:textId="77777777" w:rsidTr="00C246D3">
        <w:tc>
          <w:tcPr>
            <w:tcW w:w="959" w:type="dxa"/>
          </w:tcPr>
          <w:p w14:paraId="42C89D7C" w14:textId="77777777" w:rsidR="0042767A" w:rsidRPr="002F0098" w:rsidRDefault="0042767A" w:rsidP="00C246D3">
            <w:pPr>
              <w:pStyle w:val="Tabletext"/>
              <w:spacing w:before="0"/>
            </w:pPr>
          </w:p>
        </w:tc>
        <w:tc>
          <w:tcPr>
            <w:tcW w:w="1134" w:type="dxa"/>
          </w:tcPr>
          <w:p w14:paraId="254E6CCC" w14:textId="77777777" w:rsidR="0042767A" w:rsidRPr="002F0098" w:rsidRDefault="0042767A" w:rsidP="00C246D3">
            <w:pPr>
              <w:pStyle w:val="Tabletext"/>
              <w:spacing w:before="0"/>
              <w:rPr>
                <w:b/>
                <w:bCs/>
              </w:rPr>
            </w:pPr>
            <w:r w:rsidRPr="002F0098">
              <w:t>(41</w:t>
            </w:r>
            <w:r w:rsidR="004E5879">
              <w:br/>
              <w:t>(144</w:t>
            </w:r>
          </w:p>
        </w:tc>
        <w:tc>
          <w:tcPr>
            <w:tcW w:w="3118" w:type="dxa"/>
          </w:tcPr>
          <w:p w14:paraId="4CB0A447" w14:textId="77777777" w:rsidR="004E5879" w:rsidRPr="002F0098" w:rsidRDefault="0042767A" w:rsidP="00C246D3">
            <w:pPr>
              <w:pStyle w:val="Tabletext"/>
              <w:spacing w:before="0"/>
              <w:ind w:left="175"/>
              <w:rPr>
                <w:b/>
                <w:bCs/>
              </w:rPr>
            </w:pPr>
            <w:r w:rsidRPr="002F0098">
              <w:t>Simpson Desert</w:t>
            </w:r>
            <w:r w:rsidR="004E5879">
              <w:br/>
              <w:t>Central Simpson Desert (Repeat)</w:t>
            </w:r>
          </w:p>
        </w:tc>
        <w:tc>
          <w:tcPr>
            <w:tcW w:w="1653" w:type="dxa"/>
          </w:tcPr>
          <w:p w14:paraId="2F9B0D4A" w14:textId="77777777" w:rsidR="0042767A" w:rsidRPr="002F0098" w:rsidRDefault="0042767A" w:rsidP="00C246D3">
            <w:pPr>
              <w:pStyle w:val="Tabletext"/>
              <w:spacing w:before="0"/>
              <w:jc w:val="right"/>
            </w:pPr>
          </w:p>
        </w:tc>
      </w:tr>
      <w:tr w:rsidR="00B95428" w:rsidRPr="002F0098" w14:paraId="2EC1D81C" w14:textId="77777777" w:rsidTr="002132CF">
        <w:tc>
          <w:tcPr>
            <w:tcW w:w="959" w:type="dxa"/>
          </w:tcPr>
          <w:p w14:paraId="0884016A" w14:textId="77777777" w:rsidR="00B95428" w:rsidRPr="002F0098" w:rsidRDefault="00B95428" w:rsidP="002132CF">
            <w:pPr>
              <w:pStyle w:val="Tabletext"/>
            </w:pPr>
            <w:r>
              <w:t>72</w:t>
            </w:r>
          </w:p>
        </w:tc>
        <w:tc>
          <w:tcPr>
            <w:tcW w:w="1134" w:type="dxa"/>
          </w:tcPr>
          <w:p w14:paraId="4B36F801" w14:textId="77777777" w:rsidR="00B95428" w:rsidRPr="002F0098" w:rsidRDefault="00B95428" w:rsidP="002132CF">
            <w:pPr>
              <w:pStyle w:val="Tabletext"/>
            </w:pPr>
            <w:r>
              <w:t>156</w:t>
            </w:r>
          </w:p>
        </w:tc>
        <w:tc>
          <w:tcPr>
            <w:tcW w:w="3118" w:type="dxa"/>
          </w:tcPr>
          <w:p w14:paraId="16D5168F" w14:textId="77777777" w:rsidR="00B95428" w:rsidRPr="002F0098" w:rsidRDefault="007351F5" w:rsidP="002132CF">
            <w:pPr>
              <w:pStyle w:val="Tabletext"/>
            </w:pPr>
            <w:proofErr w:type="spellStart"/>
            <w:r>
              <w:t>Wangkangurru</w:t>
            </w:r>
            <w:proofErr w:type="spellEnd"/>
          </w:p>
        </w:tc>
        <w:tc>
          <w:tcPr>
            <w:tcW w:w="1653" w:type="dxa"/>
          </w:tcPr>
          <w:p w14:paraId="07CF1769" w14:textId="77777777" w:rsidR="00B95428" w:rsidRPr="002F0098" w:rsidRDefault="007351F5" w:rsidP="002132CF">
            <w:pPr>
              <w:pStyle w:val="Tabletext"/>
              <w:jc w:val="right"/>
              <w:rPr>
                <w:b/>
                <w:bCs/>
              </w:rPr>
            </w:pPr>
            <w:r>
              <w:t>3 October 2014</w:t>
            </w:r>
          </w:p>
        </w:tc>
      </w:tr>
      <w:tr w:rsidR="00EF30B2" w:rsidRPr="002F0098" w14:paraId="768A596F" w14:textId="77777777" w:rsidTr="002132CF">
        <w:tc>
          <w:tcPr>
            <w:tcW w:w="959" w:type="dxa"/>
          </w:tcPr>
          <w:p w14:paraId="5D8C7027" w14:textId="77777777" w:rsidR="00EF30B2" w:rsidRDefault="00EF30B2" w:rsidP="002132CF">
            <w:pPr>
              <w:pStyle w:val="Tabletext"/>
            </w:pPr>
            <w:r>
              <w:t>73</w:t>
            </w:r>
          </w:p>
        </w:tc>
        <w:tc>
          <w:tcPr>
            <w:tcW w:w="1134" w:type="dxa"/>
          </w:tcPr>
          <w:p w14:paraId="6FB77B08" w14:textId="77777777" w:rsidR="00EF30B2" w:rsidRDefault="00EF30B2" w:rsidP="002132CF">
            <w:pPr>
              <w:pStyle w:val="Tabletext"/>
            </w:pPr>
            <w:r>
              <w:t>64</w:t>
            </w:r>
          </w:p>
        </w:tc>
        <w:tc>
          <w:tcPr>
            <w:tcW w:w="3118" w:type="dxa"/>
          </w:tcPr>
          <w:p w14:paraId="6CF7CD33" w14:textId="77777777" w:rsidR="00EF30B2" w:rsidRDefault="00EF30B2" w:rsidP="002132CF">
            <w:pPr>
              <w:pStyle w:val="Tabletext"/>
            </w:pPr>
            <w:r>
              <w:t>Frances Well</w:t>
            </w:r>
          </w:p>
        </w:tc>
        <w:tc>
          <w:tcPr>
            <w:tcW w:w="1653" w:type="dxa"/>
          </w:tcPr>
          <w:p w14:paraId="798821EC" w14:textId="77777777" w:rsidR="00EF30B2" w:rsidRDefault="00EF30B2" w:rsidP="002132CF">
            <w:pPr>
              <w:pStyle w:val="Tabletext"/>
              <w:jc w:val="right"/>
            </w:pPr>
            <w:r>
              <w:t>16 June 2016</w:t>
            </w:r>
          </w:p>
        </w:tc>
      </w:tr>
    </w:tbl>
    <w:p w14:paraId="3495FD86" w14:textId="77777777" w:rsidR="00ED2BE8" w:rsidRPr="00B34724" w:rsidRDefault="00ED2BE8" w:rsidP="00B34724">
      <w:pPr>
        <w:pStyle w:val="Body"/>
      </w:pPr>
    </w:p>
    <w:p w14:paraId="792BBD71" w14:textId="43DBC8BB" w:rsidR="00652CC6" w:rsidRDefault="00652CC6" w:rsidP="004A4590">
      <w:pPr>
        <w:pStyle w:val="Body"/>
        <w:ind w:left="851" w:hanging="851"/>
      </w:pPr>
      <w:r w:rsidRPr="00B34724">
        <w:t>Note 1:</w:t>
      </w:r>
      <w:r w:rsidRPr="00B34724">
        <w:tab/>
        <w:t xml:space="preserve">Report No 1 </w:t>
      </w:r>
      <w:r w:rsidR="00607E6D" w:rsidRPr="00B34724">
        <w:t>(</w:t>
      </w:r>
      <w:proofErr w:type="spellStart"/>
      <w:r w:rsidR="00607E6D" w:rsidRPr="00B34724">
        <w:t>Borroloola</w:t>
      </w:r>
      <w:proofErr w:type="spellEnd"/>
      <w:r w:rsidR="00607E6D" w:rsidRPr="00B34724">
        <w:t xml:space="preserve">) </w:t>
      </w:r>
      <w:r w:rsidRPr="00B34724">
        <w:t>includes a recommendation which encompasses all of the land claimed in A</w:t>
      </w:r>
      <w:r w:rsidR="0042767A">
        <w:t>pplication No 72</w:t>
      </w:r>
      <w:r w:rsidR="007027A7">
        <w:t xml:space="preserve"> (McArthur</w:t>
      </w:r>
      <w:r w:rsidR="00573FC8">
        <w:t> </w:t>
      </w:r>
      <w:r w:rsidR="007027A7">
        <w:t>River)</w:t>
      </w:r>
      <w:r w:rsidR="0042767A">
        <w:t>.</w:t>
      </w:r>
    </w:p>
    <w:p w14:paraId="20362DDA" w14:textId="1E09B288" w:rsidR="00B15704" w:rsidRPr="00B34724" w:rsidRDefault="00B15704" w:rsidP="00B15704">
      <w:pPr>
        <w:pStyle w:val="Body"/>
        <w:ind w:left="851" w:hanging="851"/>
      </w:pPr>
      <w:r w:rsidRPr="00B34724">
        <w:t>Note 2:</w:t>
      </w:r>
      <w:r w:rsidRPr="00B34724">
        <w:tab/>
      </w:r>
      <w:r w:rsidR="00536536">
        <w:t xml:space="preserve">On 6 July 2017 the Minister requested the Commissioner to undertake a review of detriment issues relevant to 16 land claims previously recommended for grant but not yet </w:t>
      </w:r>
      <w:proofErr w:type="spellStart"/>
      <w:r w:rsidR="00523B3E">
        <w:t>finalis</w:t>
      </w:r>
      <w:r w:rsidR="00536536">
        <w:t>ed</w:t>
      </w:r>
      <w:proofErr w:type="spellEnd"/>
      <w:r w:rsidR="00536536">
        <w:t xml:space="preserve">, pursuant to s50(1)(d) of the Act. </w:t>
      </w:r>
      <w:r w:rsidR="00523B3E">
        <w:t xml:space="preserve">The Detriment Review is to address land claims the subject of Report Nos 9, 29 and 61-68. The Minister’s letter is included at Appendix 2. </w:t>
      </w:r>
    </w:p>
    <w:p w14:paraId="1E0F87FF" w14:textId="52408B84" w:rsidR="00ED2BE8" w:rsidRPr="00B34724" w:rsidRDefault="00ED2BE8" w:rsidP="004A4590">
      <w:pPr>
        <w:pStyle w:val="Body"/>
        <w:ind w:left="851" w:hanging="851"/>
      </w:pPr>
      <w:r w:rsidRPr="00B34724">
        <w:t xml:space="preserve">Note </w:t>
      </w:r>
      <w:r w:rsidR="00B15704">
        <w:t>3</w:t>
      </w:r>
      <w:r w:rsidRPr="00B34724">
        <w:t>:</w:t>
      </w:r>
      <w:r w:rsidRPr="00B34724">
        <w:tab/>
        <w:t xml:space="preserve">Report </w:t>
      </w:r>
      <w:r w:rsidR="004A2F3B" w:rsidRPr="00B34724">
        <w:t xml:space="preserve">No </w:t>
      </w:r>
      <w:r w:rsidRPr="00B34724">
        <w:t xml:space="preserve">16 </w:t>
      </w:r>
      <w:r w:rsidR="00607E6D" w:rsidRPr="00B34724">
        <w:t>(</w:t>
      </w:r>
      <w:proofErr w:type="spellStart"/>
      <w:r w:rsidR="00607E6D" w:rsidRPr="00B34724">
        <w:t>Kenbi</w:t>
      </w:r>
      <w:proofErr w:type="spellEnd"/>
      <w:r w:rsidR="00607E6D" w:rsidRPr="00B34724">
        <w:t xml:space="preserve"> (Cox Peninsula)) </w:t>
      </w:r>
      <w:r w:rsidRPr="00B34724">
        <w:t xml:space="preserve">contains </w:t>
      </w:r>
      <w:r w:rsidR="00BE0B58" w:rsidRPr="00B34724">
        <w:t>seven</w:t>
      </w:r>
      <w:r w:rsidRPr="00B34724">
        <w:t xml:space="preserve"> decisions on procedural and jurisdictional issues arising in </w:t>
      </w:r>
      <w:r w:rsidR="00CC508C" w:rsidRPr="00B34724">
        <w:t xml:space="preserve">Application </w:t>
      </w:r>
      <w:r w:rsidRPr="00B34724">
        <w:t>No 37 (</w:t>
      </w:r>
      <w:proofErr w:type="spellStart"/>
      <w:r w:rsidRPr="00B34724">
        <w:t>Kenbi</w:t>
      </w:r>
      <w:proofErr w:type="spellEnd"/>
      <w:r w:rsidR="00573FC8">
        <w:t> </w:t>
      </w:r>
      <w:r w:rsidRPr="00B34724">
        <w:t>(Cox Peninsula)) between 1979 and 198</w:t>
      </w:r>
      <w:r w:rsidR="00BE0B58" w:rsidRPr="00B34724">
        <w:t>2</w:t>
      </w:r>
      <w:r w:rsidR="0042767A">
        <w:t>.</w:t>
      </w:r>
    </w:p>
    <w:p w14:paraId="54E1037F" w14:textId="7172C235" w:rsidR="00ED2BE8" w:rsidRPr="00B34724" w:rsidRDefault="00ED2BE8" w:rsidP="004A4590">
      <w:pPr>
        <w:pStyle w:val="Body"/>
        <w:ind w:left="851" w:hanging="851"/>
      </w:pPr>
      <w:r w:rsidRPr="00B34724">
        <w:t xml:space="preserve">Note </w:t>
      </w:r>
      <w:r w:rsidR="00B15704">
        <w:t>4</w:t>
      </w:r>
      <w:r w:rsidRPr="00B34724">
        <w:t>:</w:t>
      </w:r>
      <w:r w:rsidRPr="00B34724">
        <w:tab/>
        <w:t>Applications No 11 (Douglas (</w:t>
      </w:r>
      <w:proofErr w:type="spellStart"/>
      <w:r w:rsidRPr="00B34724">
        <w:t>Wagaman</w:t>
      </w:r>
      <w:proofErr w:type="spellEnd"/>
      <w:r w:rsidRPr="00B34724">
        <w:t>)) and No 12 (</w:t>
      </w:r>
      <w:proofErr w:type="spellStart"/>
      <w:r w:rsidRPr="00B34724">
        <w:t>Umbrawarra</w:t>
      </w:r>
      <w:proofErr w:type="spellEnd"/>
      <w:r w:rsidR="00573FC8">
        <w:t> </w:t>
      </w:r>
      <w:r w:rsidRPr="00B34724">
        <w:t>Gorge-</w:t>
      </w:r>
      <w:proofErr w:type="spellStart"/>
      <w:r w:rsidRPr="00B34724">
        <w:t>Jindare</w:t>
      </w:r>
      <w:proofErr w:type="spellEnd"/>
      <w:r w:rsidRPr="00B34724">
        <w:t xml:space="preserve"> (</w:t>
      </w:r>
      <w:proofErr w:type="spellStart"/>
      <w:r w:rsidRPr="00B34724">
        <w:t>Wagaman</w:t>
      </w:r>
      <w:proofErr w:type="spellEnd"/>
      <w:r w:rsidRPr="00B34724">
        <w:t xml:space="preserve">)) were amalgamated with </w:t>
      </w:r>
      <w:r w:rsidR="00CC508C" w:rsidRPr="00B34724">
        <w:t xml:space="preserve">Application </w:t>
      </w:r>
      <w:r w:rsidRPr="00B34724">
        <w:t xml:space="preserve">No 32 </w:t>
      </w:r>
      <w:r w:rsidR="00607E6D" w:rsidRPr="00B34724">
        <w:t xml:space="preserve">(Upper Daly) </w:t>
      </w:r>
      <w:r w:rsidRPr="00B34724">
        <w:t xml:space="preserve">and reported on in </w:t>
      </w:r>
      <w:r w:rsidR="00CC508C" w:rsidRPr="00B34724">
        <w:t xml:space="preserve">Report </w:t>
      </w:r>
      <w:r w:rsidRPr="00B34724">
        <w:t>No 37 under the name of Upper Daly</w:t>
      </w:r>
      <w:r w:rsidR="000C11E2">
        <w:t>,</w:t>
      </w:r>
      <w:r w:rsidRPr="00B34724">
        <w:t xml:space="preserve"> which was furnished in 3 volumes published on </w:t>
      </w:r>
      <w:r w:rsidR="0042767A">
        <w:t>the respective dates indicated.</w:t>
      </w:r>
    </w:p>
    <w:p w14:paraId="57501260" w14:textId="41C6BE79" w:rsidR="00ED2BE8" w:rsidRPr="00B34724" w:rsidRDefault="00ED2BE8" w:rsidP="004A4590">
      <w:pPr>
        <w:pStyle w:val="Body"/>
        <w:ind w:left="851" w:hanging="851"/>
      </w:pPr>
      <w:r w:rsidRPr="00B34724">
        <w:t xml:space="preserve">Note </w:t>
      </w:r>
      <w:r w:rsidR="00B15704">
        <w:t>5</w:t>
      </w:r>
      <w:r w:rsidRPr="00B34724">
        <w:t>:</w:t>
      </w:r>
      <w:r w:rsidRPr="00B34724">
        <w:tab/>
        <w:t>Application No 18 (Dum-in-</w:t>
      </w:r>
      <w:proofErr w:type="spellStart"/>
      <w:r w:rsidRPr="00B34724">
        <w:t>Mirrie</w:t>
      </w:r>
      <w:proofErr w:type="spellEnd"/>
      <w:r w:rsidRPr="00B34724">
        <w:t xml:space="preserve"> Island) </w:t>
      </w:r>
      <w:r w:rsidR="00C35D16" w:rsidRPr="00B34724">
        <w:t xml:space="preserve">was </w:t>
      </w:r>
      <w:r w:rsidRPr="00B34724">
        <w:t xml:space="preserve">amalgamated with </w:t>
      </w:r>
      <w:r w:rsidR="00CC508C" w:rsidRPr="00B34724">
        <w:t xml:space="preserve">Application </w:t>
      </w:r>
      <w:r w:rsidRPr="00B34724">
        <w:t>No 37 (</w:t>
      </w:r>
      <w:proofErr w:type="spellStart"/>
      <w:r w:rsidRPr="00B34724">
        <w:t>Kenbi</w:t>
      </w:r>
      <w:proofErr w:type="spellEnd"/>
      <w:r w:rsidRPr="00B34724">
        <w:t xml:space="preserve"> (Cox Peninsula)). Report No 40 </w:t>
      </w:r>
      <w:r w:rsidR="00607E6D" w:rsidRPr="00B34724">
        <w:t>(</w:t>
      </w:r>
      <w:proofErr w:type="spellStart"/>
      <w:r w:rsidR="00607E6D" w:rsidRPr="00B34724">
        <w:t>Kenbi</w:t>
      </w:r>
      <w:proofErr w:type="spellEnd"/>
      <w:r w:rsidR="00573FC8">
        <w:t> </w:t>
      </w:r>
      <w:r w:rsidR="00607E6D" w:rsidRPr="00B34724">
        <w:t>(Cox</w:t>
      </w:r>
      <w:r w:rsidR="00573FC8">
        <w:t> </w:t>
      </w:r>
      <w:r w:rsidR="00607E6D" w:rsidRPr="00B34724">
        <w:t xml:space="preserve">Peninsula)) </w:t>
      </w:r>
      <w:r w:rsidRPr="00B34724">
        <w:t>was set aside by the Federal Court of Australia (See Northern Land Council v Aboriginal Land Com</w:t>
      </w:r>
      <w:r w:rsidR="001864ED" w:rsidRPr="00B34724">
        <w:t xml:space="preserve">missioner (1992) 105 ALR 539). </w:t>
      </w:r>
      <w:r w:rsidRPr="00B34724">
        <w:t xml:space="preserve">The </w:t>
      </w:r>
      <w:r w:rsidR="00CC508C" w:rsidRPr="00B34724">
        <w:t xml:space="preserve">Application </w:t>
      </w:r>
      <w:r w:rsidRPr="00B34724">
        <w:t xml:space="preserve">has since been the subject of </w:t>
      </w:r>
      <w:r w:rsidR="00CC508C" w:rsidRPr="00B34724">
        <w:t xml:space="preserve">Report </w:t>
      </w:r>
      <w:r w:rsidRPr="00B34724">
        <w:t>No 59</w:t>
      </w:r>
      <w:r w:rsidR="00607E6D" w:rsidRPr="00B34724">
        <w:t xml:space="preserve"> (</w:t>
      </w:r>
      <w:proofErr w:type="spellStart"/>
      <w:r w:rsidR="00607E6D" w:rsidRPr="00B34724">
        <w:t>Kenbi</w:t>
      </w:r>
      <w:proofErr w:type="spellEnd"/>
      <w:r w:rsidR="00607E6D" w:rsidRPr="00B34724">
        <w:t xml:space="preserve"> (Cox Peninsula))</w:t>
      </w:r>
      <w:r w:rsidR="0042767A">
        <w:t>.</w:t>
      </w:r>
    </w:p>
    <w:p w14:paraId="35DDD4A7" w14:textId="0B0DEC6F" w:rsidR="00607E6D" w:rsidRPr="00B34724" w:rsidRDefault="00ED2BE8" w:rsidP="004A4590">
      <w:pPr>
        <w:pStyle w:val="Body"/>
        <w:ind w:left="851" w:hanging="851"/>
      </w:pPr>
      <w:r w:rsidRPr="00B34724">
        <w:t xml:space="preserve">Note </w:t>
      </w:r>
      <w:r w:rsidR="00B15704">
        <w:t>6</w:t>
      </w:r>
      <w:r w:rsidRPr="00B34724">
        <w:t>:</w:t>
      </w:r>
      <w:r w:rsidRPr="00B34724">
        <w:tab/>
        <w:t xml:space="preserve">Application No 111 is a claim to two adjacent former pastoral properties known as </w:t>
      </w:r>
      <w:proofErr w:type="spellStart"/>
      <w:r w:rsidRPr="00B34724">
        <w:t>Gimbat</w:t>
      </w:r>
      <w:proofErr w:type="spellEnd"/>
      <w:r w:rsidRPr="00B34724">
        <w:t xml:space="preserve"> and </w:t>
      </w:r>
      <w:proofErr w:type="spellStart"/>
      <w:r w:rsidRPr="00B34724">
        <w:t>Goodparla</w:t>
      </w:r>
      <w:proofErr w:type="spellEnd"/>
      <w:r w:rsidRPr="00B34724">
        <w:t xml:space="preserve">. The inquiry in relation to </w:t>
      </w:r>
      <w:proofErr w:type="spellStart"/>
      <w:r w:rsidRPr="00B34724">
        <w:t>Goodparla</w:t>
      </w:r>
      <w:proofErr w:type="spellEnd"/>
      <w:r w:rsidRPr="00B34724">
        <w:t xml:space="preserve"> was adjourne</w:t>
      </w:r>
      <w:r w:rsidR="001864ED" w:rsidRPr="00B34724">
        <w:t xml:space="preserve">d for hearing at a later date. </w:t>
      </w:r>
      <w:r w:rsidRPr="00B34724">
        <w:t xml:space="preserve">In </w:t>
      </w:r>
      <w:r w:rsidR="00775FCB">
        <w:t>R</w:t>
      </w:r>
      <w:r w:rsidR="004D5110" w:rsidRPr="00B34724">
        <w:t xml:space="preserve">eport </w:t>
      </w:r>
      <w:r w:rsidRPr="00B34724">
        <w:t xml:space="preserve">No 48 </w:t>
      </w:r>
      <w:r w:rsidR="00607E6D" w:rsidRPr="00B34724">
        <w:t>(</w:t>
      </w:r>
      <w:proofErr w:type="spellStart"/>
      <w:r w:rsidR="00607E6D" w:rsidRPr="00B34724">
        <w:t>Jawoyn</w:t>
      </w:r>
      <w:proofErr w:type="spellEnd"/>
      <w:r w:rsidR="00607E6D" w:rsidRPr="00B34724">
        <w:t xml:space="preserve"> (</w:t>
      </w:r>
      <w:proofErr w:type="spellStart"/>
      <w:r w:rsidR="00607E6D" w:rsidRPr="00B34724">
        <w:t>Gimbat</w:t>
      </w:r>
      <w:proofErr w:type="spellEnd"/>
      <w:r w:rsidR="00607E6D" w:rsidRPr="00B34724">
        <w:t xml:space="preserve"> Area), Alligator Rivers Area III (</w:t>
      </w:r>
      <w:proofErr w:type="spellStart"/>
      <w:r w:rsidR="00607E6D" w:rsidRPr="00B34724">
        <w:t>Gimbat</w:t>
      </w:r>
      <w:proofErr w:type="spellEnd"/>
      <w:r w:rsidR="00573FC8">
        <w:t> </w:t>
      </w:r>
      <w:r w:rsidR="00607E6D" w:rsidRPr="00B34724">
        <w:t xml:space="preserve">Resumption-Waterfall Creek) (No 2) Repeat) </w:t>
      </w:r>
      <w:r w:rsidRPr="00B34724">
        <w:t xml:space="preserve">the part of the </w:t>
      </w:r>
      <w:r w:rsidRPr="00B34724">
        <w:lastRenderedPageBreak/>
        <w:t xml:space="preserve">claim in </w:t>
      </w:r>
      <w:r w:rsidR="00CC508C" w:rsidRPr="00B34724">
        <w:t xml:space="preserve">Application </w:t>
      </w:r>
      <w:r w:rsidRPr="00B34724">
        <w:t xml:space="preserve">No 111 dealt with is described as the </w:t>
      </w:r>
      <w:proofErr w:type="spellStart"/>
      <w:r w:rsidRPr="00B34724">
        <w:t>J</w:t>
      </w:r>
      <w:r w:rsidR="0042767A">
        <w:t>awoyn</w:t>
      </w:r>
      <w:proofErr w:type="spellEnd"/>
      <w:r w:rsidR="0042767A">
        <w:t xml:space="preserve"> (</w:t>
      </w:r>
      <w:proofErr w:type="spellStart"/>
      <w:r w:rsidR="0042767A">
        <w:t>Gimbat</w:t>
      </w:r>
      <w:proofErr w:type="spellEnd"/>
      <w:r w:rsidR="0042767A">
        <w:t xml:space="preserve"> Area) Land Claim.</w:t>
      </w:r>
    </w:p>
    <w:p w14:paraId="1A33D41A" w14:textId="7E7E3410" w:rsidR="00ED2BE8" w:rsidRPr="00B34724" w:rsidRDefault="00B15704" w:rsidP="004A4590">
      <w:pPr>
        <w:pStyle w:val="Body"/>
        <w:ind w:left="851" w:hanging="851"/>
      </w:pPr>
      <w:r>
        <w:t>Note 7</w:t>
      </w:r>
      <w:r w:rsidR="00607E6D" w:rsidRPr="00B34724">
        <w:t>:</w:t>
      </w:r>
      <w:r w:rsidR="00607E6D" w:rsidRPr="00B34724">
        <w:tab/>
        <w:t xml:space="preserve">The land recommended for grant in </w:t>
      </w:r>
      <w:r w:rsidR="00775FCB">
        <w:t>R</w:t>
      </w:r>
      <w:r w:rsidR="00607E6D" w:rsidRPr="00B34724">
        <w:t>eport No 49 includes the whole of the land claimed in Applications No 34 (</w:t>
      </w:r>
      <w:proofErr w:type="spellStart"/>
      <w:r w:rsidR="00607E6D" w:rsidRPr="00B34724">
        <w:t>Borroloola</w:t>
      </w:r>
      <w:proofErr w:type="spellEnd"/>
      <w:r w:rsidR="00607E6D" w:rsidRPr="00B34724">
        <w:t xml:space="preserve"> No 3) and No 117 (South West Island).</w:t>
      </w:r>
    </w:p>
    <w:p w14:paraId="515C9D38" w14:textId="77777777" w:rsidR="00ED2BE8" w:rsidRPr="00B34724" w:rsidRDefault="00ED2BE8" w:rsidP="00C246D3">
      <w:pPr>
        <w:pStyle w:val="H2"/>
        <w:jc w:val="center"/>
      </w:pPr>
      <w:r w:rsidRPr="00B34724">
        <w:br w:type="page"/>
      </w:r>
      <w:bookmarkStart w:id="68" w:name="_Toc367433626"/>
      <w:bookmarkStart w:id="69" w:name="_Toc400107841"/>
      <w:bookmarkStart w:id="70" w:name="_Toc401066241"/>
      <w:bookmarkStart w:id="71" w:name="_Toc524341469"/>
      <w:r w:rsidRPr="00B34724">
        <w:lastRenderedPageBreak/>
        <w:t>TABLE 2</w:t>
      </w:r>
      <w:bookmarkEnd w:id="68"/>
      <w:bookmarkEnd w:id="69"/>
      <w:bookmarkEnd w:id="70"/>
      <w:bookmarkEnd w:id="71"/>
    </w:p>
    <w:p w14:paraId="69085AE3" w14:textId="487589CB" w:rsidR="00ED2BE8" w:rsidRPr="002017CE" w:rsidRDefault="00ED2BE8" w:rsidP="002017CE">
      <w:pPr>
        <w:pStyle w:val="H3centred"/>
      </w:pPr>
      <w:bookmarkStart w:id="72" w:name="_Toc400107842"/>
      <w:r w:rsidRPr="002017CE">
        <w:t xml:space="preserve">Applications which have been withdrawn or otherwise </w:t>
      </w:r>
      <w:r w:rsidR="00EE4D8B" w:rsidRPr="002017CE">
        <w:t>disposed of without an inquiry</w:t>
      </w:r>
      <w:r w:rsidR="00EC78FC" w:rsidRPr="002017CE">
        <w:t xml:space="preserve"> </w:t>
      </w:r>
      <w:r w:rsidR="00DA2AB6" w:rsidRPr="002017CE">
        <w:t>(Note 7)</w:t>
      </w:r>
      <w:bookmarkEnd w:id="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w:tblDescription w:val="Applications which have been withdrawn or otherwise disposed of without an inquiry (Note 7)"/>
      </w:tblPr>
      <w:tblGrid>
        <w:gridCol w:w="1413"/>
        <w:gridCol w:w="2551"/>
        <w:gridCol w:w="2886"/>
      </w:tblGrid>
      <w:tr w:rsidR="00EE4D8B" w:rsidRPr="00EE4D8B" w14:paraId="6957A294" w14:textId="77777777" w:rsidTr="00EE4D8B">
        <w:trPr>
          <w:tblHeader/>
        </w:trPr>
        <w:tc>
          <w:tcPr>
            <w:tcW w:w="1413" w:type="dxa"/>
            <w:tcBorders>
              <w:bottom w:val="single" w:sz="4" w:space="0" w:color="auto"/>
            </w:tcBorders>
          </w:tcPr>
          <w:p w14:paraId="0093A5BD" w14:textId="77777777" w:rsidR="00EE4D8B" w:rsidRPr="00EE4D8B" w:rsidRDefault="00EE4D8B" w:rsidP="00EE4D8B">
            <w:pPr>
              <w:pStyle w:val="TableHead"/>
            </w:pPr>
            <w:r w:rsidRPr="00EE4D8B">
              <w:t>Application No</w:t>
            </w:r>
          </w:p>
        </w:tc>
        <w:tc>
          <w:tcPr>
            <w:tcW w:w="2551" w:type="dxa"/>
            <w:tcBorders>
              <w:bottom w:val="single" w:sz="4" w:space="0" w:color="auto"/>
            </w:tcBorders>
          </w:tcPr>
          <w:p w14:paraId="3B49ED05" w14:textId="77777777" w:rsidR="00EE4D8B" w:rsidRPr="00EE4D8B" w:rsidRDefault="00EE4D8B" w:rsidP="00EE4D8B">
            <w:pPr>
              <w:pStyle w:val="TableHead"/>
            </w:pPr>
            <w:r w:rsidRPr="00EE4D8B">
              <w:t>Name of Claim</w:t>
            </w:r>
          </w:p>
        </w:tc>
        <w:tc>
          <w:tcPr>
            <w:tcW w:w="2886" w:type="dxa"/>
            <w:tcBorders>
              <w:bottom w:val="single" w:sz="4" w:space="0" w:color="auto"/>
            </w:tcBorders>
          </w:tcPr>
          <w:p w14:paraId="1E16BCD9" w14:textId="77777777" w:rsidR="00EE4D8B" w:rsidRPr="00EE4D8B" w:rsidRDefault="00EE4D8B" w:rsidP="00EE4D8B">
            <w:pPr>
              <w:pStyle w:val="TableHead"/>
            </w:pPr>
            <w:r w:rsidRPr="00EE4D8B">
              <w:t>Method of Disposal</w:t>
            </w:r>
          </w:p>
        </w:tc>
      </w:tr>
      <w:tr w:rsidR="00EE4D8B" w:rsidRPr="00EE4D8B" w14:paraId="6636FD44" w14:textId="77777777" w:rsidTr="00EE4D8B">
        <w:tc>
          <w:tcPr>
            <w:tcW w:w="1413" w:type="dxa"/>
            <w:tcBorders>
              <w:top w:val="single" w:sz="4" w:space="0" w:color="auto"/>
            </w:tcBorders>
          </w:tcPr>
          <w:p w14:paraId="6204E81F" w14:textId="77777777" w:rsidR="00EE4D8B" w:rsidRPr="00EE4D8B" w:rsidRDefault="00EE4D8B" w:rsidP="00156236">
            <w:pPr>
              <w:pStyle w:val="Tabletext"/>
            </w:pPr>
            <w:r w:rsidRPr="00EE4D8B">
              <w:t>4</w:t>
            </w:r>
          </w:p>
        </w:tc>
        <w:tc>
          <w:tcPr>
            <w:tcW w:w="2551" w:type="dxa"/>
            <w:tcBorders>
              <w:top w:val="single" w:sz="4" w:space="0" w:color="auto"/>
            </w:tcBorders>
          </w:tcPr>
          <w:p w14:paraId="7149DDBA" w14:textId="77777777" w:rsidR="00EE4D8B" w:rsidRPr="00EE4D8B" w:rsidRDefault="00EE4D8B" w:rsidP="00156236">
            <w:pPr>
              <w:pStyle w:val="Tabletext"/>
            </w:pPr>
            <w:r w:rsidRPr="00EE4D8B">
              <w:t>Alligator Rivers Region</w:t>
            </w:r>
          </w:p>
        </w:tc>
        <w:tc>
          <w:tcPr>
            <w:tcW w:w="2886" w:type="dxa"/>
            <w:tcBorders>
              <w:top w:val="single" w:sz="4" w:space="0" w:color="auto"/>
            </w:tcBorders>
          </w:tcPr>
          <w:p w14:paraId="39CC1B10" w14:textId="77777777" w:rsidR="00EE4D8B" w:rsidRPr="00EE4D8B" w:rsidRDefault="00EE4D8B" w:rsidP="00DA2AB6">
            <w:pPr>
              <w:pStyle w:val="Tabletext"/>
            </w:pPr>
            <w:r w:rsidRPr="00EE4D8B">
              <w:t xml:space="preserve">Note </w:t>
            </w:r>
            <w:r w:rsidR="00DA2AB6">
              <w:t>8</w:t>
            </w:r>
          </w:p>
        </w:tc>
      </w:tr>
      <w:tr w:rsidR="00EE4D8B" w:rsidRPr="00EE4D8B" w14:paraId="08C9486F" w14:textId="77777777" w:rsidTr="00EE4D8B">
        <w:tc>
          <w:tcPr>
            <w:tcW w:w="1413" w:type="dxa"/>
          </w:tcPr>
          <w:p w14:paraId="669F0C57" w14:textId="77777777" w:rsidR="00EE4D8B" w:rsidRPr="00EE4D8B" w:rsidRDefault="00EE4D8B" w:rsidP="00156236">
            <w:pPr>
              <w:pStyle w:val="Tabletext"/>
            </w:pPr>
            <w:r w:rsidRPr="00EE4D8B">
              <w:t>8</w:t>
            </w:r>
          </w:p>
        </w:tc>
        <w:tc>
          <w:tcPr>
            <w:tcW w:w="2551" w:type="dxa"/>
          </w:tcPr>
          <w:p w14:paraId="7EA9625C" w14:textId="77777777" w:rsidR="00EE4D8B" w:rsidRPr="00EE4D8B" w:rsidRDefault="00EE4D8B" w:rsidP="00156236">
            <w:pPr>
              <w:pStyle w:val="Tabletext"/>
            </w:pPr>
            <w:r w:rsidRPr="00EE4D8B">
              <w:t>Gregory Tree Area (Victoria River)</w:t>
            </w:r>
          </w:p>
        </w:tc>
        <w:tc>
          <w:tcPr>
            <w:tcW w:w="2886" w:type="dxa"/>
          </w:tcPr>
          <w:p w14:paraId="432F4DD2" w14:textId="77777777" w:rsidR="00EE4D8B" w:rsidRPr="00EE4D8B" w:rsidRDefault="00EE4D8B" w:rsidP="00156236">
            <w:pPr>
              <w:pStyle w:val="Tabletext"/>
            </w:pPr>
            <w:r w:rsidRPr="00EE4D8B">
              <w:t>Withdrawn 24 July 1978</w:t>
            </w:r>
          </w:p>
        </w:tc>
      </w:tr>
      <w:tr w:rsidR="00EF30B2" w:rsidRPr="00EE4D8B" w14:paraId="67E6A25A" w14:textId="77777777" w:rsidTr="00EE4D8B">
        <w:tc>
          <w:tcPr>
            <w:tcW w:w="1413" w:type="dxa"/>
          </w:tcPr>
          <w:p w14:paraId="2CEC8751" w14:textId="77777777" w:rsidR="00EF30B2" w:rsidRPr="00EE4D8B" w:rsidRDefault="00EF30B2" w:rsidP="00156236">
            <w:pPr>
              <w:pStyle w:val="Tabletext"/>
            </w:pPr>
            <w:r>
              <w:t>9</w:t>
            </w:r>
          </w:p>
        </w:tc>
        <w:tc>
          <w:tcPr>
            <w:tcW w:w="2551" w:type="dxa"/>
          </w:tcPr>
          <w:p w14:paraId="091002B9" w14:textId="77777777" w:rsidR="00EF30B2" w:rsidRPr="00EE4D8B" w:rsidRDefault="00EF30B2" w:rsidP="00156236">
            <w:pPr>
              <w:pStyle w:val="Tabletext"/>
            </w:pPr>
            <w:r>
              <w:t>Vernon Islands</w:t>
            </w:r>
          </w:p>
        </w:tc>
        <w:tc>
          <w:tcPr>
            <w:tcW w:w="2886" w:type="dxa"/>
          </w:tcPr>
          <w:p w14:paraId="464533F2" w14:textId="77777777" w:rsidR="00EF30B2" w:rsidRPr="00EE4D8B" w:rsidRDefault="00095901" w:rsidP="00156236">
            <w:pPr>
              <w:pStyle w:val="Tabletext"/>
            </w:pPr>
            <w:r>
              <w:t>Schedule 1, No</w:t>
            </w:r>
            <w:r w:rsidR="00EF30B2">
              <w:t xml:space="preserve"> 175 of 2015</w:t>
            </w:r>
          </w:p>
        </w:tc>
      </w:tr>
      <w:tr w:rsidR="00EE4D8B" w:rsidRPr="00EE4D8B" w14:paraId="7C6F8B74" w14:textId="77777777" w:rsidTr="00EE4D8B">
        <w:tc>
          <w:tcPr>
            <w:tcW w:w="1413" w:type="dxa"/>
          </w:tcPr>
          <w:p w14:paraId="15EF55ED" w14:textId="77777777" w:rsidR="00EE4D8B" w:rsidRPr="00EE4D8B" w:rsidRDefault="00EE4D8B" w:rsidP="00156236">
            <w:pPr>
              <w:pStyle w:val="Tabletext"/>
            </w:pPr>
            <w:r w:rsidRPr="00EE4D8B">
              <w:t>10</w:t>
            </w:r>
          </w:p>
        </w:tc>
        <w:tc>
          <w:tcPr>
            <w:tcW w:w="2551" w:type="dxa"/>
          </w:tcPr>
          <w:p w14:paraId="19C028E9" w14:textId="77777777" w:rsidR="00EE4D8B" w:rsidRPr="00EE4D8B" w:rsidRDefault="00EE4D8B" w:rsidP="00156236">
            <w:pPr>
              <w:pStyle w:val="Tabletext"/>
            </w:pPr>
            <w:proofErr w:type="spellStart"/>
            <w:r w:rsidRPr="00EE4D8B">
              <w:t>Limilngan-Wulna</w:t>
            </w:r>
            <w:proofErr w:type="spellEnd"/>
            <w:r w:rsidRPr="00EE4D8B">
              <w:t xml:space="preserve"> (Lower Adelaide and Mary Rivers)</w:t>
            </w:r>
          </w:p>
        </w:tc>
        <w:tc>
          <w:tcPr>
            <w:tcW w:w="2886" w:type="dxa"/>
          </w:tcPr>
          <w:p w14:paraId="7BEE34E1" w14:textId="77777777" w:rsidR="00EE4D8B" w:rsidRPr="00EE4D8B" w:rsidRDefault="00EE4D8B" w:rsidP="00156236">
            <w:pPr>
              <w:pStyle w:val="Tabletext"/>
            </w:pPr>
            <w:r w:rsidRPr="00EE4D8B">
              <w:t>Withdrawn 14 March 1996</w:t>
            </w:r>
          </w:p>
        </w:tc>
      </w:tr>
      <w:tr w:rsidR="00EE4D8B" w:rsidRPr="00EE4D8B" w14:paraId="6D2A3A5D" w14:textId="77777777" w:rsidTr="00EE4D8B">
        <w:tc>
          <w:tcPr>
            <w:tcW w:w="1413" w:type="dxa"/>
          </w:tcPr>
          <w:p w14:paraId="5E45DABF" w14:textId="77777777" w:rsidR="00EE4D8B" w:rsidRPr="00EE4D8B" w:rsidRDefault="00EE4D8B" w:rsidP="00156236">
            <w:pPr>
              <w:pStyle w:val="Tabletext"/>
            </w:pPr>
            <w:r w:rsidRPr="00EE4D8B">
              <w:t>16</w:t>
            </w:r>
          </w:p>
        </w:tc>
        <w:tc>
          <w:tcPr>
            <w:tcW w:w="2551" w:type="dxa"/>
          </w:tcPr>
          <w:p w14:paraId="38E5CA19" w14:textId="77777777" w:rsidR="00EE4D8B" w:rsidRPr="00EE4D8B" w:rsidRDefault="00EE4D8B" w:rsidP="00156236">
            <w:pPr>
              <w:pStyle w:val="Tabletext"/>
            </w:pPr>
            <w:proofErr w:type="spellStart"/>
            <w:r w:rsidRPr="00EE4D8B">
              <w:t>Wombaya</w:t>
            </w:r>
            <w:proofErr w:type="spellEnd"/>
          </w:p>
        </w:tc>
        <w:tc>
          <w:tcPr>
            <w:tcW w:w="2886" w:type="dxa"/>
          </w:tcPr>
          <w:p w14:paraId="6286EC75" w14:textId="77777777" w:rsidR="00EE4D8B" w:rsidRPr="00EE4D8B" w:rsidRDefault="00EE4D8B" w:rsidP="00156236">
            <w:pPr>
              <w:pStyle w:val="Tabletext"/>
            </w:pPr>
            <w:r w:rsidRPr="00EE4D8B">
              <w:t>Withdrawn 18 January 1991</w:t>
            </w:r>
          </w:p>
        </w:tc>
      </w:tr>
      <w:tr w:rsidR="00EE4D8B" w:rsidRPr="00EE4D8B" w14:paraId="17E7208C" w14:textId="77777777" w:rsidTr="00EE4D8B">
        <w:tc>
          <w:tcPr>
            <w:tcW w:w="1413" w:type="dxa"/>
          </w:tcPr>
          <w:p w14:paraId="080DF747" w14:textId="77777777" w:rsidR="00EE4D8B" w:rsidRPr="00EE4D8B" w:rsidRDefault="00EE4D8B" w:rsidP="00156236">
            <w:pPr>
              <w:pStyle w:val="Tabletext"/>
            </w:pPr>
            <w:r w:rsidRPr="00EE4D8B">
              <w:t>18</w:t>
            </w:r>
          </w:p>
        </w:tc>
        <w:tc>
          <w:tcPr>
            <w:tcW w:w="2551" w:type="dxa"/>
          </w:tcPr>
          <w:p w14:paraId="1AD40B14" w14:textId="77777777" w:rsidR="00EE4D8B" w:rsidRPr="00EE4D8B" w:rsidRDefault="00EE4D8B" w:rsidP="00156236">
            <w:pPr>
              <w:pStyle w:val="Tabletext"/>
            </w:pPr>
            <w:r w:rsidRPr="00EE4D8B">
              <w:t>Dum-in-</w:t>
            </w:r>
            <w:proofErr w:type="spellStart"/>
            <w:r w:rsidRPr="00EE4D8B">
              <w:t>Mirrie</w:t>
            </w:r>
            <w:proofErr w:type="spellEnd"/>
            <w:r w:rsidRPr="00EE4D8B">
              <w:t xml:space="preserve"> Island</w:t>
            </w:r>
          </w:p>
        </w:tc>
        <w:tc>
          <w:tcPr>
            <w:tcW w:w="2886" w:type="dxa"/>
          </w:tcPr>
          <w:p w14:paraId="53B9BF27" w14:textId="77777777" w:rsidR="00EE4D8B" w:rsidRPr="00EE4D8B" w:rsidRDefault="00EE4D8B" w:rsidP="00156236">
            <w:pPr>
              <w:pStyle w:val="Tabletext"/>
            </w:pPr>
            <w:r w:rsidRPr="00EE4D8B">
              <w:t>See Table 1, Note 4</w:t>
            </w:r>
          </w:p>
        </w:tc>
      </w:tr>
      <w:tr w:rsidR="00EE4D8B" w:rsidRPr="00EE4D8B" w14:paraId="6B71D227" w14:textId="77777777" w:rsidTr="00EE4D8B">
        <w:tc>
          <w:tcPr>
            <w:tcW w:w="1413" w:type="dxa"/>
          </w:tcPr>
          <w:p w14:paraId="18D86B7C" w14:textId="77777777" w:rsidR="00EE4D8B" w:rsidRPr="00EE4D8B" w:rsidRDefault="00EE4D8B" w:rsidP="00156236">
            <w:pPr>
              <w:pStyle w:val="Tabletext"/>
            </w:pPr>
            <w:r w:rsidRPr="00EE4D8B">
              <w:t>27</w:t>
            </w:r>
          </w:p>
        </w:tc>
        <w:tc>
          <w:tcPr>
            <w:tcW w:w="2551" w:type="dxa"/>
          </w:tcPr>
          <w:p w14:paraId="41A0389B" w14:textId="77777777" w:rsidR="00EE4D8B" w:rsidRPr="00EE4D8B" w:rsidRDefault="00EE4D8B" w:rsidP="00156236">
            <w:pPr>
              <w:pStyle w:val="Tabletext"/>
            </w:pPr>
            <w:proofErr w:type="spellStart"/>
            <w:r w:rsidRPr="00EE4D8B">
              <w:t>Kartangarurru</w:t>
            </w:r>
            <w:proofErr w:type="spellEnd"/>
            <w:r w:rsidRPr="00EE4D8B">
              <w:t xml:space="preserve">, Warlpiri and </w:t>
            </w:r>
            <w:proofErr w:type="spellStart"/>
            <w:r w:rsidRPr="00EE4D8B">
              <w:t>Walmajeri</w:t>
            </w:r>
            <w:proofErr w:type="spellEnd"/>
          </w:p>
        </w:tc>
        <w:tc>
          <w:tcPr>
            <w:tcW w:w="2886" w:type="dxa"/>
          </w:tcPr>
          <w:p w14:paraId="3AA873DE" w14:textId="77777777" w:rsidR="00EE4D8B" w:rsidRPr="00EE4D8B" w:rsidRDefault="00EE4D8B" w:rsidP="00156236">
            <w:pPr>
              <w:pStyle w:val="Tabletext"/>
            </w:pPr>
            <w:r w:rsidRPr="00EE4D8B">
              <w:t>Schedule 1, No 117 of 1997</w:t>
            </w:r>
          </w:p>
        </w:tc>
      </w:tr>
      <w:tr w:rsidR="00EE4D8B" w:rsidRPr="00EE4D8B" w14:paraId="23ACE78D" w14:textId="77777777" w:rsidTr="00EE4D8B">
        <w:tc>
          <w:tcPr>
            <w:tcW w:w="1413" w:type="dxa"/>
          </w:tcPr>
          <w:p w14:paraId="08981F74" w14:textId="77777777" w:rsidR="00EE4D8B" w:rsidRPr="00EE4D8B" w:rsidRDefault="00EE4D8B" w:rsidP="00156236">
            <w:pPr>
              <w:pStyle w:val="Tabletext"/>
            </w:pPr>
            <w:r w:rsidRPr="00EE4D8B">
              <w:t>34</w:t>
            </w:r>
          </w:p>
        </w:tc>
        <w:tc>
          <w:tcPr>
            <w:tcW w:w="2551" w:type="dxa"/>
          </w:tcPr>
          <w:p w14:paraId="4EFB4D3A" w14:textId="77777777" w:rsidR="00EE4D8B" w:rsidRPr="00EE4D8B" w:rsidRDefault="00EE4D8B" w:rsidP="00156236">
            <w:pPr>
              <w:pStyle w:val="Tabletext"/>
            </w:pPr>
            <w:proofErr w:type="spellStart"/>
            <w:r w:rsidRPr="00EE4D8B">
              <w:t>Borroloola</w:t>
            </w:r>
            <w:proofErr w:type="spellEnd"/>
            <w:r w:rsidRPr="00EE4D8B">
              <w:t xml:space="preserve"> (No 3)</w:t>
            </w:r>
          </w:p>
        </w:tc>
        <w:tc>
          <w:tcPr>
            <w:tcW w:w="2886" w:type="dxa"/>
          </w:tcPr>
          <w:p w14:paraId="19CE8ABB" w14:textId="77777777" w:rsidR="00EE4D8B" w:rsidRPr="00EE4D8B" w:rsidRDefault="00EE4D8B" w:rsidP="00DA2AB6">
            <w:pPr>
              <w:pStyle w:val="Tabletext"/>
            </w:pPr>
            <w:r w:rsidRPr="00EE4D8B">
              <w:t xml:space="preserve">Note </w:t>
            </w:r>
            <w:r w:rsidR="00DA2AB6">
              <w:t>9</w:t>
            </w:r>
          </w:p>
        </w:tc>
      </w:tr>
      <w:tr w:rsidR="00EE4D8B" w:rsidRPr="00EE4D8B" w14:paraId="7822F858" w14:textId="77777777" w:rsidTr="00EE4D8B">
        <w:tc>
          <w:tcPr>
            <w:tcW w:w="1413" w:type="dxa"/>
          </w:tcPr>
          <w:p w14:paraId="3B3BC7DE" w14:textId="77777777" w:rsidR="00EE4D8B" w:rsidRPr="00EE4D8B" w:rsidRDefault="00EE4D8B" w:rsidP="00156236">
            <w:pPr>
              <w:pStyle w:val="Tabletext"/>
            </w:pPr>
            <w:r w:rsidRPr="00EE4D8B">
              <w:t>35</w:t>
            </w:r>
          </w:p>
        </w:tc>
        <w:tc>
          <w:tcPr>
            <w:tcW w:w="2551" w:type="dxa"/>
          </w:tcPr>
          <w:p w14:paraId="7F6F5999" w14:textId="77777777" w:rsidR="00EE4D8B" w:rsidRPr="00EE4D8B" w:rsidRDefault="00EE4D8B" w:rsidP="00156236">
            <w:pPr>
              <w:pStyle w:val="Tabletext"/>
            </w:pPr>
            <w:proofErr w:type="spellStart"/>
            <w:r w:rsidRPr="00EE4D8B">
              <w:t>Larrimah</w:t>
            </w:r>
            <w:proofErr w:type="spellEnd"/>
          </w:p>
        </w:tc>
        <w:tc>
          <w:tcPr>
            <w:tcW w:w="2886" w:type="dxa"/>
          </w:tcPr>
          <w:p w14:paraId="6DCD4D7F" w14:textId="77777777" w:rsidR="00EE4D8B" w:rsidRPr="00EE4D8B" w:rsidRDefault="00EE4D8B" w:rsidP="00156236">
            <w:pPr>
              <w:pStyle w:val="Tabletext"/>
            </w:pPr>
            <w:r w:rsidRPr="00EE4D8B">
              <w:t>s 67A(6)</w:t>
            </w:r>
          </w:p>
        </w:tc>
      </w:tr>
      <w:tr w:rsidR="00EE4D8B" w:rsidRPr="00EE4D8B" w14:paraId="1F030D6A" w14:textId="77777777" w:rsidTr="00EE4D8B">
        <w:tc>
          <w:tcPr>
            <w:tcW w:w="1413" w:type="dxa"/>
          </w:tcPr>
          <w:p w14:paraId="709E47DE" w14:textId="77777777" w:rsidR="00EE4D8B" w:rsidRPr="00EE4D8B" w:rsidRDefault="00EE4D8B" w:rsidP="00156236">
            <w:pPr>
              <w:pStyle w:val="Tabletext"/>
            </w:pPr>
            <w:r w:rsidRPr="00EE4D8B">
              <w:t>47</w:t>
            </w:r>
          </w:p>
        </w:tc>
        <w:tc>
          <w:tcPr>
            <w:tcW w:w="2551" w:type="dxa"/>
          </w:tcPr>
          <w:p w14:paraId="03381241" w14:textId="77777777" w:rsidR="00EE4D8B" w:rsidRPr="00EE4D8B" w:rsidRDefault="00EE4D8B" w:rsidP="00156236">
            <w:pPr>
              <w:pStyle w:val="Tabletext"/>
            </w:pPr>
            <w:r w:rsidRPr="00EE4D8B">
              <w:t>Ormiston Gorge</w:t>
            </w:r>
          </w:p>
        </w:tc>
        <w:tc>
          <w:tcPr>
            <w:tcW w:w="2886" w:type="dxa"/>
          </w:tcPr>
          <w:p w14:paraId="1920EBCE" w14:textId="77777777" w:rsidR="00EE4D8B" w:rsidRPr="00EE4D8B" w:rsidRDefault="00EE4D8B" w:rsidP="00156236">
            <w:pPr>
              <w:pStyle w:val="Tabletext"/>
            </w:pPr>
            <w:r w:rsidRPr="00EE4D8B">
              <w:t>Withdrawn 19 February 1992</w:t>
            </w:r>
          </w:p>
        </w:tc>
      </w:tr>
      <w:tr w:rsidR="00EE4D8B" w:rsidRPr="00EE4D8B" w14:paraId="1CF22AA3" w14:textId="77777777" w:rsidTr="00EE4D8B">
        <w:tc>
          <w:tcPr>
            <w:tcW w:w="1413" w:type="dxa"/>
          </w:tcPr>
          <w:p w14:paraId="5326623D" w14:textId="77777777" w:rsidR="00EE4D8B" w:rsidRPr="00EE4D8B" w:rsidRDefault="00EE4D8B" w:rsidP="00156236">
            <w:pPr>
              <w:pStyle w:val="Tabletext"/>
            </w:pPr>
            <w:r w:rsidRPr="00EE4D8B">
              <w:t>49</w:t>
            </w:r>
          </w:p>
        </w:tc>
        <w:tc>
          <w:tcPr>
            <w:tcW w:w="2551" w:type="dxa"/>
          </w:tcPr>
          <w:p w14:paraId="0293A9FC" w14:textId="77777777" w:rsidR="00EE4D8B" w:rsidRPr="00EE4D8B" w:rsidRDefault="00EE4D8B" w:rsidP="00156236">
            <w:pPr>
              <w:pStyle w:val="Tabletext"/>
            </w:pPr>
            <w:r w:rsidRPr="00EE4D8B">
              <w:t xml:space="preserve">Simpsons Gap </w:t>
            </w:r>
          </w:p>
        </w:tc>
        <w:tc>
          <w:tcPr>
            <w:tcW w:w="2886" w:type="dxa"/>
          </w:tcPr>
          <w:p w14:paraId="75ECEAA1" w14:textId="77777777" w:rsidR="00EE4D8B" w:rsidRPr="00EE4D8B" w:rsidRDefault="00EE4D8B" w:rsidP="00156236">
            <w:pPr>
              <w:pStyle w:val="Tabletext"/>
            </w:pPr>
            <w:r w:rsidRPr="00EE4D8B">
              <w:t>Withdrawn 19 February 1992</w:t>
            </w:r>
          </w:p>
        </w:tc>
      </w:tr>
      <w:tr w:rsidR="00EE4D8B" w:rsidRPr="00EE4D8B" w14:paraId="27B53391" w14:textId="77777777" w:rsidTr="00EE4D8B">
        <w:tc>
          <w:tcPr>
            <w:tcW w:w="1413" w:type="dxa"/>
          </w:tcPr>
          <w:p w14:paraId="115A7B45" w14:textId="77777777" w:rsidR="00EE4D8B" w:rsidRPr="00EE4D8B" w:rsidRDefault="00EE4D8B" w:rsidP="00156236">
            <w:pPr>
              <w:pStyle w:val="Tabletext"/>
            </w:pPr>
            <w:r w:rsidRPr="00EE4D8B">
              <w:t>50</w:t>
            </w:r>
          </w:p>
        </w:tc>
        <w:tc>
          <w:tcPr>
            <w:tcW w:w="2551" w:type="dxa"/>
          </w:tcPr>
          <w:p w14:paraId="5737C78D" w14:textId="77777777" w:rsidR="00EE4D8B" w:rsidRPr="00EE4D8B" w:rsidRDefault="00EE4D8B" w:rsidP="00156236">
            <w:pPr>
              <w:pStyle w:val="Tabletext"/>
            </w:pPr>
            <w:proofErr w:type="spellStart"/>
            <w:r w:rsidRPr="00EE4D8B">
              <w:t>Tarlton</w:t>
            </w:r>
            <w:proofErr w:type="spellEnd"/>
            <w:r w:rsidRPr="00EE4D8B">
              <w:t xml:space="preserve"> Downs</w:t>
            </w:r>
          </w:p>
        </w:tc>
        <w:tc>
          <w:tcPr>
            <w:tcW w:w="2886" w:type="dxa"/>
          </w:tcPr>
          <w:p w14:paraId="11EF62FD" w14:textId="77777777" w:rsidR="00EE4D8B" w:rsidRPr="00EE4D8B" w:rsidRDefault="00EE4D8B" w:rsidP="00156236">
            <w:pPr>
              <w:pStyle w:val="Tabletext"/>
            </w:pPr>
            <w:r w:rsidRPr="00EE4D8B">
              <w:t>Schedule 1, No 2 of 1990</w:t>
            </w:r>
          </w:p>
        </w:tc>
      </w:tr>
      <w:tr w:rsidR="00EE4D8B" w:rsidRPr="00EE4D8B" w14:paraId="086A3373" w14:textId="77777777" w:rsidTr="00EE4D8B">
        <w:tc>
          <w:tcPr>
            <w:tcW w:w="1413" w:type="dxa"/>
          </w:tcPr>
          <w:p w14:paraId="6D88093B" w14:textId="77777777" w:rsidR="00EE4D8B" w:rsidRPr="00EE4D8B" w:rsidRDefault="00EE4D8B" w:rsidP="00156236">
            <w:pPr>
              <w:pStyle w:val="Tabletext"/>
            </w:pPr>
            <w:r w:rsidRPr="00EE4D8B">
              <w:t>51</w:t>
            </w:r>
          </w:p>
        </w:tc>
        <w:tc>
          <w:tcPr>
            <w:tcW w:w="2551" w:type="dxa"/>
          </w:tcPr>
          <w:p w14:paraId="16D7082F" w14:textId="77777777" w:rsidR="00EE4D8B" w:rsidRPr="00EE4D8B" w:rsidRDefault="00EE4D8B" w:rsidP="00156236">
            <w:pPr>
              <w:pStyle w:val="Tabletext"/>
            </w:pPr>
            <w:proofErr w:type="spellStart"/>
            <w:r w:rsidRPr="00EE4D8B">
              <w:t>Ooratippra</w:t>
            </w:r>
            <w:proofErr w:type="spellEnd"/>
          </w:p>
        </w:tc>
        <w:tc>
          <w:tcPr>
            <w:tcW w:w="2886" w:type="dxa"/>
          </w:tcPr>
          <w:p w14:paraId="5261AE57" w14:textId="77777777" w:rsidR="00EE4D8B" w:rsidRPr="00EE4D8B" w:rsidRDefault="00EE4D8B" w:rsidP="00156236">
            <w:pPr>
              <w:pStyle w:val="Tabletext"/>
            </w:pPr>
            <w:r w:rsidRPr="00EE4D8B">
              <w:t>s 67A(6)</w:t>
            </w:r>
          </w:p>
        </w:tc>
      </w:tr>
      <w:tr w:rsidR="00EE4D8B" w:rsidRPr="00EE4D8B" w14:paraId="4273DFE2" w14:textId="77777777" w:rsidTr="00EE4D8B">
        <w:tc>
          <w:tcPr>
            <w:tcW w:w="1413" w:type="dxa"/>
          </w:tcPr>
          <w:p w14:paraId="6D446F35" w14:textId="77777777" w:rsidR="00EE4D8B" w:rsidRPr="00EE4D8B" w:rsidRDefault="00EE4D8B" w:rsidP="00156236">
            <w:pPr>
              <w:pStyle w:val="Tabletext"/>
            </w:pPr>
            <w:r w:rsidRPr="00EE4D8B">
              <w:t>52</w:t>
            </w:r>
          </w:p>
        </w:tc>
        <w:tc>
          <w:tcPr>
            <w:tcW w:w="2551" w:type="dxa"/>
          </w:tcPr>
          <w:p w14:paraId="756B3970" w14:textId="77777777" w:rsidR="00EE4D8B" w:rsidRPr="00EE4D8B" w:rsidRDefault="00EE4D8B" w:rsidP="00156236">
            <w:pPr>
              <w:pStyle w:val="Tabletext"/>
            </w:pPr>
            <w:proofErr w:type="spellStart"/>
            <w:r w:rsidRPr="00EE4D8B">
              <w:t>Ammaroo</w:t>
            </w:r>
            <w:proofErr w:type="spellEnd"/>
          </w:p>
        </w:tc>
        <w:tc>
          <w:tcPr>
            <w:tcW w:w="2886" w:type="dxa"/>
          </w:tcPr>
          <w:p w14:paraId="2D878130" w14:textId="77777777" w:rsidR="00EE4D8B" w:rsidRPr="00EE4D8B" w:rsidRDefault="00EE4D8B" w:rsidP="00156236">
            <w:pPr>
              <w:pStyle w:val="Tabletext"/>
            </w:pPr>
            <w:r w:rsidRPr="00EE4D8B">
              <w:t>Schedule 1, No 2 of 1990</w:t>
            </w:r>
          </w:p>
        </w:tc>
      </w:tr>
      <w:tr w:rsidR="00EE4D8B" w:rsidRPr="00EE4D8B" w14:paraId="716E2834" w14:textId="77777777" w:rsidTr="00EE4D8B">
        <w:tc>
          <w:tcPr>
            <w:tcW w:w="1413" w:type="dxa"/>
          </w:tcPr>
          <w:p w14:paraId="7260CBF2" w14:textId="77777777" w:rsidR="00EE4D8B" w:rsidRPr="00EE4D8B" w:rsidRDefault="00EE4D8B" w:rsidP="00156236">
            <w:pPr>
              <w:pStyle w:val="Tabletext"/>
            </w:pPr>
            <w:r w:rsidRPr="00EE4D8B">
              <w:t>53</w:t>
            </w:r>
          </w:p>
        </w:tc>
        <w:tc>
          <w:tcPr>
            <w:tcW w:w="2551" w:type="dxa"/>
          </w:tcPr>
          <w:p w14:paraId="067D03DF" w14:textId="77777777" w:rsidR="00EE4D8B" w:rsidRPr="00EE4D8B" w:rsidRDefault="00EE4D8B" w:rsidP="00156236">
            <w:pPr>
              <w:pStyle w:val="Tabletext"/>
            </w:pPr>
            <w:r w:rsidRPr="00EE4D8B">
              <w:t>Hugh River Stock Route</w:t>
            </w:r>
          </w:p>
        </w:tc>
        <w:tc>
          <w:tcPr>
            <w:tcW w:w="2886" w:type="dxa"/>
          </w:tcPr>
          <w:p w14:paraId="050A265B" w14:textId="77777777" w:rsidR="00EE4D8B" w:rsidRPr="00EE4D8B" w:rsidRDefault="00EE4D8B" w:rsidP="00156236">
            <w:pPr>
              <w:pStyle w:val="Tabletext"/>
            </w:pPr>
            <w:r w:rsidRPr="00EE4D8B">
              <w:t>Schedule 1, No 2 of 1990</w:t>
            </w:r>
          </w:p>
        </w:tc>
      </w:tr>
      <w:tr w:rsidR="00EE4D8B" w:rsidRPr="00EE4D8B" w14:paraId="6CA2E484" w14:textId="77777777" w:rsidTr="00EE4D8B">
        <w:tc>
          <w:tcPr>
            <w:tcW w:w="1413" w:type="dxa"/>
          </w:tcPr>
          <w:p w14:paraId="2A09471B" w14:textId="77777777" w:rsidR="00EE4D8B" w:rsidRPr="00EE4D8B" w:rsidRDefault="00EE4D8B" w:rsidP="00156236">
            <w:pPr>
              <w:pStyle w:val="Tabletext"/>
            </w:pPr>
            <w:r w:rsidRPr="00EE4D8B">
              <w:t>54</w:t>
            </w:r>
          </w:p>
        </w:tc>
        <w:tc>
          <w:tcPr>
            <w:tcW w:w="2551" w:type="dxa"/>
          </w:tcPr>
          <w:p w14:paraId="40F9A628" w14:textId="77777777" w:rsidR="00EE4D8B" w:rsidRPr="00EE4D8B" w:rsidRDefault="00EE4D8B" w:rsidP="00156236">
            <w:pPr>
              <w:pStyle w:val="Tabletext"/>
            </w:pPr>
            <w:proofErr w:type="spellStart"/>
            <w:r w:rsidRPr="00EE4D8B">
              <w:t>Beetaloo</w:t>
            </w:r>
            <w:proofErr w:type="spellEnd"/>
          </w:p>
        </w:tc>
        <w:tc>
          <w:tcPr>
            <w:tcW w:w="2886" w:type="dxa"/>
          </w:tcPr>
          <w:p w14:paraId="44683415" w14:textId="77777777" w:rsidR="00EE4D8B" w:rsidRPr="00EE4D8B" w:rsidRDefault="00EE4D8B" w:rsidP="00156236">
            <w:pPr>
              <w:pStyle w:val="Tabletext"/>
            </w:pPr>
            <w:r w:rsidRPr="00EE4D8B">
              <w:t>s 50(2C), consent refused</w:t>
            </w:r>
          </w:p>
        </w:tc>
      </w:tr>
      <w:tr w:rsidR="00EE4D8B" w:rsidRPr="00EE4D8B" w14:paraId="22A112FC" w14:textId="77777777" w:rsidTr="00EE4D8B">
        <w:tc>
          <w:tcPr>
            <w:tcW w:w="1413" w:type="dxa"/>
          </w:tcPr>
          <w:p w14:paraId="40258275" w14:textId="77777777" w:rsidR="00EE4D8B" w:rsidRPr="00EE4D8B" w:rsidRDefault="00EE4D8B" w:rsidP="00156236">
            <w:pPr>
              <w:pStyle w:val="Tabletext"/>
            </w:pPr>
            <w:r w:rsidRPr="00EE4D8B">
              <w:t>55</w:t>
            </w:r>
          </w:p>
        </w:tc>
        <w:tc>
          <w:tcPr>
            <w:tcW w:w="2551" w:type="dxa"/>
          </w:tcPr>
          <w:p w14:paraId="7A0A888F" w14:textId="77777777" w:rsidR="00EE4D8B" w:rsidRPr="00EE4D8B" w:rsidRDefault="00EE4D8B" w:rsidP="00156236">
            <w:pPr>
              <w:pStyle w:val="Tabletext"/>
            </w:pPr>
            <w:r w:rsidRPr="00EE4D8B">
              <w:t xml:space="preserve">St </w:t>
            </w:r>
            <w:proofErr w:type="spellStart"/>
            <w:r w:rsidRPr="00EE4D8B">
              <w:t>Vidgeon</w:t>
            </w:r>
            <w:proofErr w:type="spellEnd"/>
            <w:r w:rsidRPr="00EE4D8B">
              <w:t xml:space="preserve"> Pastoral Lease</w:t>
            </w:r>
          </w:p>
        </w:tc>
        <w:tc>
          <w:tcPr>
            <w:tcW w:w="2886" w:type="dxa"/>
          </w:tcPr>
          <w:p w14:paraId="0125CFC9" w14:textId="77777777" w:rsidR="00EE4D8B" w:rsidRPr="00EE4D8B" w:rsidRDefault="00EE4D8B" w:rsidP="00156236">
            <w:pPr>
              <w:pStyle w:val="Tabletext"/>
            </w:pPr>
            <w:r w:rsidRPr="00EE4D8B">
              <w:t>Not available for claim</w:t>
            </w:r>
          </w:p>
        </w:tc>
      </w:tr>
      <w:tr w:rsidR="00EE4D8B" w:rsidRPr="00EE4D8B" w14:paraId="4EAFD104" w14:textId="77777777" w:rsidTr="00EE4D8B">
        <w:tc>
          <w:tcPr>
            <w:tcW w:w="1413" w:type="dxa"/>
          </w:tcPr>
          <w:p w14:paraId="18621389" w14:textId="77777777" w:rsidR="00EE4D8B" w:rsidRPr="00EE4D8B" w:rsidRDefault="00EE4D8B" w:rsidP="00156236">
            <w:pPr>
              <w:pStyle w:val="Tabletext"/>
            </w:pPr>
            <w:r w:rsidRPr="00EE4D8B">
              <w:t>56</w:t>
            </w:r>
          </w:p>
        </w:tc>
        <w:tc>
          <w:tcPr>
            <w:tcW w:w="2551" w:type="dxa"/>
          </w:tcPr>
          <w:p w14:paraId="0594206A" w14:textId="77777777" w:rsidR="00EE4D8B" w:rsidRPr="00EE4D8B" w:rsidRDefault="00EE4D8B" w:rsidP="00156236">
            <w:pPr>
              <w:pStyle w:val="Tabletext"/>
            </w:pPr>
            <w:r w:rsidRPr="00EE4D8B">
              <w:t>Eva Valley Pastoral Lease</w:t>
            </w:r>
          </w:p>
        </w:tc>
        <w:tc>
          <w:tcPr>
            <w:tcW w:w="2886" w:type="dxa"/>
          </w:tcPr>
          <w:p w14:paraId="1EAC2FBB" w14:textId="77777777" w:rsidR="00EE4D8B" w:rsidRPr="00EE4D8B" w:rsidRDefault="00EE4D8B" w:rsidP="00156236">
            <w:pPr>
              <w:pStyle w:val="Tabletext"/>
            </w:pPr>
            <w:r w:rsidRPr="00EE4D8B">
              <w:t>Not available for claim</w:t>
            </w:r>
          </w:p>
        </w:tc>
      </w:tr>
      <w:tr w:rsidR="00EE4D8B" w:rsidRPr="00EE4D8B" w14:paraId="1338F7BF" w14:textId="77777777" w:rsidTr="00EE4D8B">
        <w:tc>
          <w:tcPr>
            <w:tcW w:w="1413" w:type="dxa"/>
          </w:tcPr>
          <w:p w14:paraId="49F271DD" w14:textId="77777777" w:rsidR="00EE4D8B" w:rsidRPr="00EE4D8B" w:rsidRDefault="00EE4D8B" w:rsidP="00156236">
            <w:pPr>
              <w:pStyle w:val="Tabletext"/>
            </w:pPr>
            <w:r w:rsidRPr="00EE4D8B">
              <w:t>59</w:t>
            </w:r>
          </w:p>
        </w:tc>
        <w:tc>
          <w:tcPr>
            <w:tcW w:w="2551" w:type="dxa"/>
          </w:tcPr>
          <w:p w14:paraId="7507008D" w14:textId="77777777" w:rsidR="00EE4D8B" w:rsidRPr="00EE4D8B" w:rsidRDefault="00EE4D8B" w:rsidP="00156236">
            <w:pPr>
              <w:pStyle w:val="Tabletext"/>
            </w:pPr>
            <w:proofErr w:type="spellStart"/>
            <w:r w:rsidRPr="00EE4D8B">
              <w:t>Illamurta</w:t>
            </w:r>
            <w:proofErr w:type="spellEnd"/>
            <w:r w:rsidRPr="00EE4D8B">
              <w:t xml:space="preserve"> Springs</w:t>
            </w:r>
          </w:p>
        </w:tc>
        <w:tc>
          <w:tcPr>
            <w:tcW w:w="2886" w:type="dxa"/>
          </w:tcPr>
          <w:p w14:paraId="28AD1630" w14:textId="77777777" w:rsidR="00EE4D8B" w:rsidRPr="00EE4D8B" w:rsidRDefault="00EE4D8B" w:rsidP="00156236">
            <w:pPr>
              <w:pStyle w:val="Tabletext"/>
            </w:pPr>
            <w:r w:rsidRPr="00EE4D8B">
              <w:t>Withdrawn 19 February 1992</w:t>
            </w:r>
          </w:p>
        </w:tc>
      </w:tr>
      <w:tr w:rsidR="00EE4D8B" w:rsidRPr="00EE4D8B" w14:paraId="29FB9652" w14:textId="77777777" w:rsidTr="00EE4D8B">
        <w:tc>
          <w:tcPr>
            <w:tcW w:w="1413" w:type="dxa"/>
          </w:tcPr>
          <w:p w14:paraId="0B8518BB" w14:textId="77777777" w:rsidR="00EE4D8B" w:rsidRPr="00EE4D8B" w:rsidRDefault="00EE4D8B" w:rsidP="00156236">
            <w:pPr>
              <w:pStyle w:val="Tabletext"/>
            </w:pPr>
            <w:r w:rsidRPr="00EE4D8B">
              <w:t>60</w:t>
            </w:r>
          </w:p>
        </w:tc>
        <w:tc>
          <w:tcPr>
            <w:tcW w:w="2551" w:type="dxa"/>
          </w:tcPr>
          <w:p w14:paraId="0C127635" w14:textId="77777777" w:rsidR="00EE4D8B" w:rsidRPr="00EE4D8B" w:rsidRDefault="00EE4D8B" w:rsidP="00156236">
            <w:pPr>
              <w:pStyle w:val="Tabletext"/>
            </w:pPr>
            <w:proofErr w:type="spellStart"/>
            <w:r w:rsidRPr="00EE4D8B">
              <w:t>Amburla</w:t>
            </w:r>
            <w:proofErr w:type="spellEnd"/>
            <w:r w:rsidRPr="00EE4D8B">
              <w:t xml:space="preserve"> Stock Route</w:t>
            </w:r>
          </w:p>
        </w:tc>
        <w:tc>
          <w:tcPr>
            <w:tcW w:w="2886" w:type="dxa"/>
          </w:tcPr>
          <w:p w14:paraId="3B4D928A" w14:textId="77777777" w:rsidR="00EE4D8B" w:rsidRPr="00EE4D8B" w:rsidRDefault="00EE4D8B" w:rsidP="00156236">
            <w:pPr>
              <w:pStyle w:val="Tabletext"/>
            </w:pPr>
            <w:r w:rsidRPr="00EE4D8B">
              <w:t>s 67A(6)</w:t>
            </w:r>
          </w:p>
        </w:tc>
      </w:tr>
      <w:tr w:rsidR="00EE4D8B" w:rsidRPr="00EE4D8B" w14:paraId="32827563" w14:textId="77777777" w:rsidTr="00EE4D8B">
        <w:tc>
          <w:tcPr>
            <w:tcW w:w="1413" w:type="dxa"/>
          </w:tcPr>
          <w:p w14:paraId="33C287A1" w14:textId="77777777" w:rsidR="00EE4D8B" w:rsidRPr="00EE4D8B" w:rsidRDefault="00EE4D8B" w:rsidP="00156236">
            <w:pPr>
              <w:pStyle w:val="Tabletext"/>
            </w:pPr>
            <w:r w:rsidRPr="00EE4D8B">
              <w:t>61</w:t>
            </w:r>
          </w:p>
        </w:tc>
        <w:tc>
          <w:tcPr>
            <w:tcW w:w="2551" w:type="dxa"/>
          </w:tcPr>
          <w:p w14:paraId="48D9FC09" w14:textId="77777777" w:rsidR="00EE4D8B" w:rsidRPr="00EE4D8B" w:rsidRDefault="00EE4D8B" w:rsidP="00156236">
            <w:pPr>
              <w:pStyle w:val="Tabletext"/>
            </w:pPr>
            <w:proofErr w:type="spellStart"/>
            <w:r w:rsidRPr="00EE4D8B">
              <w:t>Undoolya</w:t>
            </w:r>
            <w:proofErr w:type="spellEnd"/>
            <w:r w:rsidRPr="00EE4D8B">
              <w:t xml:space="preserve"> Bore Reserve</w:t>
            </w:r>
          </w:p>
        </w:tc>
        <w:tc>
          <w:tcPr>
            <w:tcW w:w="2886" w:type="dxa"/>
          </w:tcPr>
          <w:p w14:paraId="6DA6C939" w14:textId="77777777" w:rsidR="00EE4D8B" w:rsidRPr="00EE4D8B" w:rsidRDefault="00EE4D8B" w:rsidP="00156236">
            <w:pPr>
              <w:pStyle w:val="Tabletext"/>
            </w:pPr>
            <w:r w:rsidRPr="00EE4D8B">
              <w:t>s 67A(6)</w:t>
            </w:r>
          </w:p>
        </w:tc>
      </w:tr>
      <w:tr w:rsidR="00EE4D8B" w:rsidRPr="00EE4D8B" w14:paraId="07550A81" w14:textId="77777777" w:rsidTr="00EE4D8B">
        <w:tc>
          <w:tcPr>
            <w:tcW w:w="1413" w:type="dxa"/>
          </w:tcPr>
          <w:p w14:paraId="51DE1D2C" w14:textId="77777777" w:rsidR="00EE4D8B" w:rsidRPr="00EE4D8B" w:rsidRDefault="00EE4D8B" w:rsidP="00156236">
            <w:pPr>
              <w:pStyle w:val="Tabletext"/>
            </w:pPr>
            <w:r w:rsidRPr="00EE4D8B">
              <w:lastRenderedPageBreak/>
              <w:t>62</w:t>
            </w:r>
          </w:p>
        </w:tc>
        <w:tc>
          <w:tcPr>
            <w:tcW w:w="2551" w:type="dxa"/>
          </w:tcPr>
          <w:p w14:paraId="51120264" w14:textId="77777777" w:rsidR="00EE4D8B" w:rsidRPr="00EE4D8B" w:rsidRDefault="00EE4D8B" w:rsidP="00156236">
            <w:pPr>
              <w:pStyle w:val="Tabletext"/>
            </w:pPr>
            <w:r w:rsidRPr="00EE4D8B">
              <w:t>McGrath Dam Stock Reserve and Stock Route</w:t>
            </w:r>
          </w:p>
        </w:tc>
        <w:tc>
          <w:tcPr>
            <w:tcW w:w="2886" w:type="dxa"/>
          </w:tcPr>
          <w:p w14:paraId="3AF29543" w14:textId="77777777" w:rsidR="00EE4D8B" w:rsidRPr="00EE4D8B" w:rsidRDefault="00EE4D8B" w:rsidP="00156236">
            <w:pPr>
              <w:pStyle w:val="Tabletext"/>
            </w:pPr>
            <w:r w:rsidRPr="00EE4D8B">
              <w:t>s 67A(6)</w:t>
            </w:r>
          </w:p>
        </w:tc>
      </w:tr>
      <w:tr w:rsidR="00EE4D8B" w:rsidRPr="00EE4D8B" w14:paraId="352EC674" w14:textId="77777777" w:rsidTr="00EE4D8B">
        <w:tc>
          <w:tcPr>
            <w:tcW w:w="1413" w:type="dxa"/>
          </w:tcPr>
          <w:p w14:paraId="64809E33" w14:textId="77777777" w:rsidR="00EE4D8B" w:rsidRPr="00EE4D8B" w:rsidRDefault="00EE4D8B" w:rsidP="00156236">
            <w:pPr>
              <w:pStyle w:val="Tabletext"/>
            </w:pPr>
            <w:r w:rsidRPr="00EE4D8B">
              <w:t>63</w:t>
            </w:r>
          </w:p>
        </w:tc>
        <w:tc>
          <w:tcPr>
            <w:tcW w:w="2551" w:type="dxa"/>
          </w:tcPr>
          <w:p w14:paraId="3541F23B" w14:textId="77777777" w:rsidR="00EE4D8B" w:rsidRPr="00EE4D8B" w:rsidRDefault="00EE4D8B" w:rsidP="00156236">
            <w:pPr>
              <w:pStyle w:val="Tabletext"/>
            </w:pPr>
            <w:r w:rsidRPr="00EE4D8B">
              <w:t>Middleton Ponds Stock Route</w:t>
            </w:r>
          </w:p>
        </w:tc>
        <w:tc>
          <w:tcPr>
            <w:tcW w:w="2886" w:type="dxa"/>
          </w:tcPr>
          <w:p w14:paraId="3DF683E5" w14:textId="77777777" w:rsidR="00EE4D8B" w:rsidRPr="00EE4D8B" w:rsidRDefault="00EE4D8B" w:rsidP="00156236">
            <w:pPr>
              <w:pStyle w:val="Tabletext"/>
            </w:pPr>
            <w:r w:rsidRPr="00EE4D8B">
              <w:t>Withdrawn 6 March 1995</w:t>
            </w:r>
          </w:p>
        </w:tc>
      </w:tr>
      <w:tr w:rsidR="00EE4D8B" w:rsidRPr="00EE4D8B" w14:paraId="67A39213" w14:textId="77777777" w:rsidTr="00EE4D8B">
        <w:tc>
          <w:tcPr>
            <w:tcW w:w="1413" w:type="dxa"/>
          </w:tcPr>
          <w:p w14:paraId="5E8016F2" w14:textId="77777777" w:rsidR="00EE4D8B" w:rsidRPr="00EE4D8B" w:rsidRDefault="00EE4D8B" w:rsidP="00156236">
            <w:pPr>
              <w:pStyle w:val="Tabletext"/>
            </w:pPr>
            <w:r w:rsidRPr="00EE4D8B">
              <w:t>66</w:t>
            </w:r>
          </w:p>
        </w:tc>
        <w:tc>
          <w:tcPr>
            <w:tcW w:w="2551" w:type="dxa"/>
          </w:tcPr>
          <w:p w14:paraId="72FD34B4" w14:textId="77777777" w:rsidR="00EE4D8B" w:rsidRPr="00EE4D8B" w:rsidRDefault="00EE4D8B" w:rsidP="00156236">
            <w:pPr>
              <w:pStyle w:val="Tabletext"/>
            </w:pPr>
            <w:proofErr w:type="spellStart"/>
            <w:r w:rsidRPr="00EE4D8B">
              <w:t>Mittiebah</w:t>
            </w:r>
            <w:proofErr w:type="spellEnd"/>
            <w:r w:rsidRPr="00EE4D8B">
              <w:t xml:space="preserve"> Reserve</w:t>
            </w:r>
          </w:p>
        </w:tc>
        <w:tc>
          <w:tcPr>
            <w:tcW w:w="2886" w:type="dxa"/>
          </w:tcPr>
          <w:p w14:paraId="76DBC1B7" w14:textId="77777777" w:rsidR="00EE4D8B" w:rsidRPr="00EE4D8B" w:rsidRDefault="00EE4D8B" w:rsidP="00156236">
            <w:pPr>
              <w:pStyle w:val="Tabletext"/>
            </w:pPr>
            <w:r w:rsidRPr="00EE4D8B">
              <w:t>s 67A(6), s 67A(7)</w:t>
            </w:r>
          </w:p>
        </w:tc>
      </w:tr>
      <w:tr w:rsidR="00EE4D8B" w:rsidRPr="00EE4D8B" w14:paraId="6847A919" w14:textId="77777777" w:rsidTr="00EE4D8B">
        <w:tc>
          <w:tcPr>
            <w:tcW w:w="1413" w:type="dxa"/>
          </w:tcPr>
          <w:p w14:paraId="0927C1D7" w14:textId="77777777" w:rsidR="00EE4D8B" w:rsidRPr="00EE4D8B" w:rsidRDefault="00EE4D8B" w:rsidP="00156236">
            <w:pPr>
              <w:pStyle w:val="Tabletext"/>
            </w:pPr>
            <w:r w:rsidRPr="00EE4D8B">
              <w:t>72</w:t>
            </w:r>
          </w:p>
        </w:tc>
        <w:tc>
          <w:tcPr>
            <w:tcW w:w="2551" w:type="dxa"/>
          </w:tcPr>
          <w:p w14:paraId="55440DE6" w14:textId="77777777" w:rsidR="00EE4D8B" w:rsidRPr="00EE4D8B" w:rsidRDefault="00EE4D8B" w:rsidP="00156236">
            <w:pPr>
              <w:pStyle w:val="Tabletext"/>
            </w:pPr>
            <w:r w:rsidRPr="00EE4D8B">
              <w:t>McArthur River</w:t>
            </w:r>
          </w:p>
        </w:tc>
        <w:tc>
          <w:tcPr>
            <w:tcW w:w="2886" w:type="dxa"/>
          </w:tcPr>
          <w:p w14:paraId="2ED6249F" w14:textId="77777777" w:rsidR="00EE4D8B" w:rsidRPr="00EE4D8B" w:rsidRDefault="00EE4D8B" w:rsidP="007F4FF0">
            <w:pPr>
              <w:pStyle w:val="Tabletext"/>
            </w:pPr>
            <w:r w:rsidRPr="00EE4D8B">
              <w:t xml:space="preserve">Note </w:t>
            </w:r>
            <w:r w:rsidR="007F4FF0">
              <w:t>10</w:t>
            </w:r>
          </w:p>
        </w:tc>
      </w:tr>
      <w:tr w:rsidR="00EE4D8B" w:rsidRPr="00EE4D8B" w14:paraId="1A9B39C4" w14:textId="77777777" w:rsidTr="00EE4D8B">
        <w:tc>
          <w:tcPr>
            <w:tcW w:w="1413" w:type="dxa"/>
          </w:tcPr>
          <w:p w14:paraId="202F0CE9" w14:textId="77777777" w:rsidR="00EE4D8B" w:rsidRPr="00EE4D8B" w:rsidRDefault="00EE4D8B" w:rsidP="00156236">
            <w:pPr>
              <w:pStyle w:val="Tabletext"/>
            </w:pPr>
            <w:r w:rsidRPr="00EE4D8B">
              <w:t>73</w:t>
            </w:r>
          </w:p>
        </w:tc>
        <w:tc>
          <w:tcPr>
            <w:tcW w:w="2551" w:type="dxa"/>
          </w:tcPr>
          <w:p w14:paraId="480EFE8A" w14:textId="77777777" w:rsidR="00EE4D8B" w:rsidRPr="00EE4D8B" w:rsidRDefault="00EE4D8B" w:rsidP="00156236">
            <w:pPr>
              <w:pStyle w:val="Tabletext"/>
            </w:pPr>
            <w:r w:rsidRPr="00EE4D8B">
              <w:t>Newcastle Waters Area</w:t>
            </w:r>
          </w:p>
        </w:tc>
        <w:tc>
          <w:tcPr>
            <w:tcW w:w="2886" w:type="dxa"/>
          </w:tcPr>
          <w:p w14:paraId="0247E14F" w14:textId="77777777" w:rsidR="00EE4D8B" w:rsidRPr="00EE4D8B" w:rsidRDefault="00EE4D8B" w:rsidP="00156236">
            <w:pPr>
              <w:pStyle w:val="Tabletext"/>
            </w:pPr>
            <w:r w:rsidRPr="00EE4D8B">
              <w:t>Schedule 1, No 2 of 1990 (Part), withdrawn 27 September 1989 (Part), s 67A(6) (Part)</w:t>
            </w:r>
          </w:p>
        </w:tc>
      </w:tr>
      <w:tr w:rsidR="00EE4D8B" w:rsidRPr="00EE4D8B" w14:paraId="22D6EAD2" w14:textId="77777777" w:rsidTr="00EE4D8B">
        <w:tc>
          <w:tcPr>
            <w:tcW w:w="1413" w:type="dxa"/>
          </w:tcPr>
          <w:p w14:paraId="5003D22C" w14:textId="77777777" w:rsidR="00EE4D8B" w:rsidRPr="00EE4D8B" w:rsidRDefault="00EE4D8B" w:rsidP="00156236">
            <w:pPr>
              <w:pStyle w:val="Tabletext"/>
            </w:pPr>
            <w:r w:rsidRPr="00EE4D8B">
              <w:t>75</w:t>
            </w:r>
          </w:p>
        </w:tc>
        <w:tc>
          <w:tcPr>
            <w:tcW w:w="2551" w:type="dxa"/>
          </w:tcPr>
          <w:p w14:paraId="3DA2B4C8" w14:textId="77777777" w:rsidR="00EE4D8B" w:rsidRPr="00EE4D8B" w:rsidRDefault="00EE4D8B" w:rsidP="00156236">
            <w:pPr>
              <w:pStyle w:val="Tabletext"/>
            </w:pPr>
            <w:proofErr w:type="spellStart"/>
            <w:r w:rsidRPr="00EE4D8B">
              <w:t>Manangoora</w:t>
            </w:r>
            <w:proofErr w:type="spellEnd"/>
            <w:r w:rsidRPr="00EE4D8B">
              <w:t xml:space="preserve"> Area</w:t>
            </w:r>
          </w:p>
        </w:tc>
        <w:tc>
          <w:tcPr>
            <w:tcW w:w="2886" w:type="dxa"/>
          </w:tcPr>
          <w:p w14:paraId="25FE2B7C" w14:textId="77777777" w:rsidR="00EE4D8B" w:rsidRPr="00EE4D8B" w:rsidRDefault="00EE4D8B" w:rsidP="00156236">
            <w:pPr>
              <w:pStyle w:val="Tabletext"/>
            </w:pPr>
            <w:r w:rsidRPr="00EE4D8B">
              <w:t>s 67A(6)</w:t>
            </w:r>
          </w:p>
        </w:tc>
      </w:tr>
      <w:tr w:rsidR="00095901" w:rsidRPr="00EE4D8B" w14:paraId="70534154" w14:textId="77777777" w:rsidTr="00EE4D8B">
        <w:tc>
          <w:tcPr>
            <w:tcW w:w="1413" w:type="dxa"/>
          </w:tcPr>
          <w:p w14:paraId="29FB4BAA" w14:textId="77777777" w:rsidR="00095901" w:rsidRPr="00EE4D8B" w:rsidRDefault="00095901" w:rsidP="00156236">
            <w:pPr>
              <w:pStyle w:val="Tabletext"/>
            </w:pPr>
            <w:r>
              <w:t>76</w:t>
            </w:r>
          </w:p>
        </w:tc>
        <w:tc>
          <w:tcPr>
            <w:tcW w:w="2551" w:type="dxa"/>
          </w:tcPr>
          <w:p w14:paraId="28927647" w14:textId="77777777" w:rsidR="00095901" w:rsidRPr="00EE4D8B" w:rsidRDefault="00095901" w:rsidP="00B97D97">
            <w:pPr>
              <w:pStyle w:val="Tabletext"/>
            </w:pPr>
            <w:r>
              <w:t>Wickham River</w:t>
            </w:r>
          </w:p>
        </w:tc>
        <w:tc>
          <w:tcPr>
            <w:tcW w:w="2886" w:type="dxa"/>
          </w:tcPr>
          <w:p w14:paraId="15D03A24" w14:textId="77777777" w:rsidR="00095901" w:rsidRPr="00EE4D8B" w:rsidRDefault="00095901" w:rsidP="00156236">
            <w:pPr>
              <w:pStyle w:val="Tabletext"/>
            </w:pPr>
            <w:r w:rsidRPr="00095901">
              <w:t>Schedule 1, No 175 of 2015</w:t>
            </w:r>
          </w:p>
        </w:tc>
      </w:tr>
      <w:tr w:rsidR="00EE4D8B" w:rsidRPr="00EE4D8B" w14:paraId="6EA5C295" w14:textId="77777777" w:rsidTr="00EE4D8B">
        <w:tc>
          <w:tcPr>
            <w:tcW w:w="1413" w:type="dxa"/>
          </w:tcPr>
          <w:p w14:paraId="44FE33F1" w14:textId="77777777" w:rsidR="00EE4D8B" w:rsidRPr="00EE4D8B" w:rsidRDefault="00EE4D8B" w:rsidP="00156236">
            <w:pPr>
              <w:pStyle w:val="Tabletext"/>
            </w:pPr>
            <w:r w:rsidRPr="00EE4D8B">
              <w:t>77</w:t>
            </w:r>
          </w:p>
        </w:tc>
        <w:tc>
          <w:tcPr>
            <w:tcW w:w="2551" w:type="dxa"/>
          </w:tcPr>
          <w:p w14:paraId="671B8B47" w14:textId="77777777" w:rsidR="00EE4D8B" w:rsidRPr="00EE4D8B" w:rsidRDefault="00EE4D8B" w:rsidP="00B97D97">
            <w:pPr>
              <w:pStyle w:val="Tabletext"/>
            </w:pPr>
            <w:r w:rsidRPr="00EE4D8B">
              <w:t xml:space="preserve">Goyder Stock Route and </w:t>
            </w:r>
            <w:r w:rsidR="00C84C90" w:rsidRPr="00EE4D8B">
              <w:t>Stock</w:t>
            </w:r>
            <w:r w:rsidR="00C84C90">
              <w:t> </w:t>
            </w:r>
            <w:r w:rsidRPr="00EE4D8B">
              <w:t>Reserves</w:t>
            </w:r>
          </w:p>
        </w:tc>
        <w:tc>
          <w:tcPr>
            <w:tcW w:w="2886" w:type="dxa"/>
          </w:tcPr>
          <w:p w14:paraId="26BAFDC2" w14:textId="77777777" w:rsidR="00EE4D8B" w:rsidRPr="00EE4D8B" w:rsidRDefault="00EE4D8B" w:rsidP="00156236">
            <w:pPr>
              <w:pStyle w:val="Tabletext"/>
            </w:pPr>
            <w:r w:rsidRPr="00EE4D8B">
              <w:t>Withdrawn 19 July 1990</w:t>
            </w:r>
          </w:p>
        </w:tc>
      </w:tr>
      <w:tr w:rsidR="00EE4D8B" w:rsidRPr="00EE4D8B" w14:paraId="2018BA95" w14:textId="77777777" w:rsidTr="00EE4D8B">
        <w:tc>
          <w:tcPr>
            <w:tcW w:w="1413" w:type="dxa"/>
          </w:tcPr>
          <w:p w14:paraId="6826B66D" w14:textId="77777777" w:rsidR="00EE4D8B" w:rsidRPr="00EE4D8B" w:rsidRDefault="00EE4D8B" w:rsidP="00156236">
            <w:pPr>
              <w:pStyle w:val="Tabletext"/>
            </w:pPr>
            <w:r w:rsidRPr="00EE4D8B">
              <w:t>78</w:t>
            </w:r>
          </w:p>
        </w:tc>
        <w:tc>
          <w:tcPr>
            <w:tcW w:w="2551" w:type="dxa"/>
          </w:tcPr>
          <w:p w14:paraId="30316DCF" w14:textId="77777777" w:rsidR="00EE4D8B" w:rsidRPr="00EE4D8B" w:rsidRDefault="00EE4D8B" w:rsidP="00156236">
            <w:pPr>
              <w:pStyle w:val="Tabletext"/>
            </w:pPr>
            <w:proofErr w:type="spellStart"/>
            <w:r w:rsidRPr="00EE4D8B">
              <w:t>Delamere</w:t>
            </w:r>
            <w:proofErr w:type="spellEnd"/>
          </w:p>
        </w:tc>
        <w:tc>
          <w:tcPr>
            <w:tcW w:w="2886" w:type="dxa"/>
          </w:tcPr>
          <w:p w14:paraId="734E5B7D" w14:textId="77777777" w:rsidR="00EE4D8B" w:rsidRPr="00EE4D8B" w:rsidRDefault="00EE4D8B" w:rsidP="00156236">
            <w:pPr>
              <w:pStyle w:val="Tabletext"/>
            </w:pPr>
            <w:r w:rsidRPr="00EE4D8B">
              <w:t>Withdrawn 9 October 1990</w:t>
            </w:r>
          </w:p>
        </w:tc>
      </w:tr>
      <w:tr w:rsidR="00EE4D8B" w:rsidRPr="00EE4D8B" w14:paraId="210F2B1D" w14:textId="77777777" w:rsidTr="00EE4D8B">
        <w:tc>
          <w:tcPr>
            <w:tcW w:w="1413" w:type="dxa"/>
          </w:tcPr>
          <w:p w14:paraId="6FBA9674" w14:textId="77777777" w:rsidR="00EE4D8B" w:rsidRPr="00EE4D8B" w:rsidRDefault="00EE4D8B" w:rsidP="00156236">
            <w:pPr>
              <w:pStyle w:val="Tabletext"/>
            </w:pPr>
            <w:r w:rsidRPr="00EE4D8B">
              <w:t>81</w:t>
            </w:r>
          </w:p>
        </w:tc>
        <w:tc>
          <w:tcPr>
            <w:tcW w:w="2551" w:type="dxa"/>
          </w:tcPr>
          <w:p w14:paraId="642AE669" w14:textId="77777777" w:rsidR="00EE4D8B" w:rsidRPr="00EE4D8B" w:rsidRDefault="00EE4D8B" w:rsidP="00156236">
            <w:pPr>
              <w:pStyle w:val="Tabletext"/>
            </w:pPr>
            <w:r w:rsidRPr="00EE4D8B">
              <w:t>Southern Stock Route (Horseshoe Bend)</w:t>
            </w:r>
          </w:p>
        </w:tc>
        <w:tc>
          <w:tcPr>
            <w:tcW w:w="2886" w:type="dxa"/>
          </w:tcPr>
          <w:p w14:paraId="5CD6372A" w14:textId="77777777" w:rsidR="00EE4D8B" w:rsidRPr="00EE4D8B" w:rsidRDefault="00EE4D8B" w:rsidP="00156236">
            <w:pPr>
              <w:pStyle w:val="Tabletext"/>
            </w:pPr>
            <w:r w:rsidRPr="00EE4D8B">
              <w:t>Withdrawn 22 August 1984</w:t>
            </w:r>
          </w:p>
        </w:tc>
      </w:tr>
      <w:tr w:rsidR="00EE4D8B" w:rsidRPr="00EE4D8B" w14:paraId="69933D59" w14:textId="77777777" w:rsidTr="00EE4D8B">
        <w:tc>
          <w:tcPr>
            <w:tcW w:w="1413" w:type="dxa"/>
          </w:tcPr>
          <w:p w14:paraId="5DF5BDBE" w14:textId="77777777" w:rsidR="00EE4D8B" w:rsidRPr="00EE4D8B" w:rsidRDefault="00EE4D8B" w:rsidP="00156236">
            <w:pPr>
              <w:pStyle w:val="Tabletext"/>
            </w:pPr>
            <w:r w:rsidRPr="00EE4D8B">
              <w:t>82</w:t>
            </w:r>
          </w:p>
        </w:tc>
        <w:tc>
          <w:tcPr>
            <w:tcW w:w="2551" w:type="dxa"/>
          </w:tcPr>
          <w:p w14:paraId="377D036E" w14:textId="77777777" w:rsidR="00EE4D8B" w:rsidRPr="00EE4D8B" w:rsidRDefault="00EE4D8B" w:rsidP="00156236">
            <w:pPr>
              <w:pStyle w:val="Tabletext"/>
            </w:pPr>
            <w:proofErr w:type="spellStart"/>
            <w:r w:rsidRPr="00EE4D8B">
              <w:t>Jervois</w:t>
            </w:r>
            <w:proofErr w:type="spellEnd"/>
            <w:r w:rsidRPr="00EE4D8B">
              <w:t xml:space="preserve"> Stock Route</w:t>
            </w:r>
          </w:p>
        </w:tc>
        <w:tc>
          <w:tcPr>
            <w:tcW w:w="2886" w:type="dxa"/>
          </w:tcPr>
          <w:p w14:paraId="51F971E5" w14:textId="77777777" w:rsidR="00EE4D8B" w:rsidRPr="00EE4D8B" w:rsidRDefault="00EE4D8B" w:rsidP="00156236">
            <w:pPr>
              <w:pStyle w:val="Tabletext"/>
            </w:pPr>
            <w:r w:rsidRPr="00EE4D8B">
              <w:t>s 67A(6)</w:t>
            </w:r>
          </w:p>
        </w:tc>
      </w:tr>
      <w:tr w:rsidR="00EE4D8B" w:rsidRPr="00EE4D8B" w14:paraId="28AC0081" w14:textId="77777777" w:rsidTr="00EE4D8B">
        <w:tc>
          <w:tcPr>
            <w:tcW w:w="1413" w:type="dxa"/>
          </w:tcPr>
          <w:p w14:paraId="50A57365" w14:textId="77777777" w:rsidR="00EE4D8B" w:rsidRPr="00EE4D8B" w:rsidRDefault="00EE4D8B" w:rsidP="00156236">
            <w:pPr>
              <w:pStyle w:val="Tabletext"/>
            </w:pPr>
            <w:r w:rsidRPr="00EE4D8B">
              <w:t>83</w:t>
            </w:r>
          </w:p>
        </w:tc>
        <w:tc>
          <w:tcPr>
            <w:tcW w:w="2551" w:type="dxa"/>
          </w:tcPr>
          <w:p w14:paraId="7648D164" w14:textId="77777777" w:rsidR="00EE4D8B" w:rsidRPr="00EE4D8B" w:rsidRDefault="00EE4D8B" w:rsidP="00156236">
            <w:pPr>
              <w:pStyle w:val="Tabletext"/>
            </w:pPr>
            <w:r w:rsidRPr="00EE4D8B">
              <w:t>North West Stock Route (Mount Doreen)</w:t>
            </w:r>
          </w:p>
        </w:tc>
        <w:tc>
          <w:tcPr>
            <w:tcW w:w="2886" w:type="dxa"/>
          </w:tcPr>
          <w:p w14:paraId="6295D227" w14:textId="77777777" w:rsidR="00EE4D8B" w:rsidRPr="00EE4D8B" w:rsidRDefault="00EE4D8B" w:rsidP="00156236">
            <w:pPr>
              <w:pStyle w:val="Tabletext"/>
            </w:pPr>
            <w:r w:rsidRPr="00EE4D8B">
              <w:t>s 67A(6)</w:t>
            </w:r>
          </w:p>
        </w:tc>
      </w:tr>
      <w:tr w:rsidR="00EE4D8B" w:rsidRPr="00EE4D8B" w14:paraId="46145478" w14:textId="77777777" w:rsidTr="00EE4D8B">
        <w:tc>
          <w:tcPr>
            <w:tcW w:w="1413" w:type="dxa"/>
          </w:tcPr>
          <w:p w14:paraId="699C22A3" w14:textId="77777777" w:rsidR="00EE4D8B" w:rsidRPr="00EE4D8B" w:rsidRDefault="00EE4D8B" w:rsidP="00156236">
            <w:pPr>
              <w:pStyle w:val="Tabletext"/>
            </w:pPr>
            <w:r w:rsidRPr="00EE4D8B">
              <w:t>84</w:t>
            </w:r>
          </w:p>
        </w:tc>
        <w:tc>
          <w:tcPr>
            <w:tcW w:w="2551" w:type="dxa"/>
          </w:tcPr>
          <w:p w14:paraId="25E9B5E3" w14:textId="77777777" w:rsidR="00EE4D8B" w:rsidRPr="00EE4D8B" w:rsidRDefault="00EE4D8B" w:rsidP="00156236">
            <w:pPr>
              <w:pStyle w:val="Tabletext"/>
            </w:pPr>
            <w:r w:rsidRPr="00EE4D8B">
              <w:t xml:space="preserve">North South Stock Route (Aileron and </w:t>
            </w:r>
            <w:proofErr w:type="spellStart"/>
            <w:r w:rsidRPr="00EE4D8B">
              <w:t>Yambah</w:t>
            </w:r>
            <w:proofErr w:type="spellEnd"/>
            <w:r w:rsidRPr="00EE4D8B">
              <w:t>)</w:t>
            </w:r>
          </w:p>
        </w:tc>
        <w:tc>
          <w:tcPr>
            <w:tcW w:w="2886" w:type="dxa"/>
          </w:tcPr>
          <w:p w14:paraId="11F383CF" w14:textId="77777777" w:rsidR="00EE4D8B" w:rsidRPr="00EE4D8B" w:rsidRDefault="00EE4D8B" w:rsidP="00156236">
            <w:pPr>
              <w:pStyle w:val="Tabletext"/>
            </w:pPr>
            <w:r w:rsidRPr="00EE4D8B">
              <w:t>s 67A(6)</w:t>
            </w:r>
          </w:p>
        </w:tc>
      </w:tr>
      <w:tr w:rsidR="00EE4D8B" w:rsidRPr="00EE4D8B" w14:paraId="2F4DCD8E" w14:textId="77777777" w:rsidTr="00EE4D8B">
        <w:tc>
          <w:tcPr>
            <w:tcW w:w="1413" w:type="dxa"/>
          </w:tcPr>
          <w:p w14:paraId="14F9693F" w14:textId="77777777" w:rsidR="00EE4D8B" w:rsidRPr="00EE4D8B" w:rsidRDefault="00EE4D8B" w:rsidP="00156236">
            <w:pPr>
              <w:pStyle w:val="Tabletext"/>
            </w:pPr>
            <w:r w:rsidRPr="00EE4D8B">
              <w:t>85</w:t>
            </w:r>
          </w:p>
        </w:tc>
        <w:tc>
          <w:tcPr>
            <w:tcW w:w="2551" w:type="dxa"/>
          </w:tcPr>
          <w:p w14:paraId="3F474DB5" w14:textId="77777777" w:rsidR="00EE4D8B" w:rsidRPr="00EE4D8B" w:rsidRDefault="00EE4D8B" w:rsidP="00B97D97">
            <w:pPr>
              <w:pStyle w:val="Tabletext"/>
            </w:pPr>
            <w:r w:rsidRPr="00EE4D8B">
              <w:t>North South Stock Route (</w:t>
            </w:r>
            <w:r w:rsidR="00C84C90" w:rsidRPr="00EE4D8B">
              <w:t>Pine</w:t>
            </w:r>
            <w:r w:rsidR="00C84C90">
              <w:t> </w:t>
            </w:r>
            <w:r w:rsidRPr="00EE4D8B">
              <w:t>Hill to Neutral Junction)</w:t>
            </w:r>
          </w:p>
        </w:tc>
        <w:tc>
          <w:tcPr>
            <w:tcW w:w="2886" w:type="dxa"/>
          </w:tcPr>
          <w:p w14:paraId="2D7CFEF5" w14:textId="77777777" w:rsidR="00EE4D8B" w:rsidRPr="00EE4D8B" w:rsidRDefault="00EE4D8B" w:rsidP="00156236">
            <w:pPr>
              <w:pStyle w:val="Tabletext"/>
            </w:pPr>
            <w:r w:rsidRPr="00EE4D8B">
              <w:t>s 67A(6)</w:t>
            </w:r>
          </w:p>
        </w:tc>
      </w:tr>
      <w:tr w:rsidR="00EE4D8B" w:rsidRPr="00EE4D8B" w14:paraId="61694B49" w14:textId="77777777" w:rsidTr="00EE4D8B">
        <w:tc>
          <w:tcPr>
            <w:tcW w:w="1413" w:type="dxa"/>
          </w:tcPr>
          <w:p w14:paraId="56D37E2D" w14:textId="77777777" w:rsidR="00EE4D8B" w:rsidRPr="00EE4D8B" w:rsidRDefault="00EE4D8B" w:rsidP="00156236">
            <w:pPr>
              <w:pStyle w:val="Tabletext"/>
            </w:pPr>
            <w:r w:rsidRPr="00EE4D8B">
              <w:t>86</w:t>
            </w:r>
          </w:p>
        </w:tc>
        <w:tc>
          <w:tcPr>
            <w:tcW w:w="2551" w:type="dxa"/>
          </w:tcPr>
          <w:p w14:paraId="0A9C6A07" w14:textId="77777777" w:rsidR="00EE4D8B" w:rsidRPr="00EE4D8B" w:rsidRDefault="00EE4D8B" w:rsidP="00156236">
            <w:pPr>
              <w:pStyle w:val="Tabletext"/>
            </w:pPr>
            <w:r w:rsidRPr="00EE4D8B">
              <w:t>North South Stock Route (Neutral Junction and Singleton)</w:t>
            </w:r>
          </w:p>
        </w:tc>
        <w:tc>
          <w:tcPr>
            <w:tcW w:w="2886" w:type="dxa"/>
          </w:tcPr>
          <w:p w14:paraId="2D9C54AD" w14:textId="77777777" w:rsidR="00EE4D8B" w:rsidRPr="00EE4D8B" w:rsidRDefault="00EE4D8B" w:rsidP="00156236">
            <w:pPr>
              <w:pStyle w:val="Tabletext"/>
            </w:pPr>
            <w:r w:rsidRPr="00EE4D8B">
              <w:t>s 67A(6)</w:t>
            </w:r>
          </w:p>
        </w:tc>
      </w:tr>
      <w:tr w:rsidR="00EE4D8B" w:rsidRPr="00EE4D8B" w14:paraId="675DD356" w14:textId="77777777" w:rsidTr="00EE4D8B">
        <w:tc>
          <w:tcPr>
            <w:tcW w:w="1413" w:type="dxa"/>
          </w:tcPr>
          <w:p w14:paraId="1F7A1294" w14:textId="77777777" w:rsidR="00EE4D8B" w:rsidRPr="00EE4D8B" w:rsidRDefault="00EE4D8B" w:rsidP="00156236">
            <w:pPr>
              <w:pStyle w:val="Tabletext"/>
            </w:pPr>
            <w:r w:rsidRPr="00EE4D8B">
              <w:t>87</w:t>
            </w:r>
          </w:p>
        </w:tc>
        <w:tc>
          <w:tcPr>
            <w:tcW w:w="2551" w:type="dxa"/>
          </w:tcPr>
          <w:p w14:paraId="29277030" w14:textId="77777777" w:rsidR="00EE4D8B" w:rsidRPr="00EE4D8B" w:rsidRDefault="00EE4D8B" w:rsidP="00156236">
            <w:pPr>
              <w:pStyle w:val="Tabletext"/>
            </w:pPr>
            <w:r w:rsidRPr="00EE4D8B">
              <w:t>North West Stock Route (</w:t>
            </w:r>
            <w:proofErr w:type="spellStart"/>
            <w:r w:rsidRPr="00EE4D8B">
              <w:t>Napperby</w:t>
            </w:r>
            <w:proofErr w:type="spellEnd"/>
            <w:r w:rsidRPr="00EE4D8B">
              <w:t>)</w:t>
            </w:r>
          </w:p>
        </w:tc>
        <w:tc>
          <w:tcPr>
            <w:tcW w:w="2886" w:type="dxa"/>
          </w:tcPr>
          <w:p w14:paraId="6907B2A8" w14:textId="77777777" w:rsidR="00EE4D8B" w:rsidRPr="00EE4D8B" w:rsidRDefault="00EE4D8B" w:rsidP="00156236">
            <w:pPr>
              <w:pStyle w:val="Tabletext"/>
            </w:pPr>
            <w:r w:rsidRPr="00EE4D8B">
              <w:t>Withdrawn 22 August 1984</w:t>
            </w:r>
          </w:p>
        </w:tc>
      </w:tr>
      <w:tr w:rsidR="00EE4D8B" w:rsidRPr="00EE4D8B" w14:paraId="4B4EB06B" w14:textId="77777777" w:rsidTr="00EE4D8B">
        <w:tc>
          <w:tcPr>
            <w:tcW w:w="1413" w:type="dxa"/>
          </w:tcPr>
          <w:p w14:paraId="15817132" w14:textId="77777777" w:rsidR="00EE4D8B" w:rsidRPr="00EE4D8B" w:rsidRDefault="00EE4D8B" w:rsidP="00156236">
            <w:pPr>
              <w:pStyle w:val="Tabletext"/>
            </w:pPr>
            <w:r w:rsidRPr="00EE4D8B">
              <w:t>88</w:t>
            </w:r>
          </w:p>
        </w:tc>
        <w:tc>
          <w:tcPr>
            <w:tcW w:w="2551" w:type="dxa"/>
          </w:tcPr>
          <w:p w14:paraId="21E054AC" w14:textId="77777777" w:rsidR="00EE4D8B" w:rsidRDefault="00EE4D8B" w:rsidP="00B97D97">
            <w:pPr>
              <w:pStyle w:val="Tabletext"/>
            </w:pPr>
            <w:r w:rsidRPr="00EE4D8B">
              <w:t>Phillipson Stock Route (</w:t>
            </w:r>
            <w:proofErr w:type="spellStart"/>
            <w:r w:rsidR="00C84C90" w:rsidRPr="00EE4D8B">
              <w:t>Jinka</w:t>
            </w:r>
            <w:proofErr w:type="spellEnd"/>
            <w:r w:rsidR="00C84C90">
              <w:t> </w:t>
            </w:r>
            <w:r w:rsidR="00C84C90" w:rsidRPr="00EE4D8B">
              <w:t>to</w:t>
            </w:r>
            <w:r w:rsidR="00C84C90">
              <w:t> </w:t>
            </w:r>
            <w:r w:rsidRPr="00EE4D8B">
              <w:t>Loves Creek)</w:t>
            </w:r>
          </w:p>
          <w:p w14:paraId="361D053B" w14:textId="77777777" w:rsidR="00C84C90" w:rsidRPr="00EE4D8B" w:rsidRDefault="00C84C90" w:rsidP="00B97D97">
            <w:pPr>
              <w:pStyle w:val="Tabletext"/>
            </w:pPr>
          </w:p>
        </w:tc>
        <w:tc>
          <w:tcPr>
            <w:tcW w:w="2886" w:type="dxa"/>
          </w:tcPr>
          <w:p w14:paraId="125E6B7F" w14:textId="77777777" w:rsidR="00EE4D8B" w:rsidRPr="00EE4D8B" w:rsidRDefault="00EE4D8B" w:rsidP="00156236">
            <w:pPr>
              <w:pStyle w:val="Tabletext"/>
            </w:pPr>
            <w:r w:rsidRPr="00EE4D8B">
              <w:t>s 67A(6)</w:t>
            </w:r>
          </w:p>
        </w:tc>
      </w:tr>
      <w:tr w:rsidR="00EE4D8B" w:rsidRPr="00EE4D8B" w14:paraId="1EAA8441" w14:textId="77777777" w:rsidTr="00EE4D8B">
        <w:tc>
          <w:tcPr>
            <w:tcW w:w="1413" w:type="dxa"/>
          </w:tcPr>
          <w:p w14:paraId="24D2C513" w14:textId="77777777" w:rsidR="00EE4D8B" w:rsidRPr="00EE4D8B" w:rsidRDefault="00EE4D8B" w:rsidP="00156236">
            <w:pPr>
              <w:pStyle w:val="Tabletext"/>
            </w:pPr>
            <w:r w:rsidRPr="00EE4D8B">
              <w:lastRenderedPageBreak/>
              <w:t>89</w:t>
            </w:r>
          </w:p>
        </w:tc>
        <w:tc>
          <w:tcPr>
            <w:tcW w:w="2551" w:type="dxa"/>
          </w:tcPr>
          <w:p w14:paraId="44DF3954" w14:textId="77777777" w:rsidR="00EE4D8B" w:rsidRPr="00EE4D8B" w:rsidRDefault="00EE4D8B" w:rsidP="00B97D97">
            <w:pPr>
              <w:pStyle w:val="Tabletext"/>
            </w:pPr>
            <w:r w:rsidRPr="00EE4D8B">
              <w:t>Phillipson Stock Route (</w:t>
            </w:r>
            <w:r w:rsidR="00C84C90" w:rsidRPr="00EE4D8B">
              <w:t>Deep</w:t>
            </w:r>
            <w:r w:rsidR="00C84C90">
              <w:t> </w:t>
            </w:r>
            <w:r w:rsidRPr="00EE4D8B">
              <w:t>Well to Todd River)</w:t>
            </w:r>
          </w:p>
        </w:tc>
        <w:tc>
          <w:tcPr>
            <w:tcW w:w="2886" w:type="dxa"/>
          </w:tcPr>
          <w:p w14:paraId="42A713AC" w14:textId="77777777" w:rsidR="00EE4D8B" w:rsidRPr="00EE4D8B" w:rsidRDefault="00EE4D8B" w:rsidP="00156236">
            <w:pPr>
              <w:pStyle w:val="Tabletext"/>
            </w:pPr>
            <w:r w:rsidRPr="00EE4D8B">
              <w:t>s 67A(6)</w:t>
            </w:r>
          </w:p>
        </w:tc>
      </w:tr>
      <w:tr w:rsidR="00EE4D8B" w:rsidRPr="00EE4D8B" w14:paraId="121CB055" w14:textId="77777777" w:rsidTr="00EE4D8B">
        <w:tc>
          <w:tcPr>
            <w:tcW w:w="1413" w:type="dxa"/>
          </w:tcPr>
          <w:p w14:paraId="0EA07221" w14:textId="77777777" w:rsidR="00EE4D8B" w:rsidRPr="00EE4D8B" w:rsidRDefault="00EE4D8B" w:rsidP="00156236">
            <w:pPr>
              <w:pStyle w:val="Tabletext"/>
            </w:pPr>
            <w:r w:rsidRPr="00EE4D8B">
              <w:t>90</w:t>
            </w:r>
          </w:p>
        </w:tc>
        <w:tc>
          <w:tcPr>
            <w:tcW w:w="2551" w:type="dxa"/>
          </w:tcPr>
          <w:p w14:paraId="3C471E86" w14:textId="77777777" w:rsidR="00EE4D8B" w:rsidRPr="00EE4D8B" w:rsidRDefault="00EE4D8B" w:rsidP="00B97D97">
            <w:pPr>
              <w:pStyle w:val="Tabletext"/>
            </w:pPr>
            <w:proofErr w:type="spellStart"/>
            <w:r w:rsidRPr="00EE4D8B">
              <w:t>Sandover</w:t>
            </w:r>
            <w:proofErr w:type="spellEnd"/>
            <w:r w:rsidRPr="00EE4D8B">
              <w:t xml:space="preserve"> Stock Route (</w:t>
            </w:r>
            <w:r w:rsidR="00C84C90" w:rsidRPr="00EE4D8B">
              <w:t>Bond</w:t>
            </w:r>
            <w:r w:rsidR="00C84C90">
              <w:t> </w:t>
            </w:r>
            <w:r w:rsidRPr="00EE4D8B">
              <w:t xml:space="preserve">Springs and </w:t>
            </w:r>
            <w:proofErr w:type="spellStart"/>
            <w:r w:rsidRPr="00EE4D8B">
              <w:t>Yambah</w:t>
            </w:r>
            <w:proofErr w:type="spellEnd"/>
            <w:r w:rsidRPr="00EE4D8B">
              <w:t>)</w:t>
            </w:r>
          </w:p>
        </w:tc>
        <w:tc>
          <w:tcPr>
            <w:tcW w:w="2886" w:type="dxa"/>
          </w:tcPr>
          <w:p w14:paraId="0F6ADFE9" w14:textId="77777777" w:rsidR="00EE4D8B" w:rsidRPr="00EE4D8B" w:rsidRDefault="00EE4D8B" w:rsidP="00156236">
            <w:pPr>
              <w:pStyle w:val="Tabletext"/>
            </w:pPr>
            <w:r w:rsidRPr="00EE4D8B">
              <w:t>s 67A(6)</w:t>
            </w:r>
          </w:p>
        </w:tc>
      </w:tr>
      <w:tr w:rsidR="00EE4D8B" w:rsidRPr="00EE4D8B" w14:paraId="4B7219FD" w14:textId="77777777" w:rsidTr="00EE4D8B">
        <w:tc>
          <w:tcPr>
            <w:tcW w:w="1413" w:type="dxa"/>
          </w:tcPr>
          <w:p w14:paraId="71A579AD" w14:textId="77777777" w:rsidR="00EE4D8B" w:rsidRPr="00EE4D8B" w:rsidRDefault="00EE4D8B" w:rsidP="00156236">
            <w:pPr>
              <w:pStyle w:val="Tabletext"/>
            </w:pPr>
            <w:r w:rsidRPr="00EE4D8B">
              <w:t>91</w:t>
            </w:r>
          </w:p>
        </w:tc>
        <w:tc>
          <w:tcPr>
            <w:tcW w:w="2551" w:type="dxa"/>
          </w:tcPr>
          <w:p w14:paraId="7439E904" w14:textId="77777777" w:rsidR="00EE4D8B" w:rsidRPr="00EE4D8B" w:rsidRDefault="00EE4D8B" w:rsidP="00156236">
            <w:pPr>
              <w:pStyle w:val="Tabletext"/>
            </w:pPr>
            <w:r w:rsidRPr="00EE4D8B">
              <w:t>Wycliffe Well</w:t>
            </w:r>
          </w:p>
        </w:tc>
        <w:tc>
          <w:tcPr>
            <w:tcW w:w="2886" w:type="dxa"/>
          </w:tcPr>
          <w:p w14:paraId="6CAD325D" w14:textId="77777777" w:rsidR="00EE4D8B" w:rsidRPr="00EE4D8B" w:rsidRDefault="00EE4D8B" w:rsidP="00156236">
            <w:pPr>
              <w:pStyle w:val="Tabletext"/>
            </w:pPr>
            <w:r w:rsidRPr="00EE4D8B">
              <w:t>Schedule 1, No 2 of 1990</w:t>
            </w:r>
          </w:p>
        </w:tc>
      </w:tr>
      <w:tr w:rsidR="00EE4D8B" w:rsidRPr="00EE4D8B" w14:paraId="1A626132" w14:textId="77777777" w:rsidTr="00EE4D8B">
        <w:tc>
          <w:tcPr>
            <w:tcW w:w="1413" w:type="dxa"/>
          </w:tcPr>
          <w:p w14:paraId="735BD0A7" w14:textId="77777777" w:rsidR="00EE4D8B" w:rsidRPr="00EE4D8B" w:rsidRDefault="00EE4D8B" w:rsidP="00156236">
            <w:pPr>
              <w:pStyle w:val="Tabletext"/>
            </w:pPr>
            <w:r w:rsidRPr="00EE4D8B">
              <w:t>94</w:t>
            </w:r>
          </w:p>
        </w:tc>
        <w:tc>
          <w:tcPr>
            <w:tcW w:w="2551" w:type="dxa"/>
          </w:tcPr>
          <w:p w14:paraId="24609D64" w14:textId="77777777" w:rsidR="00EE4D8B" w:rsidRPr="00EE4D8B" w:rsidRDefault="00EE4D8B" w:rsidP="00156236">
            <w:pPr>
              <w:pStyle w:val="Tabletext"/>
            </w:pPr>
            <w:r w:rsidRPr="00EE4D8B">
              <w:t>Eva Valley</w:t>
            </w:r>
          </w:p>
        </w:tc>
        <w:tc>
          <w:tcPr>
            <w:tcW w:w="2886" w:type="dxa"/>
          </w:tcPr>
          <w:p w14:paraId="2982CF95" w14:textId="77777777" w:rsidR="00EE4D8B" w:rsidRPr="00EE4D8B" w:rsidRDefault="00EE4D8B" w:rsidP="00156236">
            <w:pPr>
              <w:pStyle w:val="Tabletext"/>
            </w:pPr>
            <w:r w:rsidRPr="00EE4D8B">
              <w:t>Schedule 1, No 6 of 1993</w:t>
            </w:r>
          </w:p>
        </w:tc>
      </w:tr>
      <w:tr w:rsidR="00EE4D8B" w:rsidRPr="00EE4D8B" w14:paraId="2E8BC746" w14:textId="77777777" w:rsidTr="00EE4D8B">
        <w:tc>
          <w:tcPr>
            <w:tcW w:w="1413" w:type="dxa"/>
          </w:tcPr>
          <w:p w14:paraId="4B377B61" w14:textId="77777777" w:rsidR="00EE4D8B" w:rsidRPr="00EE4D8B" w:rsidRDefault="00EE4D8B" w:rsidP="00156236">
            <w:pPr>
              <w:pStyle w:val="Tabletext"/>
            </w:pPr>
            <w:r w:rsidRPr="00EE4D8B">
              <w:t>96</w:t>
            </w:r>
          </w:p>
        </w:tc>
        <w:tc>
          <w:tcPr>
            <w:tcW w:w="2551" w:type="dxa"/>
          </w:tcPr>
          <w:p w14:paraId="2A850544" w14:textId="77777777" w:rsidR="00EE4D8B" w:rsidRPr="00EE4D8B" w:rsidRDefault="00EE4D8B" w:rsidP="00156236">
            <w:pPr>
              <w:pStyle w:val="Tabletext"/>
            </w:pPr>
            <w:r w:rsidRPr="00EE4D8B">
              <w:t xml:space="preserve">Dry River and </w:t>
            </w:r>
            <w:proofErr w:type="spellStart"/>
            <w:r w:rsidRPr="00EE4D8B">
              <w:t>Coolibah</w:t>
            </w:r>
            <w:proofErr w:type="spellEnd"/>
            <w:r w:rsidRPr="00EE4D8B">
              <w:t xml:space="preserve"> Stock Routes - </w:t>
            </w:r>
            <w:proofErr w:type="spellStart"/>
            <w:r w:rsidRPr="00EE4D8B">
              <w:t>Manbullo</w:t>
            </w:r>
            <w:proofErr w:type="spellEnd"/>
            <w:r w:rsidRPr="00EE4D8B">
              <w:t xml:space="preserve"> Area</w:t>
            </w:r>
          </w:p>
        </w:tc>
        <w:tc>
          <w:tcPr>
            <w:tcW w:w="2886" w:type="dxa"/>
          </w:tcPr>
          <w:p w14:paraId="4C27D10D" w14:textId="77777777" w:rsidR="00EE4D8B" w:rsidRPr="00EE4D8B" w:rsidRDefault="00EE4D8B" w:rsidP="00156236">
            <w:pPr>
              <w:pStyle w:val="Tabletext"/>
            </w:pPr>
            <w:r w:rsidRPr="00EE4D8B">
              <w:t>Withdrawn 9 November 1989</w:t>
            </w:r>
          </w:p>
        </w:tc>
      </w:tr>
      <w:tr w:rsidR="00EE4D8B" w:rsidRPr="00EE4D8B" w14:paraId="0F09B1CA" w14:textId="77777777" w:rsidTr="00EE4D8B">
        <w:tc>
          <w:tcPr>
            <w:tcW w:w="1413" w:type="dxa"/>
          </w:tcPr>
          <w:p w14:paraId="4368A351" w14:textId="77777777" w:rsidR="00EE4D8B" w:rsidRPr="00EE4D8B" w:rsidRDefault="00EE4D8B" w:rsidP="00156236">
            <w:pPr>
              <w:pStyle w:val="Tabletext"/>
            </w:pPr>
            <w:r w:rsidRPr="00EE4D8B">
              <w:t>97</w:t>
            </w:r>
          </w:p>
        </w:tc>
        <w:tc>
          <w:tcPr>
            <w:tcW w:w="2551" w:type="dxa"/>
          </w:tcPr>
          <w:p w14:paraId="204E40EE" w14:textId="77777777" w:rsidR="00EE4D8B" w:rsidRPr="00EE4D8B" w:rsidRDefault="00EE4D8B" w:rsidP="00156236">
            <w:pPr>
              <w:pStyle w:val="Tabletext"/>
            </w:pPr>
            <w:r w:rsidRPr="00EE4D8B">
              <w:t xml:space="preserve">Barkly, South Barkly and </w:t>
            </w:r>
            <w:proofErr w:type="spellStart"/>
            <w:r w:rsidRPr="00EE4D8B">
              <w:t>Ranken</w:t>
            </w:r>
            <w:proofErr w:type="spellEnd"/>
            <w:r w:rsidRPr="00EE4D8B">
              <w:t xml:space="preserve"> Stock Routes (</w:t>
            </w:r>
            <w:proofErr w:type="spellStart"/>
            <w:r w:rsidRPr="00EE4D8B">
              <w:t>Wakaya</w:t>
            </w:r>
            <w:proofErr w:type="spellEnd"/>
            <w:r w:rsidRPr="00EE4D8B">
              <w:t>/</w:t>
            </w:r>
            <w:proofErr w:type="spellStart"/>
            <w:r w:rsidRPr="00EE4D8B">
              <w:t>Alyawarre</w:t>
            </w:r>
            <w:proofErr w:type="spellEnd"/>
            <w:r w:rsidRPr="00EE4D8B">
              <w:t>)</w:t>
            </w:r>
          </w:p>
        </w:tc>
        <w:tc>
          <w:tcPr>
            <w:tcW w:w="2886" w:type="dxa"/>
          </w:tcPr>
          <w:p w14:paraId="751DB084" w14:textId="77777777" w:rsidR="00EE4D8B" w:rsidRPr="00EE4D8B" w:rsidRDefault="00EE4D8B" w:rsidP="00156236">
            <w:pPr>
              <w:pStyle w:val="Tabletext"/>
            </w:pPr>
            <w:r w:rsidRPr="00EE4D8B">
              <w:t>s 67A(6)</w:t>
            </w:r>
          </w:p>
        </w:tc>
      </w:tr>
      <w:tr w:rsidR="00EE4D8B" w:rsidRPr="00EE4D8B" w14:paraId="7C8CF465" w14:textId="77777777" w:rsidTr="00EE4D8B">
        <w:tc>
          <w:tcPr>
            <w:tcW w:w="1413" w:type="dxa"/>
          </w:tcPr>
          <w:p w14:paraId="01F6535A" w14:textId="77777777" w:rsidR="00EE4D8B" w:rsidRPr="00EE4D8B" w:rsidRDefault="00EE4D8B" w:rsidP="00156236">
            <w:pPr>
              <w:pStyle w:val="Tabletext"/>
            </w:pPr>
            <w:r w:rsidRPr="00EE4D8B">
              <w:t>98</w:t>
            </w:r>
          </w:p>
        </w:tc>
        <w:tc>
          <w:tcPr>
            <w:tcW w:w="2551" w:type="dxa"/>
          </w:tcPr>
          <w:p w14:paraId="61E84350" w14:textId="77777777" w:rsidR="00EE4D8B" w:rsidRPr="00EE4D8B" w:rsidRDefault="00EE4D8B" w:rsidP="00156236">
            <w:pPr>
              <w:pStyle w:val="Tabletext"/>
            </w:pPr>
            <w:proofErr w:type="spellStart"/>
            <w:r w:rsidRPr="00EE4D8B">
              <w:t>Murranji</w:t>
            </w:r>
            <w:proofErr w:type="spellEnd"/>
            <w:r w:rsidRPr="00EE4D8B">
              <w:t xml:space="preserve"> and Dry River Stock Routes (</w:t>
            </w:r>
            <w:proofErr w:type="spellStart"/>
            <w:r w:rsidRPr="00EE4D8B">
              <w:t>Mudbura</w:t>
            </w:r>
            <w:proofErr w:type="spellEnd"/>
            <w:r w:rsidRPr="00EE4D8B">
              <w:t>)</w:t>
            </w:r>
          </w:p>
        </w:tc>
        <w:tc>
          <w:tcPr>
            <w:tcW w:w="2886" w:type="dxa"/>
          </w:tcPr>
          <w:p w14:paraId="266B46EF" w14:textId="77777777" w:rsidR="00EE4D8B" w:rsidRPr="00EE4D8B" w:rsidRDefault="00EE4D8B" w:rsidP="00156236">
            <w:pPr>
              <w:pStyle w:val="Tabletext"/>
            </w:pPr>
            <w:r w:rsidRPr="00EE4D8B">
              <w:t>s 67A(6)</w:t>
            </w:r>
          </w:p>
        </w:tc>
      </w:tr>
      <w:tr w:rsidR="00EE4D8B" w:rsidRPr="00EE4D8B" w14:paraId="43277CAD" w14:textId="77777777" w:rsidTr="00EE4D8B">
        <w:tc>
          <w:tcPr>
            <w:tcW w:w="1413" w:type="dxa"/>
          </w:tcPr>
          <w:p w14:paraId="4688C206" w14:textId="77777777" w:rsidR="00EE4D8B" w:rsidRPr="00EE4D8B" w:rsidRDefault="00EE4D8B" w:rsidP="00156236">
            <w:pPr>
              <w:pStyle w:val="Tabletext"/>
            </w:pPr>
            <w:r w:rsidRPr="00EE4D8B">
              <w:t>100</w:t>
            </w:r>
          </w:p>
        </w:tc>
        <w:tc>
          <w:tcPr>
            <w:tcW w:w="2551" w:type="dxa"/>
          </w:tcPr>
          <w:p w14:paraId="0788396C" w14:textId="77777777" w:rsidR="00EE4D8B" w:rsidRPr="00EE4D8B" w:rsidRDefault="00EE4D8B" w:rsidP="00156236">
            <w:pPr>
              <w:pStyle w:val="Tabletext"/>
            </w:pPr>
            <w:proofErr w:type="spellStart"/>
            <w:r w:rsidRPr="00EE4D8B">
              <w:t>Urapunga</w:t>
            </w:r>
            <w:proofErr w:type="spellEnd"/>
            <w:r w:rsidRPr="00EE4D8B">
              <w:t xml:space="preserve"> Stock Route</w:t>
            </w:r>
          </w:p>
        </w:tc>
        <w:tc>
          <w:tcPr>
            <w:tcW w:w="2886" w:type="dxa"/>
          </w:tcPr>
          <w:p w14:paraId="100FA487" w14:textId="77777777" w:rsidR="00EE4D8B" w:rsidRPr="00EE4D8B" w:rsidRDefault="00EE4D8B" w:rsidP="00156236">
            <w:pPr>
              <w:pStyle w:val="Tabletext"/>
            </w:pPr>
            <w:r w:rsidRPr="00EE4D8B">
              <w:t>s 67A(6)</w:t>
            </w:r>
          </w:p>
        </w:tc>
      </w:tr>
      <w:tr w:rsidR="00EE4D8B" w:rsidRPr="00EE4D8B" w14:paraId="5F37C17F" w14:textId="77777777" w:rsidTr="00EE4D8B">
        <w:tc>
          <w:tcPr>
            <w:tcW w:w="1413" w:type="dxa"/>
          </w:tcPr>
          <w:p w14:paraId="5CE6C413" w14:textId="77777777" w:rsidR="00EE4D8B" w:rsidRPr="00EE4D8B" w:rsidRDefault="00EE4D8B" w:rsidP="00156236">
            <w:pPr>
              <w:pStyle w:val="Tabletext"/>
            </w:pPr>
            <w:r w:rsidRPr="00EE4D8B">
              <w:t>101</w:t>
            </w:r>
          </w:p>
        </w:tc>
        <w:tc>
          <w:tcPr>
            <w:tcW w:w="2551" w:type="dxa"/>
          </w:tcPr>
          <w:p w14:paraId="1BFCF4D5" w14:textId="77777777" w:rsidR="00EE4D8B" w:rsidRPr="00EE4D8B" w:rsidRDefault="00EE4D8B" w:rsidP="00156236">
            <w:pPr>
              <w:pStyle w:val="Tabletext"/>
            </w:pPr>
            <w:r w:rsidRPr="00EE4D8B">
              <w:t>South Barkly Stock Route (</w:t>
            </w:r>
            <w:proofErr w:type="spellStart"/>
            <w:r w:rsidRPr="00EE4D8B">
              <w:t>Alroy</w:t>
            </w:r>
            <w:proofErr w:type="spellEnd"/>
            <w:r w:rsidRPr="00EE4D8B">
              <w:t xml:space="preserve"> Downs)</w:t>
            </w:r>
          </w:p>
        </w:tc>
        <w:tc>
          <w:tcPr>
            <w:tcW w:w="2886" w:type="dxa"/>
          </w:tcPr>
          <w:p w14:paraId="52494062" w14:textId="77777777" w:rsidR="00EE4D8B" w:rsidRPr="00EE4D8B" w:rsidRDefault="00EE4D8B" w:rsidP="00156236">
            <w:pPr>
              <w:pStyle w:val="Tabletext"/>
            </w:pPr>
            <w:r w:rsidRPr="00EE4D8B">
              <w:t>Withdrawn 1 September 1989</w:t>
            </w:r>
          </w:p>
        </w:tc>
      </w:tr>
      <w:tr w:rsidR="00EE4D8B" w:rsidRPr="00EE4D8B" w14:paraId="0EF5EDB6" w14:textId="77777777" w:rsidTr="00EE4D8B">
        <w:tc>
          <w:tcPr>
            <w:tcW w:w="1413" w:type="dxa"/>
          </w:tcPr>
          <w:p w14:paraId="7907136E" w14:textId="77777777" w:rsidR="00EE4D8B" w:rsidRPr="00EE4D8B" w:rsidRDefault="00EE4D8B" w:rsidP="00156236">
            <w:pPr>
              <w:pStyle w:val="Tabletext"/>
            </w:pPr>
            <w:r w:rsidRPr="00EE4D8B">
              <w:t>102</w:t>
            </w:r>
          </w:p>
        </w:tc>
        <w:tc>
          <w:tcPr>
            <w:tcW w:w="2551" w:type="dxa"/>
          </w:tcPr>
          <w:p w14:paraId="1F814B30" w14:textId="77777777" w:rsidR="00EE4D8B" w:rsidRPr="00EE4D8B" w:rsidRDefault="00EE4D8B" w:rsidP="00B97D97">
            <w:pPr>
              <w:pStyle w:val="Tabletext"/>
            </w:pPr>
            <w:r w:rsidRPr="00EE4D8B">
              <w:t>Barkly Stock Route (</w:t>
            </w:r>
            <w:r w:rsidR="00C84C90" w:rsidRPr="00EE4D8B">
              <w:t>Brunette</w:t>
            </w:r>
            <w:r w:rsidR="00C84C90">
              <w:t> </w:t>
            </w:r>
            <w:r w:rsidRPr="00EE4D8B">
              <w:t>Downs)</w:t>
            </w:r>
          </w:p>
        </w:tc>
        <w:tc>
          <w:tcPr>
            <w:tcW w:w="2886" w:type="dxa"/>
          </w:tcPr>
          <w:p w14:paraId="3E2E3D64" w14:textId="77777777" w:rsidR="00EE4D8B" w:rsidRPr="00EE4D8B" w:rsidRDefault="00EE4D8B" w:rsidP="00156236">
            <w:pPr>
              <w:pStyle w:val="Tabletext"/>
            </w:pPr>
            <w:r w:rsidRPr="00EE4D8B">
              <w:t>s 67A(6)</w:t>
            </w:r>
          </w:p>
        </w:tc>
      </w:tr>
      <w:tr w:rsidR="00EE4D8B" w:rsidRPr="00EE4D8B" w14:paraId="4B4FE8D4" w14:textId="77777777" w:rsidTr="00EE4D8B">
        <w:tc>
          <w:tcPr>
            <w:tcW w:w="1413" w:type="dxa"/>
          </w:tcPr>
          <w:p w14:paraId="0BAD246E" w14:textId="77777777" w:rsidR="00EE4D8B" w:rsidRPr="00EE4D8B" w:rsidRDefault="00EE4D8B" w:rsidP="00156236">
            <w:pPr>
              <w:pStyle w:val="Tabletext"/>
            </w:pPr>
            <w:r w:rsidRPr="00EE4D8B">
              <w:t>103</w:t>
            </w:r>
          </w:p>
        </w:tc>
        <w:tc>
          <w:tcPr>
            <w:tcW w:w="2551" w:type="dxa"/>
          </w:tcPr>
          <w:p w14:paraId="0C5B441D" w14:textId="77777777" w:rsidR="00EE4D8B" w:rsidRPr="00EE4D8B" w:rsidRDefault="00EE4D8B" w:rsidP="00156236">
            <w:pPr>
              <w:pStyle w:val="Tabletext"/>
            </w:pPr>
            <w:r w:rsidRPr="00EE4D8B">
              <w:t>Auvergne Stock Route (</w:t>
            </w:r>
            <w:proofErr w:type="spellStart"/>
            <w:r w:rsidRPr="00EE4D8B">
              <w:t>Mirriwung</w:t>
            </w:r>
            <w:proofErr w:type="spellEnd"/>
            <w:r w:rsidRPr="00EE4D8B">
              <w:t>)</w:t>
            </w:r>
          </w:p>
        </w:tc>
        <w:tc>
          <w:tcPr>
            <w:tcW w:w="2886" w:type="dxa"/>
          </w:tcPr>
          <w:p w14:paraId="2450D033" w14:textId="77777777" w:rsidR="00EE4D8B" w:rsidRPr="00EE4D8B" w:rsidRDefault="00EE4D8B" w:rsidP="00156236">
            <w:pPr>
              <w:pStyle w:val="Tabletext"/>
            </w:pPr>
            <w:r w:rsidRPr="00EE4D8B">
              <w:t>s 67A(6)</w:t>
            </w:r>
          </w:p>
        </w:tc>
      </w:tr>
      <w:tr w:rsidR="00EE4D8B" w:rsidRPr="00EE4D8B" w14:paraId="24725F93" w14:textId="77777777" w:rsidTr="00EE4D8B">
        <w:tc>
          <w:tcPr>
            <w:tcW w:w="1413" w:type="dxa"/>
          </w:tcPr>
          <w:p w14:paraId="53A3DE9D" w14:textId="77777777" w:rsidR="00EE4D8B" w:rsidRPr="00EE4D8B" w:rsidRDefault="00EE4D8B" w:rsidP="00156236">
            <w:pPr>
              <w:pStyle w:val="Tabletext"/>
            </w:pPr>
            <w:r w:rsidRPr="00EE4D8B">
              <w:t>104</w:t>
            </w:r>
          </w:p>
        </w:tc>
        <w:tc>
          <w:tcPr>
            <w:tcW w:w="2551" w:type="dxa"/>
          </w:tcPr>
          <w:p w14:paraId="509FFF75" w14:textId="77777777" w:rsidR="00EE4D8B" w:rsidRPr="00EE4D8B" w:rsidRDefault="00EE4D8B" w:rsidP="00156236">
            <w:pPr>
              <w:pStyle w:val="Tabletext"/>
            </w:pPr>
            <w:r w:rsidRPr="00EE4D8B">
              <w:t>Auvergne Stock Route (</w:t>
            </w:r>
            <w:proofErr w:type="spellStart"/>
            <w:r w:rsidRPr="00EE4D8B">
              <w:t>Ngarinman</w:t>
            </w:r>
            <w:proofErr w:type="spellEnd"/>
            <w:r w:rsidRPr="00EE4D8B">
              <w:t>/</w:t>
            </w:r>
            <w:proofErr w:type="spellStart"/>
            <w:r w:rsidRPr="00EE4D8B">
              <w:t>Ngaliwurru</w:t>
            </w:r>
            <w:proofErr w:type="spellEnd"/>
            <w:r w:rsidRPr="00EE4D8B">
              <w:t>)</w:t>
            </w:r>
          </w:p>
        </w:tc>
        <w:tc>
          <w:tcPr>
            <w:tcW w:w="2886" w:type="dxa"/>
          </w:tcPr>
          <w:p w14:paraId="2517FDDA" w14:textId="77777777" w:rsidR="00EE4D8B" w:rsidRPr="00EE4D8B" w:rsidRDefault="00EE4D8B" w:rsidP="00156236">
            <w:pPr>
              <w:pStyle w:val="Tabletext"/>
            </w:pPr>
            <w:r w:rsidRPr="00EE4D8B">
              <w:t>s 67A(6)</w:t>
            </w:r>
          </w:p>
        </w:tc>
      </w:tr>
      <w:tr w:rsidR="00EE4D8B" w:rsidRPr="00EE4D8B" w14:paraId="0A6364D5" w14:textId="77777777" w:rsidTr="00EE4D8B">
        <w:tc>
          <w:tcPr>
            <w:tcW w:w="1413" w:type="dxa"/>
          </w:tcPr>
          <w:p w14:paraId="52C959E7" w14:textId="77777777" w:rsidR="00EE4D8B" w:rsidRPr="00EE4D8B" w:rsidRDefault="00EE4D8B" w:rsidP="00156236">
            <w:pPr>
              <w:pStyle w:val="Tabletext"/>
            </w:pPr>
            <w:r w:rsidRPr="00EE4D8B">
              <w:t>108</w:t>
            </w:r>
          </w:p>
        </w:tc>
        <w:tc>
          <w:tcPr>
            <w:tcW w:w="2551" w:type="dxa"/>
          </w:tcPr>
          <w:p w14:paraId="118AC20C" w14:textId="77777777" w:rsidR="00EE4D8B" w:rsidRPr="00EE4D8B" w:rsidRDefault="00EE4D8B" w:rsidP="00156236">
            <w:pPr>
              <w:pStyle w:val="Tabletext"/>
            </w:pPr>
            <w:proofErr w:type="spellStart"/>
            <w:r w:rsidRPr="00EE4D8B">
              <w:t>Wampana</w:t>
            </w:r>
            <w:proofErr w:type="spellEnd"/>
          </w:p>
        </w:tc>
        <w:tc>
          <w:tcPr>
            <w:tcW w:w="2886" w:type="dxa"/>
          </w:tcPr>
          <w:p w14:paraId="1342F2A5" w14:textId="77777777" w:rsidR="00EE4D8B" w:rsidRPr="00EE4D8B" w:rsidRDefault="00EE4D8B" w:rsidP="00156236">
            <w:pPr>
              <w:pStyle w:val="Tabletext"/>
            </w:pPr>
            <w:r w:rsidRPr="00EE4D8B">
              <w:t>Schedule 1, No 66 of 1994</w:t>
            </w:r>
          </w:p>
        </w:tc>
      </w:tr>
      <w:tr w:rsidR="00EE4D8B" w:rsidRPr="00EE4D8B" w14:paraId="60F1511A" w14:textId="77777777" w:rsidTr="00EE4D8B">
        <w:tc>
          <w:tcPr>
            <w:tcW w:w="1413" w:type="dxa"/>
          </w:tcPr>
          <w:p w14:paraId="221FFE65" w14:textId="77777777" w:rsidR="00EE4D8B" w:rsidRPr="00EE4D8B" w:rsidRDefault="00EE4D8B" w:rsidP="00156236">
            <w:pPr>
              <w:pStyle w:val="Tabletext"/>
            </w:pPr>
            <w:r w:rsidRPr="00EE4D8B">
              <w:t>109</w:t>
            </w:r>
          </w:p>
        </w:tc>
        <w:tc>
          <w:tcPr>
            <w:tcW w:w="2551" w:type="dxa"/>
          </w:tcPr>
          <w:p w14:paraId="406F3951" w14:textId="77777777" w:rsidR="00EE4D8B" w:rsidRPr="00EE4D8B" w:rsidRDefault="00EE4D8B" w:rsidP="00156236">
            <w:pPr>
              <w:pStyle w:val="Tabletext"/>
            </w:pPr>
            <w:proofErr w:type="spellStart"/>
            <w:r w:rsidRPr="00EE4D8B">
              <w:t>Borroloola</w:t>
            </w:r>
            <w:proofErr w:type="spellEnd"/>
            <w:r w:rsidRPr="00EE4D8B">
              <w:t xml:space="preserve"> Stock Route</w:t>
            </w:r>
          </w:p>
        </w:tc>
        <w:tc>
          <w:tcPr>
            <w:tcW w:w="2886" w:type="dxa"/>
          </w:tcPr>
          <w:p w14:paraId="05F69CFD" w14:textId="77777777" w:rsidR="00EE4D8B" w:rsidRPr="00EE4D8B" w:rsidRDefault="00EE4D8B" w:rsidP="00156236">
            <w:pPr>
              <w:pStyle w:val="Tabletext"/>
            </w:pPr>
            <w:r w:rsidRPr="00EE4D8B">
              <w:t>Withdrawn 25 July 1988</w:t>
            </w:r>
          </w:p>
        </w:tc>
      </w:tr>
      <w:tr w:rsidR="00EE4D8B" w:rsidRPr="00EE4D8B" w14:paraId="2A6EB488" w14:textId="77777777" w:rsidTr="00EE4D8B">
        <w:tc>
          <w:tcPr>
            <w:tcW w:w="1413" w:type="dxa"/>
          </w:tcPr>
          <w:p w14:paraId="24C13F51" w14:textId="77777777" w:rsidR="00EE4D8B" w:rsidRPr="00EE4D8B" w:rsidRDefault="00EE4D8B" w:rsidP="00156236">
            <w:pPr>
              <w:pStyle w:val="Tabletext"/>
            </w:pPr>
            <w:r w:rsidRPr="00EE4D8B">
              <w:t>110</w:t>
            </w:r>
          </w:p>
        </w:tc>
        <w:tc>
          <w:tcPr>
            <w:tcW w:w="2551" w:type="dxa"/>
          </w:tcPr>
          <w:p w14:paraId="24A6DD58" w14:textId="77777777" w:rsidR="00EE4D8B" w:rsidRPr="00EE4D8B" w:rsidRDefault="00EE4D8B" w:rsidP="00156236">
            <w:pPr>
              <w:pStyle w:val="Tabletext"/>
            </w:pPr>
            <w:r w:rsidRPr="00EE4D8B">
              <w:t>Hugh River Stock Route (</w:t>
            </w:r>
            <w:proofErr w:type="spellStart"/>
            <w:r w:rsidRPr="00EE4D8B">
              <w:t>Henbury</w:t>
            </w:r>
            <w:proofErr w:type="spellEnd"/>
            <w:r w:rsidRPr="00EE4D8B">
              <w:t xml:space="preserve"> and Orange Creek)</w:t>
            </w:r>
          </w:p>
        </w:tc>
        <w:tc>
          <w:tcPr>
            <w:tcW w:w="2886" w:type="dxa"/>
          </w:tcPr>
          <w:p w14:paraId="3086476C" w14:textId="77777777" w:rsidR="00EE4D8B" w:rsidRPr="00EE4D8B" w:rsidRDefault="00EE4D8B" w:rsidP="00156236">
            <w:pPr>
              <w:pStyle w:val="Tabletext"/>
            </w:pPr>
            <w:r w:rsidRPr="00EE4D8B">
              <w:t>s 67A(6)</w:t>
            </w:r>
          </w:p>
        </w:tc>
      </w:tr>
      <w:tr w:rsidR="00EE4D8B" w:rsidRPr="00EE4D8B" w14:paraId="4980E8DD" w14:textId="77777777" w:rsidTr="00EE4D8B">
        <w:tc>
          <w:tcPr>
            <w:tcW w:w="1413" w:type="dxa"/>
          </w:tcPr>
          <w:p w14:paraId="74108504" w14:textId="77777777" w:rsidR="00EE4D8B" w:rsidRPr="00EE4D8B" w:rsidRDefault="00EE4D8B" w:rsidP="00156236">
            <w:pPr>
              <w:pStyle w:val="Tabletext"/>
            </w:pPr>
            <w:r w:rsidRPr="00EE4D8B">
              <w:t>112</w:t>
            </w:r>
          </w:p>
        </w:tc>
        <w:tc>
          <w:tcPr>
            <w:tcW w:w="2551" w:type="dxa"/>
          </w:tcPr>
          <w:p w14:paraId="38CBF2D3" w14:textId="77777777" w:rsidR="00EE4D8B" w:rsidRPr="00EE4D8B" w:rsidRDefault="00EE4D8B" w:rsidP="00156236">
            <w:pPr>
              <w:pStyle w:val="Tabletext"/>
            </w:pPr>
            <w:proofErr w:type="spellStart"/>
            <w:r w:rsidRPr="00EE4D8B">
              <w:t>Jawoyn</w:t>
            </w:r>
            <w:proofErr w:type="spellEnd"/>
            <w:r w:rsidRPr="00EE4D8B">
              <w:t xml:space="preserve"> (</w:t>
            </w:r>
            <w:proofErr w:type="spellStart"/>
            <w:r w:rsidRPr="00EE4D8B">
              <w:t>Werrenbun</w:t>
            </w:r>
            <w:proofErr w:type="spellEnd"/>
            <w:r w:rsidRPr="00EE4D8B">
              <w:t xml:space="preserve"> and </w:t>
            </w:r>
            <w:proofErr w:type="spellStart"/>
            <w:r w:rsidRPr="00EE4D8B">
              <w:t>Barnjarn</w:t>
            </w:r>
            <w:proofErr w:type="spellEnd"/>
            <w:r w:rsidRPr="00EE4D8B">
              <w:t>)</w:t>
            </w:r>
          </w:p>
        </w:tc>
        <w:tc>
          <w:tcPr>
            <w:tcW w:w="2886" w:type="dxa"/>
          </w:tcPr>
          <w:p w14:paraId="032F529C" w14:textId="77777777" w:rsidR="00EE4D8B" w:rsidRPr="00EE4D8B" w:rsidRDefault="00EE4D8B" w:rsidP="00156236">
            <w:pPr>
              <w:pStyle w:val="Tabletext"/>
            </w:pPr>
            <w:r w:rsidRPr="00EE4D8B">
              <w:t>Withdrawn 30 June 1993</w:t>
            </w:r>
          </w:p>
        </w:tc>
      </w:tr>
      <w:tr w:rsidR="00EE4D8B" w:rsidRPr="00EE4D8B" w14:paraId="55F71FCA" w14:textId="77777777" w:rsidTr="00EE4D8B">
        <w:tc>
          <w:tcPr>
            <w:tcW w:w="1413" w:type="dxa"/>
          </w:tcPr>
          <w:p w14:paraId="717236FC" w14:textId="77777777" w:rsidR="00EE4D8B" w:rsidRPr="00EE4D8B" w:rsidRDefault="00EE4D8B" w:rsidP="00156236">
            <w:pPr>
              <w:pStyle w:val="Tabletext"/>
            </w:pPr>
            <w:r w:rsidRPr="00EE4D8B">
              <w:t>113</w:t>
            </w:r>
          </w:p>
        </w:tc>
        <w:tc>
          <w:tcPr>
            <w:tcW w:w="2551" w:type="dxa"/>
          </w:tcPr>
          <w:p w14:paraId="45B44414" w14:textId="77777777" w:rsidR="00EE4D8B" w:rsidRPr="00EE4D8B" w:rsidRDefault="00EE4D8B" w:rsidP="00156236">
            <w:pPr>
              <w:pStyle w:val="Tabletext"/>
            </w:pPr>
            <w:proofErr w:type="spellStart"/>
            <w:r w:rsidRPr="00EE4D8B">
              <w:t>Jawoyn</w:t>
            </w:r>
            <w:proofErr w:type="spellEnd"/>
            <w:r w:rsidRPr="00EE4D8B">
              <w:t xml:space="preserve"> (</w:t>
            </w:r>
            <w:proofErr w:type="spellStart"/>
            <w:r w:rsidRPr="00EE4D8B">
              <w:t>Werrenbun</w:t>
            </w:r>
            <w:proofErr w:type="spellEnd"/>
            <w:r w:rsidRPr="00EE4D8B">
              <w:t xml:space="preserve"> and </w:t>
            </w:r>
            <w:proofErr w:type="spellStart"/>
            <w:r w:rsidRPr="00EE4D8B">
              <w:t>Barnjarn</w:t>
            </w:r>
            <w:proofErr w:type="spellEnd"/>
            <w:r w:rsidRPr="00EE4D8B">
              <w:t>)</w:t>
            </w:r>
          </w:p>
        </w:tc>
        <w:tc>
          <w:tcPr>
            <w:tcW w:w="2886" w:type="dxa"/>
          </w:tcPr>
          <w:p w14:paraId="2FA487B6" w14:textId="77777777" w:rsidR="00EE4D8B" w:rsidRPr="00EE4D8B" w:rsidRDefault="00EE4D8B" w:rsidP="00156236">
            <w:pPr>
              <w:pStyle w:val="Tabletext"/>
            </w:pPr>
            <w:r w:rsidRPr="00EE4D8B">
              <w:t>Withdrawn 30 June 1993</w:t>
            </w:r>
          </w:p>
        </w:tc>
      </w:tr>
      <w:tr w:rsidR="00EE4D8B" w:rsidRPr="00EE4D8B" w14:paraId="36E999D0" w14:textId="77777777" w:rsidTr="00EE4D8B">
        <w:tc>
          <w:tcPr>
            <w:tcW w:w="1413" w:type="dxa"/>
          </w:tcPr>
          <w:p w14:paraId="048B7DF3" w14:textId="77777777" w:rsidR="00EE4D8B" w:rsidRPr="00EE4D8B" w:rsidRDefault="00EE4D8B" w:rsidP="00156236">
            <w:pPr>
              <w:pStyle w:val="Tabletext"/>
            </w:pPr>
            <w:r w:rsidRPr="00EE4D8B">
              <w:t>114</w:t>
            </w:r>
          </w:p>
        </w:tc>
        <w:tc>
          <w:tcPr>
            <w:tcW w:w="2551" w:type="dxa"/>
          </w:tcPr>
          <w:p w14:paraId="766B8686" w14:textId="77777777" w:rsidR="00EE4D8B" w:rsidRPr="00EE4D8B" w:rsidRDefault="00EE4D8B" w:rsidP="00156236">
            <w:pPr>
              <w:pStyle w:val="Tabletext"/>
            </w:pPr>
            <w:proofErr w:type="spellStart"/>
            <w:r w:rsidRPr="00EE4D8B">
              <w:t>Kanturrpa</w:t>
            </w:r>
            <w:proofErr w:type="spellEnd"/>
            <w:r w:rsidRPr="00EE4D8B">
              <w:t>/</w:t>
            </w:r>
            <w:proofErr w:type="spellStart"/>
            <w:r w:rsidRPr="00EE4D8B">
              <w:t>Kanttaji</w:t>
            </w:r>
            <w:proofErr w:type="spellEnd"/>
          </w:p>
        </w:tc>
        <w:tc>
          <w:tcPr>
            <w:tcW w:w="2886" w:type="dxa"/>
          </w:tcPr>
          <w:p w14:paraId="1614CC2D" w14:textId="77777777" w:rsidR="00EE4D8B" w:rsidRPr="00EE4D8B" w:rsidRDefault="00EE4D8B" w:rsidP="00156236">
            <w:pPr>
              <w:pStyle w:val="Tabletext"/>
            </w:pPr>
            <w:r w:rsidRPr="00EE4D8B">
              <w:t>Schedule 1, No 6 of 1993</w:t>
            </w:r>
          </w:p>
        </w:tc>
      </w:tr>
      <w:tr w:rsidR="00EE4D8B" w:rsidRPr="00EE4D8B" w14:paraId="7D7797FF" w14:textId="77777777" w:rsidTr="00EE4D8B">
        <w:tc>
          <w:tcPr>
            <w:tcW w:w="1413" w:type="dxa"/>
          </w:tcPr>
          <w:p w14:paraId="3ABE94A2" w14:textId="77777777" w:rsidR="00EE4D8B" w:rsidRPr="00EE4D8B" w:rsidRDefault="00EE4D8B" w:rsidP="00156236">
            <w:pPr>
              <w:pStyle w:val="Tabletext"/>
            </w:pPr>
            <w:r w:rsidRPr="00EE4D8B">
              <w:lastRenderedPageBreak/>
              <w:t>115</w:t>
            </w:r>
          </w:p>
        </w:tc>
        <w:tc>
          <w:tcPr>
            <w:tcW w:w="2551" w:type="dxa"/>
          </w:tcPr>
          <w:p w14:paraId="3C58DD0C" w14:textId="77777777" w:rsidR="00EE4D8B" w:rsidRPr="00EE4D8B" w:rsidRDefault="00EE4D8B" w:rsidP="00156236">
            <w:pPr>
              <w:pStyle w:val="Tabletext"/>
            </w:pPr>
            <w:proofErr w:type="spellStart"/>
            <w:r w:rsidRPr="00EE4D8B">
              <w:t>Warumungu</w:t>
            </w:r>
            <w:proofErr w:type="spellEnd"/>
            <w:r w:rsidRPr="00EE4D8B">
              <w:t>/</w:t>
            </w:r>
            <w:proofErr w:type="spellStart"/>
            <w:r w:rsidRPr="00EE4D8B">
              <w:t>Wakaya</w:t>
            </w:r>
            <w:proofErr w:type="spellEnd"/>
            <w:r w:rsidRPr="00EE4D8B">
              <w:t xml:space="preserve"> (Repeat)</w:t>
            </w:r>
          </w:p>
        </w:tc>
        <w:tc>
          <w:tcPr>
            <w:tcW w:w="2886" w:type="dxa"/>
          </w:tcPr>
          <w:p w14:paraId="3824F92A" w14:textId="77777777" w:rsidR="00EE4D8B" w:rsidRPr="00EE4D8B" w:rsidRDefault="00EE4D8B" w:rsidP="00156236">
            <w:pPr>
              <w:pStyle w:val="Tabletext"/>
            </w:pPr>
            <w:r w:rsidRPr="00EE4D8B">
              <w:t>s 67A(8)</w:t>
            </w:r>
          </w:p>
        </w:tc>
      </w:tr>
      <w:tr w:rsidR="00EE4D8B" w:rsidRPr="00EE4D8B" w14:paraId="7891516D" w14:textId="77777777" w:rsidTr="00EE4D8B">
        <w:tc>
          <w:tcPr>
            <w:tcW w:w="1413" w:type="dxa"/>
          </w:tcPr>
          <w:p w14:paraId="700F065F" w14:textId="77777777" w:rsidR="00EE4D8B" w:rsidRPr="00EE4D8B" w:rsidRDefault="00EE4D8B" w:rsidP="00156236">
            <w:pPr>
              <w:pStyle w:val="Tabletext"/>
            </w:pPr>
            <w:r w:rsidRPr="00EE4D8B">
              <w:t>116</w:t>
            </w:r>
          </w:p>
        </w:tc>
        <w:tc>
          <w:tcPr>
            <w:tcW w:w="2551" w:type="dxa"/>
          </w:tcPr>
          <w:p w14:paraId="0B746AB8" w14:textId="77777777" w:rsidR="00EE4D8B" w:rsidRPr="00EE4D8B" w:rsidRDefault="00EE4D8B" w:rsidP="00156236">
            <w:pPr>
              <w:pStyle w:val="Tabletext"/>
            </w:pPr>
            <w:proofErr w:type="spellStart"/>
            <w:r w:rsidRPr="00EE4D8B">
              <w:t>Frewena</w:t>
            </w:r>
            <w:proofErr w:type="spellEnd"/>
          </w:p>
        </w:tc>
        <w:tc>
          <w:tcPr>
            <w:tcW w:w="2886" w:type="dxa"/>
          </w:tcPr>
          <w:p w14:paraId="0C2EC03B" w14:textId="77777777" w:rsidR="00EE4D8B" w:rsidRPr="00EE4D8B" w:rsidRDefault="00EE4D8B" w:rsidP="00156236">
            <w:pPr>
              <w:pStyle w:val="Tabletext"/>
            </w:pPr>
            <w:r w:rsidRPr="00EE4D8B">
              <w:t>Withdrawn 13 June 2000</w:t>
            </w:r>
          </w:p>
        </w:tc>
      </w:tr>
      <w:tr w:rsidR="00EE4D8B" w:rsidRPr="00EE4D8B" w14:paraId="5CA8B0C8" w14:textId="77777777" w:rsidTr="00EE4D8B">
        <w:tc>
          <w:tcPr>
            <w:tcW w:w="1413" w:type="dxa"/>
          </w:tcPr>
          <w:p w14:paraId="79EDB310" w14:textId="77777777" w:rsidR="00EE4D8B" w:rsidRPr="00EE4D8B" w:rsidRDefault="00EE4D8B" w:rsidP="00156236">
            <w:pPr>
              <w:pStyle w:val="Tabletext"/>
            </w:pPr>
            <w:r w:rsidRPr="00EE4D8B">
              <w:t>117</w:t>
            </w:r>
          </w:p>
        </w:tc>
        <w:tc>
          <w:tcPr>
            <w:tcW w:w="2551" w:type="dxa"/>
          </w:tcPr>
          <w:p w14:paraId="2EFB5F61" w14:textId="77777777" w:rsidR="00EE4D8B" w:rsidRPr="00EE4D8B" w:rsidRDefault="00EE4D8B" w:rsidP="00156236">
            <w:pPr>
              <w:pStyle w:val="Tabletext"/>
            </w:pPr>
            <w:r w:rsidRPr="00EE4D8B">
              <w:t xml:space="preserve">South West Island </w:t>
            </w:r>
          </w:p>
        </w:tc>
        <w:tc>
          <w:tcPr>
            <w:tcW w:w="2886" w:type="dxa"/>
          </w:tcPr>
          <w:p w14:paraId="7C86DBBC" w14:textId="77777777" w:rsidR="00EE4D8B" w:rsidRPr="00EE4D8B" w:rsidRDefault="00EE4D8B" w:rsidP="007F4FF0">
            <w:pPr>
              <w:pStyle w:val="Tabletext"/>
            </w:pPr>
            <w:r w:rsidRPr="00EE4D8B">
              <w:t xml:space="preserve">Note </w:t>
            </w:r>
            <w:r w:rsidR="007F4FF0">
              <w:t>9</w:t>
            </w:r>
          </w:p>
        </w:tc>
      </w:tr>
      <w:tr w:rsidR="00EE4D8B" w:rsidRPr="00EE4D8B" w14:paraId="25AD9482" w14:textId="77777777" w:rsidTr="00EE4D8B">
        <w:tc>
          <w:tcPr>
            <w:tcW w:w="1413" w:type="dxa"/>
          </w:tcPr>
          <w:p w14:paraId="4E92E1AA" w14:textId="77777777" w:rsidR="00EE4D8B" w:rsidRPr="00EE4D8B" w:rsidRDefault="00EE4D8B" w:rsidP="00156236">
            <w:pPr>
              <w:pStyle w:val="Tabletext"/>
            </w:pPr>
            <w:r w:rsidRPr="00EE4D8B">
              <w:t>118</w:t>
            </w:r>
          </w:p>
        </w:tc>
        <w:tc>
          <w:tcPr>
            <w:tcW w:w="2551" w:type="dxa"/>
          </w:tcPr>
          <w:p w14:paraId="73E81E02" w14:textId="77777777" w:rsidR="00EE4D8B" w:rsidRPr="00EE4D8B" w:rsidRDefault="00EE4D8B" w:rsidP="00156236">
            <w:pPr>
              <w:pStyle w:val="Tabletext"/>
            </w:pPr>
            <w:r w:rsidRPr="00EE4D8B">
              <w:t>North South Stock Route (Banka Banka)</w:t>
            </w:r>
          </w:p>
        </w:tc>
        <w:tc>
          <w:tcPr>
            <w:tcW w:w="2886" w:type="dxa"/>
          </w:tcPr>
          <w:p w14:paraId="2AD4181B" w14:textId="77777777" w:rsidR="00EE4D8B" w:rsidRPr="00EE4D8B" w:rsidRDefault="00EE4D8B" w:rsidP="00156236">
            <w:pPr>
              <w:pStyle w:val="Tabletext"/>
            </w:pPr>
            <w:r w:rsidRPr="00EE4D8B">
              <w:t>s 67A(6)</w:t>
            </w:r>
          </w:p>
        </w:tc>
      </w:tr>
      <w:tr w:rsidR="00EE4D8B" w:rsidRPr="00EE4D8B" w14:paraId="2C992A35" w14:textId="77777777" w:rsidTr="00EE4D8B">
        <w:tc>
          <w:tcPr>
            <w:tcW w:w="1413" w:type="dxa"/>
          </w:tcPr>
          <w:p w14:paraId="0F270AC2" w14:textId="77777777" w:rsidR="00EE4D8B" w:rsidRPr="00EE4D8B" w:rsidRDefault="00EE4D8B" w:rsidP="00156236">
            <w:pPr>
              <w:pStyle w:val="Tabletext"/>
            </w:pPr>
            <w:r w:rsidRPr="00EE4D8B">
              <w:t>119</w:t>
            </w:r>
          </w:p>
        </w:tc>
        <w:tc>
          <w:tcPr>
            <w:tcW w:w="2551" w:type="dxa"/>
          </w:tcPr>
          <w:p w14:paraId="67D46B8C" w14:textId="77777777" w:rsidR="00EE4D8B" w:rsidRPr="00EE4D8B" w:rsidRDefault="00EE4D8B" w:rsidP="00156236">
            <w:pPr>
              <w:pStyle w:val="Tabletext"/>
            </w:pPr>
            <w:r w:rsidRPr="00EE4D8B">
              <w:t>North South Stock Route (Helen Springs)</w:t>
            </w:r>
          </w:p>
        </w:tc>
        <w:tc>
          <w:tcPr>
            <w:tcW w:w="2886" w:type="dxa"/>
          </w:tcPr>
          <w:p w14:paraId="5B2EC71A" w14:textId="77777777" w:rsidR="00EE4D8B" w:rsidRPr="00EE4D8B" w:rsidRDefault="00EE4D8B" w:rsidP="00156236">
            <w:pPr>
              <w:pStyle w:val="Tabletext"/>
            </w:pPr>
            <w:r w:rsidRPr="00EE4D8B">
              <w:t>s 67A(6)</w:t>
            </w:r>
          </w:p>
        </w:tc>
      </w:tr>
      <w:tr w:rsidR="00EE4D8B" w:rsidRPr="00EE4D8B" w14:paraId="69AF76A3" w14:textId="77777777" w:rsidTr="00EE4D8B">
        <w:tc>
          <w:tcPr>
            <w:tcW w:w="1413" w:type="dxa"/>
          </w:tcPr>
          <w:p w14:paraId="0AF4ED1A" w14:textId="77777777" w:rsidR="00EE4D8B" w:rsidRPr="00EE4D8B" w:rsidRDefault="00EE4D8B" w:rsidP="00156236">
            <w:pPr>
              <w:pStyle w:val="Tabletext"/>
            </w:pPr>
            <w:r w:rsidRPr="00EE4D8B">
              <w:t>120</w:t>
            </w:r>
          </w:p>
        </w:tc>
        <w:tc>
          <w:tcPr>
            <w:tcW w:w="2551" w:type="dxa"/>
          </w:tcPr>
          <w:p w14:paraId="7138BA9C" w14:textId="77777777" w:rsidR="00EE4D8B" w:rsidRPr="00EE4D8B" w:rsidRDefault="00EE4D8B" w:rsidP="00156236">
            <w:pPr>
              <w:pStyle w:val="Tabletext"/>
            </w:pPr>
            <w:proofErr w:type="spellStart"/>
            <w:r w:rsidRPr="00EE4D8B">
              <w:t>Wakaya</w:t>
            </w:r>
            <w:proofErr w:type="spellEnd"/>
            <w:r w:rsidRPr="00EE4D8B">
              <w:t>/</w:t>
            </w:r>
            <w:proofErr w:type="spellStart"/>
            <w:r w:rsidRPr="00EE4D8B">
              <w:t>Alyawarre</w:t>
            </w:r>
            <w:proofErr w:type="spellEnd"/>
            <w:r w:rsidRPr="00EE4D8B">
              <w:t xml:space="preserve"> (No 2)</w:t>
            </w:r>
          </w:p>
        </w:tc>
        <w:tc>
          <w:tcPr>
            <w:tcW w:w="2886" w:type="dxa"/>
          </w:tcPr>
          <w:p w14:paraId="285BED68" w14:textId="77777777" w:rsidR="00EE4D8B" w:rsidRPr="00EE4D8B" w:rsidRDefault="00EE4D8B" w:rsidP="00156236">
            <w:pPr>
              <w:pStyle w:val="Tabletext"/>
            </w:pPr>
            <w:r w:rsidRPr="00EE4D8B">
              <w:t>Withdrawn 27 September 2007</w:t>
            </w:r>
          </w:p>
        </w:tc>
      </w:tr>
      <w:tr w:rsidR="00EE4D8B" w:rsidRPr="00EE4D8B" w14:paraId="1D30E8F3" w14:textId="77777777" w:rsidTr="00EE4D8B">
        <w:tc>
          <w:tcPr>
            <w:tcW w:w="1413" w:type="dxa"/>
          </w:tcPr>
          <w:p w14:paraId="0B672C7A" w14:textId="77777777" w:rsidR="00EE4D8B" w:rsidRPr="00EE4D8B" w:rsidRDefault="00EE4D8B" w:rsidP="00156236">
            <w:pPr>
              <w:pStyle w:val="Tabletext"/>
            </w:pPr>
            <w:r w:rsidRPr="00EE4D8B">
              <w:t>123</w:t>
            </w:r>
          </w:p>
        </w:tc>
        <w:tc>
          <w:tcPr>
            <w:tcW w:w="2551" w:type="dxa"/>
          </w:tcPr>
          <w:p w14:paraId="1021EEF5" w14:textId="77777777" w:rsidR="00EE4D8B" w:rsidRPr="00EE4D8B" w:rsidRDefault="00EE4D8B" w:rsidP="00156236">
            <w:pPr>
              <w:pStyle w:val="Tabletext"/>
            </w:pPr>
            <w:r w:rsidRPr="00EE4D8B">
              <w:t xml:space="preserve">Auvergne and </w:t>
            </w:r>
            <w:proofErr w:type="spellStart"/>
            <w:r w:rsidRPr="00EE4D8B">
              <w:t>Coolibah</w:t>
            </w:r>
            <w:proofErr w:type="spellEnd"/>
            <w:r w:rsidRPr="00EE4D8B">
              <w:t xml:space="preserve"> Stock Routes</w:t>
            </w:r>
          </w:p>
        </w:tc>
        <w:tc>
          <w:tcPr>
            <w:tcW w:w="2886" w:type="dxa"/>
          </w:tcPr>
          <w:p w14:paraId="00D8EE0C" w14:textId="77777777" w:rsidR="00EE4D8B" w:rsidRPr="00EE4D8B" w:rsidRDefault="00EE4D8B" w:rsidP="00156236">
            <w:pPr>
              <w:pStyle w:val="Tabletext"/>
            </w:pPr>
            <w:r w:rsidRPr="00EE4D8B">
              <w:t>s 67A(6)</w:t>
            </w:r>
          </w:p>
        </w:tc>
      </w:tr>
      <w:tr w:rsidR="00EE4D8B" w:rsidRPr="00EE4D8B" w14:paraId="092236F8" w14:textId="77777777" w:rsidTr="00EE4D8B">
        <w:tc>
          <w:tcPr>
            <w:tcW w:w="1413" w:type="dxa"/>
          </w:tcPr>
          <w:p w14:paraId="78657AA8" w14:textId="77777777" w:rsidR="00EE4D8B" w:rsidRPr="00EE4D8B" w:rsidRDefault="00EE4D8B" w:rsidP="00156236">
            <w:pPr>
              <w:pStyle w:val="Tabletext"/>
            </w:pPr>
            <w:r w:rsidRPr="00EE4D8B">
              <w:t>125</w:t>
            </w:r>
          </w:p>
        </w:tc>
        <w:tc>
          <w:tcPr>
            <w:tcW w:w="2551" w:type="dxa"/>
          </w:tcPr>
          <w:p w14:paraId="681F7634" w14:textId="77777777" w:rsidR="00EE4D8B" w:rsidRPr="00EE4D8B" w:rsidRDefault="00EE4D8B" w:rsidP="00156236">
            <w:pPr>
              <w:pStyle w:val="Tabletext"/>
            </w:pPr>
            <w:proofErr w:type="spellStart"/>
            <w:r w:rsidRPr="00EE4D8B">
              <w:t>Kybrook</w:t>
            </w:r>
            <w:proofErr w:type="spellEnd"/>
          </w:p>
        </w:tc>
        <w:tc>
          <w:tcPr>
            <w:tcW w:w="2886" w:type="dxa"/>
          </w:tcPr>
          <w:p w14:paraId="1A06922B" w14:textId="77777777" w:rsidR="00EE4D8B" w:rsidRPr="00EE4D8B" w:rsidRDefault="00EE4D8B" w:rsidP="00156236">
            <w:pPr>
              <w:pStyle w:val="Tabletext"/>
            </w:pPr>
            <w:r w:rsidRPr="00EE4D8B">
              <w:t>Withdrawn 7 March 2000</w:t>
            </w:r>
          </w:p>
        </w:tc>
      </w:tr>
      <w:tr w:rsidR="00EE4D8B" w:rsidRPr="00EE4D8B" w14:paraId="55C8325A" w14:textId="77777777" w:rsidTr="00EE4D8B">
        <w:tc>
          <w:tcPr>
            <w:tcW w:w="1413" w:type="dxa"/>
          </w:tcPr>
          <w:p w14:paraId="00A3762E" w14:textId="77777777" w:rsidR="00EE4D8B" w:rsidRPr="00EE4D8B" w:rsidRDefault="00EE4D8B" w:rsidP="00156236">
            <w:pPr>
              <w:pStyle w:val="Tabletext"/>
            </w:pPr>
            <w:r w:rsidRPr="00EE4D8B">
              <w:t>131</w:t>
            </w:r>
          </w:p>
        </w:tc>
        <w:tc>
          <w:tcPr>
            <w:tcW w:w="2551" w:type="dxa"/>
          </w:tcPr>
          <w:p w14:paraId="19F96B06" w14:textId="77777777" w:rsidR="00EE4D8B" w:rsidRPr="00EE4D8B" w:rsidRDefault="00EE4D8B" w:rsidP="00156236">
            <w:pPr>
              <w:pStyle w:val="Tabletext"/>
            </w:pPr>
            <w:proofErr w:type="spellStart"/>
            <w:r w:rsidRPr="00EE4D8B">
              <w:t>Kenbi</w:t>
            </w:r>
            <w:proofErr w:type="spellEnd"/>
            <w:r w:rsidRPr="00EE4D8B">
              <w:t xml:space="preserve"> (Cox Peninsula) (Repeat)</w:t>
            </w:r>
          </w:p>
        </w:tc>
        <w:tc>
          <w:tcPr>
            <w:tcW w:w="2886" w:type="dxa"/>
          </w:tcPr>
          <w:p w14:paraId="108B9462" w14:textId="77777777" w:rsidR="00EE4D8B" w:rsidRPr="00EE4D8B" w:rsidRDefault="00EE4D8B" w:rsidP="00156236">
            <w:pPr>
              <w:pStyle w:val="Tabletext"/>
            </w:pPr>
            <w:r w:rsidRPr="00EE4D8B">
              <w:t>Withdrawn 18 April 1991</w:t>
            </w:r>
          </w:p>
        </w:tc>
      </w:tr>
      <w:tr w:rsidR="00EE4D8B" w:rsidRPr="00EE4D8B" w14:paraId="19A71402" w14:textId="77777777" w:rsidTr="00EE4D8B">
        <w:tc>
          <w:tcPr>
            <w:tcW w:w="1413" w:type="dxa"/>
          </w:tcPr>
          <w:p w14:paraId="7C409878" w14:textId="77777777" w:rsidR="00EE4D8B" w:rsidRPr="00EE4D8B" w:rsidRDefault="00EE4D8B" w:rsidP="00156236">
            <w:pPr>
              <w:pStyle w:val="Tabletext"/>
            </w:pPr>
            <w:r w:rsidRPr="00EE4D8B">
              <w:t>136</w:t>
            </w:r>
          </w:p>
        </w:tc>
        <w:tc>
          <w:tcPr>
            <w:tcW w:w="2551" w:type="dxa"/>
          </w:tcPr>
          <w:p w14:paraId="55264029" w14:textId="77777777" w:rsidR="00EE4D8B" w:rsidRPr="00EE4D8B" w:rsidRDefault="00EE4D8B" w:rsidP="00156236">
            <w:pPr>
              <w:pStyle w:val="Tabletext"/>
            </w:pPr>
            <w:proofErr w:type="spellStart"/>
            <w:r w:rsidRPr="00EE4D8B">
              <w:t>Urrpantyenye</w:t>
            </w:r>
            <w:proofErr w:type="spellEnd"/>
            <w:r w:rsidRPr="00EE4D8B">
              <w:t xml:space="preserve"> (Repeat)</w:t>
            </w:r>
          </w:p>
        </w:tc>
        <w:tc>
          <w:tcPr>
            <w:tcW w:w="2886" w:type="dxa"/>
          </w:tcPr>
          <w:p w14:paraId="37783571" w14:textId="77777777" w:rsidR="00EE4D8B" w:rsidRPr="00EE4D8B" w:rsidRDefault="00EE4D8B" w:rsidP="00156236">
            <w:pPr>
              <w:pStyle w:val="Tabletext"/>
            </w:pPr>
            <w:r w:rsidRPr="00EE4D8B">
              <w:t>Schedule 1, No 1 of 1999</w:t>
            </w:r>
          </w:p>
        </w:tc>
      </w:tr>
      <w:tr w:rsidR="00EE4D8B" w:rsidRPr="00EE4D8B" w14:paraId="53FFB0A7" w14:textId="77777777" w:rsidTr="00EE4D8B">
        <w:tc>
          <w:tcPr>
            <w:tcW w:w="1413" w:type="dxa"/>
          </w:tcPr>
          <w:p w14:paraId="39B7500B" w14:textId="77777777" w:rsidR="00EE4D8B" w:rsidRPr="00EE4D8B" w:rsidRDefault="00EE4D8B" w:rsidP="00156236">
            <w:pPr>
              <w:pStyle w:val="Tabletext"/>
            </w:pPr>
            <w:r w:rsidRPr="00EE4D8B">
              <w:t>138</w:t>
            </w:r>
          </w:p>
        </w:tc>
        <w:tc>
          <w:tcPr>
            <w:tcW w:w="2551" w:type="dxa"/>
          </w:tcPr>
          <w:p w14:paraId="48867C21" w14:textId="77777777" w:rsidR="00EE4D8B" w:rsidRPr="00EE4D8B" w:rsidRDefault="00EE4D8B" w:rsidP="00156236">
            <w:pPr>
              <w:pStyle w:val="Tabletext"/>
            </w:pPr>
            <w:proofErr w:type="spellStart"/>
            <w:r w:rsidRPr="00EE4D8B">
              <w:t>Warupunju</w:t>
            </w:r>
            <w:proofErr w:type="spellEnd"/>
          </w:p>
        </w:tc>
        <w:tc>
          <w:tcPr>
            <w:tcW w:w="2886" w:type="dxa"/>
          </w:tcPr>
          <w:p w14:paraId="6A54D86D" w14:textId="77777777" w:rsidR="00EE4D8B" w:rsidRPr="00EE4D8B" w:rsidRDefault="00EE4D8B" w:rsidP="00156236">
            <w:pPr>
              <w:pStyle w:val="Tabletext"/>
            </w:pPr>
            <w:r w:rsidRPr="00EE4D8B">
              <w:t>Withdrawn 7 October 1992</w:t>
            </w:r>
          </w:p>
        </w:tc>
      </w:tr>
      <w:tr w:rsidR="00EE4D8B" w:rsidRPr="00EE4D8B" w14:paraId="65B18B85" w14:textId="77777777" w:rsidTr="00EE4D8B">
        <w:tc>
          <w:tcPr>
            <w:tcW w:w="1413" w:type="dxa"/>
          </w:tcPr>
          <w:p w14:paraId="1328D575" w14:textId="77777777" w:rsidR="00EE4D8B" w:rsidRPr="00EE4D8B" w:rsidRDefault="00EE4D8B" w:rsidP="00156236">
            <w:pPr>
              <w:pStyle w:val="Tabletext"/>
            </w:pPr>
            <w:r w:rsidRPr="00EE4D8B">
              <w:t>139</w:t>
            </w:r>
          </w:p>
        </w:tc>
        <w:tc>
          <w:tcPr>
            <w:tcW w:w="2551" w:type="dxa"/>
          </w:tcPr>
          <w:p w14:paraId="2091945D" w14:textId="77777777" w:rsidR="00EE4D8B" w:rsidRPr="00EE4D8B" w:rsidRDefault="00EE4D8B" w:rsidP="00156236">
            <w:pPr>
              <w:pStyle w:val="Tabletext"/>
            </w:pPr>
            <w:r w:rsidRPr="00EE4D8B">
              <w:t xml:space="preserve">Hodgson Downs Pastoral Lease </w:t>
            </w:r>
          </w:p>
        </w:tc>
        <w:tc>
          <w:tcPr>
            <w:tcW w:w="2886" w:type="dxa"/>
          </w:tcPr>
          <w:p w14:paraId="0BF589BB" w14:textId="77777777" w:rsidR="00EE4D8B" w:rsidRPr="00EE4D8B" w:rsidRDefault="00EE4D8B" w:rsidP="00156236">
            <w:pPr>
              <w:pStyle w:val="Tabletext"/>
            </w:pPr>
            <w:r w:rsidRPr="00EE4D8B">
              <w:t>Schedule 1, No 37 of 1995</w:t>
            </w:r>
          </w:p>
        </w:tc>
      </w:tr>
      <w:tr w:rsidR="00EE4D8B" w:rsidRPr="00EE4D8B" w14:paraId="71ABFB11" w14:textId="77777777" w:rsidTr="00EE4D8B">
        <w:tc>
          <w:tcPr>
            <w:tcW w:w="1413" w:type="dxa"/>
          </w:tcPr>
          <w:p w14:paraId="67425D2F" w14:textId="77777777" w:rsidR="00EE4D8B" w:rsidRPr="00EE4D8B" w:rsidRDefault="00EE4D8B" w:rsidP="00156236">
            <w:pPr>
              <w:pStyle w:val="Tabletext"/>
            </w:pPr>
            <w:r w:rsidRPr="00EE4D8B">
              <w:t>143</w:t>
            </w:r>
          </w:p>
        </w:tc>
        <w:tc>
          <w:tcPr>
            <w:tcW w:w="2551" w:type="dxa"/>
          </w:tcPr>
          <w:p w14:paraId="77FDB52E" w14:textId="77777777" w:rsidR="00EE4D8B" w:rsidRPr="00EE4D8B" w:rsidRDefault="00EE4D8B" w:rsidP="00156236">
            <w:pPr>
              <w:pStyle w:val="Tabletext"/>
            </w:pPr>
            <w:r w:rsidRPr="00EE4D8B">
              <w:t>Loves Creek</w:t>
            </w:r>
          </w:p>
        </w:tc>
        <w:tc>
          <w:tcPr>
            <w:tcW w:w="2886" w:type="dxa"/>
          </w:tcPr>
          <w:p w14:paraId="5B1C8F22" w14:textId="77777777" w:rsidR="00EE4D8B" w:rsidRPr="00EE4D8B" w:rsidRDefault="00EE4D8B" w:rsidP="00156236">
            <w:pPr>
              <w:pStyle w:val="Tabletext"/>
            </w:pPr>
            <w:r w:rsidRPr="00EE4D8B">
              <w:t>Schedule 1, No 38 of 2010</w:t>
            </w:r>
          </w:p>
        </w:tc>
      </w:tr>
      <w:tr w:rsidR="00EE4D8B" w:rsidRPr="00EE4D8B" w14:paraId="59867E19" w14:textId="77777777" w:rsidTr="00EE4D8B">
        <w:tc>
          <w:tcPr>
            <w:tcW w:w="1413" w:type="dxa"/>
          </w:tcPr>
          <w:p w14:paraId="6DCBB4B5" w14:textId="77777777" w:rsidR="00EE4D8B" w:rsidRPr="00EE4D8B" w:rsidRDefault="00EE4D8B" w:rsidP="00156236">
            <w:pPr>
              <w:pStyle w:val="Tabletext"/>
            </w:pPr>
            <w:r w:rsidRPr="00EE4D8B">
              <w:t>145</w:t>
            </w:r>
          </w:p>
        </w:tc>
        <w:tc>
          <w:tcPr>
            <w:tcW w:w="2551" w:type="dxa"/>
          </w:tcPr>
          <w:p w14:paraId="3AE07592" w14:textId="77777777" w:rsidR="00EE4D8B" w:rsidRPr="00EE4D8B" w:rsidRDefault="00EE4D8B" w:rsidP="00156236">
            <w:pPr>
              <w:pStyle w:val="Tabletext"/>
            </w:pPr>
            <w:r w:rsidRPr="00EE4D8B">
              <w:t>Lake Amadeus (Repeat)</w:t>
            </w:r>
          </w:p>
        </w:tc>
        <w:tc>
          <w:tcPr>
            <w:tcW w:w="2886" w:type="dxa"/>
          </w:tcPr>
          <w:p w14:paraId="500B3895" w14:textId="77777777" w:rsidR="00EE4D8B" w:rsidRPr="00EE4D8B" w:rsidRDefault="00EE4D8B" w:rsidP="00156236">
            <w:pPr>
              <w:pStyle w:val="Tabletext"/>
            </w:pPr>
            <w:r w:rsidRPr="00EE4D8B">
              <w:t>Withdrawn 2 March 1995</w:t>
            </w:r>
          </w:p>
        </w:tc>
      </w:tr>
      <w:tr w:rsidR="00EE4D8B" w:rsidRPr="00EE4D8B" w14:paraId="1A16206D" w14:textId="77777777" w:rsidTr="00EE4D8B">
        <w:tc>
          <w:tcPr>
            <w:tcW w:w="1413" w:type="dxa"/>
          </w:tcPr>
          <w:p w14:paraId="17A07A59" w14:textId="77777777" w:rsidR="00EE4D8B" w:rsidRPr="00EE4D8B" w:rsidRDefault="00EE4D8B" w:rsidP="00156236">
            <w:pPr>
              <w:pStyle w:val="Tabletext"/>
            </w:pPr>
            <w:r w:rsidRPr="00EE4D8B">
              <w:t>148</w:t>
            </w:r>
          </w:p>
        </w:tc>
        <w:tc>
          <w:tcPr>
            <w:tcW w:w="2551" w:type="dxa"/>
          </w:tcPr>
          <w:p w14:paraId="02826614" w14:textId="77777777" w:rsidR="00EE4D8B" w:rsidRPr="00EE4D8B" w:rsidRDefault="00EE4D8B" w:rsidP="00156236">
            <w:pPr>
              <w:pStyle w:val="Tabletext"/>
            </w:pPr>
            <w:r w:rsidRPr="00EE4D8B">
              <w:t>Western Desert (South) Repeat</w:t>
            </w:r>
          </w:p>
        </w:tc>
        <w:tc>
          <w:tcPr>
            <w:tcW w:w="2886" w:type="dxa"/>
          </w:tcPr>
          <w:p w14:paraId="5F92B427" w14:textId="77777777" w:rsidR="00EE4D8B" w:rsidRPr="00EE4D8B" w:rsidRDefault="00EE4D8B" w:rsidP="00156236">
            <w:pPr>
              <w:pStyle w:val="Tabletext"/>
            </w:pPr>
            <w:r w:rsidRPr="00EE4D8B">
              <w:t>Schedule 1, No 63 of 1995</w:t>
            </w:r>
          </w:p>
        </w:tc>
      </w:tr>
      <w:tr w:rsidR="00EE4D8B" w:rsidRPr="00EE4D8B" w14:paraId="4E503305" w14:textId="77777777" w:rsidTr="00EE4D8B">
        <w:tc>
          <w:tcPr>
            <w:tcW w:w="1413" w:type="dxa"/>
          </w:tcPr>
          <w:p w14:paraId="5DE6C16C" w14:textId="77777777" w:rsidR="00EE4D8B" w:rsidRPr="00EE4D8B" w:rsidRDefault="00EE4D8B" w:rsidP="00156236">
            <w:pPr>
              <w:pStyle w:val="Tabletext"/>
            </w:pPr>
            <w:r w:rsidRPr="00EE4D8B">
              <w:t>149</w:t>
            </w:r>
          </w:p>
        </w:tc>
        <w:tc>
          <w:tcPr>
            <w:tcW w:w="2551" w:type="dxa"/>
          </w:tcPr>
          <w:p w14:paraId="7897458A" w14:textId="77777777" w:rsidR="00EE4D8B" w:rsidRPr="00EE4D8B" w:rsidRDefault="00EE4D8B" w:rsidP="00156236">
            <w:pPr>
              <w:pStyle w:val="Tabletext"/>
            </w:pPr>
            <w:r w:rsidRPr="00EE4D8B">
              <w:t>Brumby Plains Station</w:t>
            </w:r>
          </w:p>
        </w:tc>
        <w:tc>
          <w:tcPr>
            <w:tcW w:w="2886" w:type="dxa"/>
          </w:tcPr>
          <w:p w14:paraId="5E53C241" w14:textId="77777777" w:rsidR="00EE4D8B" w:rsidRPr="00EE4D8B" w:rsidRDefault="00EE4D8B" w:rsidP="00156236">
            <w:pPr>
              <w:pStyle w:val="Tabletext"/>
            </w:pPr>
            <w:r w:rsidRPr="00EE4D8B">
              <w:t>Schedule 1, No 117 of 1997</w:t>
            </w:r>
          </w:p>
        </w:tc>
      </w:tr>
      <w:tr w:rsidR="00EE4D8B" w:rsidRPr="00EE4D8B" w14:paraId="28B3FF95" w14:textId="77777777" w:rsidTr="00EE4D8B">
        <w:tc>
          <w:tcPr>
            <w:tcW w:w="1413" w:type="dxa"/>
          </w:tcPr>
          <w:p w14:paraId="75C226DF" w14:textId="77777777" w:rsidR="00EE4D8B" w:rsidRPr="00EE4D8B" w:rsidRDefault="00EE4D8B" w:rsidP="00156236">
            <w:pPr>
              <w:pStyle w:val="Tabletext"/>
            </w:pPr>
            <w:r w:rsidRPr="00EE4D8B">
              <w:t>150</w:t>
            </w:r>
          </w:p>
        </w:tc>
        <w:tc>
          <w:tcPr>
            <w:tcW w:w="2551" w:type="dxa"/>
          </w:tcPr>
          <w:p w14:paraId="345A33F8" w14:textId="77777777" w:rsidR="00EE4D8B" w:rsidRPr="00EE4D8B" w:rsidRDefault="00EE4D8B" w:rsidP="00156236">
            <w:pPr>
              <w:pStyle w:val="Tabletext"/>
            </w:pPr>
            <w:r w:rsidRPr="00EE4D8B">
              <w:t>Bauhinia Downs</w:t>
            </w:r>
          </w:p>
        </w:tc>
        <w:tc>
          <w:tcPr>
            <w:tcW w:w="2886" w:type="dxa"/>
          </w:tcPr>
          <w:p w14:paraId="03888DC9" w14:textId="77777777" w:rsidR="00EE4D8B" w:rsidRPr="00EE4D8B" w:rsidRDefault="00EE4D8B" w:rsidP="00156236">
            <w:pPr>
              <w:pStyle w:val="Tabletext"/>
            </w:pPr>
            <w:r w:rsidRPr="00EE4D8B">
              <w:t>Schedule 1, No 117 of 1997</w:t>
            </w:r>
          </w:p>
        </w:tc>
      </w:tr>
      <w:tr w:rsidR="00EE4D8B" w:rsidRPr="00EE4D8B" w14:paraId="456C06B6" w14:textId="77777777" w:rsidTr="00EE4D8B">
        <w:tc>
          <w:tcPr>
            <w:tcW w:w="1413" w:type="dxa"/>
          </w:tcPr>
          <w:p w14:paraId="1C60CD60" w14:textId="77777777" w:rsidR="00EE4D8B" w:rsidRPr="00EE4D8B" w:rsidRDefault="00EE4D8B" w:rsidP="00156236">
            <w:pPr>
              <w:pStyle w:val="Tabletext"/>
            </w:pPr>
            <w:r w:rsidRPr="00EE4D8B">
              <w:t>151</w:t>
            </w:r>
          </w:p>
        </w:tc>
        <w:tc>
          <w:tcPr>
            <w:tcW w:w="2551" w:type="dxa"/>
          </w:tcPr>
          <w:p w14:paraId="48B391F9" w14:textId="77777777" w:rsidR="00EE4D8B" w:rsidRPr="00EE4D8B" w:rsidRDefault="00EE4D8B" w:rsidP="00156236">
            <w:pPr>
              <w:pStyle w:val="Tabletext"/>
            </w:pPr>
            <w:proofErr w:type="spellStart"/>
            <w:r w:rsidRPr="00EE4D8B">
              <w:t>Yirwalalay</w:t>
            </w:r>
            <w:proofErr w:type="spellEnd"/>
          </w:p>
        </w:tc>
        <w:tc>
          <w:tcPr>
            <w:tcW w:w="2886" w:type="dxa"/>
          </w:tcPr>
          <w:p w14:paraId="2BF3DCD8" w14:textId="77777777" w:rsidR="00EE4D8B" w:rsidRPr="00EE4D8B" w:rsidRDefault="00EE4D8B" w:rsidP="00156236">
            <w:pPr>
              <w:pStyle w:val="Tabletext"/>
            </w:pPr>
            <w:r w:rsidRPr="00EE4D8B">
              <w:t>Withdrawn 25 March 2013</w:t>
            </w:r>
          </w:p>
        </w:tc>
      </w:tr>
      <w:tr w:rsidR="00EE4D8B" w:rsidRPr="00EE4D8B" w14:paraId="2F6D6D71" w14:textId="77777777" w:rsidTr="00EE4D8B">
        <w:tc>
          <w:tcPr>
            <w:tcW w:w="1413" w:type="dxa"/>
          </w:tcPr>
          <w:p w14:paraId="5C4A4F74" w14:textId="77777777" w:rsidR="00EE4D8B" w:rsidRPr="00EE4D8B" w:rsidRDefault="00EE4D8B" w:rsidP="00156236">
            <w:pPr>
              <w:pStyle w:val="Tabletext"/>
            </w:pPr>
            <w:r w:rsidRPr="00EE4D8B">
              <w:t>152</w:t>
            </w:r>
          </w:p>
        </w:tc>
        <w:tc>
          <w:tcPr>
            <w:tcW w:w="2551" w:type="dxa"/>
          </w:tcPr>
          <w:p w14:paraId="29D6FF17" w14:textId="77777777" w:rsidR="00EE4D8B" w:rsidRPr="00EE4D8B" w:rsidRDefault="00EE4D8B" w:rsidP="00156236">
            <w:pPr>
              <w:pStyle w:val="Tabletext"/>
            </w:pPr>
            <w:proofErr w:type="spellStart"/>
            <w:r w:rsidRPr="00EE4D8B">
              <w:t>Lungkurrangayi</w:t>
            </w:r>
            <w:proofErr w:type="spellEnd"/>
          </w:p>
        </w:tc>
        <w:tc>
          <w:tcPr>
            <w:tcW w:w="2886" w:type="dxa"/>
          </w:tcPr>
          <w:p w14:paraId="3804E90D" w14:textId="77777777" w:rsidR="00EE4D8B" w:rsidRPr="00EE4D8B" w:rsidRDefault="00EE4D8B" w:rsidP="00156236">
            <w:pPr>
              <w:pStyle w:val="Tabletext"/>
            </w:pPr>
            <w:r w:rsidRPr="00EE4D8B">
              <w:t>Withdrawn 25 June 1995</w:t>
            </w:r>
          </w:p>
        </w:tc>
      </w:tr>
      <w:tr w:rsidR="00EE4D8B" w:rsidRPr="00EE4D8B" w14:paraId="6ED0AFF7" w14:textId="77777777" w:rsidTr="00EE4D8B">
        <w:tc>
          <w:tcPr>
            <w:tcW w:w="1413" w:type="dxa"/>
          </w:tcPr>
          <w:p w14:paraId="140C5A1A" w14:textId="77777777" w:rsidR="00EE4D8B" w:rsidRPr="00EE4D8B" w:rsidRDefault="00EE4D8B" w:rsidP="00156236">
            <w:pPr>
              <w:pStyle w:val="Tabletext"/>
            </w:pPr>
            <w:r w:rsidRPr="00EE4D8B">
              <w:t>153</w:t>
            </w:r>
          </w:p>
        </w:tc>
        <w:tc>
          <w:tcPr>
            <w:tcW w:w="2551" w:type="dxa"/>
          </w:tcPr>
          <w:p w14:paraId="38E946F3" w14:textId="77777777" w:rsidR="00EE4D8B" w:rsidRPr="00EE4D8B" w:rsidRDefault="00EE4D8B" w:rsidP="00156236">
            <w:pPr>
              <w:pStyle w:val="Tabletext"/>
            </w:pPr>
            <w:r w:rsidRPr="00EE4D8B">
              <w:t>Port Patterson Islands</w:t>
            </w:r>
          </w:p>
        </w:tc>
        <w:tc>
          <w:tcPr>
            <w:tcW w:w="2886" w:type="dxa"/>
          </w:tcPr>
          <w:p w14:paraId="6853B842" w14:textId="77777777" w:rsidR="00EE4D8B" w:rsidRPr="00EE4D8B" w:rsidRDefault="00EE4D8B" w:rsidP="00156236">
            <w:pPr>
              <w:pStyle w:val="Tabletext"/>
            </w:pPr>
            <w:r w:rsidRPr="00EE4D8B">
              <w:t>Schedule 1, No 97 of 2011</w:t>
            </w:r>
          </w:p>
        </w:tc>
      </w:tr>
      <w:tr w:rsidR="00EE4D8B" w:rsidRPr="00EE4D8B" w14:paraId="3711BAFF" w14:textId="77777777" w:rsidTr="00EE4D8B">
        <w:tc>
          <w:tcPr>
            <w:tcW w:w="1413" w:type="dxa"/>
          </w:tcPr>
          <w:p w14:paraId="56FB7776" w14:textId="77777777" w:rsidR="00EE4D8B" w:rsidRPr="00EE4D8B" w:rsidRDefault="00EE4D8B" w:rsidP="00156236">
            <w:pPr>
              <w:pStyle w:val="Tabletext"/>
            </w:pPr>
            <w:r w:rsidRPr="00EE4D8B">
              <w:t>157</w:t>
            </w:r>
          </w:p>
        </w:tc>
        <w:tc>
          <w:tcPr>
            <w:tcW w:w="2551" w:type="dxa"/>
          </w:tcPr>
          <w:p w14:paraId="0822D6E4" w14:textId="77777777" w:rsidR="00EE4D8B" w:rsidRPr="00EE4D8B" w:rsidRDefault="00EE4D8B" w:rsidP="00156236">
            <w:pPr>
              <w:pStyle w:val="Tabletext"/>
            </w:pPr>
            <w:proofErr w:type="spellStart"/>
            <w:r w:rsidRPr="00EE4D8B">
              <w:t>Alcoota</w:t>
            </w:r>
            <w:proofErr w:type="spellEnd"/>
          </w:p>
        </w:tc>
        <w:tc>
          <w:tcPr>
            <w:tcW w:w="2886" w:type="dxa"/>
          </w:tcPr>
          <w:p w14:paraId="3B9AA752" w14:textId="77777777" w:rsidR="00EE4D8B" w:rsidRPr="00EE4D8B" w:rsidRDefault="00EE4D8B" w:rsidP="00156236">
            <w:pPr>
              <w:pStyle w:val="Tabletext"/>
            </w:pPr>
            <w:r w:rsidRPr="00EE4D8B">
              <w:t>Withdrawn 4 June 2006</w:t>
            </w:r>
          </w:p>
        </w:tc>
      </w:tr>
      <w:tr w:rsidR="00EE4D8B" w:rsidRPr="00EE4D8B" w14:paraId="34045C77" w14:textId="77777777" w:rsidTr="00EE4D8B">
        <w:tc>
          <w:tcPr>
            <w:tcW w:w="1413" w:type="dxa"/>
          </w:tcPr>
          <w:p w14:paraId="3E3FAA0B" w14:textId="77777777" w:rsidR="00EE4D8B" w:rsidRPr="00EE4D8B" w:rsidRDefault="00EE4D8B" w:rsidP="00156236">
            <w:pPr>
              <w:pStyle w:val="Tabletext"/>
            </w:pPr>
            <w:r w:rsidRPr="00EE4D8B">
              <w:t>158</w:t>
            </w:r>
          </w:p>
        </w:tc>
        <w:tc>
          <w:tcPr>
            <w:tcW w:w="2551" w:type="dxa"/>
          </w:tcPr>
          <w:p w14:paraId="2B6B46EF" w14:textId="77777777" w:rsidR="00EE4D8B" w:rsidRPr="00EE4D8B" w:rsidRDefault="00EE4D8B" w:rsidP="00156236">
            <w:pPr>
              <w:pStyle w:val="Tabletext"/>
            </w:pPr>
            <w:proofErr w:type="spellStart"/>
            <w:r w:rsidRPr="00EE4D8B">
              <w:t>Innesvale</w:t>
            </w:r>
            <w:proofErr w:type="spellEnd"/>
          </w:p>
        </w:tc>
        <w:tc>
          <w:tcPr>
            <w:tcW w:w="2886" w:type="dxa"/>
          </w:tcPr>
          <w:p w14:paraId="4D8CF79F" w14:textId="77777777" w:rsidR="00EE4D8B" w:rsidRPr="00EE4D8B" w:rsidRDefault="00EE4D8B" w:rsidP="00156236">
            <w:pPr>
              <w:pStyle w:val="Tabletext"/>
            </w:pPr>
            <w:r w:rsidRPr="00EE4D8B">
              <w:t>Schedule 1, No 1 of 1999</w:t>
            </w:r>
          </w:p>
        </w:tc>
      </w:tr>
      <w:tr w:rsidR="00EE4D8B" w:rsidRPr="00EE4D8B" w14:paraId="7C7B60A5" w14:textId="77777777" w:rsidTr="00EE4D8B">
        <w:tc>
          <w:tcPr>
            <w:tcW w:w="1413" w:type="dxa"/>
          </w:tcPr>
          <w:p w14:paraId="265C0292" w14:textId="77777777" w:rsidR="00EE4D8B" w:rsidRPr="00EE4D8B" w:rsidRDefault="00EE4D8B" w:rsidP="00156236">
            <w:pPr>
              <w:pStyle w:val="Tabletext"/>
            </w:pPr>
            <w:r w:rsidRPr="00EE4D8B">
              <w:t>162</w:t>
            </w:r>
          </w:p>
        </w:tc>
        <w:tc>
          <w:tcPr>
            <w:tcW w:w="2551" w:type="dxa"/>
          </w:tcPr>
          <w:p w14:paraId="32DB5D80" w14:textId="77777777" w:rsidR="00EE4D8B" w:rsidRPr="00EE4D8B" w:rsidRDefault="00EE4D8B" w:rsidP="00156236">
            <w:pPr>
              <w:pStyle w:val="Tabletext"/>
            </w:pPr>
            <w:r w:rsidRPr="00EE4D8B">
              <w:t>Wildman River</w:t>
            </w:r>
          </w:p>
        </w:tc>
        <w:tc>
          <w:tcPr>
            <w:tcW w:w="2886" w:type="dxa"/>
          </w:tcPr>
          <w:p w14:paraId="249ED5C3" w14:textId="77777777" w:rsidR="00EE4D8B" w:rsidRPr="00EE4D8B" w:rsidRDefault="00EE4D8B" w:rsidP="00156236">
            <w:pPr>
              <w:pStyle w:val="Tabletext"/>
            </w:pPr>
            <w:r w:rsidRPr="00EE4D8B">
              <w:t>Amalgamated with Claim No 192</w:t>
            </w:r>
          </w:p>
        </w:tc>
      </w:tr>
      <w:tr w:rsidR="00EE4D8B" w:rsidRPr="00EE4D8B" w14:paraId="75D31207" w14:textId="77777777" w:rsidTr="00EE4D8B">
        <w:tc>
          <w:tcPr>
            <w:tcW w:w="1413" w:type="dxa"/>
          </w:tcPr>
          <w:p w14:paraId="24378CBC" w14:textId="77777777" w:rsidR="00EE4D8B" w:rsidRPr="00EE4D8B" w:rsidRDefault="00EE4D8B" w:rsidP="00156236">
            <w:pPr>
              <w:pStyle w:val="Tabletext"/>
            </w:pPr>
            <w:r w:rsidRPr="00EE4D8B">
              <w:lastRenderedPageBreak/>
              <w:t>165</w:t>
            </w:r>
          </w:p>
        </w:tc>
        <w:tc>
          <w:tcPr>
            <w:tcW w:w="2551" w:type="dxa"/>
          </w:tcPr>
          <w:p w14:paraId="021EC644" w14:textId="77777777" w:rsidR="00EE4D8B" w:rsidRPr="00EE4D8B" w:rsidRDefault="00EE4D8B" w:rsidP="00156236">
            <w:pPr>
              <w:pStyle w:val="Tabletext"/>
            </w:pPr>
            <w:proofErr w:type="spellStart"/>
            <w:r w:rsidRPr="00EE4D8B">
              <w:t>Wollogorang</w:t>
            </w:r>
            <w:proofErr w:type="spellEnd"/>
            <w:r w:rsidRPr="00EE4D8B">
              <w:t xml:space="preserve"> Area</w:t>
            </w:r>
          </w:p>
        </w:tc>
        <w:tc>
          <w:tcPr>
            <w:tcW w:w="2886" w:type="dxa"/>
          </w:tcPr>
          <w:p w14:paraId="71A8DA7E" w14:textId="77777777" w:rsidR="00EE4D8B" w:rsidRPr="00EE4D8B" w:rsidRDefault="00EE4D8B" w:rsidP="00156236">
            <w:pPr>
              <w:pStyle w:val="Tabletext"/>
            </w:pPr>
            <w:r w:rsidRPr="00EE4D8B">
              <w:t>Withdrawn 24 August 2001</w:t>
            </w:r>
          </w:p>
        </w:tc>
      </w:tr>
      <w:tr w:rsidR="00EE4D8B" w:rsidRPr="00EE4D8B" w14:paraId="6165EC58" w14:textId="77777777" w:rsidTr="00EE4D8B">
        <w:tc>
          <w:tcPr>
            <w:tcW w:w="1413" w:type="dxa"/>
          </w:tcPr>
          <w:p w14:paraId="3D6789DC" w14:textId="77777777" w:rsidR="00EE4D8B" w:rsidRPr="00EE4D8B" w:rsidRDefault="00EE4D8B" w:rsidP="00156236">
            <w:pPr>
              <w:pStyle w:val="Tabletext"/>
            </w:pPr>
            <w:r w:rsidRPr="00EE4D8B">
              <w:t>166</w:t>
            </w:r>
          </w:p>
        </w:tc>
        <w:tc>
          <w:tcPr>
            <w:tcW w:w="2551" w:type="dxa"/>
          </w:tcPr>
          <w:p w14:paraId="48208561" w14:textId="77777777" w:rsidR="00EE4D8B" w:rsidRPr="00EE4D8B" w:rsidRDefault="00EE4D8B" w:rsidP="00156236">
            <w:pPr>
              <w:pStyle w:val="Tabletext"/>
            </w:pPr>
            <w:r w:rsidRPr="00EE4D8B">
              <w:t>Brunette Downs Area</w:t>
            </w:r>
          </w:p>
        </w:tc>
        <w:tc>
          <w:tcPr>
            <w:tcW w:w="2886" w:type="dxa"/>
          </w:tcPr>
          <w:p w14:paraId="22A9A684" w14:textId="77777777" w:rsidR="00EE4D8B" w:rsidRPr="00EE4D8B" w:rsidRDefault="00EE4D8B" w:rsidP="00156236">
            <w:pPr>
              <w:pStyle w:val="Tabletext"/>
            </w:pPr>
            <w:r w:rsidRPr="00EE4D8B">
              <w:t>Withdrawn 24 December 2002</w:t>
            </w:r>
          </w:p>
        </w:tc>
      </w:tr>
      <w:tr w:rsidR="00EE4D8B" w:rsidRPr="00EE4D8B" w14:paraId="5E010D74" w14:textId="77777777" w:rsidTr="00EE4D8B">
        <w:tc>
          <w:tcPr>
            <w:tcW w:w="1413" w:type="dxa"/>
          </w:tcPr>
          <w:p w14:paraId="1E28D65F" w14:textId="77777777" w:rsidR="00EE4D8B" w:rsidRPr="00EE4D8B" w:rsidRDefault="00EE4D8B" w:rsidP="00156236">
            <w:pPr>
              <w:pStyle w:val="Tabletext"/>
            </w:pPr>
            <w:r w:rsidRPr="00EE4D8B">
              <w:t>168</w:t>
            </w:r>
          </w:p>
        </w:tc>
        <w:tc>
          <w:tcPr>
            <w:tcW w:w="2551" w:type="dxa"/>
          </w:tcPr>
          <w:p w14:paraId="1FB4AB4B" w14:textId="77777777" w:rsidR="00EE4D8B" w:rsidRPr="00EE4D8B" w:rsidRDefault="00EE4D8B" w:rsidP="00156236">
            <w:pPr>
              <w:pStyle w:val="Tabletext"/>
            </w:pPr>
            <w:r w:rsidRPr="00EE4D8B">
              <w:t>Scott Creek Region</w:t>
            </w:r>
          </w:p>
        </w:tc>
        <w:tc>
          <w:tcPr>
            <w:tcW w:w="2886" w:type="dxa"/>
          </w:tcPr>
          <w:p w14:paraId="711C193C" w14:textId="77777777" w:rsidR="00EE4D8B" w:rsidRPr="00EE4D8B" w:rsidRDefault="00EE4D8B" w:rsidP="00156236">
            <w:pPr>
              <w:pStyle w:val="Tabletext"/>
            </w:pPr>
            <w:r w:rsidRPr="00EE4D8B">
              <w:t>s 67A(7)</w:t>
            </w:r>
          </w:p>
        </w:tc>
      </w:tr>
      <w:tr w:rsidR="00EE4D8B" w:rsidRPr="00EE4D8B" w14:paraId="46A7E098" w14:textId="77777777" w:rsidTr="00EE4D8B">
        <w:tc>
          <w:tcPr>
            <w:tcW w:w="1413" w:type="dxa"/>
          </w:tcPr>
          <w:p w14:paraId="696E0251" w14:textId="77777777" w:rsidR="00EE4D8B" w:rsidRPr="00EE4D8B" w:rsidRDefault="00EE4D8B" w:rsidP="00156236">
            <w:pPr>
              <w:pStyle w:val="Tabletext"/>
            </w:pPr>
            <w:r w:rsidRPr="00EE4D8B">
              <w:t>169</w:t>
            </w:r>
          </w:p>
        </w:tc>
        <w:tc>
          <w:tcPr>
            <w:tcW w:w="2551" w:type="dxa"/>
          </w:tcPr>
          <w:p w14:paraId="3C5BBBD6" w14:textId="77777777" w:rsidR="00EE4D8B" w:rsidRPr="00EE4D8B" w:rsidRDefault="00EE4D8B" w:rsidP="00156236">
            <w:pPr>
              <w:pStyle w:val="Tabletext"/>
            </w:pPr>
            <w:r w:rsidRPr="00EE4D8B">
              <w:t>Litchfield Region</w:t>
            </w:r>
          </w:p>
        </w:tc>
        <w:tc>
          <w:tcPr>
            <w:tcW w:w="2886" w:type="dxa"/>
          </w:tcPr>
          <w:p w14:paraId="2641D57D" w14:textId="77777777" w:rsidR="00EE4D8B" w:rsidRPr="00EE4D8B" w:rsidRDefault="00EE4D8B" w:rsidP="00156236">
            <w:pPr>
              <w:pStyle w:val="Tabletext"/>
            </w:pPr>
            <w:r w:rsidRPr="00EE4D8B">
              <w:t>s 67A(7)</w:t>
            </w:r>
          </w:p>
        </w:tc>
      </w:tr>
      <w:tr w:rsidR="00EE4D8B" w:rsidRPr="00EE4D8B" w14:paraId="4FF4F74F" w14:textId="77777777" w:rsidTr="00EE4D8B">
        <w:tc>
          <w:tcPr>
            <w:tcW w:w="1413" w:type="dxa"/>
          </w:tcPr>
          <w:p w14:paraId="31600C4C" w14:textId="77777777" w:rsidR="00EE4D8B" w:rsidRPr="00EE4D8B" w:rsidRDefault="00EE4D8B" w:rsidP="00156236">
            <w:pPr>
              <w:pStyle w:val="Tabletext"/>
            </w:pPr>
            <w:r w:rsidRPr="00EE4D8B">
              <w:t>170</w:t>
            </w:r>
          </w:p>
        </w:tc>
        <w:tc>
          <w:tcPr>
            <w:tcW w:w="2551" w:type="dxa"/>
          </w:tcPr>
          <w:p w14:paraId="4CC49AB9" w14:textId="77777777" w:rsidR="00EE4D8B" w:rsidRPr="00EE4D8B" w:rsidRDefault="00EE4D8B" w:rsidP="00156236">
            <w:pPr>
              <w:pStyle w:val="Tabletext"/>
            </w:pPr>
            <w:r w:rsidRPr="00EE4D8B">
              <w:t>Mount Bundy Region</w:t>
            </w:r>
          </w:p>
        </w:tc>
        <w:tc>
          <w:tcPr>
            <w:tcW w:w="2886" w:type="dxa"/>
          </w:tcPr>
          <w:p w14:paraId="2D708041" w14:textId="77777777" w:rsidR="00EE4D8B" w:rsidRPr="00EE4D8B" w:rsidRDefault="00EE4D8B" w:rsidP="00156236">
            <w:pPr>
              <w:pStyle w:val="Tabletext"/>
            </w:pPr>
            <w:r w:rsidRPr="00EE4D8B">
              <w:t>s 67A(7)</w:t>
            </w:r>
          </w:p>
        </w:tc>
      </w:tr>
      <w:tr w:rsidR="00EE4D8B" w:rsidRPr="00EE4D8B" w14:paraId="70D33719" w14:textId="77777777" w:rsidTr="00EE4D8B">
        <w:tc>
          <w:tcPr>
            <w:tcW w:w="1413" w:type="dxa"/>
          </w:tcPr>
          <w:p w14:paraId="03C0664C" w14:textId="77777777" w:rsidR="00EE4D8B" w:rsidRPr="00EE4D8B" w:rsidRDefault="00EE4D8B" w:rsidP="00156236">
            <w:pPr>
              <w:pStyle w:val="Tabletext"/>
            </w:pPr>
            <w:r w:rsidRPr="00EE4D8B">
              <w:t>171</w:t>
            </w:r>
          </w:p>
        </w:tc>
        <w:tc>
          <w:tcPr>
            <w:tcW w:w="2551" w:type="dxa"/>
          </w:tcPr>
          <w:p w14:paraId="072127DC" w14:textId="77777777" w:rsidR="00EE4D8B" w:rsidRPr="00EE4D8B" w:rsidRDefault="00EE4D8B" w:rsidP="00156236">
            <w:pPr>
              <w:pStyle w:val="Tabletext"/>
            </w:pPr>
            <w:r w:rsidRPr="00EE4D8B">
              <w:t>Anthony Lagoon and Creswell Downs (unnamed stock route)</w:t>
            </w:r>
          </w:p>
        </w:tc>
        <w:tc>
          <w:tcPr>
            <w:tcW w:w="2886" w:type="dxa"/>
          </w:tcPr>
          <w:p w14:paraId="1E02E9E2" w14:textId="77777777" w:rsidR="00EE4D8B" w:rsidRPr="00EE4D8B" w:rsidRDefault="00EE4D8B" w:rsidP="00156236">
            <w:pPr>
              <w:pStyle w:val="Tabletext"/>
            </w:pPr>
            <w:r w:rsidRPr="00EE4D8B">
              <w:t>s 67A(6)</w:t>
            </w:r>
          </w:p>
        </w:tc>
      </w:tr>
      <w:tr w:rsidR="00EE4D8B" w:rsidRPr="00EE4D8B" w14:paraId="50E896F2" w14:textId="77777777" w:rsidTr="00EE4D8B">
        <w:tc>
          <w:tcPr>
            <w:tcW w:w="1413" w:type="dxa"/>
          </w:tcPr>
          <w:p w14:paraId="71F5BC88" w14:textId="77777777" w:rsidR="00EE4D8B" w:rsidRPr="00EE4D8B" w:rsidRDefault="00EE4D8B" w:rsidP="00156236">
            <w:pPr>
              <w:pStyle w:val="Tabletext"/>
            </w:pPr>
            <w:r w:rsidRPr="00EE4D8B">
              <w:t>173</w:t>
            </w:r>
          </w:p>
        </w:tc>
        <w:tc>
          <w:tcPr>
            <w:tcW w:w="2551" w:type="dxa"/>
          </w:tcPr>
          <w:p w14:paraId="7B4E9062" w14:textId="77777777" w:rsidR="00EE4D8B" w:rsidRPr="00EE4D8B" w:rsidRDefault="00EE4D8B" w:rsidP="00156236">
            <w:pPr>
              <w:pStyle w:val="Tabletext"/>
            </w:pPr>
            <w:proofErr w:type="spellStart"/>
            <w:r w:rsidRPr="00EE4D8B">
              <w:t>Larrimah</w:t>
            </w:r>
            <w:proofErr w:type="spellEnd"/>
            <w:r w:rsidRPr="00EE4D8B">
              <w:t xml:space="preserve"> Region</w:t>
            </w:r>
          </w:p>
        </w:tc>
        <w:tc>
          <w:tcPr>
            <w:tcW w:w="2886" w:type="dxa"/>
          </w:tcPr>
          <w:p w14:paraId="1005FDDC" w14:textId="77777777" w:rsidR="00EE4D8B" w:rsidRPr="00EE4D8B" w:rsidRDefault="00EE4D8B" w:rsidP="00156236">
            <w:pPr>
              <w:pStyle w:val="Tabletext"/>
            </w:pPr>
            <w:r w:rsidRPr="00EE4D8B">
              <w:t>s 67A(7)</w:t>
            </w:r>
          </w:p>
        </w:tc>
      </w:tr>
      <w:tr w:rsidR="00EE4D8B" w:rsidRPr="00EE4D8B" w14:paraId="73071AAA" w14:textId="77777777" w:rsidTr="00EE4D8B">
        <w:tc>
          <w:tcPr>
            <w:tcW w:w="1413" w:type="dxa"/>
          </w:tcPr>
          <w:p w14:paraId="05F39A55" w14:textId="77777777" w:rsidR="00EE4D8B" w:rsidRPr="00EE4D8B" w:rsidRDefault="00EE4D8B" w:rsidP="00156236">
            <w:pPr>
              <w:pStyle w:val="Tabletext"/>
            </w:pPr>
            <w:r w:rsidRPr="00EE4D8B">
              <w:t>174</w:t>
            </w:r>
          </w:p>
        </w:tc>
        <w:tc>
          <w:tcPr>
            <w:tcW w:w="2551" w:type="dxa"/>
          </w:tcPr>
          <w:p w14:paraId="6D746F3D" w14:textId="77777777" w:rsidR="00EE4D8B" w:rsidRPr="00EE4D8B" w:rsidRDefault="00EE4D8B" w:rsidP="00156236">
            <w:pPr>
              <w:pStyle w:val="Tabletext"/>
            </w:pPr>
            <w:r w:rsidRPr="00EE4D8B">
              <w:t>Gregory National Park II</w:t>
            </w:r>
          </w:p>
        </w:tc>
        <w:tc>
          <w:tcPr>
            <w:tcW w:w="2886" w:type="dxa"/>
          </w:tcPr>
          <w:p w14:paraId="26DC787D" w14:textId="77777777" w:rsidR="00EE4D8B" w:rsidRPr="00EE4D8B" w:rsidRDefault="00EE4D8B" w:rsidP="00156236">
            <w:pPr>
              <w:pStyle w:val="Tabletext"/>
            </w:pPr>
            <w:r w:rsidRPr="00EE4D8B">
              <w:t>s 67A(7)</w:t>
            </w:r>
          </w:p>
        </w:tc>
      </w:tr>
      <w:tr w:rsidR="00EE4D8B" w:rsidRPr="00EE4D8B" w14:paraId="25241017" w14:textId="77777777" w:rsidTr="00EE4D8B">
        <w:tc>
          <w:tcPr>
            <w:tcW w:w="1413" w:type="dxa"/>
          </w:tcPr>
          <w:p w14:paraId="7296E1FE" w14:textId="77777777" w:rsidR="00EE4D8B" w:rsidRPr="00EE4D8B" w:rsidRDefault="00EE4D8B" w:rsidP="00156236">
            <w:pPr>
              <w:pStyle w:val="Tabletext"/>
            </w:pPr>
            <w:r w:rsidRPr="00EE4D8B">
              <w:t>175</w:t>
            </w:r>
          </w:p>
        </w:tc>
        <w:tc>
          <w:tcPr>
            <w:tcW w:w="2551" w:type="dxa"/>
          </w:tcPr>
          <w:p w14:paraId="2168BF64" w14:textId="77777777" w:rsidR="00EE4D8B" w:rsidRPr="00EE4D8B" w:rsidRDefault="00EE4D8B" w:rsidP="00156236">
            <w:pPr>
              <w:pStyle w:val="Tabletext"/>
            </w:pPr>
            <w:proofErr w:type="spellStart"/>
            <w:r w:rsidRPr="00EE4D8B">
              <w:t>Billengarrah</w:t>
            </w:r>
            <w:proofErr w:type="spellEnd"/>
          </w:p>
        </w:tc>
        <w:tc>
          <w:tcPr>
            <w:tcW w:w="2886" w:type="dxa"/>
          </w:tcPr>
          <w:p w14:paraId="4A832B61" w14:textId="77777777" w:rsidR="00EE4D8B" w:rsidRPr="00EE4D8B" w:rsidRDefault="00EE4D8B" w:rsidP="00156236">
            <w:pPr>
              <w:pStyle w:val="Tabletext"/>
            </w:pPr>
            <w:r w:rsidRPr="00EE4D8B">
              <w:t>Not available for claim</w:t>
            </w:r>
          </w:p>
        </w:tc>
      </w:tr>
      <w:tr w:rsidR="00EE4D8B" w:rsidRPr="00EE4D8B" w14:paraId="738D5F06" w14:textId="77777777" w:rsidTr="00EE4D8B">
        <w:tc>
          <w:tcPr>
            <w:tcW w:w="1413" w:type="dxa"/>
          </w:tcPr>
          <w:p w14:paraId="738A12C0" w14:textId="77777777" w:rsidR="00EE4D8B" w:rsidRPr="00EE4D8B" w:rsidRDefault="00EE4D8B" w:rsidP="00156236">
            <w:pPr>
              <w:pStyle w:val="Tabletext"/>
            </w:pPr>
            <w:r w:rsidRPr="00EE4D8B">
              <w:t>176</w:t>
            </w:r>
          </w:p>
        </w:tc>
        <w:tc>
          <w:tcPr>
            <w:tcW w:w="2551" w:type="dxa"/>
          </w:tcPr>
          <w:p w14:paraId="12FE4C22" w14:textId="77777777" w:rsidR="00EE4D8B" w:rsidRPr="00EE4D8B" w:rsidRDefault="00EE4D8B" w:rsidP="00156236">
            <w:pPr>
              <w:pStyle w:val="Tabletext"/>
            </w:pPr>
            <w:r w:rsidRPr="00EE4D8B">
              <w:t>Dry River Stock Route</w:t>
            </w:r>
          </w:p>
        </w:tc>
        <w:tc>
          <w:tcPr>
            <w:tcW w:w="2886" w:type="dxa"/>
          </w:tcPr>
          <w:p w14:paraId="40BB7BE9" w14:textId="77777777" w:rsidR="00EE4D8B" w:rsidRPr="00EE4D8B" w:rsidRDefault="00EE4D8B" w:rsidP="00156236">
            <w:pPr>
              <w:pStyle w:val="Tabletext"/>
            </w:pPr>
            <w:r w:rsidRPr="00EE4D8B">
              <w:t>Withdrawn 25 March 2013</w:t>
            </w:r>
          </w:p>
        </w:tc>
      </w:tr>
      <w:tr w:rsidR="00EE4D8B" w:rsidRPr="00EE4D8B" w14:paraId="0A873917" w14:textId="77777777" w:rsidTr="00EE4D8B">
        <w:tc>
          <w:tcPr>
            <w:tcW w:w="1413" w:type="dxa"/>
          </w:tcPr>
          <w:p w14:paraId="11837107" w14:textId="77777777" w:rsidR="00EE4D8B" w:rsidRPr="00EE4D8B" w:rsidRDefault="00EE4D8B" w:rsidP="00156236">
            <w:pPr>
              <w:pStyle w:val="Tabletext"/>
            </w:pPr>
            <w:r w:rsidRPr="00EE4D8B">
              <w:t>177</w:t>
            </w:r>
          </w:p>
        </w:tc>
        <w:tc>
          <w:tcPr>
            <w:tcW w:w="2551" w:type="dxa"/>
          </w:tcPr>
          <w:p w14:paraId="7A93D927" w14:textId="77777777" w:rsidR="00EE4D8B" w:rsidRPr="00EE4D8B" w:rsidRDefault="00EE4D8B" w:rsidP="00156236">
            <w:pPr>
              <w:pStyle w:val="Tabletext"/>
            </w:pPr>
            <w:r w:rsidRPr="00EE4D8B">
              <w:t>Fish River Region</w:t>
            </w:r>
          </w:p>
        </w:tc>
        <w:tc>
          <w:tcPr>
            <w:tcW w:w="2886" w:type="dxa"/>
          </w:tcPr>
          <w:p w14:paraId="14FEB58A" w14:textId="77777777" w:rsidR="00EE4D8B" w:rsidRPr="00EE4D8B" w:rsidRDefault="00EE4D8B" w:rsidP="00156236">
            <w:pPr>
              <w:pStyle w:val="Tabletext"/>
            </w:pPr>
            <w:r w:rsidRPr="00EE4D8B">
              <w:t>s 67A(7)</w:t>
            </w:r>
          </w:p>
        </w:tc>
      </w:tr>
      <w:tr w:rsidR="00EE4D8B" w:rsidRPr="00EE4D8B" w14:paraId="1D90C24C" w14:textId="77777777" w:rsidTr="00EE4D8B">
        <w:tc>
          <w:tcPr>
            <w:tcW w:w="1413" w:type="dxa"/>
          </w:tcPr>
          <w:p w14:paraId="00A5E58D" w14:textId="77777777" w:rsidR="00EE4D8B" w:rsidRPr="00EE4D8B" w:rsidRDefault="00EE4D8B" w:rsidP="00156236">
            <w:pPr>
              <w:pStyle w:val="Tabletext"/>
            </w:pPr>
            <w:r w:rsidRPr="00EE4D8B">
              <w:t>180</w:t>
            </w:r>
          </w:p>
        </w:tc>
        <w:tc>
          <w:tcPr>
            <w:tcW w:w="2551" w:type="dxa"/>
          </w:tcPr>
          <w:p w14:paraId="7763FC8E" w14:textId="77777777" w:rsidR="00EE4D8B" w:rsidRPr="00EE4D8B" w:rsidRDefault="00EE4D8B" w:rsidP="00156236">
            <w:pPr>
              <w:pStyle w:val="Tabletext"/>
            </w:pPr>
            <w:r w:rsidRPr="00EE4D8B">
              <w:t>Myra Falls Region</w:t>
            </w:r>
          </w:p>
        </w:tc>
        <w:tc>
          <w:tcPr>
            <w:tcW w:w="2886" w:type="dxa"/>
          </w:tcPr>
          <w:p w14:paraId="51DCC57A" w14:textId="77777777" w:rsidR="00EE4D8B" w:rsidRPr="00EE4D8B" w:rsidRDefault="00EE4D8B" w:rsidP="00156236">
            <w:pPr>
              <w:pStyle w:val="Tabletext"/>
            </w:pPr>
            <w:r w:rsidRPr="00EE4D8B">
              <w:t>Withdrawn 27 July 2005</w:t>
            </w:r>
          </w:p>
        </w:tc>
      </w:tr>
      <w:tr w:rsidR="00EE4D8B" w:rsidRPr="00EE4D8B" w14:paraId="081602B6" w14:textId="77777777" w:rsidTr="00EE4D8B">
        <w:tc>
          <w:tcPr>
            <w:tcW w:w="1413" w:type="dxa"/>
          </w:tcPr>
          <w:p w14:paraId="557AA371" w14:textId="77777777" w:rsidR="00EE4D8B" w:rsidRPr="00EE4D8B" w:rsidRDefault="00EE4D8B" w:rsidP="00156236">
            <w:pPr>
              <w:pStyle w:val="Tabletext"/>
            </w:pPr>
            <w:r w:rsidRPr="00EE4D8B">
              <w:t>181</w:t>
            </w:r>
          </w:p>
        </w:tc>
        <w:tc>
          <w:tcPr>
            <w:tcW w:w="2551" w:type="dxa"/>
          </w:tcPr>
          <w:p w14:paraId="5CDD0AFA" w14:textId="77777777" w:rsidR="00EE4D8B" w:rsidRPr="00EE4D8B" w:rsidRDefault="00EE4D8B" w:rsidP="00B97D97">
            <w:pPr>
              <w:pStyle w:val="Tabletext"/>
            </w:pPr>
            <w:proofErr w:type="spellStart"/>
            <w:r w:rsidRPr="00EE4D8B">
              <w:t>Murranji</w:t>
            </w:r>
            <w:proofErr w:type="spellEnd"/>
            <w:r w:rsidRPr="00EE4D8B">
              <w:t xml:space="preserve"> Stock Route (</w:t>
            </w:r>
            <w:proofErr w:type="spellStart"/>
            <w:r w:rsidR="00C84C90" w:rsidRPr="00EE4D8B">
              <w:t>Murranji</w:t>
            </w:r>
            <w:proofErr w:type="spellEnd"/>
            <w:r w:rsidR="00C84C90">
              <w:t> </w:t>
            </w:r>
            <w:r w:rsidRPr="00EE4D8B">
              <w:t>Pastoral Lease)</w:t>
            </w:r>
          </w:p>
        </w:tc>
        <w:tc>
          <w:tcPr>
            <w:tcW w:w="2886" w:type="dxa"/>
          </w:tcPr>
          <w:p w14:paraId="26FB0C5D" w14:textId="77777777" w:rsidR="00EE4D8B" w:rsidRPr="00EE4D8B" w:rsidRDefault="00EE4D8B" w:rsidP="00156236">
            <w:pPr>
              <w:pStyle w:val="Tabletext"/>
            </w:pPr>
            <w:r w:rsidRPr="00EE4D8B">
              <w:t>s 67A(6)</w:t>
            </w:r>
          </w:p>
        </w:tc>
      </w:tr>
      <w:tr w:rsidR="00EE4D8B" w:rsidRPr="00EE4D8B" w14:paraId="16C45C86" w14:textId="77777777" w:rsidTr="00EE4D8B">
        <w:tc>
          <w:tcPr>
            <w:tcW w:w="1413" w:type="dxa"/>
          </w:tcPr>
          <w:p w14:paraId="4F72B910" w14:textId="77777777" w:rsidR="00EE4D8B" w:rsidRPr="00EE4D8B" w:rsidRDefault="00EE4D8B" w:rsidP="00156236">
            <w:pPr>
              <w:pStyle w:val="Tabletext"/>
            </w:pPr>
            <w:r w:rsidRPr="00EE4D8B">
              <w:t>191</w:t>
            </w:r>
          </w:p>
        </w:tc>
        <w:tc>
          <w:tcPr>
            <w:tcW w:w="2551" w:type="dxa"/>
          </w:tcPr>
          <w:p w14:paraId="7F327672" w14:textId="77777777" w:rsidR="00EE4D8B" w:rsidRPr="00EE4D8B" w:rsidRDefault="00EE4D8B" w:rsidP="00156236">
            <w:pPr>
              <w:pStyle w:val="Tabletext"/>
            </w:pPr>
            <w:r w:rsidRPr="00EE4D8B">
              <w:t>Beagle Gulf Area</w:t>
            </w:r>
          </w:p>
        </w:tc>
        <w:tc>
          <w:tcPr>
            <w:tcW w:w="2886" w:type="dxa"/>
          </w:tcPr>
          <w:p w14:paraId="4DF6F93C" w14:textId="77777777" w:rsidR="00EE4D8B" w:rsidRPr="00EE4D8B" w:rsidRDefault="00EE4D8B" w:rsidP="00156236">
            <w:pPr>
              <w:pStyle w:val="Tabletext"/>
            </w:pPr>
            <w:r w:rsidRPr="00EE4D8B">
              <w:t>Seabed</w:t>
            </w:r>
          </w:p>
        </w:tc>
      </w:tr>
      <w:tr w:rsidR="00EE4D8B" w:rsidRPr="00EE4D8B" w14:paraId="5C7ECEFF" w14:textId="77777777" w:rsidTr="00EE4D8B">
        <w:tc>
          <w:tcPr>
            <w:tcW w:w="1413" w:type="dxa"/>
          </w:tcPr>
          <w:p w14:paraId="061E3F79" w14:textId="77777777" w:rsidR="00EE4D8B" w:rsidRPr="00EE4D8B" w:rsidRDefault="00EE4D8B" w:rsidP="00156236">
            <w:pPr>
              <w:pStyle w:val="Tabletext"/>
            </w:pPr>
            <w:r w:rsidRPr="00EE4D8B">
              <w:t>193</w:t>
            </w:r>
          </w:p>
        </w:tc>
        <w:tc>
          <w:tcPr>
            <w:tcW w:w="2551" w:type="dxa"/>
          </w:tcPr>
          <w:p w14:paraId="5175C0AD" w14:textId="77777777" w:rsidR="00EE4D8B" w:rsidRPr="00EE4D8B" w:rsidRDefault="00EE4D8B" w:rsidP="00156236">
            <w:pPr>
              <w:pStyle w:val="Tabletext"/>
            </w:pPr>
            <w:r w:rsidRPr="00EE4D8B">
              <w:t>Cobourg Peninsula Region</w:t>
            </w:r>
          </w:p>
        </w:tc>
        <w:tc>
          <w:tcPr>
            <w:tcW w:w="2886" w:type="dxa"/>
          </w:tcPr>
          <w:p w14:paraId="2D6D7DC6" w14:textId="77777777" w:rsidR="00EE4D8B" w:rsidRPr="00EE4D8B" w:rsidRDefault="00EE4D8B" w:rsidP="00156236">
            <w:pPr>
              <w:pStyle w:val="Tabletext"/>
            </w:pPr>
            <w:r w:rsidRPr="00EE4D8B">
              <w:t>Seabed</w:t>
            </w:r>
          </w:p>
        </w:tc>
      </w:tr>
      <w:tr w:rsidR="00EE4D8B" w:rsidRPr="00EE4D8B" w14:paraId="6EC1CC13" w14:textId="77777777" w:rsidTr="00EE4D8B">
        <w:tc>
          <w:tcPr>
            <w:tcW w:w="1413" w:type="dxa"/>
          </w:tcPr>
          <w:p w14:paraId="07D80413" w14:textId="77777777" w:rsidR="00EE4D8B" w:rsidRPr="00EE4D8B" w:rsidRDefault="00EE4D8B" w:rsidP="00156236">
            <w:pPr>
              <w:pStyle w:val="Tabletext"/>
            </w:pPr>
            <w:r w:rsidRPr="00EE4D8B">
              <w:t>194</w:t>
            </w:r>
          </w:p>
        </w:tc>
        <w:tc>
          <w:tcPr>
            <w:tcW w:w="2551" w:type="dxa"/>
          </w:tcPr>
          <w:p w14:paraId="052114EA" w14:textId="77777777" w:rsidR="00EE4D8B" w:rsidRPr="00EE4D8B" w:rsidRDefault="00EE4D8B" w:rsidP="00156236">
            <w:pPr>
              <w:pStyle w:val="Tabletext"/>
            </w:pPr>
            <w:proofErr w:type="spellStart"/>
            <w:r w:rsidRPr="00EE4D8B">
              <w:t>Maningrida</w:t>
            </w:r>
            <w:proofErr w:type="spellEnd"/>
            <w:r w:rsidRPr="00EE4D8B">
              <w:t xml:space="preserve"> Area</w:t>
            </w:r>
          </w:p>
        </w:tc>
        <w:tc>
          <w:tcPr>
            <w:tcW w:w="2886" w:type="dxa"/>
          </w:tcPr>
          <w:p w14:paraId="612BF779" w14:textId="77777777" w:rsidR="00EE4D8B" w:rsidRPr="00EE4D8B" w:rsidRDefault="00EE4D8B" w:rsidP="00156236">
            <w:pPr>
              <w:pStyle w:val="Tabletext"/>
            </w:pPr>
            <w:r w:rsidRPr="00EE4D8B">
              <w:t>Seabed</w:t>
            </w:r>
          </w:p>
        </w:tc>
      </w:tr>
      <w:tr w:rsidR="00EE4D8B" w:rsidRPr="00EE4D8B" w14:paraId="13825FD3" w14:textId="77777777" w:rsidTr="00EE4D8B">
        <w:tc>
          <w:tcPr>
            <w:tcW w:w="1413" w:type="dxa"/>
          </w:tcPr>
          <w:p w14:paraId="1BBEDD0E" w14:textId="77777777" w:rsidR="00EE4D8B" w:rsidRPr="00EE4D8B" w:rsidRDefault="00EE4D8B" w:rsidP="00156236">
            <w:pPr>
              <w:pStyle w:val="Tabletext"/>
            </w:pPr>
            <w:r w:rsidRPr="00EE4D8B">
              <w:t>195</w:t>
            </w:r>
          </w:p>
        </w:tc>
        <w:tc>
          <w:tcPr>
            <w:tcW w:w="2551" w:type="dxa"/>
          </w:tcPr>
          <w:p w14:paraId="04332826" w14:textId="77777777" w:rsidR="00EE4D8B" w:rsidRPr="00EE4D8B" w:rsidRDefault="00EE4D8B" w:rsidP="00156236">
            <w:pPr>
              <w:pStyle w:val="Tabletext"/>
            </w:pPr>
            <w:proofErr w:type="spellStart"/>
            <w:r w:rsidRPr="00EE4D8B">
              <w:t>Milingimbi</w:t>
            </w:r>
            <w:proofErr w:type="spellEnd"/>
            <w:r w:rsidRPr="00EE4D8B">
              <w:t xml:space="preserve"> Area</w:t>
            </w:r>
          </w:p>
        </w:tc>
        <w:tc>
          <w:tcPr>
            <w:tcW w:w="2886" w:type="dxa"/>
          </w:tcPr>
          <w:p w14:paraId="3997E6EA" w14:textId="77777777" w:rsidR="00EE4D8B" w:rsidRPr="00EE4D8B" w:rsidRDefault="00EE4D8B" w:rsidP="00156236">
            <w:pPr>
              <w:pStyle w:val="Tabletext"/>
            </w:pPr>
            <w:r w:rsidRPr="00EE4D8B">
              <w:t>Seabed</w:t>
            </w:r>
          </w:p>
        </w:tc>
      </w:tr>
      <w:tr w:rsidR="00EE4D8B" w:rsidRPr="00EE4D8B" w14:paraId="463F499D" w14:textId="77777777" w:rsidTr="00EE4D8B">
        <w:tc>
          <w:tcPr>
            <w:tcW w:w="1413" w:type="dxa"/>
          </w:tcPr>
          <w:p w14:paraId="0BA2D9B4" w14:textId="77777777" w:rsidR="00EE4D8B" w:rsidRPr="00EE4D8B" w:rsidRDefault="00EE4D8B" w:rsidP="00156236">
            <w:pPr>
              <w:pStyle w:val="Tabletext"/>
            </w:pPr>
            <w:r w:rsidRPr="00EE4D8B">
              <w:t>196</w:t>
            </w:r>
          </w:p>
        </w:tc>
        <w:tc>
          <w:tcPr>
            <w:tcW w:w="2551" w:type="dxa"/>
          </w:tcPr>
          <w:p w14:paraId="01867CC6" w14:textId="77777777" w:rsidR="00EE4D8B" w:rsidRPr="00EE4D8B" w:rsidRDefault="00EE4D8B" w:rsidP="00156236">
            <w:pPr>
              <w:pStyle w:val="Tabletext"/>
            </w:pPr>
            <w:proofErr w:type="spellStart"/>
            <w:r w:rsidRPr="00EE4D8B">
              <w:t>Galiwinku</w:t>
            </w:r>
            <w:proofErr w:type="spellEnd"/>
            <w:r w:rsidRPr="00EE4D8B">
              <w:t>/Wessel Islands Region</w:t>
            </w:r>
          </w:p>
        </w:tc>
        <w:tc>
          <w:tcPr>
            <w:tcW w:w="2886" w:type="dxa"/>
          </w:tcPr>
          <w:p w14:paraId="1F6D7C1E" w14:textId="77777777" w:rsidR="00EE4D8B" w:rsidRPr="00EE4D8B" w:rsidRDefault="00EE4D8B" w:rsidP="00156236">
            <w:pPr>
              <w:pStyle w:val="Tabletext"/>
            </w:pPr>
            <w:r w:rsidRPr="00EE4D8B">
              <w:t>Seabed</w:t>
            </w:r>
          </w:p>
        </w:tc>
      </w:tr>
      <w:tr w:rsidR="00EE4D8B" w:rsidRPr="00EE4D8B" w14:paraId="4D6BEE9A" w14:textId="77777777" w:rsidTr="00EE4D8B">
        <w:tc>
          <w:tcPr>
            <w:tcW w:w="1413" w:type="dxa"/>
          </w:tcPr>
          <w:p w14:paraId="04F7F2A7" w14:textId="77777777" w:rsidR="00EE4D8B" w:rsidRPr="00EE4D8B" w:rsidRDefault="00EE4D8B" w:rsidP="00156236">
            <w:pPr>
              <w:pStyle w:val="Tabletext"/>
            </w:pPr>
            <w:r w:rsidRPr="00EE4D8B">
              <w:t>197</w:t>
            </w:r>
          </w:p>
        </w:tc>
        <w:tc>
          <w:tcPr>
            <w:tcW w:w="2551" w:type="dxa"/>
          </w:tcPr>
          <w:p w14:paraId="3724ADF6" w14:textId="77777777" w:rsidR="00EE4D8B" w:rsidRPr="00EE4D8B" w:rsidRDefault="00EE4D8B" w:rsidP="00156236">
            <w:pPr>
              <w:pStyle w:val="Tabletext"/>
            </w:pPr>
            <w:r w:rsidRPr="00EE4D8B">
              <w:t>Gove/Groote Region</w:t>
            </w:r>
          </w:p>
        </w:tc>
        <w:tc>
          <w:tcPr>
            <w:tcW w:w="2886" w:type="dxa"/>
          </w:tcPr>
          <w:p w14:paraId="1532802D" w14:textId="77777777" w:rsidR="00EE4D8B" w:rsidRPr="00EE4D8B" w:rsidRDefault="00EE4D8B" w:rsidP="00156236">
            <w:pPr>
              <w:pStyle w:val="Tabletext"/>
            </w:pPr>
            <w:r w:rsidRPr="00EE4D8B">
              <w:t>Seabed</w:t>
            </w:r>
          </w:p>
        </w:tc>
      </w:tr>
      <w:tr w:rsidR="00EE4D8B" w:rsidRPr="00EE4D8B" w14:paraId="129C7419" w14:textId="77777777" w:rsidTr="00EE4D8B">
        <w:tc>
          <w:tcPr>
            <w:tcW w:w="1413" w:type="dxa"/>
          </w:tcPr>
          <w:p w14:paraId="40AD62E3" w14:textId="77777777" w:rsidR="00EE4D8B" w:rsidRPr="00EE4D8B" w:rsidRDefault="00EE4D8B" w:rsidP="00156236">
            <w:pPr>
              <w:pStyle w:val="Tabletext"/>
            </w:pPr>
            <w:r w:rsidRPr="00EE4D8B">
              <w:t>200</w:t>
            </w:r>
          </w:p>
        </w:tc>
        <w:tc>
          <w:tcPr>
            <w:tcW w:w="2551" w:type="dxa"/>
          </w:tcPr>
          <w:p w14:paraId="56B7693E" w14:textId="77777777" w:rsidR="00EE4D8B" w:rsidRPr="00EE4D8B" w:rsidRDefault="00EE4D8B" w:rsidP="00156236">
            <w:pPr>
              <w:pStyle w:val="Tabletext"/>
            </w:pPr>
            <w:proofErr w:type="spellStart"/>
            <w:r w:rsidRPr="00EE4D8B">
              <w:t>Watarrka</w:t>
            </w:r>
            <w:proofErr w:type="spellEnd"/>
          </w:p>
        </w:tc>
        <w:tc>
          <w:tcPr>
            <w:tcW w:w="2886" w:type="dxa"/>
          </w:tcPr>
          <w:p w14:paraId="554D5400" w14:textId="77777777" w:rsidR="00EE4D8B" w:rsidRPr="00EE4D8B" w:rsidRDefault="00EE4D8B" w:rsidP="00156236">
            <w:pPr>
              <w:pStyle w:val="Tabletext"/>
            </w:pPr>
            <w:r w:rsidRPr="00EE4D8B">
              <w:t>s 67A(7)</w:t>
            </w:r>
          </w:p>
        </w:tc>
      </w:tr>
      <w:tr w:rsidR="00EE4D8B" w:rsidRPr="00EE4D8B" w14:paraId="3AB848D1" w14:textId="77777777" w:rsidTr="00EE4D8B">
        <w:tc>
          <w:tcPr>
            <w:tcW w:w="1413" w:type="dxa"/>
          </w:tcPr>
          <w:p w14:paraId="171E8C5F" w14:textId="77777777" w:rsidR="00EE4D8B" w:rsidRPr="00EE4D8B" w:rsidRDefault="00EE4D8B" w:rsidP="00156236">
            <w:pPr>
              <w:pStyle w:val="Tabletext"/>
            </w:pPr>
            <w:r w:rsidRPr="00EE4D8B">
              <w:t>201</w:t>
            </w:r>
          </w:p>
        </w:tc>
        <w:tc>
          <w:tcPr>
            <w:tcW w:w="2551" w:type="dxa"/>
          </w:tcPr>
          <w:p w14:paraId="09FBCF37" w14:textId="77777777" w:rsidR="00EE4D8B" w:rsidRPr="00EE4D8B" w:rsidRDefault="00EE4D8B" w:rsidP="00156236">
            <w:pPr>
              <w:pStyle w:val="Tabletext"/>
            </w:pPr>
            <w:proofErr w:type="spellStart"/>
            <w:r w:rsidRPr="00EE4D8B">
              <w:t>Ewaninga</w:t>
            </w:r>
            <w:proofErr w:type="spellEnd"/>
          </w:p>
        </w:tc>
        <w:tc>
          <w:tcPr>
            <w:tcW w:w="2886" w:type="dxa"/>
          </w:tcPr>
          <w:p w14:paraId="1C491506" w14:textId="77777777" w:rsidR="00EE4D8B" w:rsidRPr="00EE4D8B" w:rsidRDefault="00EE4D8B" w:rsidP="00156236">
            <w:pPr>
              <w:pStyle w:val="Tabletext"/>
            </w:pPr>
            <w:r w:rsidRPr="00EE4D8B">
              <w:t>s 67A(7)</w:t>
            </w:r>
          </w:p>
        </w:tc>
      </w:tr>
      <w:tr w:rsidR="00EE4D8B" w:rsidRPr="00EE4D8B" w14:paraId="7E14CA97" w14:textId="77777777" w:rsidTr="00EE4D8B">
        <w:tc>
          <w:tcPr>
            <w:tcW w:w="1413" w:type="dxa"/>
          </w:tcPr>
          <w:p w14:paraId="4ACE5843" w14:textId="77777777" w:rsidR="00EE4D8B" w:rsidRPr="00EE4D8B" w:rsidRDefault="00EE4D8B" w:rsidP="00156236">
            <w:pPr>
              <w:pStyle w:val="Tabletext"/>
            </w:pPr>
            <w:r w:rsidRPr="00EE4D8B">
              <w:t>202</w:t>
            </w:r>
          </w:p>
        </w:tc>
        <w:tc>
          <w:tcPr>
            <w:tcW w:w="2551" w:type="dxa"/>
          </w:tcPr>
          <w:p w14:paraId="691CD01D" w14:textId="77777777" w:rsidR="00EE4D8B" w:rsidRPr="00EE4D8B" w:rsidRDefault="00EE4D8B" w:rsidP="00156236">
            <w:pPr>
              <w:pStyle w:val="Tabletext"/>
            </w:pPr>
            <w:r w:rsidRPr="00EE4D8B">
              <w:t>Corroboree Rock</w:t>
            </w:r>
          </w:p>
        </w:tc>
        <w:tc>
          <w:tcPr>
            <w:tcW w:w="2886" w:type="dxa"/>
          </w:tcPr>
          <w:p w14:paraId="1168D735" w14:textId="77777777" w:rsidR="00EE4D8B" w:rsidRPr="00EE4D8B" w:rsidRDefault="00EE4D8B" w:rsidP="00156236">
            <w:pPr>
              <w:pStyle w:val="Tabletext"/>
            </w:pPr>
            <w:r w:rsidRPr="00EE4D8B">
              <w:t>s 67A(7)</w:t>
            </w:r>
          </w:p>
        </w:tc>
      </w:tr>
      <w:tr w:rsidR="00EE4D8B" w:rsidRPr="00EE4D8B" w14:paraId="74AC59A1" w14:textId="77777777" w:rsidTr="00EE4D8B">
        <w:tc>
          <w:tcPr>
            <w:tcW w:w="1413" w:type="dxa"/>
          </w:tcPr>
          <w:p w14:paraId="7EAD07DA" w14:textId="77777777" w:rsidR="00EE4D8B" w:rsidRPr="00EE4D8B" w:rsidRDefault="00EE4D8B" w:rsidP="00156236">
            <w:pPr>
              <w:pStyle w:val="Tabletext"/>
            </w:pPr>
            <w:r w:rsidRPr="00EE4D8B">
              <w:t>203</w:t>
            </w:r>
          </w:p>
        </w:tc>
        <w:tc>
          <w:tcPr>
            <w:tcW w:w="2551" w:type="dxa"/>
          </w:tcPr>
          <w:p w14:paraId="4F131FEB" w14:textId="77777777" w:rsidR="00EE4D8B" w:rsidRPr="00EE4D8B" w:rsidRDefault="00EE4D8B" w:rsidP="00156236">
            <w:pPr>
              <w:pStyle w:val="Tabletext"/>
            </w:pPr>
            <w:r w:rsidRPr="00EE4D8B">
              <w:t>Devil’s Marbles</w:t>
            </w:r>
          </w:p>
        </w:tc>
        <w:tc>
          <w:tcPr>
            <w:tcW w:w="2886" w:type="dxa"/>
          </w:tcPr>
          <w:p w14:paraId="2BBC5F9A" w14:textId="77777777" w:rsidR="00EE4D8B" w:rsidRPr="00EE4D8B" w:rsidRDefault="00EE4D8B" w:rsidP="00156236">
            <w:pPr>
              <w:pStyle w:val="Tabletext"/>
            </w:pPr>
            <w:r w:rsidRPr="00EE4D8B">
              <w:t>s 67A(7)</w:t>
            </w:r>
          </w:p>
        </w:tc>
      </w:tr>
      <w:tr w:rsidR="00EE4D8B" w:rsidRPr="00EE4D8B" w14:paraId="063FB6AC" w14:textId="77777777" w:rsidTr="00EE4D8B">
        <w:tc>
          <w:tcPr>
            <w:tcW w:w="1413" w:type="dxa"/>
          </w:tcPr>
          <w:p w14:paraId="12F768A8" w14:textId="77777777" w:rsidR="00EE4D8B" w:rsidRPr="00EE4D8B" w:rsidRDefault="00EE4D8B" w:rsidP="00156236">
            <w:pPr>
              <w:pStyle w:val="Tabletext"/>
            </w:pPr>
            <w:r w:rsidRPr="00EE4D8B">
              <w:lastRenderedPageBreak/>
              <w:t>204</w:t>
            </w:r>
          </w:p>
        </w:tc>
        <w:tc>
          <w:tcPr>
            <w:tcW w:w="2551" w:type="dxa"/>
          </w:tcPr>
          <w:p w14:paraId="3876AF8D" w14:textId="77777777" w:rsidR="00EE4D8B" w:rsidRPr="00EE4D8B" w:rsidRDefault="00EE4D8B" w:rsidP="00156236">
            <w:pPr>
              <w:pStyle w:val="Tabletext"/>
            </w:pPr>
            <w:proofErr w:type="spellStart"/>
            <w:r w:rsidRPr="00EE4D8B">
              <w:t>N’Dhala</w:t>
            </w:r>
            <w:proofErr w:type="spellEnd"/>
            <w:r w:rsidRPr="00EE4D8B">
              <w:t xml:space="preserve"> Gorge</w:t>
            </w:r>
          </w:p>
        </w:tc>
        <w:tc>
          <w:tcPr>
            <w:tcW w:w="2886" w:type="dxa"/>
          </w:tcPr>
          <w:p w14:paraId="3C3988BE" w14:textId="77777777" w:rsidR="00EE4D8B" w:rsidRPr="00EE4D8B" w:rsidRDefault="00EE4D8B" w:rsidP="00156236">
            <w:pPr>
              <w:pStyle w:val="Tabletext"/>
            </w:pPr>
            <w:r w:rsidRPr="00EE4D8B">
              <w:t>s 67A(7)</w:t>
            </w:r>
          </w:p>
        </w:tc>
      </w:tr>
      <w:tr w:rsidR="00EE4D8B" w:rsidRPr="00EE4D8B" w14:paraId="6D7BAB75" w14:textId="77777777" w:rsidTr="00EE4D8B">
        <w:tc>
          <w:tcPr>
            <w:tcW w:w="1413" w:type="dxa"/>
          </w:tcPr>
          <w:p w14:paraId="554F8933" w14:textId="77777777" w:rsidR="00EE4D8B" w:rsidRPr="00EE4D8B" w:rsidRDefault="00EE4D8B" w:rsidP="00156236">
            <w:pPr>
              <w:pStyle w:val="Tabletext"/>
            </w:pPr>
            <w:r w:rsidRPr="00EE4D8B">
              <w:t>205</w:t>
            </w:r>
          </w:p>
        </w:tc>
        <w:tc>
          <w:tcPr>
            <w:tcW w:w="2551" w:type="dxa"/>
          </w:tcPr>
          <w:p w14:paraId="674F4384" w14:textId="77777777" w:rsidR="00EE4D8B" w:rsidRPr="00EE4D8B" w:rsidRDefault="00EE4D8B" w:rsidP="00156236">
            <w:pPr>
              <w:pStyle w:val="Tabletext"/>
            </w:pPr>
            <w:r w:rsidRPr="00EE4D8B">
              <w:t>West MacDonnell</w:t>
            </w:r>
          </w:p>
        </w:tc>
        <w:tc>
          <w:tcPr>
            <w:tcW w:w="2886" w:type="dxa"/>
          </w:tcPr>
          <w:p w14:paraId="66DDFE8F" w14:textId="77777777" w:rsidR="00EE4D8B" w:rsidRPr="00EE4D8B" w:rsidRDefault="00EE4D8B" w:rsidP="00156236">
            <w:pPr>
              <w:pStyle w:val="Tabletext"/>
            </w:pPr>
            <w:r w:rsidRPr="00EE4D8B">
              <w:t>s 67A(7)</w:t>
            </w:r>
          </w:p>
        </w:tc>
      </w:tr>
      <w:tr w:rsidR="00EE4D8B" w:rsidRPr="00EE4D8B" w14:paraId="63D95083" w14:textId="77777777" w:rsidTr="00EE4D8B">
        <w:tc>
          <w:tcPr>
            <w:tcW w:w="1413" w:type="dxa"/>
          </w:tcPr>
          <w:p w14:paraId="3C6D9CD8" w14:textId="77777777" w:rsidR="00EE4D8B" w:rsidRPr="00EE4D8B" w:rsidRDefault="00EE4D8B" w:rsidP="00156236">
            <w:pPr>
              <w:pStyle w:val="Tabletext"/>
            </w:pPr>
            <w:r w:rsidRPr="00EE4D8B">
              <w:t>206</w:t>
            </w:r>
          </w:p>
        </w:tc>
        <w:tc>
          <w:tcPr>
            <w:tcW w:w="2551" w:type="dxa"/>
          </w:tcPr>
          <w:p w14:paraId="5426CF54" w14:textId="77777777" w:rsidR="00EE4D8B" w:rsidRPr="00EE4D8B" w:rsidRDefault="00EE4D8B" w:rsidP="00B97D97">
            <w:pPr>
              <w:pStyle w:val="Tabletext"/>
            </w:pPr>
            <w:r w:rsidRPr="00EE4D8B">
              <w:t>Limestone Bore (</w:t>
            </w:r>
            <w:r w:rsidR="00C84C90" w:rsidRPr="00EE4D8B">
              <w:t>NT</w:t>
            </w:r>
            <w:r w:rsidR="00C84C90">
              <w:t> </w:t>
            </w:r>
            <w:r w:rsidR="00C84C90" w:rsidRPr="00EE4D8B">
              <w:t>Portion</w:t>
            </w:r>
            <w:r w:rsidR="00C84C90">
              <w:t> </w:t>
            </w:r>
            <w:r w:rsidRPr="00EE4D8B">
              <w:t>3910)</w:t>
            </w:r>
          </w:p>
        </w:tc>
        <w:tc>
          <w:tcPr>
            <w:tcW w:w="2886" w:type="dxa"/>
          </w:tcPr>
          <w:p w14:paraId="6FECA094" w14:textId="77777777" w:rsidR="00EE4D8B" w:rsidRPr="00EE4D8B" w:rsidRDefault="00EE4D8B" w:rsidP="00156236">
            <w:pPr>
              <w:pStyle w:val="Tabletext"/>
            </w:pPr>
            <w:r w:rsidRPr="00EE4D8B">
              <w:t>s 67A(7)</w:t>
            </w:r>
          </w:p>
        </w:tc>
      </w:tr>
      <w:tr w:rsidR="00EE4D8B" w:rsidRPr="00EE4D8B" w14:paraId="72C4A8EA" w14:textId="77777777" w:rsidTr="00EE4D8B">
        <w:tc>
          <w:tcPr>
            <w:tcW w:w="1413" w:type="dxa"/>
          </w:tcPr>
          <w:p w14:paraId="22F2B072" w14:textId="77777777" w:rsidR="00EE4D8B" w:rsidRPr="00EE4D8B" w:rsidRDefault="00EE4D8B" w:rsidP="00156236">
            <w:pPr>
              <w:pStyle w:val="Tabletext"/>
            </w:pPr>
            <w:r w:rsidRPr="00EE4D8B">
              <w:t>207</w:t>
            </w:r>
          </w:p>
        </w:tc>
        <w:tc>
          <w:tcPr>
            <w:tcW w:w="2551" w:type="dxa"/>
          </w:tcPr>
          <w:p w14:paraId="5367CCBF" w14:textId="77777777" w:rsidR="00EE4D8B" w:rsidRPr="00EE4D8B" w:rsidRDefault="00EE4D8B" w:rsidP="00156236">
            <w:pPr>
              <w:pStyle w:val="Tabletext"/>
            </w:pPr>
            <w:proofErr w:type="spellStart"/>
            <w:r w:rsidRPr="00EE4D8B">
              <w:t>Tjulu</w:t>
            </w:r>
            <w:proofErr w:type="spellEnd"/>
          </w:p>
        </w:tc>
        <w:tc>
          <w:tcPr>
            <w:tcW w:w="2886" w:type="dxa"/>
          </w:tcPr>
          <w:p w14:paraId="5026923A" w14:textId="77777777" w:rsidR="00EE4D8B" w:rsidRPr="00EE4D8B" w:rsidRDefault="00EE4D8B" w:rsidP="00156236">
            <w:pPr>
              <w:pStyle w:val="Tabletext"/>
            </w:pPr>
            <w:r w:rsidRPr="00EE4D8B">
              <w:t>Not available for claim</w:t>
            </w:r>
          </w:p>
        </w:tc>
      </w:tr>
      <w:tr w:rsidR="00EE4D8B" w:rsidRPr="00EE4D8B" w14:paraId="2C658935" w14:textId="77777777" w:rsidTr="00EE4D8B">
        <w:tc>
          <w:tcPr>
            <w:tcW w:w="1413" w:type="dxa"/>
          </w:tcPr>
          <w:p w14:paraId="7D90FDC8" w14:textId="77777777" w:rsidR="00EE4D8B" w:rsidRPr="00EE4D8B" w:rsidRDefault="00EE4D8B" w:rsidP="00156236">
            <w:pPr>
              <w:pStyle w:val="Tabletext"/>
            </w:pPr>
            <w:r w:rsidRPr="00EE4D8B">
              <w:t>208</w:t>
            </w:r>
          </w:p>
        </w:tc>
        <w:tc>
          <w:tcPr>
            <w:tcW w:w="2551" w:type="dxa"/>
          </w:tcPr>
          <w:p w14:paraId="3E64EDB3" w14:textId="77777777" w:rsidR="00EE4D8B" w:rsidRPr="00EE4D8B" w:rsidRDefault="00EE4D8B" w:rsidP="00156236">
            <w:pPr>
              <w:pStyle w:val="Tabletext"/>
            </w:pPr>
            <w:r w:rsidRPr="00EE4D8B">
              <w:t>Finke Gorge</w:t>
            </w:r>
          </w:p>
        </w:tc>
        <w:tc>
          <w:tcPr>
            <w:tcW w:w="2886" w:type="dxa"/>
          </w:tcPr>
          <w:p w14:paraId="40FFB23C" w14:textId="77777777" w:rsidR="00EE4D8B" w:rsidRPr="00EE4D8B" w:rsidRDefault="00EE4D8B" w:rsidP="00156236">
            <w:pPr>
              <w:pStyle w:val="Tabletext"/>
            </w:pPr>
            <w:r w:rsidRPr="00EE4D8B">
              <w:t>s 67A(7)</w:t>
            </w:r>
          </w:p>
        </w:tc>
      </w:tr>
      <w:tr w:rsidR="00EE4D8B" w:rsidRPr="00EE4D8B" w14:paraId="21B0B20B" w14:textId="77777777" w:rsidTr="00EE4D8B">
        <w:tc>
          <w:tcPr>
            <w:tcW w:w="1413" w:type="dxa"/>
          </w:tcPr>
          <w:p w14:paraId="4E4D6ED3" w14:textId="77777777" w:rsidR="00EE4D8B" w:rsidRPr="00EE4D8B" w:rsidRDefault="00EE4D8B" w:rsidP="00156236">
            <w:pPr>
              <w:pStyle w:val="Tabletext"/>
            </w:pPr>
            <w:r w:rsidRPr="00EE4D8B">
              <w:t>209</w:t>
            </w:r>
          </w:p>
        </w:tc>
        <w:tc>
          <w:tcPr>
            <w:tcW w:w="2551" w:type="dxa"/>
          </w:tcPr>
          <w:p w14:paraId="0BA173D1" w14:textId="77777777" w:rsidR="00EE4D8B" w:rsidRPr="00EE4D8B" w:rsidRDefault="00EE4D8B" w:rsidP="00156236">
            <w:pPr>
              <w:pStyle w:val="Tabletext"/>
            </w:pPr>
            <w:r w:rsidRPr="00EE4D8B">
              <w:t>Dulcie Range</w:t>
            </w:r>
          </w:p>
        </w:tc>
        <w:tc>
          <w:tcPr>
            <w:tcW w:w="2886" w:type="dxa"/>
          </w:tcPr>
          <w:p w14:paraId="4BE4C043" w14:textId="77777777" w:rsidR="00EE4D8B" w:rsidRPr="00EE4D8B" w:rsidRDefault="00EE4D8B" w:rsidP="00156236">
            <w:pPr>
              <w:pStyle w:val="Tabletext"/>
            </w:pPr>
            <w:r w:rsidRPr="00EE4D8B">
              <w:t>s 67A(7)</w:t>
            </w:r>
          </w:p>
        </w:tc>
      </w:tr>
      <w:tr w:rsidR="00EE4D8B" w:rsidRPr="00EE4D8B" w14:paraId="6A947D84" w14:textId="77777777" w:rsidTr="00EE4D8B">
        <w:tc>
          <w:tcPr>
            <w:tcW w:w="1413" w:type="dxa"/>
          </w:tcPr>
          <w:p w14:paraId="12AB1276" w14:textId="77777777" w:rsidR="00EE4D8B" w:rsidRPr="00EE4D8B" w:rsidRDefault="00EE4D8B" w:rsidP="00156236">
            <w:pPr>
              <w:pStyle w:val="Tabletext"/>
            </w:pPr>
            <w:r w:rsidRPr="00EE4D8B">
              <w:t>210</w:t>
            </w:r>
          </w:p>
        </w:tc>
        <w:tc>
          <w:tcPr>
            <w:tcW w:w="2551" w:type="dxa"/>
          </w:tcPr>
          <w:p w14:paraId="47EFF0C3" w14:textId="77777777" w:rsidR="00EE4D8B" w:rsidRPr="00EE4D8B" w:rsidRDefault="00EE4D8B" w:rsidP="00156236">
            <w:pPr>
              <w:pStyle w:val="Tabletext"/>
            </w:pPr>
            <w:r w:rsidRPr="00EE4D8B">
              <w:t>Mount Sanford</w:t>
            </w:r>
          </w:p>
        </w:tc>
        <w:tc>
          <w:tcPr>
            <w:tcW w:w="2886" w:type="dxa"/>
          </w:tcPr>
          <w:p w14:paraId="5AF45602" w14:textId="77777777" w:rsidR="00EE4D8B" w:rsidRPr="00EE4D8B" w:rsidRDefault="00EE4D8B" w:rsidP="00156236">
            <w:pPr>
              <w:pStyle w:val="Tabletext"/>
            </w:pPr>
            <w:r w:rsidRPr="00EE4D8B">
              <w:t>s 67A(7)</w:t>
            </w:r>
          </w:p>
        </w:tc>
      </w:tr>
      <w:tr w:rsidR="00EE4D8B" w:rsidRPr="00EE4D8B" w14:paraId="69C8E5F3" w14:textId="77777777" w:rsidTr="00EE4D8B">
        <w:tc>
          <w:tcPr>
            <w:tcW w:w="1413" w:type="dxa"/>
          </w:tcPr>
          <w:p w14:paraId="5DA01548" w14:textId="77777777" w:rsidR="00EE4D8B" w:rsidRPr="00EE4D8B" w:rsidRDefault="00EE4D8B" w:rsidP="00156236">
            <w:pPr>
              <w:pStyle w:val="Tabletext"/>
            </w:pPr>
            <w:r w:rsidRPr="00EE4D8B">
              <w:t>211</w:t>
            </w:r>
          </w:p>
        </w:tc>
        <w:tc>
          <w:tcPr>
            <w:tcW w:w="2551" w:type="dxa"/>
          </w:tcPr>
          <w:p w14:paraId="615D4D50" w14:textId="77777777" w:rsidR="00EE4D8B" w:rsidRPr="00EE4D8B" w:rsidRDefault="00EE4D8B" w:rsidP="00156236">
            <w:pPr>
              <w:pStyle w:val="Tabletext"/>
            </w:pPr>
            <w:r w:rsidRPr="00EE4D8B">
              <w:t>Davenport Range</w:t>
            </w:r>
          </w:p>
        </w:tc>
        <w:tc>
          <w:tcPr>
            <w:tcW w:w="2886" w:type="dxa"/>
          </w:tcPr>
          <w:p w14:paraId="536BCDF4" w14:textId="77777777" w:rsidR="00EE4D8B" w:rsidRPr="00EE4D8B" w:rsidRDefault="00EE4D8B" w:rsidP="00156236">
            <w:pPr>
              <w:pStyle w:val="Tabletext"/>
            </w:pPr>
            <w:r w:rsidRPr="00EE4D8B">
              <w:t>s 67A(7)</w:t>
            </w:r>
          </w:p>
        </w:tc>
      </w:tr>
      <w:tr w:rsidR="00EE4D8B" w:rsidRPr="00EE4D8B" w14:paraId="6078464A" w14:textId="77777777" w:rsidTr="00EE4D8B">
        <w:tc>
          <w:tcPr>
            <w:tcW w:w="1413" w:type="dxa"/>
          </w:tcPr>
          <w:p w14:paraId="5B2A9316" w14:textId="77777777" w:rsidR="00EE4D8B" w:rsidRPr="00EE4D8B" w:rsidRDefault="00EE4D8B" w:rsidP="00156236">
            <w:pPr>
              <w:pStyle w:val="Tabletext"/>
            </w:pPr>
            <w:r w:rsidRPr="00EE4D8B">
              <w:t>212</w:t>
            </w:r>
          </w:p>
        </w:tc>
        <w:tc>
          <w:tcPr>
            <w:tcW w:w="2551" w:type="dxa"/>
          </w:tcPr>
          <w:p w14:paraId="0B599DD8" w14:textId="77777777" w:rsidR="00EE4D8B" w:rsidRPr="00EE4D8B" w:rsidRDefault="00EE4D8B" w:rsidP="00156236">
            <w:pPr>
              <w:pStyle w:val="Tabletext"/>
            </w:pPr>
            <w:r w:rsidRPr="00EE4D8B">
              <w:t>Emily and Jessie Gaps</w:t>
            </w:r>
          </w:p>
        </w:tc>
        <w:tc>
          <w:tcPr>
            <w:tcW w:w="2886" w:type="dxa"/>
          </w:tcPr>
          <w:p w14:paraId="08091BB3" w14:textId="77777777" w:rsidR="00EE4D8B" w:rsidRPr="00EE4D8B" w:rsidRDefault="00EE4D8B" w:rsidP="00156236">
            <w:pPr>
              <w:pStyle w:val="Tabletext"/>
            </w:pPr>
            <w:r w:rsidRPr="00EE4D8B">
              <w:t>s 67A(7)</w:t>
            </w:r>
          </w:p>
        </w:tc>
      </w:tr>
      <w:tr w:rsidR="00EE4D8B" w:rsidRPr="00EE4D8B" w14:paraId="140E4793" w14:textId="77777777" w:rsidTr="00EE4D8B">
        <w:tc>
          <w:tcPr>
            <w:tcW w:w="1413" w:type="dxa"/>
          </w:tcPr>
          <w:p w14:paraId="012D81CB" w14:textId="77777777" w:rsidR="00EE4D8B" w:rsidRPr="00EE4D8B" w:rsidRDefault="00EE4D8B" w:rsidP="00156236">
            <w:pPr>
              <w:pStyle w:val="Tabletext"/>
            </w:pPr>
            <w:r w:rsidRPr="00EE4D8B">
              <w:t>213</w:t>
            </w:r>
          </w:p>
        </w:tc>
        <w:tc>
          <w:tcPr>
            <w:tcW w:w="2551" w:type="dxa"/>
          </w:tcPr>
          <w:p w14:paraId="49D8F45B" w14:textId="77777777" w:rsidR="00EE4D8B" w:rsidRPr="00EE4D8B" w:rsidRDefault="00EE4D8B" w:rsidP="00156236">
            <w:pPr>
              <w:pStyle w:val="Tabletext"/>
            </w:pPr>
            <w:r w:rsidRPr="00EE4D8B">
              <w:t>Ruby Gorge</w:t>
            </w:r>
          </w:p>
        </w:tc>
        <w:tc>
          <w:tcPr>
            <w:tcW w:w="2886" w:type="dxa"/>
          </w:tcPr>
          <w:p w14:paraId="232315F6" w14:textId="77777777" w:rsidR="00EE4D8B" w:rsidRPr="00EE4D8B" w:rsidRDefault="00EE4D8B" w:rsidP="00156236">
            <w:pPr>
              <w:pStyle w:val="Tabletext"/>
            </w:pPr>
            <w:r w:rsidRPr="00EE4D8B">
              <w:t>s 67A(7)</w:t>
            </w:r>
          </w:p>
        </w:tc>
      </w:tr>
      <w:tr w:rsidR="00EE4D8B" w:rsidRPr="00EE4D8B" w14:paraId="1F2CF80E" w14:textId="77777777" w:rsidTr="00EE4D8B">
        <w:tc>
          <w:tcPr>
            <w:tcW w:w="1413" w:type="dxa"/>
          </w:tcPr>
          <w:p w14:paraId="02DC97A4" w14:textId="77777777" w:rsidR="00EE4D8B" w:rsidRPr="00EE4D8B" w:rsidRDefault="00EE4D8B" w:rsidP="00156236">
            <w:pPr>
              <w:pStyle w:val="Tabletext"/>
            </w:pPr>
            <w:r w:rsidRPr="00EE4D8B">
              <w:t>214</w:t>
            </w:r>
          </w:p>
        </w:tc>
        <w:tc>
          <w:tcPr>
            <w:tcW w:w="2551" w:type="dxa"/>
          </w:tcPr>
          <w:p w14:paraId="63B21BC2" w14:textId="77777777" w:rsidR="00EE4D8B" w:rsidRPr="00EE4D8B" w:rsidRDefault="00EE4D8B" w:rsidP="00156236">
            <w:pPr>
              <w:pStyle w:val="Tabletext"/>
            </w:pPr>
            <w:r w:rsidRPr="00EE4D8B">
              <w:t xml:space="preserve">Acacia </w:t>
            </w:r>
            <w:proofErr w:type="spellStart"/>
            <w:r w:rsidRPr="00EE4D8B">
              <w:t>Peuce</w:t>
            </w:r>
            <w:proofErr w:type="spellEnd"/>
          </w:p>
        </w:tc>
        <w:tc>
          <w:tcPr>
            <w:tcW w:w="2886" w:type="dxa"/>
          </w:tcPr>
          <w:p w14:paraId="42DFCFA0" w14:textId="77777777" w:rsidR="00EE4D8B" w:rsidRPr="00EE4D8B" w:rsidRDefault="00EE4D8B" w:rsidP="00156236">
            <w:pPr>
              <w:pStyle w:val="Tabletext"/>
            </w:pPr>
            <w:r w:rsidRPr="00EE4D8B">
              <w:t>s 67A(7)</w:t>
            </w:r>
          </w:p>
        </w:tc>
      </w:tr>
      <w:tr w:rsidR="00EE4D8B" w:rsidRPr="00EE4D8B" w14:paraId="0D3CF4EC" w14:textId="77777777" w:rsidTr="00EE4D8B">
        <w:tc>
          <w:tcPr>
            <w:tcW w:w="1413" w:type="dxa"/>
          </w:tcPr>
          <w:p w14:paraId="1B34FD24" w14:textId="77777777" w:rsidR="00EE4D8B" w:rsidRPr="00EE4D8B" w:rsidRDefault="00EE4D8B" w:rsidP="00156236">
            <w:pPr>
              <w:pStyle w:val="Tabletext"/>
            </w:pPr>
            <w:r w:rsidRPr="00EE4D8B">
              <w:t>215</w:t>
            </w:r>
          </w:p>
        </w:tc>
        <w:tc>
          <w:tcPr>
            <w:tcW w:w="2551" w:type="dxa"/>
          </w:tcPr>
          <w:p w14:paraId="5AE00F90" w14:textId="77777777" w:rsidR="00EE4D8B" w:rsidRPr="00EE4D8B" w:rsidRDefault="00EE4D8B" w:rsidP="00156236">
            <w:pPr>
              <w:pStyle w:val="Tabletext"/>
            </w:pPr>
            <w:r w:rsidRPr="00EE4D8B">
              <w:t>Chambers Pillar</w:t>
            </w:r>
          </w:p>
        </w:tc>
        <w:tc>
          <w:tcPr>
            <w:tcW w:w="2886" w:type="dxa"/>
          </w:tcPr>
          <w:p w14:paraId="60C1FE12" w14:textId="77777777" w:rsidR="00EE4D8B" w:rsidRPr="00EE4D8B" w:rsidRDefault="00EE4D8B" w:rsidP="00156236">
            <w:pPr>
              <w:pStyle w:val="Tabletext"/>
            </w:pPr>
            <w:r w:rsidRPr="00EE4D8B">
              <w:t>s 67A(7)</w:t>
            </w:r>
          </w:p>
        </w:tc>
      </w:tr>
      <w:tr w:rsidR="00EE4D8B" w:rsidRPr="00EE4D8B" w14:paraId="6BEAABBC" w14:textId="77777777" w:rsidTr="00EE4D8B">
        <w:tc>
          <w:tcPr>
            <w:tcW w:w="1413" w:type="dxa"/>
          </w:tcPr>
          <w:p w14:paraId="768CC94A" w14:textId="77777777" w:rsidR="00EE4D8B" w:rsidRPr="00EE4D8B" w:rsidRDefault="00EE4D8B" w:rsidP="00156236">
            <w:pPr>
              <w:pStyle w:val="Tabletext"/>
            </w:pPr>
            <w:r w:rsidRPr="00EE4D8B">
              <w:t>216</w:t>
            </w:r>
          </w:p>
        </w:tc>
        <w:tc>
          <w:tcPr>
            <w:tcW w:w="2551" w:type="dxa"/>
          </w:tcPr>
          <w:p w14:paraId="121307A2" w14:textId="77777777" w:rsidR="00EE4D8B" w:rsidRPr="00EE4D8B" w:rsidRDefault="00EE4D8B" w:rsidP="00156236">
            <w:pPr>
              <w:pStyle w:val="Tabletext"/>
            </w:pPr>
            <w:r w:rsidRPr="00EE4D8B">
              <w:t>Rainbow Valley</w:t>
            </w:r>
          </w:p>
        </w:tc>
        <w:tc>
          <w:tcPr>
            <w:tcW w:w="2886" w:type="dxa"/>
          </w:tcPr>
          <w:p w14:paraId="7F188D1E" w14:textId="77777777" w:rsidR="00EE4D8B" w:rsidRPr="00EE4D8B" w:rsidRDefault="00EE4D8B" w:rsidP="00156236">
            <w:pPr>
              <w:pStyle w:val="Tabletext"/>
            </w:pPr>
            <w:r w:rsidRPr="00EE4D8B">
              <w:t>s 67A(7)</w:t>
            </w:r>
          </w:p>
        </w:tc>
      </w:tr>
      <w:tr w:rsidR="00EE4D8B" w:rsidRPr="00EE4D8B" w14:paraId="5A7B4C56" w14:textId="77777777" w:rsidTr="00EE4D8B">
        <w:tc>
          <w:tcPr>
            <w:tcW w:w="1413" w:type="dxa"/>
          </w:tcPr>
          <w:p w14:paraId="24CB449C" w14:textId="77777777" w:rsidR="00EE4D8B" w:rsidRPr="00EE4D8B" w:rsidRDefault="00EE4D8B" w:rsidP="00156236">
            <w:pPr>
              <w:pStyle w:val="Tabletext"/>
            </w:pPr>
            <w:r w:rsidRPr="00EE4D8B">
              <w:t>217</w:t>
            </w:r>
          </w:p>
        </w:tc>
        <w:tc>
          <w:tcPr>
            <w:tcW w:w="2551" w:type="dxa"/>
          </w:tcPr>
          <w:p w14:paraId="2513CB26" w14:textId="77777777" w:rsidR="00EE4D8B" w:rsidRPr="00EE4D8B" w:rsidRDefault="00EE4D8B" w:rsidP="00156236">
            <w:pPr>
              <w:pStyle w:val="Tabletext"/>
            </w:pPr>
            <w:proofErr w:type="spellStart"/>
            <w:r w:rsidRPr="00EE4D8B">
              <w:t>Trephina</w:t>
            </w:r>
            <w:proofErr w:type="spellEnd"/>
          </w:p>
        </w:tc>
        <w:tc>
          <w:tcPr>
            <w:tcW w:w="2886" w:type="dxa"/>
          </w:tcPr>
          <w:p w14:paraId="0365264F" w14:textId="77777777" w:rsidR="00EE4D8B" w:rsidRPr="00EE4D8B" w:rsidRDefault="00EE4D8B" w:rsidP="00156236">
            <w:pPr>
              <w:pStyle w:val="Tabletext"/>
            </w:pPr>
            <w:r w:rsidRPr="00EE4D8B">
              <w:t>s 67A(7)</w:t>
            </w:r>
          </w:p>
        </w:tc>
      </w:tr>
      <w:tr w:rsidR="00EE4D8B" w:rsidRPr="00EE4D8B" w14:paraId="5C5C7A22" w14:textId="77777777" w:rsidTr="00EE4D8B">
        <w:tc>
          <w:tcPr>
            <w:tcW w:w="1413" w:type="dxa"/>
          </w:tcPr>
          <w:p w14:paraId="472C5C74" w14:textId="77777777" w:rsidR="00EE4D8B" w:rsidRPr="00EE4D8B" w:rsidRDefault="00EE4D8B" w:rsidP="00156236">
            <w:pPr>
              <w:pStyle w:val="Tabletext"/>
            </w:pPr>
            <w:r w:rsidRPr="00EE4D8B">
              <w:t>218</w:t>
            </w:r>
          </w:p>
        </w:tc>
        <w:tc>
          <w:tcPr>
            <w:tcW w:w="2551" w:type="dxa"/>
          </w:tcPr>
          <w:p w14:paraId="0BE3A67C" w14:textId="77777777" w:rsidR="00EE4D8B" w:rsidRPr="00EE4D8B" w:rsidRDefault="00EE4D8B" w:rsidP="00156236">
            <w:pPr>
              <w:pStyle w:val="Tabletext"/>
            </w:pPr>
            <w:proofErr w:type="spellStart"/>
            <w:r w:rsidRPr="00EE4D8B">
              <w:t>Arltunga</w:t>
            </w:r>
            <w:proofErr w:type="spellEnd"/>
          </w:p>
        </w:tc>
        <w:tc>
          <w:tcPr>
            <w:tcW w:w="2886" w:type="dxa"/>
          </w:tcPr>
          <w:p w14:paraId="37769C71" w14:textId="77777777" w:rsidR="00EE4D8B" w:rsidRPr="00EE4D8B" w:rsidRDefault="00EE4D8B" w:rsidP="00156236">
            <w:pPr>
              <w:pStyle w:val="Tabletext"/>
            </w:pPr>
            <w:r w:rsidRPr="00EE4D8B">
              <w:t>s 67A(7)</w:t>
            </w:r>
          </w:p>
        </w:tc>
      </w:tr>
      <w:tr w:rsidR="00EE4D8B" w:rsidRPr="00EE4D8B" w14:paraId="79525CD1" w14:textId="77777777" w:rsidTr="00EE4D8B">
        <w:tc>
          <w:tcPr>
            <w:tcW w:w="1413" w:type="dxa"/>
          </w:tcPr>
          <w:p w14:paraId="62C65772" w14:textId="77777777" w:rsidR="00EE4D8B" w:rsidRPr="00EE4D8B" w:rsidRDefault="00EE4D8B" w:rsidP="00156236">
            <w:pPr>
              <w:pStyle w:val="Tabletext"/>
            </w:pPr>
            <w:r w:rsidRPr="00EE4D8B">
              <w:t>219</w:t>
            </w:r>
          </w:p>
        </w:tc>
        <w:tc>
          <w:tcPr>
            <w:tcW w:w="2551" w:type="dxa"/>
          </w:tcPr>
          <w:p w14:paraId="6E159C3C" w14:textId="77777777" w:rsidR="00EE4D8B" w:rsidRPr="00EE4D8B" w:rsidRDefault="00EE4D8B" w:rsidP="00156236">
            <w:pPr>
              <w:pStyle w:val="Tabletext"/>
            </w:pPr>
            <w:r w:rsidRPr="00EE4D8B">
              <w:t>Central Mount Wedge (Supplementary)</w:t>
            </w:r>
          </w:p>
        </w:tc>
        <w:tc>
          <w:tcPr>
            <w:tcW w:w="2886" w:type="dxa"/>
          </w:tcPr>
          <w:p w14:paraId="4E17923F" w14:textId="77777777" w:rsidR="00EE4D8B" w:rsidRPr="00EE4D8B" w:rsidRDefault="00EE4D8B" w:rsidP="00156236">
            <w:pPr>
              <w:pStyle w:val="Tabletext"/>
            </w:pPr>
            <w:r w:rsidRPr="00EE4D8B">
              <w:t>Withdrawn 21 April 1999</w:t>
            </w:r>
          </w:p>
        </w:tc>
      </w:tr>
      <w:tr w:rsidR="00EE4D8B" w:rsidRPr="00EE4D8B" w14:paraId="594A002E" w14:textId="77777777" w:rsidTr="00EE4D8B">
        <w:tc>
          <w:tcPr>
            <w:tcW w:w="1413" w:type="dxa"/>
          </w:tcPr>
          <w:p w14:paraId="67BFA746" w14:textId="77777777" w:rsidR="00EE4D8B" w:rsidRPr="00EE4D8B" w:rsidRDefault="00EE4D8B" w:rsidP="00156236">
            <w:pPr>
              <w:pStyle w:val="Tabletext"/>
            </w:pPr>
            <w:r w:rsidRPr="00EE4D8B">
              <w:t>220</w:t>
            </w:r>
          </w:p>
        </w:tc>
        <w:tc>
          <w:tcPr>
            <w:tcW w:w="2551" w:type="dxa"/>
          </w:tcPr>
          <w:p w14:paraId="3E811141" w14:textId="77777777" w:rsidR="00EE4D8B" w:rsidRPr="00EE4D8B" w:rsidRDefault="00EE4D8B" w:rsidP="00156236">
            <w:pPr>
              <w:pStyle w:val="Tabletext"/>
            </w:pPr>
            <w:proofErr w:type="spellStart"/>
            <w:r w:rsidRPr="00EE4D8B">
              <w:t>Wankangurru</w:t>
            </w:r>
            <w:proofErr w:type="spellEnd"/>
            <w:r w:rsidRPr="00EE4D8B">
              <w:t xml:space="preserve"> (Supplementary)</w:t>
            </w:r>
          </w:p>
        </w:tc>
        <w:tc>
          <w:tcPr>
            <w:tcW w:w="2886" w:type="dxa"/>
          </w:tcPr>
          <w:p w14:paraId="787FC8DF" w14:textId="77777777" w:rsidR="00EE4D8B" w:rsidRPr="00EE4D8B" w:rsidRDefault="00EE4D8B" w:rsidP="00156236">
            <w:pPr>
              <w:pStyle w:val="Tabletext"/>
            </w:pPr>
            <w:r w:rsidRPr="00EE4D8B">
              <w:t>s 67A(7)</w:t>
            </w:r>
          </w:p>
        </w:tc>
      </w:tr>
      <w:tr w:rsidR="00EE4D8B" w:rsidRPr="00EE4D8B" w14:paraId="6D9FC013" w14:textId="77777777" w:rsidTr="00EE4D8B">
        <w:tc>
          <w:tcPr>
            <w:tcW w:w="1413" w:type="dxa"/>
          </w:tcPr>
          <w:p w14:paraId="06F5D794" w14:textId="77777777" w:rsidR="00EE4D8B" w:rsidRPr="00EE4D8B" w:rsidRDefault="00EE4D8B" w:rsidP="00156236">
            <w:pPr>
              <w:pStyle w:val="Tabletext"/>
            </w:pPr>
            <w:r w:rsidRPr="00EE4D8B">
              <w:t>221</w:t>
            </w:r>
          </w:p>
        </w:tc>
        <w:tc>
          <w:tcPr>
            <w:tcW w:w="2551" w:type="dxa"/>
          </w:tcPr>
          <w:p w14:paraId="205C0DB4" w14:textId="77777777" w:rsidR="00EE4D8B" w:rsidRPr="00EE4D8B" w:rsidRDefault="00EE4D8B" w:rsidP="00156236">
            <w:pPr>
              <w:pStyle w:val="Tabletext"/>
            </w:pPr>
            <w:r w:rsidRPr="00EE4D8B">
              <w:t>Palm Valley (Supplementary)</w:t>
            </w:r>
          </w:p>
        </w:tc>
        <w:tc>
          <w:tcPr>
            <w:tcW w:w="2886" w:type="dxa"/>
          </w:tcPr>
          <w:p w14:paraId="06866A11" w14:textId="77777777" w:rsidR="00EE4D8B" w:rsidRPr="00EE4D8B" w:rsidRDefault="00EE4D8B" w:rsidP="007F4FF0">
            <w:pPr>
              <w:pStyle w:val="Tabletext"/>
            </w:pPr>
            <w:r w:rsidRPr="00EE4D8B">
              <w:t xml:space="preserve">Note </w:t>
            </w:r>
            <w:r w:rsidR="007F4FF0">
              <w:t>11</w:t>
            </w:r>
          </w:p>
        </w:tc>
      </w:tr>
      <w:tr w:rsidR="00EE4D8B" w:rsidRPr="00EE4D8B" w14:paraId="7A20582D" w14:textId="77777777" w:rsidTr="00EE4D8B">
        <w:tc>
          <w:tcPr>
            <w:tcW w:w="1413" w:type="dxa"/>
          </w:tcPr>
          <w:p w14:paraId="2498980F" w14:textId="77777777" w:rsidR="00EE4D8B" w:rsidRPr="00EE4D8B" w:rsidRDefault="00EE4D8B" w:rsidP="00156236">
            <w:pPr>
              <w:pStyle w:val="Tabletext"/>
            </w:pPr>
            <w:r w:rsidRPr="00EE4D8B">
              <w:t>222</w:t>
            </w:r>
          </w:p>
        </w:tc>
        <w:tc>
          <w:tcPr>
            <w:tcW w:w="2551" w:type="dxa"/>
          </w:tcPr>
          <w:p w14:paraId="0D0E345F" w14:textId="77777777" w:rsidR="00EE4D8B" w:rsidRPr="00EE4D8B" w:rsidRDefault="00EE4D8B" w:rsidP="00156236">
            <w:pPr>
              <w:pStyle w:val="Tabletext"/>
            </w:pPr>
            <w:proofErr w:type="spellStart"/>
            <w:r w:rsidRPr="00EE4D8B">
              <w:t>Alcoota</w:t>
            </w:r>
            <w:proofErr w:type="spellEnd"/>
            <w:r w:rsidRPr="00EE4D8B">
              <w:t xml:space="preserve"> (Supplementary)</w:t>
            </w:r>
          </w:p>
        </w:tc>
        <w:tc>
          <w:tcPr>
            <w:tcW w:w="2886" w:type="dxa"/>
          </w:tcPr>
          <w:p w14:paraId="74FBC779" w14:textId="77777777" w:rsidR="00EE4D8B" w:rsidRPr="00EE4D8B" w:rsidRDefault="00EE4D8B" w:rsidP="00156236">
            <w:pPr>
              <w:pStyle w:val="Tabletext"/>
            </w:pPr>
            <w:r w:rsidRPr="00EE4D8B">
              <w:t>Withdrawn 19 August 2011</w:t>
            </w:r>
          </w:p>
        </w:tc>
      </w:tr>
      <w:tr w:rsidR="00EE4D8B" w:rsidRPr="00EE4D8B" w14:paraId="240016F2" w14:textId="77777777" w:rsidTr="00EE4D8B">
        <w:tc>
          <w:tcPr>
            <w:tcW w:w="1413" w:type="dxa"/>
          </w:tcPr>
          <w:p w14:paraId="45E3B3DA" w14:textId="77777777" w:rsidR="00EE4D8B" w:rsidRPr="00EE4D8B" w:rsidRDefault="00EE4D8B" w:rsidP="00156236">
            <w:pPr>
              <w:pStyle w:val="Tabletext"/>
            </w:pPr>
            <w:r w:rsidRPr="00EE4D8B">
              <w:t>223</w:t>
            </w:r>
          </w:p>
        </w:tc>
        <w:tc>
          <w:tcPr>
            <w:tcW w:w="2551" w:type="dxa"/>
          </w:tcPr>
          <w:p w14:paraId="4B7795A0" w14:textId="77777777" w:rsidR="00EE4D8B" w:rsidRPr="00EE4D8B" w:rsidRDefault="00EE4D8B" w:rsidP="00B97D97">
            <w:pPr>
              <w:pStyle w:val="Tabletext"/>
            </w:pPr>
            <w:proofErr w:type="spellStart"/>
            <w:r w:rsidRPr="00EE4D8B">
              <w:t>Alcoota</w:t>
            </w:r>
            <w:proofErr w:type="spellEnd"/>
            <w:r w:rsidRPr="00EE4D8B">
              <w:t xml:space="preserve"> Locality (</w:t>
            </w:r>
            <w:r w:rsidR="00C84C90" w:rsidRPr="00EE4D8B">
              <w:t>NT</w:t>
            </w:r>
            <w:r w:rsidR="00C84C90">
              <w:t> </w:t>
            </w:r>
            <w:r w:rsidR="00C84C90" w:rsidRPr="00EE4D8B">
              <w:t>Portions</w:t>
            </w:r>
            <w:r w:rsidR="00C84C90">
              <w:t> </w:t>
            </w:r>
            <w:r w:rsidRPr="00EE4D8B">
              <w:t>3790 &amp; 4075)</w:t>
            </w:r>
          </w:p>
        </w:tc>
        <w:tc>
          <w:tcPr>
            <w:tcW w:w="2886" w:type="dxa"/>
          </w:tcPr>
          <w:p w14:paraId="45B3F663" w14:textId="77777777" w:rsidR="00EE4D8B" w:rsidRPr="00EE4D8B" w:rsidRDefault="00EE4D8B" w:rsidP="00156236">
            <w:pPr>
              <w:pStyle w:val="Tabletext"/>
            </w:pPr>
            <w:r w:rsidRPr="00EE4D8B">
              <w:t>s 67A(7)</w:t>
            </w:r>
          </w:p>
        </w:tc>
      </w:tr>
      <w:tr w:rsidR="00EE4D8B" w:rsidRPr="00EE4D8B" w14:paraId="235418E6" w14:textId="77777777" w:rsidTr="00EE4D8B">
        <w:tc>
          <w:tcPr>
            <w:tcW w:w="1413" w:type="dxa"/>
          </w:tcPr>
          <w:p w14:paraId="327D19BB" w14:textId="77777777" w:rsidR="00EE4D8B" w:rsidRPr="00EE4D8B" w:rsidRDefault="00EE4D8B" w:rsidP="00156236">
            <w:pPr>
              <w:pStyle w:val="Tabletext"/>
            </w:pPr>
            <w:r w:rsidRPr="00EE4D8B">
              <w:t>224</w:t>
            </w:r>
          </w:p>
        </w:tc>
        <w:tc>
          <w:tcPr>
            <w:tcW w:w="2551" w:type="dxa"/>
          </w:tcPr>
          <w:p w14:paraId="0450F048" w14:textId="77777777" w:rsidR="00EE4D8B" w:rsidRPr="00EE4D8B" w:rsidRDefault="00EE4D8B" w:rsidP="00156236">
            <w:pPr>
              <w:pStyle w:val="Tabletext"/>
            </w:pPr>
            <w:r w:rsidRPr="00EE4D8B">
              <w:t>Tempe Downs and Middleton Ponds (Supplementary)</w:t>
            </w:r>
          </w:p>
        </w:tc>
        <w:tc>
          <w:tcPr>
            <w:tcW w:w="2886" w:type="dxa"/>
          </w:tcPr>
          <w:p w14:paraId="301EA95D" w14:textId="77777777" w:rsidR="00EE4D8B" w:rsidRPr="00EE4D8B" w:rsidRDefault="00EE4D8B" w:rsidP="00156236">
            <w:pPr>
              <w:pStyle w:val="Tabletext"/>
            </w:pPr>
            <w:r w:rsidRPr="00EE4D8B">
              <w:t>Withdrawn 21 April 1999</w:t>
            </w:r>
          </w:p>
        </w:tc>
      </w:tr>
      <w:tr w:rsidR="00EE4D8B" w:rsidRPr="00EE4D8B" w14:paraId="789FA62E" w14:textId="77777777" w:rsidTr="00EE4D8B">
        <w:tc>
          <w:tcPr>
            <w:tcW w:w="1413" w:type="dxa"/>
          </w:tcPr>
          <w:p w14:paraId="6C4BE74D" w14:textId="77777777" w:rsidR="00EE4D8B" w:rsidRPr="00EE4D8B" w:rsidRDefault="00EE4D8B" w:rsidP="00156236">
            <w:pPr>
              <w:pStyle w:val="Tabletext"/>
            </w:pPr>
            <w:r w:rsidRPr="00EE4D8B">
              <w:t>225</w:t>
            </w:r>
          </w:p>
        </w:tc>
        <w:tc>
          <w:tcPr>
            <w:tcW w:w="2551" w:type="dxa"/>
          </w:tcPr>
          <w:p w14:paraId="36F55435" w14:textId="77777777" w:rsidR="00EE4D8B" w:rsidRPr="00EE4D8B" w:rsidRDefault="00EE4D8B" w:rsidP="00156236">
            <w:pPr>
              <w:pStyle w:val="Tabletext"/>
            </w:pPr>
            <w:r w:rsidRPr="00EE4D8B">
              <w:t>Loves Creek (Supplementary)</w:t>
            </w:r>
          </w:p>
        </w:tc>
        <w:tc>
          <w:tcPr>
            <w:tcW w:w="2886" w:type="dxa"/>
          </w:tcPr>
          <w:p w14:paraId="7CAC49FF" w14:textId="77777777" w:rsidR="00EE4D8B" w:rsidRPr="00EE4D8B" w:rsidRDefault="00EE4D8B" w:rsidP="00156236">
            <w:pPr>
              <w:pStyle w:val="Tabletext"/>
            </w:pPr>
            <w:r w:rsidRPr="00EE4D8B">
              <w:t>Withdrawn 28 April 2010</w:t>
            </w:r>
          </w:p>
        </w:tc>
      </w:tr>
      <w:tr w:rsidR="00EE4D8B" w:rsidRPr="00EE4D8B" w14:paraId="66FC12E1" w14:textId="77777777" w:rsidTr="00EE4D8B">
        <w:tc>
          <w:tcPr>
            <w:tcW w:w="1413" w:type="dxa"/>
          </w:tcPr>
          <w:p w14:paraId="1FB73E4E" w14:textId="77777777" w:rsidR="00EE4D8B" w:rsidRPr="00EE4D8B" w:rsidRDefault="00EE4D8B" w:rsidP="00156236">
            <w:pPr>
              <w:pStyle w:val="Tabletext"/>
            </w:pPr>
            <w:r w:rsidRPr="00EE4D8B">
              <w:lastRenderedPageBreak/>
              <w:t>226</w:t>
            </w:r>
          </w:p>
        </w:tc>
        <w:tc>
          <w:tcPr>
            <w:tcW w:w="2551" w:type="dxa"/>
          </w:tcPr>
          <w:p w14:paraId="53DDF919" w14:textId="77777777" w:rsidR="00EE4D8B" w:rsidRPr="00EE4D8B" w:rsidRDefault="00EE4D8B" w:rsidP="00156236">
            <w:pPr>
              <w:pStyle w:val="Tabletext"/>
            </w:pPr>
            <w:proofErr w:type="spellStart"/>
            <w:r w:rsidRPr="00EE4D8B">
              <w:t>Mbungara</w:t>
            </w:r>
            <w:proofErr w:type="spellEnd"/>
          </w:p>
        </w:tc>
        <w:tc>
          <w:tcPr>
            <w:tcW w:w="2886" w:type="dxa"/>
          </w:tcPr>
          <w:p w14:paraId="05AA07DB" w14:textId="77777777" w:rsidR="00EE4D8B" w:rsidRPr="00EE4D8B" w:rsidRDefault="00EE4D8B" w:rsidP="00156236">
            <w:pPr>
              <w:pStyle w:val="Tabletext"/>
            </w:pPr>
            <w:r w:rsidRPr="00EE4D8B">
              <w:t>s 67A(7)</w:t>
            </w:r>
          </w:p>
        </w:tc>
      </w:tr>
      <w:tr w:rsidR="00EE4D8B" w:rsidRPr="00EE4D8B" w14:paraId="7813DCEF" w14:textId="77777777" w:rsidTr="00EE4D8B">
        <w:tc>
          <w:tcPr>
            <w:tcW w:w="1413" w:type="dxa"/>
          </w:tcPr>
          <w:p w14:paraId="6F6D3606" w14:textId="77777777" w:rsidR="00EE4D8B" w:rsidRPr="00EE4D8B" w:rsidRDefault="00EE4D8B" w:rsidP="00156236">
            <w:pPr>
              <w:pStyle w:val="Tabletext"/>
            </w:pPr>
            <w:r w:rsidRPr="00EE4D8B">
              <w:t>227</w:t>
            </w:r>
          </w:p>
        </w:tc>
        <w:tc>
          <w:tcPr>
            <w:tcW w:w="2551" w:type="dxa"/>
          </w:tcPr>
          <w:p w14:paraId="4BBE80C9" w14:textId="77777777" w:rsidR="00EE4D8B" w:rsidRPr="00EE4D8B" w:rsidRDefault="00EE4D8B" w:rsidP="00156236">
            <w:pPr>
              <w:pStyle w:val="Tabletext"/>
            </w:pPr>
            <w:proofErr w:type="spellStart"/>
            <w:r w:rsidRPr="00EE4D8B">
              <w:t>Nurrku</w:t>
            </w:r>
            <w:proofErr w:type="spellEnd"/>
          </w:p>
        </w:tc>
        <w:tc>
          <w:tcPr>
            <w:tcW w:w="2886" w:type="dxa"/>
          </w:tcPr>
          <w:p w14:paraId="665F7B8E" w14:textId="77777777" w:rsidR="00EE4D8B" w:rsidRPr="00EE4D8B" w:rsidRDefault="00EE4D8B" w:rsidP="00156236">
            <w:pPr>
              <w:pStyle w:val="Tabletext"/>
            </w:pPr>
            <w:r w:rsidRPr="00EE4D8B">
              <w:t>Withdrawn 17 December 1999</w:t>
            </w:r>
          </w:p>
        </w:tc>
      </w:tr>
      <w:tr w:rsidR="00EE4D8B" w:rsidRPr="00EE4D8B" w14:paraId="5EB03B33" w14:textId="77777777" w:rsidTr="00EE4D8B">
        <w:tc>
          <w:tcPr>
            <w:tcW w:w="1413" w:type="dxa"/>
          </w:tcPr>
          <w:p w14:paraId="2D0FC1AC" w14:textId="77777777" w:rsidR="00EE4D8B" w:rsidRPr="00EE4D8B" w:rsidRDefault="00EE4D8B" w:rsidP="00156236">
            <w:pPr>
              <w:pStyle w:val="Tabletext"/>
            </w:pPr>
            <w:r w:rsidRPr="00EE4D8B">
              <w:t>228</w:t>
            </w:r>
          </w:p>
        </w:tc>
        <w:tc>
          <w:tcPr>
            <w:tcW w:w="2551" w:type="dxa"/>
          </w:tcPr>
          <w:p w14:paraId="5085BF45" w14:textId="77777777" w:rsidR="00EE4D8B" w:rsidRPr="00EE4D8B" w:rsidRDefault="00EE4D8B" w:rsidP="00156236">
            <w:pPr>
              <w:pStyle w:val="Tabletext"/>
            </w:pPr>
            <w:r w:rsidRPr="00EE4D8B">
              <w:t>Barry Caves Roadhouse Site</w:t>
            </w:r>
          </w:p>
        </w:tc>
        <w:tc>
          <w:tcPr>
            <w:tcW w:w="2886" w:type="dxa"/>
          </w:tcPr>
          <w:p w14:paraId="3607A776" w14:textId="77777777" w:rsidR="00EE4D8B" w:rsidRPr="00EE4D8B" w:rsidRDefault="00EE4D8B" w:rsidP="00156236">
            <w:pPr>
              <w:pStyle w:val="Tabletext"/>
            </w:pPr>
            <w:r w:rsidRPr="00EE4D8B">
              <w:t>s 67A(7)</w:t>
            </w:r>
          </w:p>
        </w:tc>
      </w:tr>
      <w:tr w:rsidR="00EE4D8B" w:rsidRPr="00EE4D8B" w14:paraId="32F0795E" w14:textId="77777777" w:rsidTr="00EE4D8B">
        <w:tc>
          <w:tcPr>
            <w:tcW w:w="1413" w:type="dxa"/>
          </w:tcPr>
          <w:p w14:paraId="29DBEB7F" w14:textId="77777777" w:rsidR="00EE4D8B" w:rsidRPr="00EE4D8B" w:rsidRDefault="00EE4D8B" w:rsidP="00156236">
            <w:pPr>
              <w:pStyle w:val="Tabletext"/>
            </w:pPr>
            <w:r w:rsidRPr="00EE4D8B">
              <w:t>229</w:t>
            </w:r>
          </w:p>
        </w:tc>
        <w:tc>
          <w:tcPr>
            <w:tcW w:w="2551" w:type="dxa"/>
          </w:tcPr>
          <w:p w14:paraId="74E6240D" w14:textId="77777777" w:rsidR="00EE4D8B" w:rsidRPr="00EE4D8B" w:rsidRDefault="00EE4D8B" w:rsidP="00B97D97">
            <w:pPr>
              <w:pStyle w:val="Tabletext"/>
            </w:pPr>
            <w:r w:rsidRPr="00EE4D8B">
              <w:t>Tennant Creek Area (</w:t>
            </w:r>
            <w:r w:rsidR="00C84C90" w:rsidRPr="00EE4D8B">
              <w:t>NT</w:t>
            </w:r>
            <w:r w:rsidR="00C84C90">
              <w:t> </w:t>
            </w:r>
            <w:r w:rsidR="00C84C90" w:rsidRPr="00EE4D8B">
              <w:t>Portion</w:t>
            </w:r>
            <w:r w:rsidR="00C84C90">
              <w:t> </w:t>
            </w:r>
            <w:r w:rsidRPr="00EE4D8B">
              <w:t>2341)</w:t>
            </w:r>
          </w:p>
        </w:tc>
        <w:tc>
          <w:tcPr>
            <w:tcW w:w="2886" w:type="dxa"/>
          </w:tcPr>
          <w:p w14:paraId="3C01FA6A" w14:textId="77777777" w:rsidR="00EE4D8B" w:rsidRPr="00EE4D8B" w:rsidRDefault="00EE4D8B" w:rsidP="00156236">
            <w:pPr>
              <w:pStyle w:val="Tabletext"/>
            </w:pPr>
            <w:r w:rsidRPr="00EE4D8B">
              <w:t>s 67A(7)</w:t>
            </w:r>
          </w:p>
        </w:tc>
      </w:tr>
      <w:tr w:rsidR="00EE4D8B" w:rsidRPr="00EE4D8B" w14:paraId="0FB2C50B" w14:textId="77777777" w:rsidTr="00EE4D8B">
        <w:tc>
          <w:tcPr>
            <w:tcW w:w="1413" w:type="dxa"/>
          </w:tcPr>
          <w:p w14:paraId="4E6CE237" w14:textId="77777777" w:rsidR="00EE4D8B" w:rsidRPr="00EE4D8B" w:rsidRDefault="00EE4D8B" w:rsidP="00156236">
            <w:pPr>
              <w:pStyle w:val="Tabletext"/>
            </w:pPr>
            <w:r w:rsidRPr="00EE4D8B">
              <w:t>230</w:t>
            </w:r>
          </w:p>
        </w:tc>
        <w:tc>
          <w:tcPr>
            <w:tcW w:w="2551" w:type="dxa"/>
          </w:tcPr>
          <w:p w14:paraId="422F345E" w14:textId="77777777" w:rsidR="00EE4D8B" w:rsidRPr="00EE4D8B" w:rsidRDefault="00EE4D8B" w:rsidP="00156236">
            <w:pPr>
              <w:pStyle w:val="Tabletext"/>
            </w:pPr>
            <w:r w:rsidRPr="00EE4D8B">
              <w:t>McLaren Creek Area</w:t>
            </w:r>
          </w:p>
        </w:tc>
        <w:tc>
          <w:tcPr>
            <w:tcW w:w="2886" w:type="dxa"/>
          </w:tcPr>
          <w:p w14:paraId="27F8D291" w14:textId="77777777" w:rsidR="00EE4D8B" w:rsidRPr="00EE4D8B" w:rsidRDefault="00EE4D8B" w:rsidP="00156236">
            <w:pPr>
              <w:pStyle w:val="Tabletext"/>
            </w:pPr>
            <w:r w:rsidRPr="00EE4D8B">
              <w:t>s 67A(7)</w:t>
            </w:r>
          </w:p>
        </w:tc>
      </w:tr>
      <w:tr w:rsidR="00EE4D8B" w:rsidRPr="00EE4D8B" w14:paraId="0DC50B02" w14:textId="77777777" w:rsidTr="00EE4D8B">
        <w:tc>
          <w:tcPr>
            <w:tcW w:w="1413" w:type="dxa"/>
          </w:tcPr>
          <w:p w14:paraId="583DEB98" w14:textId="77777777" w:rsidR="00EE4D8B" w:rsidRPr="00EE4D8B" w:rsidRDefault="00EE4D8B" w:rsidP="00156236">
            <w:pPr>
              <w:pStyle w:val="Tabletext"/>
            </w:pPr>
            <w:r w:rsidRPr="00EE4D8B">
              <w:t>231</w:t>
            </w:r>
          </w:p>
        </w:tc>
        <w:tc>
          <w:tcPr>
            <w:tcW w:w="2551" w:type="dxa"/>
          </w:tcPr>
          <w:p w14:paraId="5A8413B0" w14:textId="77777777" w:rsidR="00EE4D8B" w:rsidRPr="00EE4D8B" w:rsidRDefault="00EE4D8B" w:rsidP="00156236">
            <w:pPr>
              <w:pStyle w:val="Tabletext"/>
            </w:pPr>
            <w:r w:rsidRPr="00EE4D8B">
              <w:t>Howard’s Paddock</w:t>
            </w:r>
          </w:p>
        </w:tc>
        <w:tc>
          <w:tcPr>
            <w:tcW w:w="2886" w:type="dxa"/>
          </w:tcPr>
          <w:p w14:paraId="17F42F3E" w14:textId="77777777" w:rsidR="00EE4D8B" w:rsidRPr="00EE4D8B" w:rsidRDefault="00EE4D8B" w:rsidP="00156236">
            <w:pPr>
              <w:pStyle w:val="Tabletext"/>
            </w:pPr>
            <w:r w:rsidRPr="00EE4D8B">
              <w:t>s 67A(7)</w:t>
            </w:r>
          </w:p>
        </w:tc>
      </w:tr>
      <w:tr w:rsidR="00EE4D8B" w:rsidRPr="00EE4D8B" w14:paraId="35CAE22E" w14:textId="77777777" w:rsidTr="00EE4D8B">
        <w:tc>
          <w:tcPr>
            <w:tcW w:w="1413" w:type="dxa"/>
          </w:tcPr>
          <w:p w14:paraId="5B440904" w14:textId="77777777" w:rsidR="00EE4D8B" w:rsidRPr="00EE4D8B" w:rsidRDefault="00EE4D8B" w:rsidP="00156236">
            <w:pPr>
              <w:pStyle w:val="Tabletext"/>
            </w:pPr>
            <w:r w:rsidRPr="00EE4D8B">
              <w:t>232</w:t>
            </w:r>
          </w:p>
        </w:tc>
        <w:tc>
          <w:tcPr>
            <w:tcW w:w="2551" w:type="dxa"/>
          </w:tcPr>
          <w:p w14:paraId="5C1ACE9F" w14:textId="77777777" w:rsidR="00EE4D8B" w:rsidRPr="00EE4D8B" w:rsidRDefault="00EE4D8B" w:rsidP="00156236">
            <w:pPr>
              <w:pStyle w:val="Tabletext"/>
            </w:pPr>
            <w:r w:rsidRPr="00EE4D8B">
              <w:t>Rocky Hill</w:t>
            </w:r>
          </w:p>
        </w:tc>
        <w:tc>
          <w:tcPr>
            <w:tcW w:w="2886" w:type="dxa"/>
          </w:tcPr>
          <w:p w14:paraId="0B758062" w14:textId="77777777" w:rsidR="00EE4D8B" w:rsidRPr="00EE4D8B" w:rsidRDefault="00EE4D8B" w:rsidP="00156236">
            <w:pPr>
              <w:pStyle w:val="Tabletext"/>
            </w:pPr>
            <w:r w:rsidRPr="00EE4D8B">
              <w:t>s 67A(7)</w:t>
            </w:r>
          </w:p>
        </w:tc>
      </w:tr>
      <w:tr w:rsidR="00EE4D8B" w:rsidRPr="00EE4D8B" w14:paraId="294AA59A" w14:textId="77777777" w:rsidTr="00EE4D8B">
        <w:tc>
          <w:tcPr>
            <w:tcW w:w="1413" w:type="dxa"/>
          </w:tcPr>
          <w:p w14:paraId="4353C97D" w14:textId="77777777" w:rsidR="00EE4D8B" w:rsidRPr="00EE4D8B" w:rsidRDefault="00EE4D8B" w:rsidP="00156236">
            <w:pPr>
              <w:pStyle w:val="Tabletext"/>
            </w:pPr>
            <w:r w:rsidRPr="00EE4D8B">
              <w:t>233</w:t>
            </w:r>
          </w:p>
        </w:tc>
        <w:tc>
          <w:tcPr>
            <w:tcW w:w="2551" w:type="dxa"/>
          </w:tcPr>
          <w:p w14:paraId="0065A4E5" w14:textId="77777777" w:rsidR="00EE4D8B" w:rsidRPr="00EE4D8B" w:rsidRDefault="00EE4D8B" w:rsidP="00156236">
            <w:pPr>
              <w:pStyle w:val="Tabletext"/>
            </w:pPr>
            <w:proofErr w:type="spellStart"/>
            <w:r w:rsidRPr="00EE4D8B">
              <w:t>Kulgera</w:t>
            </w:r>
            <w:proofErr w:type="spellEnd"/>
            <w:r w:rsidRPr="00EE4D8B">
              <w:t xml:space="preserve"> Area</w:t>
            </w:r>
          </w:p>
        </w:tc>
        <w:tc>
          <w:tcPr>
            <w:tcW w:w="2886" w:type="dxa"/>
          </w:tcPr>
          <w:p w14:paraId="5673888E" w14:textId="77777777" w:rsidR="00EE4D8B" w:rsidRPr="00EE4D8B" w:rsidRDefault="00EE4D8B" w:rsidP="00156236">
            <w:pPr>
              <w:pStyle w:val="Tabletext"/>
            </w:pPr>
            <w:r w:rsidRPr="00EE4D8B">
              <w:t>s 67A(7)</w:t>
            </w:r>
          </w:p>
        </w:tc>
      </w:tr>
      <w:tr w:rsidR="00EE4D8B" w:rsidRPr="00EE4D8B" w14:paraId="2511D55D" w14:textId="77777777" w:rsidTr="00EE4D8B">
        <w:tc>
          <w:tcPr>
            <w:tcW w:w="1413" w:type="dxa"/>
          </w:tcPr>
          <w:p w14:paraId="2FBFCA08" w14:textId="77777777" w:rsidR="00EE4D8B" w:rsidRPr="00EE4D8B" w:rsidRDefault="00EE4D8B" w:rsidP="00156236">
            <w:pPr>
              <w:pStyle w:val="Tabletext"/>
            </w:pPr>
            <w:r w:rsidRPr="00EE4D8B">
              <w:t>234</w:t>
            </w:r>
          </w:p>
        </w:tc>
        <w:tc>
          <w:tcPr>
            <w:tcW w:w="2551" w:type="dxa"/>
          </w:tcPr>
          <w:p w14:paraId="6BB65A83" w14:textId="77777777" w:rsidR="00EE4D8B" w:rsidRPr="00EE4D8B" w:rsidRDefault="00EE4D8B" w:rsidP="00156236">
            <w:pPr>
              <w:pStyle w:val="Tabletext"/>
            </w:pPr>
            <w:proofErr w:type="spellStart"/>
            <w:r w:rsidRPr="00EE4D8B">
              <w:t>Duwun</w:t>
            </w:r>
            <w:proofErr w:type="spellEnd"/>
            <w:r w:rsidRPr="00EE4D8B">
              <w:t xml:space="preserve"> 1, 2 and 3</w:t>
            </w:r>
          </w:p>
        </w:tc>
        <w:tc>
          <w:tcPr>
            <w:tcW w:w="2886" w:type="dxa"/>
          </w:tcPr>
          <w:p w14:paraId="4DBB49FA" w14:textId="77777777" w:rsidR="00EE4D8B" w:rsidRPr="00EE4D8B" w:rsidRDefault="00EE4D8B" w:rsidP="00156236">
            <w:pPr>
              <w:pStyle w:val="Tabletext"/>
            </w:pPr>
            <w:r w:rsidRPr="00EE4D8B">
              <w:t>Withdrawn 4 August 1997</w:t>
            </w:r>
          </w:p>
        </w:tc>
      </w:tr>
      <w:tr w:rsidR="00EE4D8B" w:rsidRPr="00EE4D8B" w14:paraId="57F75F32" w14:textId="77777777" w:rsidTr="00EE4D8B">
        <w:tc>
          <w:tcPr>
            <w:tcW w:w="1413" w:type="dxa"/>
          </w:tcPr>
          <w:p w14:paraId="38330696" w14:textId="77777777" w:rsidR="00EE4D8B" w:rsidRPr="00EE4D8B" w:rsidRDefault="00EE4D8B" w:rsidP="00156236">
            <w:pPr>
              <w:pStyle w:val="Tabletext"/>
            </w:pPr>
            <w:r w:rsidRPr="00EE4D8B">
              <w:t>236</w:t>
            </w:r>
          </w:p>
        </w:tc>
        <w:tc>
          <w:tcPr>
            <w:tcW w:w="2551" w:type="dxa"/>
          </w:tcPr>
          <w:p w14:paraId="18906C01" w14:textId="77777777" w:rsidR="00EE4D8B" w:rsidRPr="00EE4D8B" w:rsidRDefault="00EE4D8B" w:rsidP="00156236">
            <w:pPr>
              <w:pStyle w:val="Tabletext"/>
            </w:pPr>
            <w:r w:rsidRPr="00EE4D8B">
              <w:t>Groote Island Region</w:t>
            </w:r>
          </w:p>
        </w:tc>
        <w:tc>
          <w:tcPr>
            <w:tcW w:w="2886" w:type="dxa"/>
          </w:tcPr>
          <w:p w14:paraId="778C2F16" w14:textId="77777777" w:rsidR="00EE4D8B" w:rsidRPr="00EE4D8B" w:rsidRDefault="00EE4D8B" w:rsidP="00156236">
            <w:pPr>
              <w:pStyle w:val="Tabletext"/>
            </w:pPr>
            <w:r w:rsidRPr="00EE4D8B">
              <w:t>Seabed</w:t>
            </w:r>
          </w:p>
        </w:tc>
      </w:tr>
      <w:tr w:rsidR="00EE4D8B" w:rsidRPr="00EE4D8B" w14:paraId="2B2274B9" w14:textId="77777777" w:rsidTr="00EE4D8B">
        <w:tc>
          <w:tcPr>
            <w:tcW w:w="1413" w:type="dxa"/>
          </w:tcPr>
          <w:p w14:paraId="480BD2E9" w14:textId="77777777" w:rsidR="00EE4D8B" w:rsidRPr="00EE4D8B" w:rsidRDefault="00EE4D8B" w:rsidP="00156236">
            <w:pPr>
              <w:pStyle w:val="Tabletext"/>
            </w:pPr>
            <w:r w:rsidRPr="00EE4D8B">
              <w:t>239</w:t>
            </w:r>
          </w:p>
        </w:tc>
        <w:tc>
          <w:tcPr>
            <w:tcW w:w="2551" w:type="dxa"/>
          </w:tcPr>
          <w:p w14:paraId="08A71502" w14:textId="77777777" w:rsidR="00EE4D8B" w:rsidRPr="00EE4D8B" w:rsidRDefault="00EE4D8B" w:rsidP="00156236">
            <w:pPr>
              <w:pStyle w:val="Tabletext"/>
            </w:pPr>
            <w:proofErr w:type="spellStart"/>
            <w:r w:rsidRPr="00EE4D8B">
              <w:t>Mataranka</w:t>
            </w:r>
            <w:proofErr w:type="spellEnd"/>
            <w:r w:rsidRPr="00EE4D8B">
              <w:t xml:space="preserve"> Region II</w:t>
            </w:r>
          </w:p>
        </w:tc>
        <w:tc>
          <w:tcPr>
            <w:tcW w:w="2886" w:type="dxa"/>
          </w:tcPr>
          <w:p w14:paraId="0CDD9179" w14:textId="77777777" w:rsidR="00EE4D8B" w:rsidRPr="00EE4D8B" w:rsidRDefault="00EE4D8B" w:rsidP="00156236">
            <w:pPr>
              <w:pStyle w:val="Tabletext"/>
            </w:pPr>
            <w:r w:rsidRPr="00EE4D8B">
              <w:t>Withdrawn 23 February 2009</w:t>
            </w:r>
          </w:p>
        </w:tc>
      </w:tr>
      <w:tr w:rsidR="00EE4D8B" w:rsidRPr="00EE4D8B" w14:paraId="6A617FCA" w14:textId="77777777" w:rsidTr="00EE4D8B">
        <w:tc>
          <w:tcPr>
            <w:tcW w:w="1413" w:type="dxa"/>
          </w:tcPr>
          <w:p w14:paraId="63E4A5A9" w14:textId="77777777" w:rsidR="00EE4D8B" w:rsidRPr="00EE4D8B" w:rsidRDefault="00EE4D8B" w:rsidP="00156236">
            <w:pPr>
              <w:pStyle w:val="Tabletext"/>
            </w:pPr>
            <w:r w:rsidRPr="00EE4D8B">
              <w:t>241</w:t>
            </w:r>
          </w:p>
        </w:tc>
        <w:tc>
          <w:tcPr>
            <w:tcW w:w="2551" w:type="dxa"/>
          </w:tcPr>
          <w:p w14:paraId="55B43709" w14:textId="77777777" w:rsidR="00EE4D8B" w:rsidRPr="00EE4D8B" w:rsidRDefault="00EE4D8B" w:rsidP="00156236">
            <w:pPr>
              <w:pStyle w:val="Tabletext"/>
            </w:pPr>
            <w:proofErr w:type="spellStart"/>
            <w:r w:rsidRPr="00EE4D8B">
              <w:t>Belyuen</w:t>
            </w:r>
            <w:proofErr w:type="spellEnd"/>
            <w:r w:rsidRPr="00EE4D8B">
              <w:t xml:space="preserve"> Area</w:t>
            </w:r>
          </w:p>
        </w:tc>
        <w:tc>
          <w:tcPr>
            <w:tcW w:w="2886" w:type="dxa"/>
          </w:tcPr>
          <w:p w14:paraId="7DB02AA9" w14:textId="77777777" w:rsidR="00EE4D8B" w:rsidRPr="00EE4D8B" w:rsidRDefault="00EE4D8B" w:rsidP="007F4FF0">
            <w:pPr>
              <w:pStyle w:val="Tabletext"/>
            </w:pPr>
            <w:r w:rsidRPr="00EE4D8B">
              <w:t xml:space="preserve">Note </w:t>
            </w:r>
            <w:r w:rsidR="007F4FF0">
              <w:t>12</w:t>
            </w:r>
          </w:p>
        </w:tc>
      </w:tr>
      <w:tr w:rsidR="00EE4D8B" w:rsidRPr="00EE4D8B" w14:paraId="0BFB2F3C" w14:textId="77777777" w:rsidTr="00EE4D8B">
        <w:tc>
          <w:tcPr>
            <w:tcW w:w="1413" w:type="dxa"/>
          </w:tcPr>
          <w:p w14:paraId="397065E3" w14:textId="77777777" w:rsidR="00EE4D8B" w:rsidRPr="00EE4D8B" w:rsidRDefault="00EE4D8B" w:rsidP="00156236">
            <w:pPr>
              <w:pStyle w:val="Tabletext"/>
            </w:pPr>
            <w:r w:rsidRPr="00EE4D8B">
              <w:t>242</w:t>
            </w:r>
          </w:p>
        </w:tc>
        <w:tc>
          <w:tcPr>
            <w:tcW w:w="2551" w:type="dxa"/>
          </w:tcPr>
          <w:p w14:paraId="280198D2" w14:textId="77777777" w:rsidR="00EE4D8B" w:rsidRPr="00EE4D8B" w:rsidRDefault="00EE4D8B" w:rsidP="00156236">
            <w:pPr>
              <w:pStyle w:val="Tabletext"/>
            </w:pPr>
            <w:r w:rsidRPr="00EE4D8B">
              <w:t>Fergusson River to Adelaide River Area</w:t>
            </w:r>
          </w:p>
        </w:tc>
        <w:tc>
          <w:tcPr>
            <w:tcW w:w="2886" w:type="dxa"/>
          </w:tcPr>
          <w:p w14:paraId="60508495" w14:textId="77777777" w:rsidR="00EE4D8B" w:rsidRPr="00EE4D8B" w:rsidRDefault="00EE4D8B" w:rsidP="00156236">
            <w:pPr>
              <w:pStyle w:val="Tabletext"/>
            </w:pPr>
            <w:r w:rsidRPr="00EE4D8B">
              <w:t>s 67A(7)</w:t>
            </w:r>
          </w:p>
        </w:tc>
      </w:tr>
      <w:tr w:rsidR="00EE4D8B" w:rsidRPr="00EE4D8B" w14:paraId="033ABA7C" w14:textId="77777777" w:rsidTr="00EE4D8B">
        <w:tc>
          <w:tcPr>
            <w:tcW w:w="1413" w:type="dxa"/>
          </w:tcPr>
          <w:p w14:paraId="3E4FC1E0" w14:textId="77777777" w:rsidR="00EE4D8B" w:rsidRPr="00EE4D8B" w:rsidRDefault="00EE4D8B" w:rsidP="00156236">
            <w:pPr>
              <w:pStyle w:val="Tabletext"/>
            </w:pPr>
            <w:r w:rsidRPr="00EE4D8B">
              <w:t>243</w:t>
            </w:r>
          </w:p>
        </w:tc>
        <w:tc>
          <w:tcPr>
            <w:tcW w:w="2551" w:type="dxa"/>
          </w:tcPr>
          <w:p w14:paraId="14CD873E" w14:textId="77777777" w:rsidR="00EE4D8B" w:rsidRPr="00EE4D8B" w:rsidRDefault="00EE4D8B" w:rsidP="00156236">
            <w:pPr>
              <w:pStyle w:val="Tabletext"/>
            </w:pPr>
            <w:r w:rsidRPr="00EE4D8B">
              <w:t>Adelaide River to Darwin Area</w:t>
            </w:r>
          </w:p>
        </w:tc>
        <w:tc>
          <w:tcPr>
            <w:tcW w:w="2886" w:type="dxa"/>
          </w:tcPr>
          <w:p w14:paraId="2BCA1956" w14:textId="77777777" w:rsidR="00EE4D8B" w:rsidRPr="00EE4D8B" w:rsidRDefault="00EE4D8B" w:rsidP="00156236">
            <w:pPr>
              <w:pStyle w:val="Tabletext"/>
            </w:pPr>
            <w:r w:rsidRPr="00EE4D8B">
              <w:t>s 67A(7)</w:t>
            </w:r>
          </w:p>
        </w:tc>
      </w:tr>
      <w:tr w:rsidR="00EE4D8B" w:rsidRPr="00EE4D8B" w14:paraId="0E8C9BC8" w14:textId="77777777" w:rsidTr="00EE4D8B">
        <w:tc>
          <w:tcPr>
            <w:tcW w:w="1413" w:type="dxa"/>
          </w:tcPr>
          <w:p w14:paraId="7F10CA09" w14:textId="77777777" w:rsidR="00EE4D8B" w:rsidRPr="00EE4D8B" w:rsidRDefault="00EE4D8B" w:rsidP="00156236">
            <w:pPr>
              <w:pStyle w:val="Tabletext"/>
            </w:pPr>
            <w:r w:rsidRPr="00EE4D8B">
              <w:t>244</w:t>
            </w:r>
          </w:p>
        </w:tc>
        <w:tc>
          <w:tcPr>
            <w:tcW w:w="2551" w:type="dxa"/>
          </w:tcPr>
          <w:p w14:paraId="4223B4CE" w14:textId="77777777" w:rsidR="00EE4D8B" w:rsidRPr="00EE4D8B" w:rsidRDefault="00EE4D8B" w:rsidP="00156236">
            <w:pPr>
              <w:pStyle w:val="Tabletext"/>
            </w:pPr>
            <w:r w:rsidRPr="00EE4D8B">
              <w:t>Katherine Region III</w:t>
            </w:r>
          </w:p>
        </w:tc>
        <w:tc>
          <w:tcPr>
            <w:tcW w:w="2886" w:type="dxa"/>
          </w:tcPr>
          <w:p w14:paraId="6EDC2537" w14:textId="77777777" w:rsidR="00EE4D8B" w:rsidRPr="00EE4D8B" w:rsidRDefault="00EE4D8B" w:rsidP="00156236">
            <w:pPr>
              <w:pStyle w:val="Tabletext"/>
            </w:pPr>
            <w:r w:rsidRPr="00EE4D8B">
              <w:t>s 67A(7)</w:t>
            </w:r>
          </w:p>
        </w:tc>
      </w:tr>
      <w:tr w:rsidR="00EE4D8B" w:rsidRPr="00EE4D8B" w14:paraId="4C515880" w14:textId="77777777" w:rsidTr="00EE4D8B">
        <w:tc>
          <w:tcPr>
            <w:tcW w:w="1413" w:type="dxa"/>
          </w:tcPr>
          <w:p w14:paraId="4340F13E" w14:textId="77777777" w:rsidR="00EE4D8B" w:rsidRPr="00EE4D8B" w:rsidRDefault="00EE4D8B" w:rsidP="00156236">
            <w:pPr>
              <w:pStyle w:val="Tabletext"/>
            </w:pPr>
            <w:r w:rsidRPr="00EE4D8B">
              <w:t>246</w:t>
            </w:r>
          </w:p>
        </w:tc>
        <w:tc>
          <w:tcPr>
            <w:tcW w:w="2551" w:type="dxa"/>
          </w:tcPr>
          <w:p w14:paraId="2D73AA19" w14:textId="77777777" w:rsidR="00EE4D8B" w:rsidRPr="00EE4D8B" w:rsidRDefault="00EE4D8B" w:rsidP="00156236">
            <w:pPr>
              <w:pStyle w:val="Tabletext"/>
            </w:pPr>
            <w:r w:rsidRPr="00EE4D8B">
              <w:t>Katherine Region II</w:t>
            </w:r>
          </w:p>
        </w:tc>
        <w:tc>
          <w:tcPr>
            <w:tcW w:w="2886" w:type="dxa"/>
          </w:tcPr>
          <w:p w14:paraId="49513B00" w14:textId="77777777" w:rsidR="00EE4D8B" w:rsidRPr="00EE4D8B" w:rsidRDefault="00EE4D8B" w:rsidP="00156236">
            <w:pPr>
              <w:pStyle w:val="Tabletext"/>
            </w:pPr>
            <w:r w:rsidRPr="00EE4D8B">
              <w:t>s 67A(7)</w:t>
            </w:r>
          </w:p>
        </w:tc>
      </w:tr>
      <w:tr w:rsidR="00EE4D8B" w:rsidRPr="00EE4D8B" w14:paraId="3AAF1B59" w14:textId="77777777" w:rsidTr="00EE4D8B">
        <w:tc>
          <w:tcPr>
            <w:tcW w:w="1413" w:type="dxa"/>
          </w:tcPr>
          <w:p w14:paraId="67BCF6BF" w14:textId="77777777" w:rsidR="00EE4D8B" w:rsidRPr="00EE4D8B" w:rsidRDefault="00EE4D8B" w:rsidP="00156236">
            <w:pPr>
              <w:pStyle w:val="Tabletext"/>
            </w:pPr>
            <w:r w:rsidRPr="00EE4D8B">
              <w:t>247</w:t>
            </w:r>
          </w:p>
        </w:tc>
        <w:tc>
          <w:tcPr>
            <w:tcW w:w="2551" w:type="dxa"/>
          </w:tcPr>
          <w:p w14:paraId="5752EBD4" w14:textId="77777777" w:rsidR="00EE4D8B" w:rsidRPr="00EE4D8B" w:rsidRDefault="00EE4D8B" w:rsidP="00156236">
            <w:pPr>
              <w:pStyle w:val="Tabletext"/>
            </w:pPr>
            <w:proofErr w:type="spellStart"/>
            <w:r w:rsidRPr="00EE4D8B">
              <w:t>Larrimah</w:t>
            </w:r>
            <w:proofErr w:type="spellEnd"/>
            <w:r w:rsidRPr="00EE4D8B">
              <w:t xml:space="preserve"> to </w:t>
            </w:r>
            <w:proofErr w:type="spellStart"/>
            <w:r w:rsidRPr="00EE4D8B">
              <w:t>Mataranka</w:t>
            </w:r>
            <w:proofErr w:type="spellEnd"/>
            <w:r w:rsidRPr="00EE4D8B">
              <w:t xml:space="preserve"> Area</w:t>
            </w:r>
          </w:p>
        </w:tc>
        <w:tc>
          <w:tcPr>
            <w:tcW w:w="2886" w:type="dxa"/>
          </w:tcPr>
          <w:p w14:paraId="232E1A2E" w14:textId="77777777" w:rsidR="00EE4D8B" w:rsidRPr="00EE4D8B" w:rsidRDefault="00EE4D8B" w:rsidP="00156236">
            <w:pPr>
              <w:pStyle w:val="Tabletext"/>
            </w:pPr>
            <w:r w:rsidRPr="00EE4D8B">
              <w:t>s 67A(7)</w:t>
            </w:r>
          </w:p>
        </w:tc>
      </w:tr>
      <w:tr w:rsidR="00EE4D8B" w:rsidRPr="00EE4D8B" w14:paraId="42359763" w14:textId="77777777" w:rsidTr="00EE4D8B">
        <w:tc>
          <w:tcPr>
            <w:tcW w:w="1413" w:type="dxa"/>
          </w:tcPr>
          <w:p w14:paraId="6AB8E77E" w14:textId="77777777" w:rsidR="00EE4D8B" w:rsidRPr="00EE4D8B" w:rsidRDefault="00EE4D8B" w:rsidP="00156236">
            <w:pPr>
              <w:pStyle w:val="Tabletext"/>
            </w:pPr>
            <w:r w:rsidRPr="00EE4D8B">
              <w:t>248</w:t>
            </w:r>
          </w:p>
        </w:tc>
        <w:tc>
          <w:tcPr>
            <w:tcW w:w="2551" w:type="dxa"/>
          </w:tcPr>
          <w:p w14:paraId="5295B586" w14:textId="77777777" w:rsidR="00EE4D8B" w:rsidRPr="00EE4D8B" w:rsidRDefault="00EE4D8B" w:rsidP="00156236">
            <w:pPr>
              <w:pStyle w:val="Tabletext"/>
            </w:pPr>
            <w:proofErr w:type="spellStart"/>
            <w:r w:rsidRPr="00EE4D8B">
              <w:t>Mataranka</w:t>
            </w:r>
            <w:proofErr w:type="spellEnd"/>
            <w:r w:rsidRPr="00EE4D8B">
              <w:t xml:space="preserve"> to Fergusson River Area</w:t>
            </w:r>
          </w:p>
        </w:tc>
        <w:tc>
          <w:tcPr>
            <w:tcW w:w="2886" w:type="dxa"/>
          </w:tcPr>
          <w:p w14:paraId="5461ACF8" w14:textId="77777777" w:rsidR="00EE4D8B" w:rsidRPr="00EE4D8B" w:rsidRDefault="00EE4D8B" w:rsidP="00156236">
            <w:pPr>
              <w:pStyle w:val="Tabletext"/>
            </w:pPr>
            <w:r w:rsidRPr="00EE4D8B">
              <w:t>s 67A(7)</w:t>
            </w:r>
          </w:p>
        </w:tc>
      </w:tr>
      <w:tr w:rsidR="00EE4D8B" w:rsidRPr="00EE4D8B" w14:paraId="2C823C51" w14:textId="77777777" w:rsidTr="00EE4D8B">
        <w:tc>
          <w:tcPr>
            <w:tcW w:w="1413" w:type="dxa"/>
          </w:tcPr>
          <w:p w14:paraId="1CFD7D05" w14:textId="77777777" w:rsidR="00EE4D8B" w:rsidRPr="00EE4D8B" w:rsidRDefault="00EE4D8B" w:rsidP="00156236">
            <w:pPr>
              <w:pStyle w:val="Tabletext"/>
            </w:pPr>
            <w:r w:rsidRPr="00EE4D8B">
              <w:t>249</w:t>
            </w:r>
          </w:p>
        </w:tc>
        <w:tc>
          <w:tcPr>
            <w:tcW w:w="2551" w:type="dxa"/>
          </w:tcPr>
          <w:p w14:paraId="43B1EA4E" w14:textId="77777777" w:rsidR="00EE4D8B" w:rsidRPr="00EE4D8B" w:rsidRDefault="00EE4D8B" w:rsidP="00156236">
            <w:pPr>
              <w:pStyle w:val="Tabletext"/>
            </w:pPr>
            <w:r w:rsidRPr="00EE4D8B">
              <w:t>Avon Downs Region</w:t>
            </w:r>
          </w:p>
        </w:tc>
        <w:tc>
          <w:tcPr>
            <w:tcW w:w="2886" w:type="dxa"/>
          </w:tcPr>
          <w:p w14:paraId="1B7682BD" w14:textId="77777777" w:rsidR="00EE4D8B" w:rsidRPr="00EE4D8B" w:rsidRDefault="00EE4D8B" w:rsidP="00156236">
            <w:pPr>
              <w:pStyle w:val="Tabletext"/>
            </w:pPr>
            <w:r w:rsidRPr="00EE4D8B">
              <w:t>Withdrawn 8 September 2005</w:t>
            </w:r>
          </w:p>
        </w:tc>
      </w:tr>
    </w:tbl>
    <w:p w14:paraId="1B50B6FC" w14:textId="77777777" w:rsidR="004824C9" w:rsidRPr="00B34724" w:rsidRDefault="004824C9" w:rsidP="00B34724">
      <w:pPr>
        <w:pStyle w:val="Body"/>
      </w:pPr>
    </w:p>
    <w:p w14:paraId="0288A6EF" w14:textId="77777777" w:rsidR="00DA2AB6" w:rsidRDefault="00ED2BE8" w:rsidP="00C246D3">
      <w:pPr>
        <w:pStyle w:val="Body"/>
        <w:ind w:left="851" w:hanging="851"/>
      </w:pPr>
      <w:r w:rsidRPr="00B34724">
        <w:t xml:space="preserve">Note </w:t>
      </w:r>
      <w:r w:rsidR="00970830" w:rsidRPr="00B34724">
        <w:t>7</w:t>
      </w:r>
      <w:r w:rsidR="00EE4D8B">
        <w:t>:</w:t>
      </w:r>
      <w:r w:rsidR="004A4590">
        <w:tab/>
      </w:r>
      <w:r w:rsidR="00DA2AB6">
        <w:t xml:space="preserve">Where an application has only been partially withdrawn or only part of the claim area added to Schedule </w:t>
      </w:r>
      <w:r w:rsidR="007F4FF0">
        <w:t>1, the application is referred to in the table relevant to the remaining area under claim.</w:t>
      </w:r>
    </w:p>
    <w:p w14:paraId="4F78D9F1" w14:textId="77777777" w:rsidR="00ED2BE8" w:rsidRPr="00B34724" w:rsidRDefault="00DA2AB6" w:rsidP="00C246D3">
      <w:pPr>
        <w:pStyle w:val="Body"/>
        <w:ind w:left="851" w:hanging="851"/>
      </w:pPr>
      <w:r>
        <w:lastRenderedPageBreak/>
        <w:t>Note 8:</w:t>
      </w:r>
      <w:r>
        <w:tab/>
      </w:r>
      <w:r w:rsidR="00ED2BE8" w:rsidRPr="00B34724">
        <w:t xml:space="preserve">The claimed land was later included in </w:t>
      </w:r>
      <w:r w:rsidR="00CC508C" w:rsidRPr="00B34724">
        <w:t xml:space="preserve">Application </w:t>
      </w:r>
      <w:r w:rsidR="00ED2BE8" w:rsidRPr="00B34724">
        <w:t>No 19 (Alligator</w:t>
      </w:r>
      <w:r w:rsidR="00573FC8">
        <w:t> </w:t>
      </w:r>
      <w:r w:rsidR="00ED2BE8" w:rsidRPr="00B34724">
        <w:t>Rivers Stage II).</w:t>
      </w:r>
      <w:r w:rsidR="00FD73D0">
        <w:t xml:space="preserve"> </w:t>
      </w:r>
      <w:r w:rsidR="00ED2BE8" w:rsidRPr="00B34724">
        <w:t>Application No 4 was not proceeded with.</w:t>
      </w:r>
      <w:r w:rsidR="00FD73D0">
        <w:t xml:space="preserve"> </w:t>
      </w:r>
      <w:r w:rsidR="008401BF" w:rsidRPr="00B34724">
        <w:t>Refer to Report No 10.</w:t>
      </w:r>
    </w:p>
    <w:p w14:paraId="6A4DD874" w14:textId="77777777" w:rsidR="00ED2BE8" w:rsidRPr="00B34724" w:rsidRDefault="00ED2BE8" w:rsidP="00C246D3">
      <w:pPr>
        <w:pStyle w:val="Body"/>
        <w:ind w:left="851" w:hanging="851"/>
      </w:pPr>
      <w:r w:rsidRPr="00B34724">
        <w:t xml:space="preserve">Note </w:t>
      </w:r>
      <w:r w:rsidR="007F4FF0">
        <w:t>9</w:t>
      </w:r>
      <w:r w:rsidR="00EE4D8B">
        <w:t>:</w:t>
      </w:r>
      <w:r w:rsidR="004A4590">
        <w:tab/>
      </w:r>
      <w:r w:rsidRPr="00B34724">
        <w:t xml:space="preserve">The whole of the land claimed in </w:t>
      </w:r>
      <w:r w:rsidR="00BA62CD" w:rsidRPr="00B34724">
        <w:t xml:space="preserve">Applications </w:t>
      </w:r>
      <w:r w:rsidRPr="00B34724">
        <w:t xml:space="preserve">No 34 and 117 was recommended for grant </w:t>
      </w:r>
      <w:r w:rsidR="008401BF" w:rsidRPr="00B34724">
        <w:t xml:space="preserve">with Application No 30 </w:t>
      </w:r>
      <w:r w:rsidRPr="00B34724">
        <w:t>in Report No 49</w:t>
      </w:r>
      <w:r w:rsidR="00C03E91" w:rsidRPr="00B34724">
        <w:t xml:space="preserve"> (</w:t>
      </w:r>
      <w:proofErr w:type="spellStart"/>
      <w:r w:rsidR="00C03E91" w:rsidRPr="00B34724">
        <w:t>Warnarrwarnarr-Barranyi</w:t>
      </w:r>
      <w:proofErr w:type="spellEnd"/>
      <w:r w:rsidR="00C03E91" w:rsidRPr="00B34724">
        <w:t xml:space="preserve"> (</w:t>
      </w:r>
      <w:proofErr w:type="spellStart"/>
      <w:r w:rsidR="00C03E91" w:rsidRPr="00B34724">
        <w:t>B</w:t>
      </w:r>
      <w:r w:rsidR="00FE20E5" w:rsidRPr="00B34724">
        <w:t>o</w:t>
      </w:r>
      <w:r w:rsidR="00C03E91" w:rsidRPr="00B34724">
        <w:t>rro</w:t>
      </w:r>
      <w:r w:rsidR="00FE20E5" w:rsidRPr="00B34724">
        <w:t>l</w:t>
      </w:r>
      <w:r w:rsidR="00C03E91" w:rsidRPr="00B34724">
        <w:t>o</w:t>
      </w:r>
      <w:r w:rsidR="00FE20E5" w:rsidRPr="00B34724">
        <w:t>ola</w:t>
      </w:r>
      <w:proofErr w:type="spellEnd"/>
      <w:r w:rsidR="00474883">
        <w:t xml:space="preserve"> </w:t>
      </w:r>
      <w:r w:rsidR="00FE20E5" w:rsidRPr="00B34724">
        <w:t>No</w:t>
      </w:r>
      <w:r w:rsidR="00474883">
        <w:t> </w:t>
      </w:r>
      <w:r w:rsidR="00FE20E5" w:rsidRPr="00B34724">
        <w:t>2)</w:t>
      </w:r>
      <w:r w:rsidR="001864ED" w:rsidRPr="00B34724">
        <w:t>)</w:t>
      </w:r>
      <w:r w:rsidR="00EE4D8B">
        <w:t>.</w:t>
      </w:r>
    </w:p>
    <w:p w14:paraId="4775CC2E" w14:textId="77777777" w:rsidR="00ED2BE8" w:rsidRPr="00B34724" w:rsidRDefault="00ED2BE8" w:rsidP="00C246D3">
      <w:pPr>
        <w:pStyle w:val="Body"/>
        <w:ind w:left="851" w:hanging="851"/>
      </w:pPr>
      <w:r w:rsidRPr="00B34724">
        <w:t>Note</w:t>
      </w:r>
      <w:r w:rsidR="00CC7605">
        <w:t xml:space="preserve"> </w:t>
      </w:r>
      <w:r w:rsidR="007F4FF0">
        <w:t>10</w:t>
      </w:r>
      <w:r w:rsidRPr="00B34724">
        <w:t>:</w:t>
      </w:r>
      <w:r w:rsidRPr="00B34724">
        <w:tab/>
        <w:t xml:space="preserve">The claimed land was included in the recommendation </w:t>
      </w:r>
      <w:r w:rsidR="00FE20E5" w:rsidRPr="00B34724">
        <w:t xml:space="preserve">for </w:t>
      </w:r>
      <w:proofErr w:type="spellStart"/>
      <w:r w:rsidR="00FE20E5" w:rsidRPr="00B34724">
        <w:t>Borroloola</w:t>
      </w:r>
      <w:proofErr w:type="spellEnd"/>
      <w:r w:rsidR="00FE20E5" w:rsidRPr="00B34724">
        <w:t xml:space="preserve"> (Application No 1) </w:t>
      </w:r>
      <w:r w:rsidR="00EE4D8B">
        <w:t>in Report No 1.</w:t>
      </w:r>
    </w:p>
    <w:p w14:paraId="0D26EC16" w14:textId="77777777" w:rsidR="00ED2BE8" w:rsidRPr="00B34724" w:rsidRDefault="00ED2BE8" w:rsidP="00C246D3">
      <w:pPr>
        <w:pStyle w:val="Body"/>
        <w:ind w:left="851" w:hanging="851"/>
      </w:pPr>
      <w:r w:rsidRPr="00B34724">
        <w:t xml:space="preserve">Note </w:t>
      </w:r>
      <w:r w:rsidR="007F4FF0">
        <w:t>11</w:t>
      </w:r>
      <w:r w:rsidR="00EE4D8B">
        <w:t>:</w:t>
      </w:r>
      <w:r w:rsidR="004A4590">
        <w:tab/>
      </w:r>
      <w:r w:rsidRPr="00B34724">
        <w:t xml:space="preserve">The claimed land was included in the recommendation </w:t>
      </w:r>
      <w:r w:rsidR="00FE20E5" w:rsidRPr="00B34724">
        <w:t>for Palm Valley (Application No</w:t>
      </w:r>
      <w:r w:rsidR="00474883">
        <w:t> </w:t>
      </w:r>
      <w:r w:rsidR="00FE20E5" w:rsidRPr="00B34724">
        <w:t xml:space="preserve">48) </w:t>
      </w:r>
      <w:r w:rsidR="00EE4D8B">
        <w:t>in Report No 57.</w:t>
      </w:r>
    </w:p>
    <w:p w14:paraId="293BC6A2" w14:textId="77777777" w:rsidR="00ED2BE8" w:rsidRDefault="00ED2BE8" w:rsidP="00C246D3">
      <w:pPr>
        <w:pStyle w:val="Body"/>
        <w:ind w:left="851" w:hanging="851"/>
      </w:pPr>
      <w:r w:rsidRPr="00B34724">
        <w:t xml:space="preserve">Note </w:t>
      </w:r>
      <w:r w:rsidR="007F4FF0">
        <w:t>12</w:t>
      </w:r>
      <w:r w:rsidR="00EE4D8B">
        <w:t>:</w:t>
      </w:r>
      <w:r w:rsidR="004A4590">
        <w:tab/>
      </w:r>
      <w:r w:rsidR="003714A3" w:rsidRPr="00B34724">
        <w:t xml:space="preserve">The claimed land was included in the recommendation </w:t>
      </w:r>
      <w:r w:rsidR="00FE20E5" w:rsidRPr="00B34724">
        <w:t xml:space="preserve">for </w:t>
      </w:r>
      <w:proofErr w:type="spellStart"/>
      <w:r w:rsidR="00FE20E5" w:rsidRPr="00B34724">
        <w:t>Kenbi</w:t>
      </w:r>
      <w:proofErr w:type="spellEnd"/>
      <w:r w:rsidR="00FE20E5" w:rsidRPr="00B34724">
        <w:t xml:space="preserve"> (Cox</w:t>
      </w:r>
      <w:r w:rsidR="00573FC8">
        <w:t> </w:t>
      </w:r>
      <w:r w:rsidR="00FE20E5" w:rsidRPr="00B34724">
        <w:t xml:space="preserve">Peninsula) (Application No 37) </w:t>
      </w:r>
      <w:r w:rsidR="003714A3" w:rsidRPr="00B34724">
        <w:t>in Report No 59.</w:t>
      </w:r>
    </w:p>
    <w:p w14:paraId="754008FE" w14:textId="77777777" w:rsidR="00ED2BE8" w:rsidRPr="00B34724" w:rsidRDefault="00ED2BE8" w:rsidP="00B34724">
      <w:pPr>
        <w:pStyle w:val="Body"/>
      </w:pPr>
    </w:p>
    <w:p w14:paraId="34A5F7CD" w14:textId="77777777" w:rsidR="00ED2BE8" w:rsidRPr="00B34724" w:rsidRDefault="00ED2BE8" w:rsidP="00C246D3">
      <w:pPr>
        <w:pStyle w:val="H2"/>
        <w:jc w:val="center"/>
      </w:pPr>
      <w:r w:rsidRPr="00B34724">
        <w:br w:type="page"/>
      </w:r>
      <w:bookmarkStart w:id="73" w:name="_Toc367433628"/>
      <w:bookmarkStart w:id="74" w:name="_Toc400107843"/>
      <w:bookmarkStart w:id="75" w:name="_Toc401066243"/>
      <w:bookmarkStart w:id="76" w:name="_Toc524341470"/>
      <w:r w:rsidRPr="00B34724">
        <w:lastRenderedPageBreak/>
        <w:t>TABLE 3</w:t>
      </w:r>
      <w:bookmarkEnd w:id="73"/>
      <w:bookmarkEnd w:id="74"/>
      <w:bookmarkEnd w:id="75"/>
      <w:bookmarkEnd w:id="76"/>
    </w:p>
    <w:p w14:paraId="5E20534E" w14:textId="77777777" w:rsidR="00ED2BE8" w:rsidRPr="002017CE" w:rsidRDefault="00ED2BE8" w:rsidP="002017CE">
      <w:pPr>
        <w:pStyle w:val="H3centred"/>
      </w:pPr>
      <w:bookmarkStart w:id="77" w:name="_Toc400107844"/>
      <w:r w:rsidRPr="002017CE">
        <w:t>A</w:t>
      </w:r>
      <w:r w:rsidR="00C84C90" w:rsidRPr="002017CE">
        <w:t>pplications which have not been finally</w:t>
      </w:r>
      <w:r w:rsidR="00D54618" w:rsidRPr="002017CE">
        <w:t xml:space="preserve"> </w:t>
      </w:r>
      <w:r w:rsidR="00C84C90" w:rsidRPr="002017CE">
        <w:t>disposed of</w:t>
      </w:r>
      <w:bookmarkEnd w:id="77"/>
    </w:p>
    <w:p w14:paraId="1928BD64" w14:textId="77777777" w:rsidR="0082692E" w:rsidRDefault="0082692E" w:rsidP="0082692E">
      <w:pPr>
        <w:pStyle w:val="H3"/>
      </w:pPr>
      <w:bookmarkStart w:id="78" w:name="_Toc524341471"/>
      <w:bookmarkStart w:id="79" w:name="_Toc367433630"/>
      <w:bookmarkStart w:id="80" w:name="_Toc400107845"/>
      <w:r>
        <w:t>(a) Applications the subject of incomplete inquiries</w:t>
      </w:r>
      <w:bookmarkEnd w:id="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a) Applications the subject of incomplete inquiries"/>
      </w:tblPr>
      <w:tblGrid>
        <w:gridCol w:w="2268"/>
        <w:gridCol w:w="4644"/>
      </w:tblGrid>
      <w:tr w:rsidR="0082692E" w:rsidRPr="002B5584" w14:paraId="5C11EA87" w14:textId="77777777" w:rsidTr="008407F1">
        <w:trPr>
          <w:tblHeader/>
        </w:trPr>
        <w:tc>
          <w:tcPr>
            <w:tcW w:w="2268" w:type="dxa"/>
            <w:tcBorders>
              <w:bottom w:val="single" w:sz="4" w:space="0" w:color="auto"/>
            </w:tcBorders>
          </w:tcPr>
          <w:p w14:paraId="4AF667F0" w14:textId="77777777" w:rsidR="0082692E" w:rsidRPr="002B5584" w:rsidRDefault="0082692E" w:rsidP="00991F31">
            <w:pPr>
              <w:pStyle w:val="TableHead"/>
            </w:pPr>
            <w:r w:rsidRPr="002B5584">
              <w:t>Application No.</w:t>
            </w:r>
          </w:p>
        </w:tc>
        <w:tc>
          <w:tcPr>
            <w:tcW w:w="4644" w:type="dxa"/>
            <w:tcBorders>
              <w:bottom w:val="single" w:sz="4" w:space="0" w:color="auto"/>
            </w:tcBorders>
          </w:tcPr>
          <w:p w14:paraId="69FE4E62" w14:textId="77777777" w:rsidR="0082692E" w:rsidRPr="002B5584" w:rsidRDefault="0082692E" w:rsidP="00991F31">
            <w:pPr>
              <w:pStyle w:val="TableHead"/>
            </w:pPr>
            <w:r w:rsidRPr="002B5584">
              <w:t>Name of Claim</w:t>
            </w:r>
          </w:p>
        </w:tc>
      </w:tr>
      <w:tr w:rsidR="0082692E" w:rsidRPr="0082692E" w14:paraId="77583ED0" w14:textId="77777777" w:rsidTr="008407F1">
        <w:tc>
          <w:tcPr>
            <w:tcW w:w="2268" w:type="dxa"/>
          </w:tcPr>
          <w:p w14:paraId="365F3095" w14:textId="77777777" w:rsidR="0082692E" w:rsidRPr="0082692E" w:rsidRDefault="0082692E" w:rsidP="0082692E">
            <w:pPr>
              <w:pStyle w:val="Tabletext"/>
            </w:pPr>
            <w:r w:rsidRPr="0082692E">
              <w:t>167</w:t>
            </w:r>
          </w:p>
        </w:tc>
        <w:tc>
          <w:tcPr>
            <w:tcW w:w="4644" w:type="dxa"/>
          </w:tcPr>
          <w:p w14:paraId="7CD7A169" w14:textId="10AA4130" w:rsidR="0082692E" w:rsidRPr="0082692E" w:rsidRDefault="006947F8" w:rsidP="0082692E">
            <w:pPr>
              <w:pStyle w:val="Tabletext"/>
            </w:pPr>
            <w:r>
              <w:t xml:space="preserve">Gregory National Park </w:t>
            </w:r>
            <w:r w:rsidR="0082692E" w:rsidRPr="0082692E">
              <w:t>/</w:t>
            </w:r>
            <w:r>
              <w:t xml:space="preserve"> </w:t>
            </w:r>
            <w:r w:rsidR="0082692E" w:rsidRPr="0082692E">
              <w:t xml:space="preserve">Victoria River </w:t>
            </w:r>
          </w:p>
        </w:tc>
      </w:tr>
      <w:tr w:rsidR="0082692E" w:rsidRPr="0082692E" w14:paraId="78D4A102" w14:textId="77777777" w:rsidTr="008407F1">
        <w:tc>
          <w:tcPr>
            <w:tcW w:w="2268" w:type="dxa"/>
          </w:tcPr>
          <w:p w14:paraId="0F6EB391" w14:textId="77777777" w:rsidR="0082692E" w:rsidRPr="0082692E" w:rsidRDefault="0082692E" w:rsidP="0082692E">
            <w:pPr>
              <w:pStyle w:val="Tabletext"/>
            </w:pPr>
            <w:r w:rsidRPr="0082692E">
              <w:t>188</w:t>
            </w:r>
          </w:p>
        </w:tc>
        <w:tc>
          <w:tcPr>
            <w:tcW w:w="4644" w:type="dxa"/>
          </w:tcPr>
          <w:p w14:paraId="24EB7AD9" w14:textId="77777777" w:rsidR="0082692E" w:rsidRPr="0082692E" w:rsidRDefault="0082692E" w:rsidP="0082692E">
            <w:pPr>
              <w:pStyle w:val="Tabletext"/>
            </w:pPr>
            <w:proofErr w:type="spellStart"/>
            <w:r w:rsidRPr="0082692E">
              <w:t>Legune</w:t>
            </w:r>
            <w:proofErr w:type="spellEnd"/>
            <w:r w:rsidRPr="0082692E">
              <w:t xml:space="preserve"> Area</w:t>
            </w:r>
          </w:p>
        </w:tc>
      </w:tr>
      <w:tr w:rsidR="00C0316A" w:rsidRPr="0082692E" w14:paraId="58D47473" w14:textId="77777777" w:rsidTr="008407F1">
        <w:tc>
          <w:tcPr>
            <w:tcW w:w="2268" w:type="dxa"/>
          </w:tcPr>
          <w:p w14:paraId="1031C330" w14:textId="77777777" w:rsidR="00C0316A" w:rsidRPr="0082692E" w:rsidRDefault="00C0316A" w:rsidP="0082692E">
            <w:pPr>
              <w:pStyle w:val="Tabletext"/>
            </w:pPr>
            <w:r>
              <w:t>189</w:t>
            </w:r>
          </w:p>
        </w:tc>
        <w:tc>
          <w:tcPr>
            <w:tcW w:w="4644" w:type="dxa"/>
          </w:tcPr>
          <w:p w14:paraId="6019CCD8" w14:textId="77777777" w:rsidR="00C0316A" w:rsidRPr="0082692E" w:rsidRDefault="00C0316A" w:rsidP="0082692E">
            <w:pPr>
              <w:pStyle w:val="Tabletext"/>
            </w:pPr>
            <w:r>
              <w:t>Fitzmaurice River Region</w:t>
            </w:r>
          </w:p>
        </w:tc>
      </w:tr>
      <w:tr w:rsidR="00C66FEB" w:rsidRPr="00156236" w14:paraId="2C300022" w14:textId="77777777" w:rsidTr="008407F1">
        <w:trPr>
          <w:tblHeader/>
        </w:trPr>
        <w:tc>
          <w:tcPr>
            <w:tcW w:w="2268" w:type="dxa"/>
          </w:tcPr>
          <w:p w14:paraId="698454E3" w14:textId="77777777" w:rsidR="00C66FEB" w:rsidRPr="00156236" w:rsidRDefault="00C66FEB" w:rsidP="008D606B">
            <w:pPr>
              <w:pStyle w:val="Tabletext"/>
            </w:pPr>
            <w:r w:rsidRPr="00156236">
              <w:t>130</w:t>
            </w:r>
          </w:p>
        </w:tc>
        <w:tc>
          <w:tcPr>
            <w:tcW w:w="4644" w:type="dxa"/>
          </w:tcPr>
          <w:p w14:paraId="14B98500" w14:textId="77777777" w:rsidR="00C66FEB" w:rsidRPr="00156236" w:rsidRDefault="00C66FEB" w:rsidP="008D606B">
            <w:pPr>
              <w:pStyle w:val="Tabletext"/>
            </w:pPr>
            <w:proofErr w:type="spellStart"/>
            <w:r w:rsidRPr="00156236">
              <w:t>Wakaya</w:t>
            </w:r>
            <w:proofErr w:type="spellEnd"/>
            <w:r w:rsidRPr="00156236">
              <w:t xml:space="preserve"> </w:t>
            </w:r>
            <w:proofErr w:type="spellStart"/>
            <w:r w:rsidRPr="00156236">
              <w:t>Alyawarre</w:t>
            </w:r>
            <w:proofErr w:type="spellEnd"/>
            <w:r w:rsidRPr="00156236">
              <w:t xml:space="preserve"> (Repeat)</w:t>
            </w:r>
          </w:p>
        </w:tc>
      </w:tr>
      <w:tr w:rsidR="00C66FEB" w:rsidRPr="00156236" w14:paraId="5FE07639" w14:textId="77777777" w:rsidTr="008407F1">
        <w:trPr>
          <w:tblHeader/>
        </w:trPr>
        <w:tc>
          <w:tcPr>
            <w:tcW w:w="2268" w:type="dxa"/>
          </w:tcPr>
          <w:p w14:paraId="4881D57E" w14:textId="77777777" w:rsidR="00C66FEB" w:rsidRPr="00156236" w:rsidRDefault="00C66FEB" w:rsidP="008D606B">
            <w:pPr>
              <w:pStyle w:val="Tabletext"/>
            </w:pPr>
            <w:r w:rsidRPr="00156236">
              <w:t>190</w:t>
            </w:r>
          </w:p>
        </w:tc>
        <w:tc>
          <w:tcPr>
            <w:tcW w:w="4644" w:type="dxa"/>
          </w:tcPr>
          <w:p w14:paraId="37E82501" w14:textId="77777777" w:rsidR="00C66FEB" w:rsidRPr="00156236" w:rsidRDefault="00C66FEB" w:rsidP="008D606B">
            <w:pPr>
              <w:pStyle w:val="Tabletext"/>
            </w:pPr>
            <w:r w:rsidRPr="00156236">
              <w:t>Peron Islands Area</w:t>
            </w:r>
          </w:p>
        </w:tc>
      </w:tr>
      <w:tr w:rsidR="00C66FEB" w:rsidRPr="00156236" w14:paraId="28D50F34" w14:textId="77777777" w:rsidTr="008407F1">
        <w:trPr>
          <w:tblHeader/>
        </w:trPr>
        <w:tc>
          <w:tcPr>
            <w:tcW w:w="2268" w:type="dxa"/>
          </w:tcPr>
          <w:p w14:paraId="412440E6" w14:textId="77777777" w:rsidR="00C66FEB" w:rsidRPr="00156236" w:rsidRDefault="00C66FEB" w:rsidP="008D606B">
            <w:pPr>
              <w:pStyle w:val="Tabletext"/>
            </w:pPr>
            <w:r w:rsidRPr="00156236">
              <w:t>192</w:t>
            </w:r>
          </w:p>
        </w:tc>
        <w:tc>
          <w:tcPr>
            <w:tcW w:w="4644" w:type="dxa"/>
          </w:tcPr>
          <w:p w14:paraId="26DA8961" w14:textId="77777777" w:rsidR="00C66FEB" w:rsidRPr="00156236" w:rsidRDefault="00C66FEB" w:rsidP="008D606B">
            <w:pPr>
              <w:pStyle w:val="Tabletext"/>
            </w:pPr>
            <w:proofErr w:type="spellStart"/>
            <w:r w:rsidRPr="00156236">
              <w:t>Woolner</w:t>
            </w:r>
            <w:proofErr w:type="spellEnd"/>
            <w:r w:rsidRPr="00156236">
              <w:t>/Mary River Region</w:t>
            </w:r>
          </w:p>
        </w:tc>
      </w:tr>
      <w:tr w:rsidR="00C66FEB" w:rsidRPr="0082692E" w14:paraId="5B2AA0AC" w14:textId="77777777" w:rsidTr="008407F1">
        <w:tc>
          <w:tcPr>
            <w:tcW w:w="2268" w:type="dxa"/>
          </w:tcPr>
          <w:p w14:paraId="10B503E0" w14:textId="77777777" w:rsidR="00C66FEB" w:rsidRDefault="00C66FEB" w:rsidP="0082692E">
            <w:pPr>
              <w:pStyle w:val="Tabletext"/>
            </w:pPr>
          </w:p>
        </w:tc>
        <w:tc>
          <w:tcPr>
            <w:tcW w:w="4644" w:type="dxa"/>
          </w:tcPr>
          <w:p w14:paraId="0B6274E1" w14:textId="77777777" w:rsidR="00C66FEB" w:rsidRDefault="00C66FEB" w:rsidP="0082692E">
            <w:pPr>
              <w:pStyle w:val="Tabletext"/>
            </w:pPr>
          </w:p>
        </w:tc>
      </w:tr>
    </w:tbl>
    <w:p w14:paraId="0D62C486" w14:textId="77777777" w:rsidR="00E864DC" w:rsidRPr="00B34724" w:rsidRDefault="0082692E" w:rsidP="00156236">
      <w:pPr>
        <w:pStyle w:val="H3"/>
      </w:pPr>
      <w:bookmarkStart w:id="81" w:name="_Toc524341472"/>
      <w:bookmarkEnd w:id="79"/>
      <w:bookmarkEnd w:id="80"/>
      <w:r>
        <w:t xml:space="preserve">(b) </w:t>
      </w:r>
      <w:r w:rsidRPr="0082692E">
        <w:t>Application</w:t>
      </w:r>
      <w:r w:rsidR="002A08A8">
        <w:t>s</w:t>
      </w:r>
      <w:r w:rsidRPr="0082692E">
        <w:t xml:space="preserve"> at present the subject of settlement negotiations</w:t>
      </w:r>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a) Applications the subject of incomplete inquiries"/>
      </w:tblPr>
      <w:tblGrid>
        <w:gridCol w:w="2268"/>
        <w:gridCol w:w="4644"/>
      </w:tblGrid>
      <w:tr w:rsidR="00156236" w:rsidRPr="002B5584" w14:paraId="60766093" w14:textId="77777777" w:rsidTr="008407F1">
        <w:trPr>
          <w:tblHeader/>
        </w:trPr>
        <w:tc>
          <w:tcPr>
            <w:tcW w:w="2268" w:type="dxa"/>
            <w:tcBorders>
              <w:bottom w:val="single" w:sz="4" w:space="0" w:color="auto"/>
            </w:tcBorders>
          </w:tcPr>
          <w:p w14:paraId="2119FA96" w14:textId="77777777" w:rsidR="00156236" w:rsidRPr="002B5584" w:rsidRDefault="00156236" w:rsidP="002B5584">
            <w:pPr>
              <w:pStyle w:val="TableHead"/>
            </w:pPr>
            <w:r w:rsidRPr="002B5584">
              <w:t>Application No.</w:t>
            </w:r>
          </w:p>
        </w:tc>
        <w:tc>
          <w:tcPr>
            <w:tcW w:w="4644" w:type="dxa"/>
            <w:tcBorders>
              <w:bottom w:val="single" w:sz="4" w:space="0" w:color="auto"/>
            </w:tcBorders>
          </w:tcPr>
          <w:p w14:paraId="7CAEFEEA" w14:textId="77777777" w:rsidR="00156236" w:rsidRPr="002B5584" w:rsidRDefault="00156236" w:rsidP="002B5584">
            <w:pPr>
              <w:pStyle w:val="TableHead"/>
            </w:pPr>
            <w:r w:rsidRPr="002B5584">
              <w:t>Name of Claim</w:t>
            </w:r>
          </w:p>
        </w:tc>
      </w:tr>
      <w:tr w:rsidR="00156236" w:rsidRPr="00156236" w14:paraId="32644900" w14:textId="77777777" w:rsidTr="008407F1">
        <w:trPr>
          <w:tblHeader/>
        </w:trPr>
        <w:tc>
          <w:tcPr>
            <w:tcW w:w="2268" w:type="dxa"/>
            <w:tcBorders>
              <w:top w:val="single" w:sz="4" w:space="0" w:color="auto"/>
            </w:tcBorders>
          </w:tcPr>
          <w:p w14:paraId="3863D420" w14:textId="7BA0B324" w:rsidR="00156236" w:rsidRPr="00156236" w:rsidRDefault="00156236" w:rsidP="00156236">
            <w:pPr>
              <w:pStyle w:val="Tabletext"/>
            </w:pPr>
            <w:r w:rsidRPr="00156236">
              <w:t>74</w:t>
            </w:r>
            <w:r w:rsidR="008C4759">
              <w:tab/>
            </w:r>
            <w:r w:rsidR="00302CFF">
              <w:t>Note 13</w:t>
            </w:r>
          </w:p>
        </w:tc>
        <w:tc>
          <w:tcPr>
            <w:tcW w:w="4644" w:type="dxa"/>
            <w:tcBorders>
              <w:top w:val="single" w:sz="4" w:space="0" w:color="auto"/>
            </w:tcBorders>
          </w:tcPr>
          <w:p w14:paraId="68CD989A" w14:textId="77777777" w:rsidR="00156236" w:rsidRPr="00156236" w:rsidRDefault="00156236" w:rsidP="00156236">
            <w:pPr>
              <w:pStyle w:val="Tabletext"/>
            </w:pPr>
            <w:r w:rsidRPr="00156236">
              <w:t>Anthony Lagoon Area</w:t>
            </w:r>
          </w:p>
        </w:tc>
      </w:tr>
      <w:tr w:rsidR="00156236" w:rsidRPr="00156236" w14:paraId="2E6D3FD4" w14:textId="77777777" w:rsidTr="008407F1">
        <w:trPr>
          <w:tblHeader/>
        </w:trPr>
        <w:tc>
          <w:tcPr>
            <w:tcW w:w="2268" w:type="dxa"/>
          </w:tcPr>
          <w:p w14:paraId="4C5164E8" w14:textId="17C61FEE" w:rsidR="00156236" w:rsidRPr="00156236" w:rsidRDefault="00156236" w:rsidP="00156236">
            <w:pPr>
              <w:pStyle w:val="Tabletext"/>
            </w:pPr>
            <w:r w:rsidRPr="00156236">
              <w:t>93</w:t>
            </w:r>
            <w:r w:rsidR="008C4759">
              <w:tab/>
            </w:r>
            <w:r w:rsidR="00555146">
              <w:t>Note 1</w:t>
            </w:r>
            <w:r w:rsidR="00302CFF">
              <w:t>4</w:t>
            </w:r>
          </w:p>
        </w:tc>
        <w:tc>
          <w:tcPr>
            <w:tcW w:w="4644" w:type="dxa"/>
          </w:tcPr>
          <w:p w14:paraId="6999054D" w14:textId="77777777" w:rsidR="00156236" w:rsidRPr="00156236" w:rsidRDefault="00156236" w:rsidP="00156236">
            <w:pPr>
              <w:pStyle w:val="Tabletext"/>
            </w:pPr>
            <w:proofErr w:type="spellStart"/>
            <w:r w:rsidRPr="00156236">
              <w:t>Ngombur</w:t>
            </w:r>
            <w:proofErr w:type="spellEnd"/>
            <w:r w:rsidRPr="00156236">
              <w:t xml:space="preserve"> (Repeat)</w:t>
            </w:r>
          </w:p>
        </w:tc>
      </w:tr>
      <w:tr w:rsidR="00156236" w:rsidRPr="00156236" w14:paraId="3BD3D178" w14:textId="77777777" w:rsidTr="008407F1">
        <w:trPr>
          <w:tblHeader/>
        </w:trPr>
        <w:tc>
          <w:tcPr>
            <w:tcW w:w="2268" w:type="dxa"/>
          </w:tcPr>
          <w:p w14:paraId="30366E3A" w14:textId="3E829500" w:rsidR="00156236" w:rsidRPr="00156236" w:rsidRDefault="00156236" w:rsidP="00156236">
            <w:pPr>
              <w:pStyle w:val="Tabletext"/>
            </w:pPr>
            <w:r w:rsidRPr="00156236">
              <w:t>111</w:t>
            </w:r>
            <w:r w:rsidR="008C4759">
              <w:tab/>
            </w:r>
            <w:r w:rsidR="00555146">
              <w:t>Note 1</w:t>
            </w:r>
            <w:r w:rsidR="00302CFF">
              <w:t>4</w:t>
            </w:r>
          </w:p>
        </w:tc>
        <w:tc>
          <w:tcPr>
            <w:tcW w:w="4644" w:type="dxa"/>
          </w:tcPr>
          <w:p w14:paraId="332F621D" w14:textId="77777777" w:rsidR="00156236" w:rsidRPr="00156236" w:rsidRDefault="00156236" w:rsidP="00156236">
            <w:pPr>
              <w:pStyle w:val="Tabletext"/>
            </w:pPr>
            <w:r w:rsidRPr="00156236">
              <w:t>Alligator Rivers Area III (</w:t>
            </w:r>
            <w:proofErr w:type="spellStart"/>
            <w:r w:rsidRPr="00156236">
              <w:t>Gimbat</w:t>
            </w:r>
            <w:proofErr w:type="spellEnd"/>
            <w:r w:rsidRPr="00156236">
              <w:t xml:space="preserve"> - </w:t>
            </w:r>
            <w:proofErr w:type="spellStart"/>
            <w:r w:rsidRPr="00156236">
              <w:t>Goodparla</w:t>
            </w:r>
            <w:proofErr w:type="spellEnd"/>
            <w:r w:rsidRPr="00156236">
              <w:t>)</w:t>
            </w:r>
          </w:p>
        </w:tc>
      </w:tr>
      <w:tr w:rsidR="00156236" w:rsidRPr="00156236" w14:paraId="4C608743" w14:textId="77777777" w:rsidTr="008407F1">
        <w:trPr>
          <w:tblHeader/>
        </w:trPr>
        <w:tc>
          <w:tcPr>
            <w:tcW w:w="2268" w:type="dxa"/>
          </w:tcPr>
          <w:p w14:paraId="4817C7C1" w14:textId="25F700AD" w:rsidR="00156236" w:rsidRPr="00156236" w:rsidRDefault="00156236" w:rsidP="00156236">
            <w:pPr>
              <w:pStyle w:val="Tabletext"/>
            </w:pPr>
            <w:r w:rsidRPr="00156236">
              <w:t>122</w:t>
            </w:r>
            <w:r w:rsidR="008C4759">
              <w:tab/>
            </w:r>
            <w:r w:rsidR="00555146">
              <w:t>Note 1</w:t>
            </w:r>
            <w:r w:rsidR="00302CFF">
              <w:t>4</w:t>
            </w:r>
          </w:p>
        </w:tc>
        <w:tc>
          <w:tcPr>
            <w:tcW w:w="4644" w:type="dxa"/>
          </w:tcPr>
          <w:p w14:paraId="535704D0" w14:textId="77777777" w:rsidR="00156236" w:rsidRPr="00156236" w:rsidRDefault="00156236" w:rsidP="00156236">
            <w:pPr>
              <w:pStyle w:val="Tabletext"/>
            </w:pPr>
            <w:proofErr w:type="spellStart"/>
            <w:r w:rsidRPr="00156236">
              <w:t>Kakadu</w:t>
            </w:r>
            <w:proofErr w:type="spellEnd"/>
            <w:r w:rsidRPr="00156236">
              <w:t xml:space="preserve"> (Jim Jim) Area</w:t>
            </w:r>
          </w:p>
        </w:tc>
      </w:tr>
      <w:tr w:rsidR="00156236" w:rsidRPr="00156236" w14:paraId="78F3081F" w14:textId="77777777" w:rsidTr="008407F1">
        <w:trPr>
          <w:tblHeader/>
        </w:trPr>
        <w:tc>
          <w:tcPr>
            <w:tcW w:w="2268" w:type="dxa"/>
          </w:tcPr>
          <w:p w14:paraId="2E31FE2A" w14:textId="001A04B6" w:rsidR="00156236" w:rsidRPr="00156236" w:rsidRDefault="00156236" w:rsidP="00095901">
            <w:pPr>
              <w:pStyle w:val="Tabletext"/>
            </w:pPr>
            <w:r w:rsidRPr="00156236">
              <w:t>127</w:t>
            </w:r>
            <w:r w:rsidR="008C4759">
              <w:tab/>
            </w:r>
            <w:r w:rsidRPr="00156236">
              <w:t xml:space="preserve">Note </w:t>
            </w:r>
            <w:r w:rsidR="00095901">
              <w:t>1</w:t>
            </w:r>
            <w:r w:rsidR="00302CFF">
              <w:t>5</w:t>
            </w:r>
          </w:p>
        </w:tc>
        <w:tc>
          <w:tcPr>
            <w:tcW w:w="4644" w:type="dxa"/>
          </w:tcPr>
          <w:p w14:paraId="4EF06F84" w14:textId="77777777" w:rsidR="00156236" w:rsidRPr="00156236" w:rsidRDefault="00156236" w:rsidP="00156236">
            <w:pPr>
              <w:pStyle w:val="Tabletext"/>
            </w:pPr>
            <w:proofErr w:type="spellStart"/>
            <w:r w:rsidRPr="00156236">
              <w:t>Kenbi</w:t>
            </w:r>
            <w:proofErr w:type="spellEnd"/>
            <w:r w:rsidRPr="00156236">
              <w:t xml:space="preserve"> (Cox Peninsula – Section 12)</w:t>
            </w:r>
          </w:p>
        </w:tc>
      </w:tr>
      <w:tr w:rsidR="00D567F0" w:rsidRPr="00156236" w14:paraId="1C646FE2" w14:textId="77777777" w:rsidTr="008407F1">
        <w:trPr>
          <w:tblHeader/>
        </w:trPr>
        <w:tc>
          <w:tcPr>
            <w:tcW w:w="2268" w:type="dxa"/>
          </w:tcPr>
          <w:p w14:paraId="1E8B800E" w14:textId="2E9423C3" w:rsidR="00D567F0" w:rsidRPr="00156236" w:rsidRDefault="00D567F0" w:rsidP="00095901">
            <w:pPr>
              <w:pStyle w:val="Tabletext"/>
            </w:pPr>
            <w:r>
              <w:t>128</w:t>
            </w:r>
            <w:r w:rsidR="008C4759">
              <w:tab/>
            </w:r>
            <w:r w:rsidR="006134FC">
              <w:t xml:space="preserve">Note </w:t>
            </w:r>
            <w:r w:rsidR="00095901">
              <w:t>1</w:t>
            </w:r>
            <w:r w:rsidR="00302CFF">
              <w:t>6</w:t>
            </w:r>
          </w:p>
        </w:tc>
        <w:tc>
          <w:tcPr>
            <w:tcW w:w="4644" w:type="dxa"/>
          </w:tcPr>
          <w:p w14:paraId="68BC570D" w14:textId="77777777" w:rsidR="00D567F0" w:rsidRPr="00156236" w:rsidRDefault="006134FC" w:rsidP="00156236">
            <w:pPr>
              <w:pStyle w:val="Tabletext"/>
            </w:pPr>
            <w:r w:rsidRPr="006134FC">
              <w:t>Upper Daly (Repeat)</w:t>
            </w:r>
          </w:p>
        </w:tc>
      </w:tr>
      <w:tr w:rsidR="00156236" w:rsidRPr="00156236" w14:paraId="5ED287EB" w14:textId="77777777" w:rsidTr="008407F1">
        <w:trPr>
          <w:tblHeader/>
        </w:trPr>
        <w:tc>
          <w:tcPr>
            <w:tcW w:w="2268" w:type="dxa"/>
          </w:tcPr>
          <w:p w14:paraId="5424E2A1" w14:textId="77777777" w:rsidR="00156236" w:rsidRPr="00156236" w:rsidRDefault="00156236" w:rsidP="00156236">
            <w:pPr>
              <w:pStyle w:val="Tabletext"/>
            </w:pPr>
            <w:r w:rsidRPr="00156236">
              <w:t>155</w:t>
            </w:r>
          </w:p>
        </w:tc>
        <w:tc>
          <w:tcPr>
            <w:tcW w:w="4644" w:type="dxa"/>
          </w:tcPr>
          <w:p w14:paraId="261716CD" w14:textId="77777777" w:rsidR="00156236" w:rsidRPr="00156236" w:rsidRDefault="00156236" w:rsidP="00156236">
            <w:pPr>
              <w:pStyle w:val="Tabletext"/>
            </w:pPr>
            <w:proofErr w:type="spellStart"/>
            <w:r w:rsidRPr="00156236">
              <w:t>Wulna</w:t>
            </w:r>
            <w:proofErr w:type="spellEnd"/>
            <w:r w:rsidRPr="00156236">
              <w:t xml:space="preserve"> (NT Portion 2001)</w:t>
            </w:r>
          </w:p>
        </w:tc>
      </w:tr>
      <w:tr w:rsidR="00156236" w:rsidRPr="00156236" w14:paraId="71957673" w14:textId="77777777" w:rsidTr="008407F1">
        <w:trPr>
          <w:tblHeader/>
        </w:trPr>
        <w:tc>
          <w:tcPr>
            <w:tcW w:w="2268" w:type="dxa"/>
          </w:tcPr>
          <w:p w14:paraId="4DB52D38" w14:textId="471A93E3" w:rsidR="00156236" w:rsidRPr="00156236" w:rsidRDefault="00156236" w:rsidP="00095901">
            <w:pPr>
              <w:pStyle w:val="Tabletext"/>
            </w:pPr>
            <w:r w:rsidRPr="00156236">
              <w:t>179</w:t>
            </w:r>
            <w:r w:rsidR="008C4759">
              <w:tab/>
            </w:r>
            <w:r w:rsidRPr="00156236">
              <w:t>Note</w:t>
            </w:r>
            <w:r w:rsidR="00FE6061">
              <w:t>s</w:t>
            </w:r>
            <w:r w:rsidRPr="00156236">
              <w:t xml:space="preserve"> </w:t>
            </w:r>
            <w:r w:rsidR="00555146">
              <w:t>1</w:t>
            </w:r>
            <w:r w:rsidR="00302CFF">
              <w:t>4</w:t>
            </w:r>
            <w:r w:rsidR="00555146">
              <w:t xml:space="preserve"> and</w:t>
            </w:r>
            <w:r w:rsidR="006947F8">
              <w:t xml:space="preserve"> </w:t>
            </w:r>
            <w:r w:rsidR="00095901">
              <w:t>1</w:t>
            </w:r>
            <w:r w:rsidR="00302CFF">
              <w:t>7</w:t>
            </w:r>
          </w:p>
        </w:tc>
        <w:tc>
          <w:tcPr>
            <w:tcW w:w="4644" w:type="dxa"/>
          </w:tcPr>
          <w:p w14:paraId="3A9497EF" w14:textId="77777777" w:rsidR="00156236" w:rsidRPr="00156236" w:rsidRDefault="00156236" w:rsidP="00156236">
            <w:pPr>
              <w:pStyle w:val="Tabletext"/>
            </w:pPr>
            <w:proofErr w:type="spellStart"/>
            <w:r w:rsidRPr="00156236">
              <w:t>Kakadu</w:t>
            </w:r>
            <w:proofErr w:type="spellEnd"/>
            <w:r w:rsidRPr="00156236">
              <w:t xml:space="preserve"> Region (Repeat)</w:t>
            </w:r>
          </w:p>
        </w:tc>
      </w:tr>
      <w:tr w:rsidR="00156236" w:rsidRPr="00156236" w14:paraId="6422EEA1" w14:textId="77777777" w:rsidTr="008407F1">
        <w:trPr>
          <w:tblHeader/>
        </w:trPr>
        <w:tc>
          <w:tcPr>
            <w:tcW w:w="2268" w:type="dxa"/>
          </w:tcPr>
          <w:p w14:paraId="0DEE16B0" w14:textId="77777777" w:rsidR="00156236" w:rsidRPr="00156236" w:rsidRDefault="00156236" w:rsidP="00156236">
            <w:pPr>
              <w:pStyle w:val="Tabletext"/>
            </w:pPr>
            <w:r w:rsidRPr="00156236">
              <w:t>182</w:t>
            </w:r>
          </w:p>
        </w:tc>
        <w:tc>
          <w:tcPr>
            <w:tcW w:w="4644" w:type="dxa"/>
          </w:tcPr>
          <w:p w14:paraId="01E909A0" w14:textId="77777777" w:rsidR="00156236" w:rsidRPr="00156236" w:rsidRDefault="00156236" w:rsidP="00156236">
            <w:pPr>
              <w:pStyle w:val="Tabletext"/>
            </w:pPr>
            <w:r w:rsidRPr="00156236">
              <w:t xml:space="preserve">Ban </w:t>
            </w:r>
            <w:proofErr w:type="spellStart"/>
            <w:r w:rsidRPr="00156236">
              <w:t>Ban</w:t>
            </w:r>
            <w:proofErr w:type="spellEnd"/>
            <w:r w:rsidRPr="00156236">
              <w:t xml:space="preserve"> Springs Area</w:t>
            </w:r>
          </w:p>
        </w:tc>
      </w:tr>
      <w:tr w:rsidR="00156236" w:rsidRPr="00156236" w14:paraId="19F82629" w14:textId="77777777" w:rsidTr="008407F1">
        <w:trPr>
          <w:tblHeader/>
        </w:trPr>
        <w:tc>
          <w:tcPr>
            <w:tcW w:w="2268" w:type="dxa"/>
          </w:tcPr>
          <w:p w14:paraId="2B29767A" w14:textId="77777777" w:rsidR="00156236" w:rsidRPr="00156236" w:rsidRDefault="00156236" w:rsidP="00156236">
            <w:pPr>
              <w:pStyle w:val="Tabletext"/>
            </w:pPr>
            <w:r w:rsidRPr="00156236">
              <w:t>238</w:t>
            </w:r>
          </w:p>
        </w:tc>
        <w:tc>
          <w:tcPr>
            <w:tcW w:w="4644" w:type="dxa"/>
          </w:tcPr>
          <w:p w14:paraId="70B2E495" w14:textId="77777777" w:rsidR="00156236" w:rsidRPr="00156236" w:rsidRDefault="00156236" w:rsidP="00156236">
            <w:pPr>
              <w:pStyle w:val="Tabletext"/>
            </w:pPr>
            <w:proofErr w:type="spellStart"/>
            <w:r w:rsidRPr="00156236">
              <w:t>Coomalie</w:t>
            </w:r>
            <w:proofErr w:type="spellEnd"/>
            <w:r w:rsidRPr="00156236">
              <w:t xml:space="preserve"> Shire/Deepwater Area</w:t>
            </w:r>
          </w:p>
        </w:tc>
      </w:tr>
    </w:tbl>
    <w:p w14:paraId="5FDCBA73" w14:textId="77777777" w:rsidR="008D3320" w:rsidRPr="00B34724" w:rsidRDefault="008D3320" w:rsidP="00B34724">
      <w:pPr>
        <w:pStyle w:val="Body"/>
      </w:pPr>
    </w:p>
    <w:p w14:paraId="31E9B987" w14:textId="77777777" w:rsidR="00D54618" w:rsidRPr="00B34724" w:rsidRDefault="00027316" w:rsidP="00156236">
      <w:pPr>
        <w:pStyle w:val="H3"/>
      </w:pPr>
      <w:r w:rsidRPr="00B34724">
        <w:br w:type="page"/>
      </w:r>
      <w:bookmarkStart w:id="82" w:name="_Toc524341473"/>
      <w:r w:rsidR="0082692E">
        <w:lastRenderedPageBreak/>
        <w:t xml:space="preserve">(c) </w:t>
      </w:r>
      <w:r w:rsidR="0082692E" w:rsidRPr="0082692E">
        <w:t>Applications relating only to the beds and banks of rivers and /or the inter-tidal zone</w:t>
      </w:r>
      <w:r w:rsidR="0072433C">
        <w:t xml:space="preserve"> not the subject of an inquiry</w:t>
      </w:r>
      <w:bookmarkEnd w:id="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 Applications relating only to the bed and banks of rivers and/or the inter-tidal zone"/>
      </w:tblPr>
      <w:tblGrid>
        <w:gridCol w:w="2263"/>
        <w:gridCol w:w="4587"/>
      </w:tblGrid>
      <w:tr w:rsidR="00156236" w:rsidRPr="00156236" w14:paraId="7E29D225" w14:textId="77777777" w:rsidTr="002B5584">
        <w:trPr>
          <w:tblHeader/>
        </w:trPr>
        <w:tc>
          <w:tcPr>
            <w:tcW w:w="2263" w:type="dxa"/>
            <w:tcBorders>
              <w:bottom w:val="single" w:sz="4" w:space="0" w:color="auto"/>
            </w:tcBorders>
          </w:tcPr>
          <w:p w14:paraId="6E7F2B29" w14:textId="77777777" w:rsidR="00156236" w:rsidRPr="00156236" w:rsidRDefault="00156236" w:rsidP="00156236">
            <w:pPr>
              <w:pStyle w:val="TableHead"/>
            </w:pPr>
            <w:r w:rsidRPr="00156236">
              <w:t>Application No.</w:t>
            </w:r>
          </w:p>
        </w:tc>
        <w:tc>
          <w:tcPr>
            <w:tcW w:w="4587" w:type="dxa"/>
            <w:tcBorders>
              <w:bottom w:val="single" w:sz="4" w:space="0" w:color="auto"/>
            </w:tcBorders>
          </w:tcPr>
          <w:p w14:paraId="1FA7A9CD" w14:textId="77777777" w:rsidR="00156236" w:rsidRPr="00156236" w:rsidRDefault="00156236" w:rsidP="00156236">
            <w:pPr>
              <w:pStyle w:val="TableHead"/>
            </w:pPr>
            <w:r w:rsidRPr="00156236">
              <w:t>Name of Claim</w:t>
            </w:r>
          </w:p>
        </w:tc>
      </w:tr>
      <w:tr w:rsidR="00156236" w:rsidRPr="00156236" w14:paraId="494FEB55" w14:textId="77777777" w:rsidTr="002B5584">
        <w:trPr>
          <w:tblHeader/>
        </w:trPr>
        <w:tc>
          <w:tcPr>
            <w:tcW w:w="2263" w:type="dxa"/>
          </w:tcPr>
          <w:p w14:paraId="256FC9E2" w14:textId="77777777" w:rsidR="00156236" w:rsidRPr="00156236" w:rsidRDefault="00156236" w:rsidP="00156236">
            <w:pPr>
              <w:pStyle w:val="Tabletext"/>
            </w:pPr>
            <w:r w:rsidRPr="00156236">
              <w:t>172</w:t>
            </w:r>
          </w:p>
        </w:tc>
        <w:tc>
          <w:tcPr>
            <w:tcW w:w="4587" w:type="dxa"/>
          </w:tcPr>
          <w:p w14:paraId="4CA0A111" w14:textId="77777777" w:rsidR="00156236" w:rsidRPr="00156236" w:rsidRDefault="00156236" w:rsidP="00156236">
            <w:pPr>
              <w:pStyle w:val="Tabletext"/>
            </w:pPr>
            <w:r w:rsidRPr="00156236">
              <w:t>Daly River Region</w:t>
            </w:r>
          </w:p>
        </w:tc>
      </w:tr>
      <w:tr w:rsidR="00156236" w:rsidRPr="00156236" w14:paraId="687A912F" w14:textId="77777777" w:rsidTr="002B5584">
        <w:trPr>
          <w:tblHeader/>
        </w:trPr>
        <w:tc>
          <w:tcPr>
            <w:tcW w:w="2263" w:type="dxa"/>
          </w:tcPr>
          <w:p w14:paraId="1A03F3C6" w14:textId="77777777" w:rsidR="00156236" w:rsidRPr="00156236" w:rsidRDefault="00156236" w:rsidP="00156236">
            <w:pPr>
              <w:pStyle w:val="Tabletext"/>
            </w:pPr>
            <w:r w:rsidRPr="00156236">
              <w:t>183</w:t>
            </w:r>
          </w:p>
        </w:tc>
        <w:tc>
          <w:tcPr>
            <w:tcW w:w="4587" w:type="dxa"/>
          </w:tcPr>
          <w:p w14:paraId="24ABA8E1" w14:textId="77777777" w:rsidR="00156236" w:rsidRPr="00156236" w:rsidRDefault="00156236" w:rsidP="00156236">
            <w:pPr>
              <w:pStyle w:val="Tabletext"/>
            </w:pPr>
            <w:r w:rsidRPr="00156236">
              <w:t>Douglas/Daly River Region</w:t>
            </w:r>
          </w:p>
        </w:tc>
      </w:tr>
      <w:tr w:rsidR="00156236" w:rsidRPr="00156236" w14:paraId="3C26C4C8" w14:textId="77777777" w:rsidTr="002B5584">
        <w:trPr>
          <w:tblHeader/>
        </w:trPr>
        <w:tc>
          <w:tcPr>
            <w:tcW w:w="2263" w:type="dxa"/>
          </w:tcPr>
          <w:p w14:paraId="4120A2EC" w14:textId="77777777" w:rsidR="00156236" w:rsidRPr="00156236" w:rsidRDefault="00156236" w:rsidP="00095901">
            <w:pPr>
              <w:pStyle w:val="Tabletext"/>
            </w:pPr>
            <w:r w:rsidRPr="00156236">
              <w:t>235</w:t>
            </w:r>
            <w:r w:rsidR="008C626F">
              <w:t xml:space="preserve"> </w:t>
            </w:r>
            <w:r w:rsidRPr="00156236">
              <w:t xml:space="preserve"> </w:t>
            </w:r>
            <w:r w:rsidR="008C626F">
              <w:t xml:space="preserve"> </w:t>
            </w:r>
            <w:r w:rsidRPr="00156236">
              <w:t xml:space="preserve">Note </w:t>
            </w:r>
            <w:r w:rsidR="00095901">
              <w:t>1</w:t>
            </w:r>
            <w:r w:rsidR="00302CFF">
              <w:t>8</w:t>
            </w:r>
          </w:p>
        </w:tc>
        <w:tc>
          <w:tcPr>
            <w:tcW w:w="4587" w:type="dxa"/>
          </w:tcPr>
          <w:p w14:paraId="1C171253" w14:textId="77777777" w:rsidR="00156236" w:rsidRPr="00156236" w:rsidRDefault="00156236" w:rsidP="00156236">
            <w:pPr>
              <w:pStyle w:val="Tabletext"/>
            </w:pPr>
            <w:r w:rsidRPr="00156236">
              <w:t>Daly River Region II</w:t>
            </w:r>
          </w:p>
        </w:tc>
      </w:tr>
      <w:tr w:rsidR="00156236" w:rsidRPr="00156236" w14:paraId="5D643666" w14:textId="77777777" w:rsidTr="002B5584">
        <w:trPr>
          <w:tblHeader/>
        </w:trPr>
        <w:tc>
          <w:tcPr>
            <w:tcW w:w="2263" w:type="dxa"/>
          </w:tcPr>
          <w:p w14:paraId="36580333" w14:textId="77777777" w:rsidR="00156236" w:rsidRPr="00156236" w:rsidRDefault="00156236" w:rsidP="00156236">
            <w:pPr>
              <w:pStyle w:val="Tabletext"/>
            </w:pPr>
            <w:r w:rsidRPr="00156236">
              <w:t>237</w:t>
            </w:r>
          </w:p>
        </w:tc>
        <w:tc>
          <w:tcPr>
            <w:tcW w:w="4587" w:type="dxa"/>
          </w:tcPr>
          <w:p w14:paraId="697F8D7F" w14:textId="77777777" w:rsidR="00156236" w:rsidRPr="00156236" w:rsidRDefault="00156236" w:rsidP="00156236">
            <w:pPr>
              <w:pStyle w:val="Tabletext"/>
            </w:pPr>
            <w:proofErr w:type="spellStart"/>
            <w:r w:rsidRPr="00156236">
              <w:t>Finniss</w:t>
            </w:r>
            <w:proofErr w:type="spellEnd"/>
            <w:r w:rsidRPr="00156236">
              <w:t xml:space="preserve"> River Region</w:t>
            </w:r>
          </w:p>
        </w:tc>
      </w:tr>
      <w:tr w:rsidR="00156236" w:rsidRPr="00156236" w14:paraId="095DBCB3" w14:textId="77777777" w:rsidTr="002B5584">
        <w:trPr>
          <w:tblHeader/>
        </w:trPr>
        <w:tc>
          <w:tcPr>
            <w:tcW w:w="2263" w:type="dxa"/>
          </w:tcPr>
          <w:p w14:paraId="6887CB28" w14:textId="77777777" w:rsidR="00156236" w:rsidRPr="00156236" w:rsidRDefault="00156236" w:rsidP="00156236">
            <w:pPr>
              <w:pStyle w:val="Tabletext"/>
            </w:pPr>
            <w:r w:rsidRPr="00156236">
              <w:t>240</w:t>
            </w:r>
          </w:p>
        </w:tc>
        <w:tc>
          <w:tcPr>
            <w:tcW w:w="4587" w:type="dxa"/>
          </w:tcPr>
          <w:p w14:paraId="3C89B125" w14:textId="77777777" w:rsidR="00156236" w:rsidRPr="00156236" w:rsidRDefault="00156236" w:rsidP="00156236">
            <w:pPr>
              <w:pStyle w:val="Tabletext"/>
            </w:pPr>
            <w:r w:rsidRPr="00156236">
              <w:t>Katherine Region</w:t>
            </w:r>
          </w:p>
        </w:tc>
      </w:tr>
    </w:tbl>
    <w:p w14:paraId="6C1CD3D9" w14:textId="77777777" w:rsidR="00D54618" w:rsidRPr="00B34724" w:rsidRDefault="00156236" w:rsidP="00156236">
      <w:pPr>
        <w:pStyle w:val="H3"/>
      </w:pPr>
      <w:bookmarkStart w:id="83" w:name="_Toc367433633"/>
      <w:bookmarkStart w:id="84" w:name="_Toc400107848"/>
      <w:bookmarkStart w:id="85" w:name="_Toc524341474"/>
      <w:r>
        <w:t xml:space="preserve">(d) </w:t>
      </w:r>
      <w:r w:rsidR="00743EDB" w:rsidRPr="00B34724">
        <w:t>Application requiring consent pursuant to s 50(2C)</w:t>
      </w:r>
      <w:bookmarkEnd w:id="83"/>
      <w:bookmarkEnd w:id="84"/>
      <w:bookmarkEnd w:id="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 Application requiring consent pursuant to s 50(2C)"/>
      </w:tblPr>
      <w:tblGrid>
        <w:gridCol w:w="2283"/>
        <w:gridCol w:w="4567"/>
      </w:tblGrid>
      <w:tr w:rsidR="00454C81" w:rsidRPr="00454C81" w14:paraId="3EE2C3C5" w14:textId="77777777" w:rsidTr="002B5584">
        <w:trPr>
          <w:tblHeader/>
        </w:trPr>
        <w:tc>
          <w:tcPr>
            <w:tcW w:w="2283" w:type="dxa"/>
            <w:tcBorders>
              <w:bottom w:val="single" w:sz="4" w:space="0" w:color="auto"/>
            </w:tcBorders>
          </w:tcPr>
          <w:p w14:paraId="28F82E36" w14:textId="77777777" w:rsidR="00454C81" w:rsidRPr="00454C81" w:rsidRDefault="00454C81" w:rsidP="00454C81">
            <w:pPr>
              <w:pStyle w:val="TableHead"/>
            </w:pPr>
            <w:r w:rsidRPr="00454C81">
              <w:t>Application No.</w:t>
            </w:r>
          </w:p>
        </w:tc>
        <w:tc>
          <w:tcPr>
            <w:tcW w:w="4567" w:type="dxa"/>
            <w:tcBorders>
              <w:bottom w:val="single" w:sz="4" w:space="0" w:color="auto"/>
            </w:tcBorders>
          </w:tcPr>
          <w:p w14:paraId="54118331" w14:textId="77777777" w:rsidR="00454C81" w:rsidRPr="00454C81" w:rsidRDefault="00454C81" w:rsidP="00454C81">
            <w:pPr>
              <w:pStyle w:val="TableHead"/>
            </w:pPr>
            <w:r w:rsidRPr="00454C81">
              <w:t>Name of Claim</w:t>
            </w:r>
          </w:p>
        </w:tc>
      </w:tr>
      <w:tr w:rsidR="00454C81" w:rsidRPr="00454C81" w14:paraId="7626E99F" w14:textId="77777777" w:rsidTr="002B5584">
        <w:trPr>
          <w:tblHeader/>
        </w:trPr>
        <w:tc>
          <w:tcPr>
            <w:tcW w:w="2283" w:type="dxa"/>
            <w:tcBorders>
              <w:top w:val="single" w:sz="4" w:space="0" w:color="auto"/>
            </w:tcBorders>
          </w:tcPr>
          <w:p w14:paraId="1C7D35A9" w14:textId="77777777" w:rsidR="00454C81" w:rsidRPr="00454C81" w:rsidRDefault="00454C81" w:rsidP="00C35F2F">
            <w:pPr>
              <w:pStyle w:val="Tabletext"/>
            </w:pPr>
            <w:r w:rsidRPr="00454C81">
              <w:t xml:space="preserve">6 </w:t>
            </w:r>
            <w:r w:rsidR="008C626F">
              <w:t xml:space="preserve">  </w:t>
            </w:r>
            <w:r w:rsidRPr="00454C81">
              <w:t xml:space="preserve">Note </w:t>
            </w:r>
            <w:r w:rsidR="00095901">
              <w:t>1</w:t>
            </w:r>
            <w:r w:rsidR="00302CFF">
              <w:t>9</w:t>
            </w:r>
          </w:p>
        </w:tc>
        <w:tc>
          <w:tcPr>
            <w:tcW w:w="4567" w:type="dxa"/>
            <w:tcBorders>
              <w:top w:val="single" w:sz="4" w:space="0" w:color="auto"/>
            </w:tcBorders>
          </w:tcPr>
          <w:p w14:paraId="0A8046C0" w14:textId="77777777" w:rsidR="00454C81" w:rsidRPr="00454C81" w:rsidRDefault="00454C81" w:rsidP="00454C81">
            <w:pPr>
              <w:pStyle w:val="Tabletext"/>
            </w:pPr>
            <w:r w:rsidRPr="00454C81">
              <w:t>Cobourg Peninsula</w:t>
            </w:r>
          </w:p>
        </w:tc>
      </w:tr>
    </w:tbl>
    <w:p w14:paraId="4DDD699A" w14:textId="77777777" w:rsidR="00454C81" w:rsidRDefault="00454C81" w:rsidP="00B34724">
      <w:pPr>
        <w:pStyle w:val="Body"/>
      </w:pPr>
    </w:p>
    <w:p w14:paraId="42292810" w14:textId="39FEF085" w:rsidR="00302CFF" w:rsidRDefault="00302CFF" w:rsidP="00C246D3">
      <w:pPr>
        <w:pStyle w:val="Body"/>
        <w:ind w:left="851" w:hanging="851"/>
      </w:pPr>
      <w:r>
        <w:t>Note 13</w:t>
      </w:r>
      <w:r>
        <w:tab/>
        <w:t xml:space="preserve">Application No 74 is the subject of a settlement agreement and </w:t>
      </w:r>
      <w:r w:rsidR="00F60668">
        <w:t>relevant land is expected to be added to Schedule 1 of</w:t>
      </w:r>
      <w:r>
        <w:t xml:space="preserve"> the Act in the next reporting period, enabling a future grant of Aboriginal land and </w:t>
      </w:r>
      <w:proofErr w:type="spellStart"/>
      <w:r>
        <w:t>finalisation</w:t>
      </w:r>
      <w:proofErr w:type="spellEnd"/>
      <w:r>
        <w:t xml:space="preserve"> of the claim. </w:t>
      </w:r>
    </w:p>
    <w:p w14:paraId="3FF2D5F7" w14:textId="77777777" w:rsidR="00555146" w:rsidRDefault="00555146" w:rsidP="00C246D3">
      <w:pPr>
        <w:pStyle w:val="Body"/>
        <w:ind w:left="851" w:hanging="851"/>
      </w:pPr>
      <w:r>
        <w:t>N</w:t>
      </w:r>
      <w:r w:rsidRPr="0092089B">
        <w:t>ote 1</w:t>
      </w:r>
      <w:r w:rsidR="00302CFF">
        <w:t>4</w:t>
      </w:r>
      <w:r w:rsidRPr="0092089B">
        <w:t>:</w:t>
      </w:r>
      <w:r w:rsidRPr="0092089B">
        <w:tab/>
      </w:r>
      <w:r w:rsidR="00FE6061" w:rsidRPr="0092089B">
        <w:t>Application Nos</w:t>
      </w:r>
      <w:r w:rsidRPr="0092089B">
        <w:t xml:space="preserve"> 93, 111, 122 and 179 together </w:t>
      </w:r>
      <w:r w:rsidR="0092089B" w:rsidRPr="0092089B">
        <w:t>are</w:t>
      </w:r>
      <w:r w:rsidRPr="0092089B">
        <w:t xml:space="preserve"> </w:t>
      </w:r>
      <w:r w:rsidR="00A1497F" w:rsidRPr="0092089B">
        <w:t>the subject of</w:t>
      </w:r>
      <w:r w:rsidR="006F6F68" w:rsidRPr="0092089B">
        <w:t xml:space="preserve"> a settlement agreement </w:t>
      </w:r>
      <w:r w:rsidR="008A640F" w:rsidRPr="0092089B">
        <w:t xml:space="preserve">and </w:t>
      </w:r>
      <w:r w:rsidR="005E61A6">
        <w:t xml:space="preserve">relevant land is expected to be added to Schedule 1 of the Act in the next reporting period, </w:t>
      </w:r>
      <w:r w:rsidR="00F60668">
        <w:t xml:space="preserve"> </w:t>
      </w:r>
      <w:r w:rsidR="0092089B" w:rsidRPr="0092089B">
        <w:t xml:space="preserve">enabling future grants of Aboriginal land and </w:t>
      </w:r>
      <w:proofErr w:type="spellStart"/>
      <w:r w:rsidR="001A7ECE">
        <w:t>finalis</w:t>
      </w:r>
      <w:r w:rsidR="0092089B" w:rsidRPr="0092089B">
        <w:t>ation</w:t>
      </w:r>
      <w:proofErr w:type="spellEnd"/>
      <w:r w:rsidR="0092089B" w:rsidRPr="0092089B">
        <w:t xml:space="preserve"> of the claims</w:t>
      </w:r>
      <w:r w:rsidR="008A640F" w:rsidRPr="0092089B">
        <w:t xml:space="preserve">. </w:t>
      </w:r>
      <w:r w:rsidR="006F6F68" w:rsidRPr="0092089B">
        <w:t>Also see</w:t>
      </w:r>
      <w:r w:rsidR="008A640F" w:rsidRPr="0092089B">
        <w:t xml:space="preserve"> Note 1</w:t>
      </w:r>
      <w:r w:rsidR="00302CFF">
        <w:t>7</w:t>
      </w:r>
      <w:r w:rsidR="008A640F" w:rsidRPr="0092089B">
        <w:t>.</w:t>
      </w:r>
      <w:r w:rsidR="00302CFF">
        <w:t xml:space="preserve"> </w:t>
      </w:r>
    </w:p>
    <w:p w14:paraId="62072AA3" w14:textId="77777777" w:rsidR="00C50C19" w:rsidRDefault="005966F9" w:rsidP="00C246D3">
      <w:pPr>
        <w:pStyle w:val="Body"/>
        <w:ind w:left="851" w:hanging="851"/>
      </w:pPr>
      <w:r w:rsidRPr="00B34724">
        <w:t xml:space="preserve">Note </w:t>
      </w:r>
      <w:r w:rsidR="00095901" w:rsidRPr="00B34724">
        <w:t>1</w:t>
      </w:r>
      <w:r w:rsidR="00302CFF">
        <w:t>5</w:t>
      </w:r>
      <w:r w:rsidR="00454C81">
        <w:t>:</w:t>
      </w:r>
      <w:r w:rsidR="004A4590">
        <w:tab/>
      </w:r>
      <w:r w:rsidR="008D6AF5" w:rsidRPr="00B34724">
        <w:t xml:space="preserve">The parties have advised that </w:t>
      </w:r>
      <w:r w:rsidR="005D1EDD">
        <w:t>Application No 127</w:t>
      </w:r>
      <w:r w:rsidR="008D6AF5" w:rsidRPr="00B34724">
        <w:t xml:space="preserve"> </w:t>
      </w:r>
      <w:r w:rsidR="005D1EDD">
        <w:t>(</w:t>
      </w:r>
      <w:proofErr w:type="spellStart"/>
      <w:r w:rsidR="008D6AF5" w:rsidRPr="00B34724">
        <w:t>Kenbi</w:t>
      </w:r>
      <w:proofErr w:type="spellEnd"/>
      <w:r w:rsidR="00573FC8">
        <w:t> </w:t>
      </w:r>
      <w:r w:rsidR="008D6AF5" w:rsidRPr="00B34724">
        <w:t>(Cox</w:t>
      </w:r>
      <w:r w:rsidR="00573FC8">
        <w:t> </w:t>
      </w:r>
      <w:r w:rsidR="008D6AF5" w:rsidRPr="00B34724">
        <w:t>Peninsula – Section 12)</w:t>
      </w:r>
      <w:r w:rsidR="005D1EDD">
        <w:t>)</w:t>
      </w:r>
      <w:r w:rsidR="008D6AF5" w:rsidRPr="00B34724">
        <w:t xml:space="preserve"> will be withdrawn when agreed actions associated with the resolution of </w:t>
      </w:r>
      <w:r w:rsidR="005D1EDD">
        <w:t>Application No</w:t>
      </w:r>
      <w:r w:rsidR="00980D87">
        <w:t> </w:t>
      </w:r>
      <w:r w:rsidR="005D1EDD">
        <w:t>37</w:t>
      </w:r>
      <w:r w:rsidR="008D6AF5" w:rsidRPr="00B34724">
        <w:t xml:space="preserve"> </w:t>
      </w:r>
      <w:r w:rsidR="005D1EDD">
        <w:t>(</w:t>
      </w:r>
      <w:proofErr w:type="spellStart"/>
      <w:r w:rsidR="008D6AF5" w:rsidRPr="00B34724">
        <w:t>Kenbi</w:t>
      </w:r>
      <w:proofErr w:type="spellEnd"/>
      <w:r w:rsidR="00573FC8">
        <w:t> </w:t>
      </w:r>
      <w:r w:rsidR="008D6AF5" w:rsidRPr="00B34724">
        <w:t>(Cox Peninsula)</w:t>
      </w:r>
      <w:r w:rsidR="005D1EDD">
        <w:t>)</w:t>
      </w:r>
      <w:r w:rsidR="008D6AF5" w:rsidRPr="00B34724">
        <w:t xml:space="preserve"> have been </w:t>
      </w:r>
      <w:proofErr w:type="spellStart"/>
      <w:r w:rsidR="008D6AF5" w:rsidRPr="00B34724">
        <w:t>finalised</w:t>
      </w:r>
      <w:proofErr w:type="spellEnd"/>
      <w:r w:rsidR="00454C81">
        <w:t>.</w:t>
      </w:r>
    </w:p>
    <w:p w14:paraId="47FB9B1D" w14:textId="77777777" w:rsidR="006134FC" w:rsidRPr="00B34724" w:rsidRDefault="006134FC" w:rsidP="00C246D3">
      <w:pPr>
        <w:pStyle w:val="Body"/>
        <w:ind w:left="851" w:hanging="851"/>
      </w:pPr>
      <w:r>
        <w:t>Note</w:t>
      </w:r>
      <w:r w:rsidR="00555146">
        <w:t>1</w:t>
      </w:r>
      <w:r w:rsidR="00302CFF">
        <w:t>6</w:t>
      </w:r>
      <w:r>
        <w:t>:</w:t>
      </w:r>
      <w:r>
        <w:tab/>
        <w:t xml:space="preserve">Application </w:t>
      </w:r>
      <w:r w:rsidR="005D1EDD">
        <w:t xml:space="preserve">No </w:t>
      </w:r>
      <w:r>
        <w:t>128 was the subject of a settlement agreement in 1999</w:t>
      </w:r>
      <w:r w:rsidR="00B26198">
        <w:t xml:space="preserve"> and</w:t>
      </w:r>
      <w:r w:rsidR="005D1EDD">
        <w:t xml:space="preserve"> most of the relevant land </w:t>
      </w:r>
      <w:r w:rsidR="00C46730">
        <w:t xml:space="preserve">was </w:t>
      </w:r>
      <w:r w:rsidR="00B26198">
        <w:t xml:space="preserve">added to Schedule </w:t>
      </w:r>
      <w:r w:rsidR="005D1EDD">
        <w:t xml:space="preserve">1 of the Act </w:t>
      </w:r>
      <w:r w:rsidR="00B26198">
        <w:t xml:space="preserve">by the </w:t>
      </w:r>
      <w:r w:rsidR="00B26198" w:rsidRPr="00247802">
        <w:rPr>
          <w:i/>
        </w:rPr>
        <w:t>Aboriginal Land Rights Amendment Act 2002</w:t>
      </w:r>
      <w:r w:rsidR="00B26198">
        <w:t>. However,</w:t>
      </w:r>
      <w:r w:rsidR="005D1EDD" w:rsidRPr="005D1EDD">
        <w:t xml:space="preserve"> one parcel </w:t>
      </w:r>
      <w:r w:rsidR="00B26198">
        <w:t xml:space="preserve">of land </w:t>
      </w:r>
      <w:r w:rsidR="005D1EDD" w:rsidRPr="005D1EDD">
        <w:t xml:space="preserve">subject to claim </w:t>
      </w:r>
      <w:r w:rsidR="00B26198">
        <w:t>(</w:t>
      </w:r>
      <w:proofErr w:type="spellStart"/>
      <w:r w:rsidR="00B26198">
        <w:t>Umbrawarra</w:t>
      </w:r>
      <w:proofErr w:type="spellEnd"/>
      <w:r w:rsidR="00B26198">
        <w:t xml:space="preserve"> Gorge Nature Park</w:t>
      </w:r>
      <w:r w:rsidR="00C46730">
        <w:t>,</w:t>
      </w:r>
      <w:r w:rsidR="00B26198">
        <w:t xml:space="preserve"> comprising </w:t>
      </w:r>
      <w:r w:rsidR="005D1EDD" w:rsidRPr="005D1EDD">
        <w:t>N</w:t>
      </w:r>
      <w:r w:rsidR="00B26198">
        <w:t xml:space="preserve">orthern </w:t>
      </w:r>
      <w:r w:rsidR="005D1EDD" w:rsidRPr="005D1EDD">
        <w:t>T</w:t>
      </w:r>
      <w:r w:rsidR="00B26198">
        <w:t xml:space="preserve">erritory </w:t>
      </w:r>
      <w:r w:rsidR="005D1EDD" w:rsidRPr="005D1EDD">
        <w:t>P</w:t>
      </w:r>
      <w:r w:rsidR="00B26198">
        <w:t>ortion</w:t>
      </w:r>
      <w:r w:rsidR="005D1EDD" w:rsidRPr="005D1EDD">
        <w:t xml:space="preserve"> 1589) was</w:t>
      </w:r>
      <w:r w:rsidR="00D2353A">
        <w:t xml:space="preserve"> not included</w:t>
      </w:r>
      <w:r w:rsidR="005D1EDD" w:rsidRPr="005D1EDD">
        <w:t xml:space="preserve">. </w:t>
      </w:r>
      <w:r w:rsidR="00D2353A">
        <w:t xml:space="preserve">Under the terms of the 1999 agreement, Application No 128, insofar as it relates to </w:t>
      </w:r>
      <w:proofErr w:type="spellStart"/>
      <w:r w:rsidR="00D2353A">
        <w:t>Umbrawarra</w:t>
      </w:r>
      <w:proofErr w:type="spellEnd"/>
      <w:r w:rsidR="00D2353A">
        <w:t xml:space="preserve"> Gorge Nature Park, </w:t>
      </w:r>
      <w:r w:rsidR="005D1EDD" w:rsidRPr="005D1EDD">
        <w:t xml:space="preserve">is to be withdrawn by </w:t>
      </w:r>
      <w:r w:rsidR="00D2353A">
        <w:t xml:space="preserve">the </w:t>
      </w:r>
      <w:r w:rsidR="005D1EDD" w:rsidRPr="005D1EDD">
        <w:t>N</w:t>
      </w:r>
      <w:r w:rsidR="00980D87">
        <w:t>LC</w:t>
      </w:r>
      <w:r w:rsidR="005D1EDD" w:rsidRPr="005D1EDD">
        <w:t xml:space="preserve"> </w:t>
      </w:r>
      <w:r w:rsidR="00D2353A">
        <w:t xml:space="preserve">following agreement on future joint management arrangements for the Park and a related grant of </w:t>
      </w:r>
      <w:r w:rsidR="005D1EDD" w:rsidRPr="005D1EDD">
        <w:t>Territory freehold</w:t>
      </w:r>
      <w:r w:rsidR="00D2353A">
        <w:t xml:space="preserve"> title to an entity </w:t>
      </w:r>
      <w:r w:rsidR="00D2353A">
        <w:lastRenderedPageBreak/>
        <w:t>representing the claimants.</w:t>
      </w:r>
      <w:r w:rsidR="00D2353A" w:rsidRPr="00D2353A">
        <w:rPr>
          <w:sz w:val="20"/>
          <w:szCs w:val="20"/>
        </w:rPr>
        <w:t xml:space="preserve"> </w:t>
      </w:r>
      <w:r w:rsidR="00D2353A" w:rsidRPr="00D2353A">
        <w:t xml:space="preserve">Previous Annual Reports have </w:t>
      </w:r>
      <w:r w:rsidR="00D2353A">
        <w:t xml:space="preserve">erroneously </w:t>
      </w:r>
      <w:r w:rsidR="00D2353A" w:rsidRPr="00D2353A">
        <w:t>recorded Application No 128 as having been wholly disposed of by scheduling.</w:t>
      </w:r>
    </w:p>
    <w:p w14:paraId="1A7A7098" w14:textId="4C0688E2" w:rsidR="00407525" w:rsidRPr="00B34724" w:rsidRDefault="00454C81" w:rsidP="00C246D3">
      <w:pPr>
        <w:pStyle w:val="Body"/>
        <w:ind w:left="851" w:hanging="851"/>
      </w:pPr>
      <w:r>
        <w:t xml:space="preserve">Note </w:t>
      </w:r>
      <w:r w:rsidR="00095901">
        <w:t>1</w:t>
      </w:r>
      <w:r w:rsidR="00302CFF">
        <w:t>7</w:t>
      </w:r>
      <w:r>
        <w:t>:</w:t>
      </w:r>
      <w:r w:rsidR="004A4590">
        <w:tab/>
      </w:r>
      <w:r w:rsidR="00C50C19" w:rsidRPr="00B34724">
        <w:t>On 28 June 2013</w:t>
      </w:r>
      <w:r w:rsidR="006947F8">
        <w:t>,</w:t>
      </w:r>
      <w:r w:rsidR="00C50C19" w:rsidRPr="00B34724">
        <w:t xml:space="preserve"> Royal Assent was given to the </w:t>
      </w:r>
      <w:r w:rsidR="00C50C19" w:rsidRPr="00454C81">
        <w:rPr>
          <w:i/>
        </w:rPr>
        <w:t xml:space="preserve">Aboriginal Land Rights and Other Legislation Amendment Act 2013 </w:t>
      </w:r>
      <w:r w:rsidR="00C50C19" w:rsidRPr="00B34724">
        <w:t>(No. 93, 2013).</w:t>
      </w:r>
      <w:r w:rsidR="00FD73D0">
        <w:t xml:space="preserve"> </w:t>
      </w:r>
      <w:r w:rsidR="00C50C19" w:rsidRPr="00B34724">
        <w:t xml:space="preserve">These amendments include </w:t>
      </w:r>
      <w:r w:rsidR="00325767" w:rsidRPr="00B34724">
        <w:t>the addition of two</w:t>
      </w:r>
      <w:r w:rsidR="00C50C19" w:rsidRPr="00B34724">
        <w:t xml:space="preserve"> portion</w:t>
      </w:r>
      <w:r w:rsidR="00325767" w:rsidRPr="00B34724">
        <w:t>s</w:t>
      </w:r>
      <w:r w:rsidR="00C50C19" w:rsidRPr="00B34724">
        <w:t xml:space="preserve"> of land</w:t>
      </w:r>
      <w:r w:rsidR="00CD77FF" w:rsidRPr="00B34724">
        <w:t>,</w:t>
      </w:r>
      <w:r w:rsidR="00C50C19" w:rsidRPr="00B34724">
        <w:t xml:space="preserve"> </w:t>
      </w:r>
      <w:r w:rsidR="00CD77FF" w:rsidRPr="00B34724">
        <w:t>which</w:t>
      </w:r>
      <w:r w:rsidR="00573FC8">
        <w:t> </w:t>
      </w:r>
      <w:r w:rsidR="00CD77FF" w:rsidRPr="00B34724">
        <w:t xml:space="preserve">were part of Application </w:t>
      </w:r>
      <w:r w:rsidR="005D1EDD">
        <w:t xml:space="preserve">No </w:t>
      </w:r>
      <w:r w:rsidR="00CD77FF" w:rsidRPr="00B34724">
        <w:t xml:space="preserve">179, </w:t>
      </w:r>
      <w:r w:rsidR="00C50C19" w:rsidRPr="00B34724">
        <w:t xml:space="preserve">into Schedule 1 of the </w:t>
      </w:r>
      <w:r w:rsidR="00C50C19" w:rsidRPr="00454C81">
        <w:rPr>
          <w:i/>
        </w:rPr>
        <w:t>Aboriginal Land Rights (Northern Territory</w:t>
      </w:r>
      <w:r w:rsidR="008A640F">
        <w:rPr>
          <w:i/>
        </w:rPr>
        <w:t>)</w:t>
      </w:r>
      <w:r w:rsidR="00C50C19" w:rsidRPr="00454C81">
        <w:rPr>
          <w:i/>
        </w:rPr>
        <w:t xml:space="preserve"> Act 1976</w:t>
      </w:r>
      <w:r w:rsidR="00C50C19" w:rsidRPr="00B34724">
        <w:t>.</w:t>
      </w:r>
      <w:r w:rsidR="00FD73D0">
        <w:t xml:space="preserve"> </w:t>
      </w:r>
      <w:r w:rsidR="00C50C19" w:rsidRPr="00B34724">
        <w:t xml:space="preserve">The remaining </w:t>
      </w:r>
      <w:r w:rsidR="00325767" w:rsidRPr="00B34724">
        <w:t xml:space="preserve">portions of </w:t>
      </w:r>
      <w:r w:rsidR="00C50C19" w:rsidRPr="00B34724">
        <w:t xml:space="preserve">land </w:t>
      </w:r>
      <w:r w:rsidR="00325767" w:rsidRPr="00B34724">
        <w:t>included in Application 179 continue</w:t>
      </w:r>
      <w:r w:rsidR="00C50C19" w:rsidRPr="00B34724">
        <w:t xml:space="preserve"> to be the subj</w:t>
      </w:r>
      <w:r>
        <w:t xml:space="preserve">ect of settlement </w:t>
      </w:r>
      <w:r w:rsidR="0092089B">
        <w:t>agreement</w:t>
      </w:r>
      <w:r>
        <w:t>.</w:t>
      </w:r>
    </w:p>
    <w:p w14:paraId="663E2E84" w14:textId="77777777" w:rsidR="00407525" w:rsidRPr="00B34724" w:rsidRDefault="005966F9" w:rsidP="00C246D3">
      <w:pPr>
        <w:pStyle w:val="Body"/>
        <w:ind w:left="851" w:hanging="851"/>
      </w:pPr>
      <w:r w:rsidRPr="00B34724">
        <w:t xml:space="preserve">Note </w:t>
      </w:r>
      <w:r w:rsidR="00095901">
        <w:t>1</w:t>
      </w:r>
      <w:r w:rsidR="00302CFF">
        <w:t>8</w:t>
      </w:r>
      <w:r w:rsidR="00454C81">
        <w:t>:</w:t>
      </w:r>
      <w:r w:rsidR="004A4590">
        <w:tab/>
      </w:r>
      <w:r w:rsidR="00407525" w:rsidRPr="00B34724">
        <w:t>The claimed land includes “All that piece of land in the Northern Territory being Northern Territory Portion 4303”, which includes a</w:t>
      </w:r>
      <w:r w:rsidR="00573FC8">
        <w:t> </w:t>
      </w:r>
      <w:r w:rsidR="00407525" w:rsidRPr="00B34724">
        <w:t>narrow strip of Crown land (usually referred to as an Esplanade) between the top of the river bank and the boundary of adjacent alienated land.</w:t>
      </w:r>
    </w:p>
    <w:p w14:paraId="7A8B59BD" w14:textId="77777777" w:rsidR="00941DE7" w:rsidRPr="00B34724" w:rsidRDefault="005966F9" w:rsidP="002B5584">
      <w:pPr>
        <w:pStyle w:val="Body"/>
        <w:ind w:left="851" w:hanging="851"/>
      </w:pPr>
      <w:r w:rsidRPr="00B34724">
        <w:t xml:space="preserve">Note </w:t>
      </w:r>
      <w:r w:rsidR="00095901">
        <w:t>1</w:t>
      </w:r>
      <w:r w:rsidR="00302CFF">
        <w:t>9</w:t>
      </w:r>
      <w:r w:rsidR="00454C81">
        <w:t>:</w:t>
      </w:r>
      <w:r w:rsidR="004A4590">
        <w:tab/>
      </w:r>
      <w:r w:rsidR="00D92D20" w:rsidRPr="00B34724">
        <w:t xml:space="preserve">The land claim application </w:t>
      </w:r>
      <w:r w:rsidR="00C715E4" w:rsidRPr="00B34724">
        <w:t xml:space="preserve">was received on 31 March 1978. </w:t>
      </w:r>
      <w:r w:rsidR="00D92D20" w:rsidRPr="00B34724">
        <w:t xml:space="preserve">Before an inquiry was commenced, the parties agreed to a settlement which was embodied in a Northern Territory statute, the </w:t>
      </w:r>
      <w:r w:rsidR="00D92D20" w:rsidRPr="00454C81">
        <w:rPr>
          <w:i/>
        </w:rPr>
        <w:t>Cobourg Peninsula Aboriginal Land and Sanctuary Act 1981</w:t>
      </w:r>
      <w:r w:rsidR="00D92D20" w:rsidRPr="00B34724">
        <w:t>, pursuant to which the claimed land was vested in perpetuity in a land trust established under Northern Territory law</w:t>
      </w:r>
      <w:r w:rsidR="00C715E4" w:rsidRPr="00B34724">
        <w:t xml:space="preserve">. </w:t>
      </w:r>
      <w:r w:rsidR="00D92D20" w:rsidRPr="00B34724">
        <w:t xml:space="preserve">On 4 January 1982 the NLC wrote to the then Commissioner indicating that </w:t>
      </w:r>
      <w:r w:rsidR="0051475B" w:rsidRPr="00B34724">
        <w:t xml:space="preserve">subject to </w:t>
      </w:r>
      <w:r w:rsidR="00D92D20" w:rsidRPr="00B34724">
        <w:t xml:space="preserve">compliance </w:t>
      </w:r>
      <w:r w:rsidR="0051475B" w:rsidRPr="00B34724">
        <w:t xml:space="preserve">with </w:t>
      </w:r>
      <w:r w:rsidR="00D92D20" w:rsidRPr="00B34724">
        <w:t xml:space="preserve">certain provisions </w:t>
      </w:r>
      <w:r w:rsidR="0051475B" w:rsidRPr="00B34724">
        <w:t>of the abovementioned legislation it was expected the claim would be withdrawn in the near future.</w:t>
      </w:r>
      <w:r w:rsidR="00FD73D0">
        <w:t xml:space="preserve"> </w:t>
      </w:r>
      <w:r w:rsidR="0051475B" w:rsidRPr="00B34724">
        <w:t>Although no formal withdrawal has ever been received the claim has for practical purposes been treated as disposed of until recent years.</w:t>
      </w:r>
      <w:r w:rsidR="00FD73D0">
        <w:t xml:space="preserve"> </w:t>
      </w:r>
      <w:r w:rsidR="0051475B" w:rsidRPr="00B34724">
        <w:t xml:space="preserve">The NLC, the claimants and the Northern Territory Government are in negotiations </w:t>
      </w:r>
      <w:r w:rsidR="00C715E4" w:rsidRPr="00B34724">
        <w:t xml:space="preserve">to resolve outstanding issues. </w:t>
      </w:r>
      <w:r w:rsidR="0051475B" w:rsidRPr="00B34724">
        <w:t>The</w:t>
      </w:r>
      <w:r w:rsidR="00980D87">
        <w:t> </w:t>
      </w:r>
      <w:r w:rsidR="0051475B" w:rsidRPr="00B34724">
        <w:t>Commissioner’s current attitude is that as the land is vested in a body which already holds the land on behalf of Aboriginals he is constrained from exercising any function under s 50(1) of the Act until the consent of the land owner (as required by s 50(2C)) is received.</w:t>
      </w:r>
      <w:r w:rsidR="00FD73D0">
        <w:t xml:space="preserve"> </w:t>
      </w:r>
    </w:p>
    <w:p w14:paraId="4EFE950E" w14:textId="77777777" w:rsidR="002B5584" w:rsidRPr="00D8468E" w:rsidRDefault="002B5584" w:rsidP="00D8468E">
      <w:pPr>
        <w:pStyle w:val="Body"/>
      </w:pPr>
      <w:bookmarkStart w:id="86" w:name="_Toc400107849"/>
      <w:bookmarkStart w:id="87" w:name="_Toc401066249"/>
      <w:r w:rsidRPr="00D8468E">
        <w:br w:type="page"/>
      </w:r>
    </w:p>
    <w:p w14:paraId="17A91B6C" w14:textId="77777777" w:rsidR="00C53A89" w:rsidRPr="00B34724" w:rsidRDefault="00C53A89" w:rsidP="00C246D3">
      <w:pPr>
        <w:pStyle w:val="H2"/>
        <w:jc w:val="center"/>
      </w:pPr>
      <w:bookmarkStart w:id="88" w:name="_Toc524341475"/>
      <w:r w:rsidRPr="00B34724">
        <w:lastRenderedPageBreak/>
        <w:t>PART II</w:t>
      </w:r>
      <w:bookmarkEnd w:id="86"/>
      <w:bookmarkEnd w:id="87"/>
      <w:bookmarkEnd w:id="88"/>
    </w:p>
    <w:p w14:paraId="4D8DAFD6" w14:textId="77777777" w:rsidR="00C53A89" w:rsidRPr="00C246D3" w:rsidRDefault="008C626F" w:rsidP="00E16F36">
      <w:pPr>
        <w:pStyle w:val="H2centred"/>
      </w:pPr>
      <w:bookmarkStart w:id="89" w:name="_Toc400107850"/>
      <w:bookmarkStart w:id="90" w:name="_Toc524341476"/>
      <w:r w:rsidRPr="00B97D97">
        <w:t>Applications made pursuant to s 50(1)(a) in alphabetical order</w:t>
      </w:r>
      <w:bookmarkEnd w:id="89"/>
      <w:bookmarkEnd w:id="90"/>
    </w:p>
    <w:p w14:paraId="4F9F8806" w14:textId="77777777" w:rsidR="00C53A89" w:rsidRPr="00B34724" w:rsidRDefault="00C53A89" w:rsidP="00C246D3">
      <w:pPr>
        <w:pStyle w:val="Body"/>
        <w:spacing w:after="40"/>
      </w:pPr>
    </w:p>
    <w:p w14:paraId="36321B82" w14:textId="77777777" w:rsidR="00241F7A" w:rsidRPr="00B34724" w:rsidRDefault="00241F7A" w:rsidP="00C246D3">
      <w:pPr>
        <w:pStyle w:val="Body"/>
        <w:spacing w:after="40"/>
      </w:pPr>
      <w:r w:rsidRPr="00B34724">
        <w:t xml:space="preserve">NLC - </w:t>
      </w:r>
      <w:r w:rsidRPr="00B34724">
        <w:tab/>
        <w:t>Northern Land Council</w:t>
      </w:r>
    </w:p>
    <w:p w14:paraId="3B560F16" w14:textId="77777777" w:rsidR="00241F7A" w:rsidRPr="00B34724" w:rsidRDefault="00241F7A" w:rsidP="00C246D3">
      <w:pPr>
        <w:pStyle w:val="Body"/>
        <w:spacing w:after="40"/>
      </w:pPr>
      <w:r w:rsidRPr="00B34724">
        <w:t xml:space="preserve">CLC - </w:t>
      </w:r>
      <w:r w:rsidRPr="00B34724">
        <w:tab/>
        <w:t>Central Land Council</w:t>
      </w:r>
    </w:p>
    <w:p w14:paraId="6F8D960E" w14:textId="77777777" w:rsidR="00241F7A" w:rsidRPr="00B34724" w:rsidRDefault="00241F7A" w:rsidP="00C246D3">
      <w:pPr>
        <w:pStyle w:val="Body"/>
        <w:spacing w:after="40"/>
      </w:pPr>
      <w:r w:rsidRPr="00B34724">
        <w:t xml:space="preserve">Other - </w:t>
      </w:r>
      <w:r w:rsidRPr="00B34724">
        <w:tab/>
        <w:t>Applications made otherwise than by a land council</w:t>
      </w:r>
    </w:p>
    <w:p w14:paraId="25C299D6" w14:textId="77777777" w:rsidR="00C53A89" w:rsidRPr="00B34724" w:rsidRDefault="00C53A89" w:rsidP="00C246D3">
      <w:pPr>
        <w:pStyle w:val="Body"/>
        <w:spacing w:after="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TIONS MADE PURSUANT TO s 50(1)(a) IN ALPHABETICAL ORDER"/>
      </w:tblPr>
      <w:tblGrid>
        <w:gridCol w:w="3510"/>
        <w:gridCol w:w="1701"/>
        <w:gridCol w:w="1382"/>
      </w:tblGrid>
      <w:tr w:rsidR="00F049C3" w:rsidRPr="00F049C3" w14:paraId="21F982DD" w14:textId="77777777" w:rsidTr="00C246D3">
        <w:trPr>
          <w:tblHeader/>
        </w:trPr>
        <w:tc>
          <w:tcPr>
            <w:tcW w:w="3510" w:type="dxa"/>
            <w:tcBorders>
              <w:bottom w:val="single" w:sz="4" w:space="0" w:color="auto"/>
            </w:tcBorders>
          </w:tcPr>
          <w:p w14:paraId="35947F3C" w14:textId="77777777" w:rsidR="00F049C3" w:rsidRPr="00F049C3" w:rsidRDefault="00F049C3" w:rsidP="00F049C3">
            <w:pPr>
              <w:pStyle w:val="TableHead"/>
            </w:pPr>
            <w:r w:rsidRPr="00F049C3">
              <w:t>Name of Claim</w:t>
            </w:r>
          </w:p>
        </w:tc>
        <w:tc>
          <w:tcPr>
            <w:tcW w:w="1701" w:type="dxa"/>
            <w:tcBorders>
              <w:bottom w:val="single" w:sz="4" w:space="0" w:color="auto"/>
            </w:tcBorders>
          </w:tcPr>
          <w:p w14:paraId="1CE1E822" w14:textId="77777777" w:rsidR="00F049C3" w:rsidRPr="00F049C3" w:rsidRDefault="00F049C3" w:rsidP="00C246D3">
            <w:pPr>
              <w:pStyle w:val="TableHead"/>
              <w:jc w:val="right"/>
              <w:rPr>
                <w:b w:val="0"/>
                <w:bCs/>
              </w:rPr>
            </w:pPr>
            <w:r w:rsidRPr="00F049C3">
              <w:t>Date Received</w:t>
            </w:r>
          </w:p>
        </w:tc>
        <w:tc>
          <w:tcPr>
            <w:tcW w:w="1276" w:type="dxa"/>
            <w:tcBorders>
              <w:bottom w:val="single" w:sz="4" w:space="0" w:color="auto"/>
            </w:tcBorders>
          </w:tcPr>
          <w:p w14:paraId="219310D5" w14:textId="77777777" w:rsidR="00F049C3" w:rsidRPr="00F049C3" w:rsidRDefault="008C626F" w:rsidP="00C246D3">
            <w:pPr>
              <w:pStyle w:val="TableHead"/>
              <w:jc w:val="right"/>
            </w:pPr>
            <w:r w:rsidRPr="00F049C3">
              <w:t>Application</w:t>
            </w:r>
            <w:r>
              <w:t> </w:t>
            </w:r>
            <w:r w:rsidR="00F049C3" w:rsidRPr="00F049C3">
              <w:t>No</w:t>
            </w:r>
            <w:r>
              <w:t xml:space="preserve"> </w:t>
            </w:r>
            <w:r w:rsidR="00F049C3" w:rsidRPr="00F049C3">
              <w:t>/</w:t>
            </w:r>
            <w:r w:rsidRPr="00F049C3">
              <w:t>Land</w:t>
            </w:r>
            <w:r>
              <w:t> </w:t>
            </w:r>
            <w:r w:rsidR="00F049C3" w:rsidRPr="00F049C3">
              <w:t>Council</w:t>
            </w:r>
          </w:p>
        </w:tc>
      </w:tr>
      <w:tr w:rsidR="00F049C3" w:rsidRPr="00F049C3" w14:paraId="73328C03" w14:textId="77777777" w:rsidTr="00C246D3">
        <w:tc>
          <w:tcPr>
            <w:tcW w:w="3510" w:type="dxa"/>
            <w:tcBorders>
              <w:top w:val="single" w:sz="4" w:space="0" w:color="auto"/>
            </w:tcBorders>
          </w:tcPr>
          <w:p w14:paraId="7C1E16B2" w14:textId="77777777" w:rsidR="00F049C3" w:rsidRPr="00F049C3" w:rsidRDefault="00F049C3" w:rsidP="00F049C3">
            <w:pPr>
              <w:pStyle w:val="Tabletext"/>
            </w:pPr>
            <w:r w:rsidRPr="00F049C3">
              <w:t xml:space="preserve">Acacia </w:t>
            </w:r>
            <w:proofErr w:type="spellStart"/>
            <w:r w:rsidRPr="00F049C3">
              <w:t>Peuce</w:t>
            </w:r>
            <w:proofErr w:type="spellEnd"/>
          </w:p>
        </w:tc>
        <w:tc>
          <w:tcPr>
            <w:tcW w:w="1701" w:type="dxa"/>
            <w:tcBorders>
              <w:top w:val="single" w:sz="4" w:space="0" w:color="auto"/>
            </w:tcBorders>
          </w:tcPr>
          <w:p w14:paraId="2959B6A2" w14:textId="77777777" w:rsidR="00F049C3" w:rsidRPr="00F049C3" w:rsidRDefault="00F049C3" w:rsidP="00C246D3">
            <w:pPr>
              <w:pStyle w:val="Tabletext"/>
              <w:jc w:val="right"/>
              <w:rPr>
                <w:b/>
                <w:bCs/>
              </w:rPr>
            </w:pPr>
            <w:r w:rsidRPr="00F049C3">
              <w:t>4 June 1997</w:t>
            </w:r>
          </w:p>
        </w:tc>
        <w:tc>
          <w:tcPr>
            <w:tcW w:w="1276" w:type="dxa"/>
            <w:tcBorders>
              <w:top w:val="single" w:sz="4" w:space="0" w:color="auto"/>
            </w:tcBorders>
          </w:tcPr>
          <w:p w14:paraId="71C02403" w14:textId="77777777" w:rsidR="00F049C3" w:rsidRPr="00F049C3" w:rsidRDefault="00F049C3" w:rsidP="00C246D3">
            <w:pPr>
              <w:pStyle w:val="Tabletext"/>
              <w:jc w:val="right"/>
              <w:rPr>
                <w:b/>
                <w:bCs/>
              </w:rPr>
            </w:pPr>
            <w:r w:rsidRPr="00F049C3">
              <w:t>214/CLC</w:t>
            </w:r>
          </w:p>
        </w:tc>
      </w:tr>
      <w:tr w:rsidR="00F049C3" w:rsidRPr="00F049C3" w14:paraId="2E5ADA58" w14:textId="77777777" w:rsidTr="00C246D3">
        <w:tc>
          <w:tcPr>
            <w:tcW w:w="3510" w:type="dxa"/>
          </w:tcPr>
          <w:p w14:paraId="753231EB" w14:textId="77777777" w:rsidR="00F049C3" w:rsidRPr="00F049C3" w:rsidRDefault="00F049C3" w:rsidP="00F049C3">
            <w:pPr>
              <w:pStyle w:val="Tabletext"/>
            </w:pPr>
            <w:r w:rsidRPr="00F049C3">
              <w:t>Adelaide River to Darwin Area</w:t>
            </w:r>
          </w:p>
        </w:tc>
        <w:tc>
          <w:tcPr>
            <w:tcW w:w="1701" w:type="dxa"/>
          </w:tcPr>
          <w:p w14:paraId="21B1F4B1" w14:textId="77777777" w:rsidR="00F049C3" w:rsidRPr="00F049C3" w:rsidRDefault="00F049C3" w:rsidP="00C246D3">
            <w:pPr>
              <w:pStyle w:val="Tabletext"/>
              <w:jc w:val="right"/>
              <w:rPr>
                <w:b/>
                <w:bCs/>
              </w:rPr>
            </w:pPr>
            <w:r w:rsidRPr="00F049C3">
              <w:t>4 June 1997</w:t>
            </w:r>
          </w:p>
        </w:tc>
        <w:tc>
          <w:tcPr>
            <w:tcW w:w="1276" w:type="dxa"/>
          </w:tcPr>
          <w:p w14:paraId="4304E891" w14:textId="77777777" w:rsidR="00F049C3" w:rsidRPr="00F049C3" w:rsidRDefault="00F049C3" w:rsidP="00C246D3">
            <w:pPr>
              <w:pStyle w:val="Tabletext"/>
              <w:jc w:val="right"/>
              <w:rPr>
                <w:b/>
                <w:bCs/>
              </w:rPr>
            </w:pPr>
            <w:r w:rsidRPr="00F049C3">
              <w:t>243/NLC</w:t>
            </w:r>
          </w:p>
        </w:tc>
      </w:tr>
      <w:tr w:rsidR="00F049C3" w:rsidRPr="00F049C3" w14:paraId="79830CD6" w14:textId="77777777" w:rsidTr="00C246D3">
        <w:tc>
          <w:tcPr>
            <w:tcW w:w="3510" w:type="dxa"/>
          </w:tcPr>
          <w:p w14:paraId="6E77295F" w14:textId="77777777" w:rsidR="00F049C3" w:rsidRPr="00F049C3" w:rsidRDefault="00F049C3" w:rsidP="00F049C3">
            <w:pPr>
              <w:pStyle w:val="Tabletext"/>
            </w:pPr>
            <w:proofErr w:type="spellStart"/>
            <w:r w:rsidRPr="00F049C3">
              <w:t>Alcoota</w:t>
            </w:r>
            <w:proofErr w:type="spellEnd"/>
          </w:p>
        </w:tc>
        <w:tc>
          <w:tcPr>
            <w:tcW w:w="1701" w:type="dxa"/>
          </w:tcPr>
          <w:p w14:paraId="6C7B25AF" w14:textId="77777777" w:rsidR="00F049C3" w:rsidRPr="00F049C3" w:rsidRDefault="00F049C3" w:rsidP="00C246D3">
            <w:pPr>
              <w:pStyle w:val="Tabletext"/>
              <w:jc w:val="right"/>
              <w:rPr>
                <w:b/>
                <w:bCs/>
              </w:rPr>
            </w:pPr>
            <w:r w:rsidRPr="00F049C3">
              <w:t>18 March 1993</w:t>
            </w:r>
          </w:p>
        </w:tc>
        <w:tc>
          <w:tcPr>
            <w:tcW w:w="1276" w:type="dxa"/>
          </w:tcPr>
          <w:p w14:paraId="4B61944C" w14:textId="77777777" w:rsidR="00F049C3" w:rsidRPr="00F049C3" w:rsidRDefault="00F049C3" w:rsidP="00C246D3">
            <w:pPr>
              <w:pStyle w:val="Tabletext"/>
              <w:jc w:val="right"/>
              <w:rPr>
                <w:b/>
                <w:bCs/>
              </w:rPr>
            </w:pPr>
            <w:r w:rsidRPr="00F049C3">
              <w:t>146/CLC</w:t>
            </w:r>
          </w:p>
        </w:tc>
      </w:tr>
      <w:tr w:rsidR="00F049C3" w:rsidRPr="00F049C3" w14:paraId="05CA7675" w14:textId="77777777" w:rsidTr="00C246D3">
        <w:tc>
          <w:tcPr>
            <w:tcW w:w="3510" w:type="dxa"/>
          </w:tcPr>
          <w:p w14:paraId="339056CB" w14:textId="77777777" w:rsidR="00F049C3" w:rsidRPr="00F049C3" w:rsidRDefault="00F049C3" w:rsidP="00F049C3">
            <w:pPr>
              <w:pStyle w:val="Tabletext"/>
            </w:pPr>
            <w:proofErr w:type="spellStart"/>
            <w:r w:rsidRPr="00F049C3">
              <w:t>Alcoota</w:t>
            </w:r>
            <w:proofErr w:type="spellEnd"/>
          </w:p>
        </w:tc>
        <w:tc>
          <w:tcPr>
            <w:tcW w:w="1701" w:type="dxa"/>
          </w:tcPr>
          <w:p w14:paraId="435E76B3" w14:textId="77777777" w:rsidR="00F049C3" w:rsidRPr="00F049C3" w:rsidRDefault="00F049C3" w:rsidP="00C246D3">
            <w:pPr>
              <w:pStyle w:val="Tabletext"/>
              <w:jc w:val="right"/>
              <w:rPr>
                <w:b/>
                <w:bCs/>
              </w:rPr>
            </w:pPr>
            <w:r w:rsidRPr="00F049C3">
              <w:t>16 May 1996</w:t>
            </w:r>
          </w:p>
        </w:tc>
        <w:tc>
          <w:tcPr>
            <w:tcW w:w="1276" w:type="dxa"/>
          </w:tcPr>
          <w:p w14:paraId="19FC7969" w14:textId="77777777" w:rsidR="00F049C3" w:rsidRPr="00F049C3" w:rsidRDefault="00F049C3" w:rsidP="00C246D3">
            <w:pPr>
              <w:pStyle w:val="Tabletext"/>
              <w:jc w:val="right"/>
              <w:rPr>
                <w:b/>
                <w:bCs/>
              </w:rPr>
            </w:pPr>
            <w:r w:rsidRPr="00F049C3">
              <w:t>157/Other</w:t>
            </w:r>
          </w:p>
        </w:tc>
      </w:tr>
      <w:tr w:rsidR="00F049C3" w:rsidRPr="00F049C3" w14:paraId="3DF4A754" w14:textId="77777777" w:rsidTr="00C246D3">
        <w:tc>
          <w:tcPr>
            <w:tcW w:w="3510" w:type="dxa"/>
          </w:tcPr>
          <w:p w14:paraId="432F1AA7" w14:textId="77777777" w:rsidR="00F049C3" w:rsidRPr="00F049C3" w:rsidRDefault="00F049C3" w:rsidP="00F049C3">
            <w:pPr>
              <w:pStyle w:val="Tabletext"/>
            </w:pPr>
            <w:proofErr w:type="spellStart"/>
            <w:r w:rsidRPr="00F049C3">
              <w:t>Alcoota</w:t>
            </w:r>
            <w:proofErr w:type="spellEnd"/>
            <w:r w:rsidRPr="00F049C3">
              <w:t xml:space="preserve"> (Supplementary)</w:t>
            </w:r>
          </w:p>
        </w:tc>
        <w:tc>
          <w:tcPr>
            <w:tcW w:w="1701" w:type="dxa"/>
          </w:tcPr>
          <w:p w14:paraId="011E62B2" w14:textId="77777777" w:rsidR="00F049C3" w:rsidRPr="00F049C3" w:rsidRDefault="00F049C3" w:rsidP="00C246D3">
            <w:pPr>
              <w:pStyle w:val="Tabletext"/>
              <w:jc w:val="right"/>
              <w:rPr>
                <w:b/>
                <w:bCs/>
              </w:rPr>
            </w:pPr>
            <w:r w:rsidRPr="00F049C3">
              <w:t>4 June 1997</w:t>
            </w:r>
          </w:p>
        </w:tc>
        <w:tc>
          <w:tcPr>
            <w:tcW w:w="1276" w:type="dxa"/>
          </w:tcPr>
          <w:p w14:paraId="05BCFAF8" w14:textId="77777777" w:rsidR="00F049C3" w:rsidRPr="00F049C3" w:rsidRDefault="00F049C3" w:rsidP="00C246D3">
            <w:pPr>
              <w:pStyle w:val="Tabletext"/>
              <w:jc w:val="right"/>
              <w:rPr>
                <w:b/>
                <w:bCs/>
              </w:rPr>
            </w:pPr>
            <w:r w:rsidRPr="00F049C3">
              <w:t>222/CLC</w:t>
            </w:r>
          </w:p>
        </w:tc>
      </w:tr>
      <w:tr w:rsidR="00F049C3" w:rsidRPr="00F049C3" w14:paraId="2E650B61" w14:textId="77777777" w:rsidTr="00C246D3">
        <w:tc>
          <w:tcPr>
            <w:tcW w:w="3510" w:type="dxa"/>
          </w:tcPr>
          <w:p w14:paraId="6DC41F6E" w14:textId="77777777" w:rsidR="00F049C3" w:rsidRPr="00F049C3" w:rsidRDefault="00F049C3" w:rsidP="00B97D97">
            <w:pPr>
              <w:pStyle w:val="Tabletext"/>
            </w:pPr>
            <w:proofErr w:type="spellStart"/>
            <w:r w:rsidRPr="00F049C3">
              <w:t>Alcoota</w:t>
            </w:r>
            <w:proofErr w:type="spellEnd"/>
            <w:r w:rsidRPr="00F049C3">
              <w:t xml:space="preserve"> Locality (</w:t>
            </w:r>
            <w:r w:rsidR="008C626F" w:rsidRPr="00F049C3">
              <w:t>NT</w:t>
            </w:r>
            <w:r w:rsidR="008C626F">
              <w:t> </w:t>
            </w:r>
            <w:r w:rsidRPr="00F049C3">
              <w:t xml:space="preserve">Portions 3790 </w:t>
            </w:r>
            <w:r w:rsidR="008C626F" w:rsidRPr="00F049C3">
              <w:t>&amp;</w:t>
            </w:r>
            <w:r w:rsidR="008C626F">
              <w:t> </w:t>
            </w:r>
            <w:r w:rsidRPr="00F049C3">
              <w:t>4075)</w:t>
            </w:r>
          </w:p>
        </w:tc>
        <w:tc>
          <w:tcPr>
            <w:tcW w:w="1701" w:type="dxa"/>
          </w:tcPr>
          <w:p w14:paraId="17F6BEB7" w14:textId="77777777" w:rsidR="00F049C3" w:rsidRPr="00F049C3" w:rsidRDefault="00F049C3" w:rsidP="00C246D3">
            <w:pPr>
              <w:pStyle w:val="Tabletext"/>
              <w:jc w:val="right"/>
              <w:rPr>
                <w:b/>
                <w:bCs/>
              </w:rPr>
            </w:pPr>
            <w:r w:rsidRPr="00F049C3">
              <w:t>4 June 1997</w:t>
            </w:r>
          </w:p>
        </w:tc>
        <w:tc>
          <w:tcPr>
            <w:tcW w:w="1276" w:type="dxa"/>
          </w:tcPr>
          <w:p w14:paraId="6FFF40C7" w14:textId="77777777" w:rsidR="00F049C3" w:rsidRPr="00F049C3" w:rsidRDefault="00F049C3" w:rsidP="00C246D3">
            <w:pPr>
              <w:pStyle w:val="Tabletext"/>
              <w:jc w:val="right"/>
              <w:rPr>
                <w:b/>
                <w:bCs/>
              </w:rPr>
            </w:pPr>
            <w:r w:rsidRPr="00F049C3">
              <w:t>223/CLC</w:t>
            </w:r>
          </w:p>
        </w:tc>
      </w:tr>
      <w:tr w:rsidR="00F049C3" w:rsidRPr="00F049C3" w14:paraId="2CFF5512" w14:textId="77777777" w:rsidTr="00C246D3">
        <w:tc>
          <w:tcPr>
            <w:tcW w:w="3510" w:type="dxa"/>
          </w:tcPr>
          <w:p w14:paraId="75725017" w14:textId="77777777" w:rsidR="00F049C3" w:rsidRPr="00F049C3" w:rsidRDefault="00F049C3" w:rsidP="00B97D97">
            <w:pPr>
              <w:pStyle w:val="Tabletext"/>
            </w:pPr>
            <w:r w:rsidRPr="00F049C3">
              <w:t>Alligator Rivers Areas III (</w:t>
            </w:r>
            <w:proofErr w:type="spellStart"/>
            <w:r w:rsidR="008C626F" w:rsidRPr="00F049C3">
              <w:t>Gimbat</w:t>
            </w:r>
            <w:proofErr w:type="spellEnd"/>
            <w:r w:rsidR="008C626F">
              <w:t> </w:t>
            </w:r>
            <w:r w:rsidR="008C626F">
              <w:noBreakHyphen/>
              <w:t> </w:t>
            </w:r>
            <w:proofErr w:type="spellStart"/>
            <w:r w:rsidRPr="00F049C3">
              <w:t>Goodparla</w:t>
            </w:r>
            <w:proofErr w:type="spellEnd"/>
            <w:r w:rsidRPr="00F049C3">
              <w:t>)</w:t>
            </w:r>
          </w:p>
        </w:tc>
        <w:tc>
          <w:tcPr>
            <w:tcW w:w="1701" w:type="dxa"/>
          </w:tcPr>
          <w:p w14:paraId="3D7789FA" w14:textId="77777777" w:rsidR="00F049C3" w:rsidRPr="00F049C3" w:rsidRDefault="00F049C3" w:rsidP="00C246D3">
            <w:pPr>
              <w:pStyle w:val="Tabletext"/>
              <w:jc w:val="right"/>
              <w:rPr>
                <w:b/>
                <w:bCs/>
              </w:rPr>
            </w:pPr>
            <w:r w:rsidRPr="00F049C3">
              <w:t>26 June 1987</w:t>
            </w:r>
          </w:p>
        </w:tc>
        <w:tc>
          <w:tcPr>
            <w:tcW w:w="1276" w:type="dxa"/>
          </w:tcPr>
          <w:p w14:paraId="2DF50CF8" w14:textId="77777777" w:rsidR="00F049C3" w:rsidRPr="00F049C3" w:rsidRDefault="00F049C3" w:rsidP="00C246D3">
            <w:pPr>
              <w:pStyle w:val="Tabletext"/>
              <w:jc w:val="right"/>
              <w:rPr>
                <w:b/>
                <w:bCs/>
              </w:rPr>
            </w:pPr>
            <w:r w:rsidRPr="00F049C3">
              <w:t>111/NLC</w:t>
            </w:r>
          </w:p>
        </w:tc>
      </w:tr>
      <w:tr w:rsidR="00F049C3" w:rsidRPr="00F049C3" w14:paraId="38B0CD64" w14:textId="77777777" w:rsidTr="00C246D3">
        <w:tc>
          <w:tcPr>
            <w:tcW w:w="3510" w:type="dxa"/>
          </w:tcPr>
          <w:p w14:paraId="5A6F583F" w14:textId="77777777" w:rsidR="00F049C3" w:rsidRPr="00F049C3" w:rsidRDefault="00F049C3" w:rsidP="00B97D97">
            <w:pPr>
              <w:pStyle w:val="Tabletext"/>
            </w:pPr>
            <w:r w:rsidRPr="00F049C3">
              <w:t>Alligator Rivers Area III (</w:t>
            </w:r>
            <w:proofErr w:type="spellStart"/>
            <w:r w:rsidR="008C626F" w:rsidRPr="00F049C3">
              <w:t>Gimbat</w:t>
            </w:r>
            <w:proofErr w:type="spellEnd"/>
            <w:r w:rsidR="008C626F">
              <w:t> </w:t>
            </w:r>
            <w:r w:rsidRPr="00F049C3">
              <w:t>Resumption – Waterfall Creek) (</w:t>
            </w:r>
            <w:r w:rsidR="008C626F" w:rsidRPr="00F049C3">
              <w:t>No</w:t>
            </w:r>
            <w:r w:rsidR="008C626F">
              <w:t> </w:t>
            </w:r>
            <w:r w:rsidRPr="00F049C3">
              <w:t>2) Repeat</w:t>
            </w:r>
          </w:p>
        </w:tc>
        <w:tc>
          <w:tcPr>
            <w:tcW w:w="1701" w:type="dxa"/>
          </w:tcPr>
          <w:p w14:paraId="7C995860" w14:textId="77777777" w:rsidR="00F049C3" w:rsidRPr="00F049C3" w:rsidRDefault="00F049C3" w:rsidP="00306CBA">
            <w:pPr>
              <w:pStyle w:val="Tabletext"/>
              <w:jc w:val="right"/>
              <w:rPr>
                <w:b/>
                <w:bCs/>
              </w:rPr>
            </w:pPr>
            <w:r w:rsidRPr="00F049C3">
              <w:t>14 August 1992</w:t>
            </w:r>
          </w:p>
        </w:tc>
        <w:tc>
          <w:tcPr>
            <w:tcW w:w="1276" w:type="dxa"/>
          </w:tcPr>
          <w:p w14:paraId="21E065DF" w14:textId="77777777" w:rsidR="00F049C3" w:rsidRPr="00F049C3" w:rsidRDefault="00F049C3" w:rsidP="00306CBA">
            <w:pPr>
              <w:pStyle w:val="Tabletext"/>
              <w:jc w:val="right"/>
              <w:rPr>
                <w:b/>
                <w:bCs/>
              </w:rPr>
            </w:pPr>
            <w:r w:rsidRPr="00F049C3">
              <w:t>142/NLC</w:t>
            </w:r>
          </w:p>
        </w:tc>
      </w:tr>
      <w:tr w:rsidR="00F049C3" w:rsidRPr="00F049C3" w14:paraId="38B4504A" w14:textId="77777777" w:rsidTr="00C246D3">
        <w:tc>
          <w:tcPr>
            <w:tcW w:w="3510" w:type="dxa"/>
          </w:tcPr>
          <w:p w14:paraId="71C443B3" w14:textId="77777777" w:rsidR="00F049C3" w:rsidRPr="00F049C3" w:rsidRDefault="00F049C3" w:rsidP="00F049C3">
            <w:pPr>
              <w:pStyle w:val="Tabletext"/>
            </w:pPr>
            <w:r w:rsidRPr="00F049C3">
              <w:t xml:space="preserve">Alligator Rivers Region </w:t>
            </w:r>
          </w:p>
        </w:tc>
        <w:tc>
          <w:tcPr>
            <w:tcW w:w="1701" w:type="dxa"/>
          </w:tcPr>
          <w:p w14:paraId="11662A15" w14:textId="77777777" w:rsidR="00F049C3" w:rsidRPr="00F049C3" w:rsidRDefault="00F049C3" w:rsidP="00306CBA">
            <w:pPr>
              <w:pStyle w:val="Tabletext"/>
              <w:jc w:val="right"/>
              <w:rPr>
                <w:b/>
                <w:bCs/>
              </w:rPr>
            </w:pPr>
            <w:r w:rsidRPr="00F049C3">
              <w:t>31 March 1978</w:t>
            </w:r>
          </w:p>
        </w:tc>
        <w:tc>
          <w:tcPr>
            <w:tcW w:w="1276" w:type="dxa"/>
          </w:tcPr>
          <w:p w14:paraId="17692B71" w14:textId="77777777" w:rsidR="00F049C3" w:rsidRPr="00F049C3" w:rsidRDefault="00F049C3" w:rsidP="00306CBA">
            <w:pPr>
              <w:pStyle w:val="Tabletext"/>
              <w:jc w:val="right"/>
              <w:rPr>
                <w:b/>
                <w:bCs/>
              </w:rPr>
            </w:pPr>
            <w:r w:rsidRPr="00F049C3">
              <w:t>4/NLC</w:t>
            </w:r>
          </w:p>
        </w:tc>
      </w:tr>
      <w:tr w:rsidR="00F049C3" w:rsidRPr="00F049C3" w14:paraId="28069A59" w14:textId="77777777" w:rsidTr="00C246D3">
        <w:tc>
          <w:tcPr>
            <w:tcW w:w="3510" w:type="dxa"/>
          </w:tcPr>
          <w:p w14:paraId="7878F03C" w14:textId="77777777" w:rsidR="00F049C3" w:rsidRPr="00F049C3" w:rsidRDefault="00F049C3" w:rsidP="00F049C3">
            <w:pPr>
              <w:pStyle w:val="Tabletext"/>
            </w:pPr>
            <w:r w:rsidRPr="00F049C3">
              <w:t>Alligator Rivers Stage II</w:t>
            </w:r>
          </w:p>
        </w:tc>
        <w:tc>
          <w:tcPr>
            <w:tcW w:w="1701" w:type="dxa"/>
          </w:tcPr>
          <w:p w14:paraId="52A52754" w14:textId="77777777" w:rsidR="00F049C3" w:rsidRPr="00F049C3" w:rsidRDefault="00F049C3" w:rsidP="00306CBA">
            <w:pPr>
              <w:pStyle w:val="Tabletext"/>
              <w:jc w:val="right"/>
              <w:rPr>
                <w:b/>
                <w:bCs/>
              </w:rPr>
            </w:pPr>
            <w:r w:rsidRPr="00F049C3">
              <w:t>27 July 1978</w:t>
            </w:r>
          </w:p>
        </w:tc>
        <w:tc>
          <w:tcPr>
            <w:tcW w:w="1276" w:type="dxa"/>
          </w:tcPr>
          <w:p w14:paraId="24E2B355" w14:textId="77777777" w:rsidR="00F049C3" w:rsidRPr="00F049C3" w:rsidRDefault="00F049C3" w:rsidP="00306CBA">
            <w:pPr>
              <w:pStyle w:val="Tabletext"/>
              <w:jc w:val="right"/>
              <w:rPr>
                <w:b/>
                <w:bCs/>
              </w:rPr>
            </w:pPr>
            <w:r w:rsidRPr="00F049C3">
              <w:t>19/NLC</w:t>
            </w:r>
          </w:p>
        </w:tc>
      </w:tr>
      <w:tr w:rsidR="00F049C3" w:rsidRPr="00F049C3" w14:paraId="1FEA3E50" w14:textId="77777777" w:rsidTr="00C246D3">
        <w:tc>
          <w:tcPr>
            <w:tcW w:w="3510" w:type="dxa"/>
          </w:tcPr>
          <w:p w14:paraId="205C1356" w14:textId="77777777" w:rsidR="00F049C3" w:rsidRPr="00F049C3" w:rsidRDefault="00F049C3" w:rsidP="00F049C3">
            <w:pPr>
              <w:pStyle w:val="Tabletext"/>
            </w:pPr>
            <w:proofErr w:type="spellStart"/>
            <w:r w:rsidRPr="00F049C3">
              <w:t>Alyawarra</w:t>
            </w:r>
            <w:proofErr w:type="spellEnd"/>
            <w:r w:rsidRPr="00F049C3">
              <w:t xml:space="preserve"> and </w:t>
            </w:r>
            <w:proofErr w:type="spellStart"/>
            <w:r w:rsidRPr="00F049C3">
              <w:t>Kaititja</w:t>
            </w:r>
            <w:proofErr w:type="spellEnd"/>
          </w:p>
        </w:tc>
        <w:tc>
          <w:tcPr>
            <w:tcW w:w="1701" w:type="dxa"/>
          </w:tcPr>
          <w:p w14:paraId="075E9D44" w14:textId="77777777" w:rsidR="00F049C3" w:rsidRPr="00F049C3" w:rsidRDefault="00F049C3" w:rsidP="00306CBA">
            <w:pPr>
              <w:pStyle w:val="Tabletext"/>
              <w:jc w:val="right"/>
              <w:rPr>
                <w:b/>
                <w:bCs/>
              </w:rPr>
            </w:pPr>
            <w:r w:rsidRPr="00F049C3">
              <w:t>19 August 1977</w:t>
            </w:r>
          </w:p>
        </w:tc>
        <w:tc>
          <w:tcPr>
            <w:tcW w:w="1276" w:type="dxa"/>
          </w:tcPr>
          <w:p w14:paraId="53C3F712" w14:textId="77777777" w:rsidR="00F049C3" w:rsidRPr="00F049C3" w:rsidRDefault="00F049C3" w:rsidP="00306CBA">
            <w:pPr>
              <w:pStyle w:val="Tabletext"/>
              <w:jc w:val="right"/>
              <w:rPr>
                <w:b/>
                <w:bCs/>
              </w:rPr>
            </w:pPr>
            <w:r w:rsidRPr="00F049C3">
              <w:t>3/CLC</w:t>
            </w:r>
          </w:p>
        </w:tc>
      </w:tr>
      <w:tr w:rsidR="00F049C3" w:rsidRPr="00F049C3" w14:paraId="03EAD03F" w14:textId="77777777" w:rsidTr="00C246D3">
        <w:tc>
          <w:tcPr>
            <w:tcW w:w="3510" w:type="dxa"/>
          </w:tcPr>
          <w:p w14:paraId="7865558E" w14:textId="77777777" w:rsidR="00F049C3" w:rsidRPr="00F049C3" w:rsidRDefault="00F049C3" w:rsidP="00F049C3">
            <w:pPr>
              <w:pStyle w:val="Tabletext"/>
            </w:pPr>
            <w:proofErr w:type="spellStart"/>
            <w:r w:rsidRPr="00F049C3">
              <w:t>Amanbidji</w:t>
            </w:r>
            <w:proofErr w:type="spellEnd"/>
          </w:p>
        </w:tc>
        <w:tc>
          <w:tcPr>
            <w:tcW w:w="1701" w:type="dxa"/>
          </w:tcPr>
          <w:p w14:paraId="62902843" w14:textId="77777777" w:rsidR="00F049C3" w:rsidRPr="00F049C3" w:rsidRDefault="00F049C3" w:rsidP="00306CBA">
            <w:pPr>
              <w:pStyle w:val="Tabletext"/>
              <w:jc w:val="right"/>
              <w:rPr>
                <w:b/>
                <w:bCs/>
              </w:rPr>
            </w:pPr>
            <w:r w:rsidRPr="00F049C3">
              <w:t>20 August 1980</w:t>
            </w:r>
          </w:p>
        </w:tc>
        <w:tc>
          <w:tcPr>
            <w:tcW w:w="1276" w:type="dxa"/>
          </w:tcPr>
          <w:p w14:paraId="4F657FF6" w14:textId="77777777" w:rsidR="00F049C3" w:rsidRPr="00F049C3" w:rsidRDefault="00F049C3" w:rsidP="00306CBA">
            <w:pPr>
              <w:pStyle w:val="Tabletext"/>
              <w:jc w:val="right"/>
              <w:rPr>
                <w:b/>
                <w:bCs/>
              </w:rPr>
            </w:pPr>
            <w:r w:rsidRPr="00F049C3">
              <w:t>45/NLC</w:t>
            </w:r>
          </w:p>
        </w:tc>
      </w:tr>
      <w:tr w:rsidR="00F049C3" w:rsidRPr="00F049C3" w14:paraId="386BE2E4" w14:textId="77777777" w:rsidTr="00C246D3">
        <w:tc>
          <w:tcPr>
            <w:tcW w:w="3510" w:type="dxa"/>
          </w:tcPr>
          <w:p w14:paraId="6243A620" w14:textId="77777777" w:rsidR="00F049C3" w:rsidRPr="00F049C3" w:rsidRDefault="00F049C3" w:rsidP="00F049C3">
            <w:pPr>
              <w:pStyle w:val="Tabletext"/>
            </w:pPr>
            <w:proofErr w:type="spellStart"/>
            <w:r w:rsidRPr="00F049C3">
              <w:t>Amburla</w:t>
            </w:r>
            <w:proofErr w:type="spellEnd"/>
            <w:r w:rsidRPr="00F049C3">
              <w:t xml:space="preserve"> Stock Route</w:t>
            </w:r>
          </w:p>
        </w:tc>
        <w:tc>
          <w:tcPr>
            <w:tcW w:w="1701" w:type="dxa"/>
          </w:tcPr>
          <w:p w14:paraId="5848FE07" w14:textId="77777777" w:rsidR="00F049C3" w:rsidRPr="00F049C3" w:rsidRDefault="00F049C3" w:rsidP="00306CBA">
            <w:pPr>
              <w:pStyle w:val="Tabletext"/>
              <w:jc w:val="right"/>
              <w:rPr>
                <w:b/>
                <w:bCs/>
              </w:rPr>
            </w:pPr>
            <w:r w:rsidRPr="00F049C3">
              <w:t>13 August 1981</w:t>
            </w:r>
          </w:p>
        </w:tc>
        <w:tc>
          <w:tcPr>
            <w:tcW w:w="1276" w:type="dxa"/>
          </w:tcPr>
          <w:p w14:paraId="03463BAC" w14:textId="77777777" w:rsidR="00F049C3" w:rsidRPr="00F049C3" w:rsidRDefault="00F049C3" w:rsidP="00306CBA">
            <w:pPr>
              <w:pStyle w:val="Tabletext"/>
              <w:jc w:val="right"/>
              <w:rPr>
                <w:b/>
                <w:bCs/>
              </w:rPr>
            </w:pPr>
            <w:r w:rsidRPr="00F049C3">
              <w:t>60/CLC</w:t>
            </w:r>
          </w:p>
        </w:tc>
      </w:tr>
      <w:tr w:rsidR="00F049C3" w:rsidRPr="00F049C3" w14:paraId="6A755114" w14:textId="77777777" w:rsidTr="00C246D3">
        <w:tc>
          <w:tcPr>
            <w:tcW w:w="3510" w:type="dxa"/>
          </w:tcPr>
          <w:p w14:paraId="1DEC2185" w14:textId="77777777" w:rsidR="00F049C3" w:rsidRPr="00F049C3" w:rsidRDefault="00F049C3" w:rsidP="00F049C3">
            <w:pPr>
              <w:pStyle w:val="Tabletext"/>
            </w:pPr>
            <w:proofErr w:type="spellStart"/>
            <w:r w:rsidRPr="00F049C3">
              <w:t>Ammaroo</w:t>
            </w:r>
            <w:proofErr w:type="spellEnd"/>
          </w:p>
        </w:tc>
        <w:tc>
          <w:tcPr>
            <w:tcW w:w="1701" w:type="dxa"/>
          </w:tcPr>
          <w:p w14:paraId="06CEA9E3" w14:textId="77777777" w:rsidR="00F049C3" w:rsidRPr="00F049C3" w:rsidRDefault="00F049C3" w:rsidP="00306CBA">
            <w:pPr>
              <w:pStyle w:val="Tabletext"/>
              <w:jc w:val="right"/>
              <w:rPr>
                <w:b/>
                <w:bCs/>
              </w:rPr>
            </w:pPr>
            <w:r w:rsidRPr="00F049C3">
              <w:t>22 August 1980</w:t>
            </w:r>
          </w:p>
        </w:tc>
        <w:tc>
          <w:tcPr>
            <w:tcW w:w="1276" w:type="dxa"/>
          </w:tcPr>
          <w:p w14:paraId="41581047" w14:textId="77777777" w:rsidR="00F049C3" w:rsidRPr="00F049C3" w:rsidRDefault="00F049C3" w:rsidP="00306CBA">
            <w:pPr>
              <w:pStyle w:val="Tabletext"/>
              <w:jc w:val="right"/>
              <w:rPr>
                <w:b/>
                <w:bCs/>
              </w:rPr>
            </w:pPr>
            <w:r w:rsidRPr="00F049C3">
              <w:t>52/CLC</w:t>
            </w:r>
          </w:p>
        </w:tc>
      </w:tr>
      <w:tr w:rsidR="00F049C3" w:rsidRPr="00F049C3" w14:paraId="227B9115" w14:textId="77777777" w:rsidTr="00C246D3">
        <w:tc>
          <w:tcPr>
            <w:tcW w:w="3510" w:type="dxa"/>
          </w:tcPr>
          <w:p w14:paraId="31B44B93" w14:textId="77777777" w:rsidR="00F049C3" w:rsidRPr="00F049C3" w:rsidRDefault="00F049C3" w:rsidP="00B97D97">
            <w:pPr>
              <w:pStyle w:val="Tabletext"/>
            </w:pPr>
            <w:proofErr w:type="spellStart"/>
            <w:r w:rsidRPr="00F049C3">
              <w:t>Anmatjirra</w:t>
            </w:r>
            <w:proofErr w:type="spellEnd"/>
            <w:r w:rsidRPr="00F049C3">
              <w:t xml:space="preserve"> and </w:t>
            </w:r>
            <w:proofErr w:type="spellStart"/>
            <w:r w:rsidRPr="00F049C3">
              <w:t>Alyawarra</w:t>
            </w:r>
            <w:proofErr w:type="spellEnd"/>
            <w:r w:rsidRPr="00F049C3">
              <w:t xml:space="preserve"> (</w:t>
            </w:r>
            <w:r w:rsidR="008C626F" w:rsidRPr="00F049C3">
              <w:t>Utopia</w:t>
            </w:r>
            <w:r w:rsidR="008C626F">
              <w:t> </w:t>
            </w:r>
            <w:r w:rsidR="008C626F" w:rsidRPr="00F049C3">
              <w:t>Pastoral</w:t>
            </w:r>
            <w:r w:rsidR="008C626F">
              <w:t> </w:t>
            </w:r>
            <w:r w:rsidRPr="00F049C3">
              <w:t>Lease)</w:t>
            </w:r>
          </w:p>
        </w:tc>
        <w:tc>
          <w:tcPr>
            <w:tcW w:w="1701" w:type="dxa"/>
          </w:tcPr>
          <w:p w14:paraId="6CC4220A" w14:textId="77777777" w:rsidR="00F049C3" w:rsidRPr="00F049C3" w:rsidRDefault="00F049C3" w:rsidP="00306CBA">
            <w:pPr>
              <w:pStyle w:val="Tabletext"/>
              <w:jc w:val="right"/>
            </w:pPr>
            <w:r w:rsidRPr="00F049C3">
              <w:t>20 November 1978</w:t>
            </w:r>
          </w:p>
        </w:tc>
        <w:tc>
          <w:tcPr>
            <w:tcW w:w="1276" w:type="dxa"/>
          </w:tcPr>
          <w:p w14:paraId="3B5AB918" w14:textId="77777777" w:rsidR="00F049C3" w:rsidRPr="00F049C3" w:rsidRDefault="00F049C3" w:rsidP="00306CBA">
            <w:pPr>
              <w:pStyle w:val="Tabletext"/>
              <w:jc w:val="right"/>
              <w:rPr>
                <w:b/>
                <w:bCs/>
              </w:rPr>
            </w:pPr>
            <w:r w:rsidRPr="00F049C3">
              <w:t>21/CLC</w:t>
            </w:r>
          </w:p>
        </w:tc>
      </w:tr>
      <w:tr w:rsidR="00F049C3" w:rsidRPr="00F049C3" w14:paraId="6499209D" w14:textId="77777777" w:rsidTr="00C246D3">
        <w:tc>
          <w:tcPr>
            <w:tcW w:w="3510" w:type="dxa"/>
          </w:tcPr>
          <w:p w14:paraId="7979916A" w14:textId="77777777" w:rsidR="00F049C3" w:rsidRPr="00F049C3" w:rsidRDefault="00F049C3" w:rsidP="00F049C3">
            <w:pPr>
              <w:pStyle w:val="Tabletext"/>
            </w:pPr>
            <w:r w:rsidRPr="00F049C3">
              <w:t xml:space="preserve">Anthony Lagoon and </w:t>
            </w:r>
            <w:proofErr w:type="spellStart"/>
            <w:r w:rsidRPr="00F049C3">
              <w:t>Cresswell</w:t>
            </w:r>
            <w:proofErr w:type="spellEnd"/>
            <w:r w:rsidRPr="00F049C3">
              <w:t xml:space="preserve"> Downs (unnamed stock route)</w:t>
            </w:r>
          </w:p>
        </w:tc>
        <w:tc>
          <w:tcPr>
            <w:tcW w:w="1701" w:type="dxa"/>
          </w:tcPr>
          <w:p w14:paraId="47CC97F4" w14:textId="77777777" w:rsidR="00F049C3" w:rsidRPr="00F049C3" w:rsidRDefault="00F049C3" w:rsidP="00306CBA">
            <w:pPr>
              <w:pStyle w:val="Tabletext"/>
              <w:jc w:val="right"/>
              <w:rPr>
                <w:b/>
                <w:bCs/>
              </w:rPr>
            </w:pPr>
            <w:r w:rsidRPr="00F049C3">
              <w:t>29 May 1997</w:t>
            </w:r>
          </w:p>
        </w:tc>
        <w:tc>
          <w:tcPr>
            <w:tcW w:w="1276" w:type="dxa"/>
          </w:tcPr>
          <w:p w14:paraId="0EEE3CA4" w14:textId="77777777" w:rsidR="00F049C3" w:rsidRPr="00F049C3" w:rsidRDefault="00F049C3" w:rsidP="00306CBA">
            <w:pPr>
              <w:pStyle w:val="Tabletext"/>
              <w:jc w:val="right"/>
              <w:rPr>
                <w:b/>
                <w:bCs/>
              </w:rPr>
            </w:pPr>
            <w:r w:rsidRPr="00F049C3">
              <w:t>171/NLC</w:t>
            </w:r>
          </w:p>
        </w:tc>
      </w:tr>
      <w:tr w:rsidR="00F049C3" w:rsidRPr="00F049C3" w14:paraId="406FC4EB" w14:textId="77777777" w:rsidTr="00C246D3">
        <w:tc>
          <w:tcPr>
            <w:tcW w:w="3510" w:type="dxa"/>
          </w:tcPr>
          <w:p w14:paraId="61851A59" w14:textId="77777777" w:rsidR="00F049C3" w:rsidRPr="00F049C3" w:rsidRDefault="00F049C3" w:rsidP="00F049C3">
            <w:pPr>
              <w:pStyle w:val="Tabletext"/>
            </w:pPr>
            <w:r w:rsidRPr="00F049C3">
              <w:lastRenderedPageBreak/>
              <w:t>Anthony Lagoon Area</w:t>
            </w:r>
          </w:p>
        </w:tc>
        <w:tc>
          <w:tcPr>
            <w:tcW w:w="1701" w:type="dxa"/>
          </w:tcPr>
          <w:p w14:paraId="4A50B713" w14:textId="77777777" w:rsidR="00F049C3" w:rsidRPr="00F049C3" w:rsidRDefault="00F049C3" w:rsidP="00306CBA">
            <w:pPr>
              <w:pStyle w:val="Tabletext"/>
              <w:jc w:val="right"/>
              <w:rPr>
                <w:b/>
                <w:bCs/>
              </w:rPr>
            </w:pPr>
            <w:r w:rsidRPr="00F049C3">
              <w:t>16 November 1983</w:t>
            </w:r>
          </w:p>
        </w:tc>
        <w:tc>
          <w:tcPr>
            <w:tcW w:w="1276" w:type="dxa"/>
          </w:tcPr>
          <w:p w14:paraId="158C3F94" w14:textId="77777777" w:rsidR="00F049C3" w:rsidRPr="00F049C3" w:rsidRDefault="00F049C3" w:rsidP="00306CBA">
            <w:pPr>
              <w:pStyle w:val="Tabletext"/>
              <w:jc w:val="right"/>
              <w:rPr>
                <w:b/>
                <w:bCs/>
              </w:rPr>
            </w:pPr>
            <w:r w:rsidRPr="00F049C3">
              <w:t>74/NLC</w:t>
            </w:r>
          </w:p>
        </w:tc>
      </w:tr>
      <w:tr w:rsidR="00F049C3" w:rsidRPr="00F049C3" w14:paraId="65F009B5" w14:textId="77777777" w:rsidTr="00C246D3">
        <w:tc>
          <w:tcPr>
            <w:tcW w:w="3510" w:type="dxa"/>
          </w:tcPr>
          <w:p w14:paraId="1AE22F09" w14:textId="77777777" w:rsidR="00F049C3" w:rsidRPr="00F049C3" w:rsidRDefault="00F049C3" w:rsidP="00F049C3">
            <w:pPr>
              <w:pStyle w:val="Tabletext"/>
            </w:pPr>
            <w:proofErr w:type="spellStart"/>
            <w:r w:rsidRPr="00F049C3">
              <w:t>Arltunga</w:t>
            </w:r>
            <w:proofErr w:type="spellEnd"/>
          </w:p>
        </w:tc>
        <w:tc>
          <w:tcPr>
            <w:tcW w:w="1701" w:type="dxa"/>
          </w:tcPr>
          <w:p w14:paraId="72332091" w14:textId="77777777" w:rsidR="00F049C3" w:rsidRPr="00F049C3" w:rsidRDefault="00F049C3" w:rsidP="00306CBA">
            <w:pPr>
              <w:pStyle w:val="Tabletext"/>
              <w:jc w:val="right"/>
              <w:rPr>
                <w:b/>
                <w:bCs/>
              </w:rPr>
            </w:pPr>
            <w:r w:rsidRPr="00F049C3">
              <w:t>4 June 1997</w:t>
            </w:r>
          </w:p>
        </w:tc>
        <w:tc>
          <w:tcPr>
            <w:tcW w:w="1276" w:type="dxa"/>
          </w:tcPr>
          <w:p w14:paraId="2E7552A3" w14:textId="77777777" w:rsidR="00F049C3" w:rsidRPr="00F049C3" w:rsidRDefault="00F049C3" w:rsidP="00306CBA">
            <w:pPr>
              <w:pStyle w:val="Tabletext"/>
              <w:jc w:val="right"/>
              <w:rPr>
                <w:b/>
                <w:bCs/>
              </w:rPr>
            </w:pPr>
            <w:r w:rsidRPr="00F049C3">
              <w:t>218/CLC</w:t>
            </w:r>
          </w:p>
        </w:tc>
      </w:tr>
      <w:tr w:rsidR="00F049C3" w:rsidRPr="00F049C3" w14:paraId="5F5C6AF7" w14:textId="77777777" w:rsidTr="00C246D3">
        <w:tc>
          <w:tcPr>
            <w:tcW w:w="3510" w:type="dxa"/>
          </w:tcPr>
          <w:p w14:paraId="44B1646F" w14:textId="77777777" w:rsidR="00F049C3" w:rsidRPr="00F049C3" w:rsidRDefault="00F049C3" w:rsidP="00F049C3">
            <w:pPr>
              <w:pStyle w:val="Tabletext"/>
            </w:pPr>
            <w:r w:rsidRPr="00F049C3">
              <w:t>Auvergne Stock Route (</w:t>
            </w:r>
            <w:proofErr w:type="spellStart"/>
            <w:r w:rsidRPr="00F049C3">
              <w:t>Miriwung</w:t>
            </w:r>
            <w:proofErr w:type="spellEnd"/>
            <w:r w:rsidRPr="00F049C3">
              <w:t>)</w:t>
            </w:r>
          </w:p>
        </w:tc>
        <w:tc>
          <w:tcPr>
            <w:tcW w:w="1701" w:type="dxa"/>
          </w:tcPr>
          <w:p w14:paraId="6466BD94" w14:textId="77777777" w:rsidR="00F049C3" w:rsidRPr="00F049C3" w:rsidRDefault="00F049C3" w:rsidP="00306CBA">
            <w:pPr>
              <w:pStyle w:val="Tabletext"/>
              <w:jc w:val="right"/>
              <w:rPr>
                <w:b/>
                <w:bCs/>
              </w:rPr>
            </w:pPr>
            <w:r w:rsidRPr="00F049C3">
              <w:t>2 August 1985</w:t>
            </w:r>
          </w:p>
        </w:tc>
        <w:tc>
          <w:tcPr>
            <w:tcW w:w="1276" w:type="dxa"/>
          </w:tcPr>
          <w:p w14:paraId="5483CD00" w14:textId="77777777" w:rsidR="00F049C3" w:rsidRPr="00F049C3" w:rsidRDefault="00F049C3" w:rsidP="00306CBA">
            <w:pPr>
              <w:pStyle w:val="Tabletext"/>
              <w:jc w:val="right"/>
              <w:rPr>
                <w:b/>
                <w:bCs/>
              </w:rPr>
            </w:pPr>
            <w:r w:rsidRPr="00F049C3">
              <w:t>103/NLC</w:t>
            </w:r>
          </w:p>
        </w:tc>
      </w:tr>
      <w:tr w:rsidR="00F049C3" w:rsidRPr="00F049C3" w14:paraId="64BA35E9" w14:textId="77777777" w:rsidTr="00C246D3">
        <w:tc>
          <w:tcPr>
            <w:tcW w:w="3510" w:type="dxa"/>
          </w:tcPr>
          <w:p w14:paraId="77806A22" w14:textId="77777777" w:rsidR="00F049C3" w:rsidRPr="00F049C3" w:rsidRDefault="00F049C3" w:rsidP="00F049C3">
            <w:pPr>
              <w:pStyle w:val="Tabletext"/>
            </w:pPr>
            <w:r w:rsidRPr="00F049C3">
              <w:t>Auvergne Stock Route (</w:t>
            </w:r>
            <w:proofErr w:type="spellStart"/>
            <w:r w:rsidRPr="00F049C3">
              <w:t>Ngarinman</w:t>
            </w:r>
            <w:proofErr w:type="spellEnd"/>
            <w:r w:rsidRPr="00F049C3">
              <w:t>/</w:t>
            </w:r>
            <w:proofErr w:type="spellStart"/>
            <w:r w:rsidRPr="00F049C3">
              <w:t>Ngaliwurru</w:t>
            </w:r>
            <w:proofErr w:type="spellEnd"/>
            <w:r w:rsidRPr="00F049C3">
              <w:t>)</w:t>
            </w:r>
          </w:p>
        </w:tc>
        <w:tc>
          <w:tcPr>
            <w:tcW w:w="1701" w:type="dxa"/>
          </w:tcPr>
          <w:p w14:paraId="1474837B" w14:textId="77777777" w:rsidR="00F049C3" w:rsidRPr="00F049C3" w:rsidRDefault="00F049C3" w:rsidP="00306CBA">
            <w:pPr>
              <w:pStyle w:val="Tabletext"/>
              <w:jc w:val="right"/>
              <w:rPr>
                <w:b/>
                <w:bCs/>
              </w:rPr>
            </w:pPr>
            <w:r w:rsidRPr="00F049C3">
              <w:t>2 August 1985</w:t>
            </w:r>
          </w:p>
        </w:tc>
        <w:tc>
          <w:tcPr>
            <w:tcW w:w="1276" w:type="dxa"/>
          </w:tcPr>
          <w:p w14:paraId="54E4B32A" w14:textId="77777777" w:rsidR="00F049C3" w:rsidRPr="00F049C3" w:rsidRDefault="00F049C3" w:rsidP="00306CBA">
            <w:pPr>
              <w:pStyle w:val="Tabletext"/>
              <w:jc w:val="right"/>
              <w:rPr>
                <w:b/>
                <w:bCs/>
              </w:rPr>
            </w:pPr>
            <w:r w:rsidRPr="00F049C3">
              <w:t>104/NLC</w:t>
            </w:r>
          </w:p>
        </w:tc>
      </w:tr>
      <w:tr w:rsidR="00F049C3" w:rsidRPr="00F049C3" w14:paraId="0FFE9373" w14:textId="77777777" w:rsidTr="00C246D3">
        <w:tc>
          <w:tcPr>
            <w:tcW w:w="3510" w:type="dxa"/>
          </w:tcPr>
          <w:p w14:paraId="56B31BD0" w14:textId="77777777" w:rsidR="00F049C3" w:rsidRPr="00F049C3" w:rsidRDefault="00F049C3" w:rsidP="00F049C3">
            <w:pPr>
              <w:pStyle w:val="Tabletext"/>
            </w:pPr>
            <w:r w:rsidRPr="00F049C3">
              <w:t xml:space="preserve">Auvergne and </w:t>
            </w:r>
            <w:proofErr w:type="spellStart"/>
            <w:r w:rsidRPr="00F049C3">
              <w:t>Coolibah</w:t>
            </w:r>
            <w:proofErr w:type="spellEnd"/>
            <w:r w:rsidRPr="00F049C3">
              <w:t xml:space="preserve"> Stock Routes</w:t>
            </w:r>
          </w:p>
        </w:tc>
        <w:tc>
          <w:tcPr>
            <w:tcW w:w="1701" w:type="dxa"/>
          </w:tcPr>
          <w:p w14:paraId="303ED12E" w14:textId="77777777" w:rsidR="00F049C3" w:rsidRPr="00F049C3" w:rsidRDefault="00F049C3" w:rsidP="00306CBA">
            <w:pPr>
              <w:pStyle w:val="Tabletext"/>
              <w:jc w:val="right"/>
              <w:rPr>
                <w:b/>
                <w:bCs/>
              </w:rPr>
            </w:pPr>
            <w:r w:rsidRPr="00F049C3">
              <w:t>18 April 1989</w:t>
            </w:r>
          </w:p>
        </w:tc>
        <w:tc>
          <w:tcPr>
            <w:tcW w:w="1276" w:type="dxa"/>
          </w:tcPr>
          <w:p w14:paraId="74EBAAA6" w14:textId="77777777" w:rsidR="00F049C3" w:rsidRPr="00F049C3" w:rsidRDefault="00F049C3" w:rsidP="00306CBA">
            <w:pPr>
              <w:pStyle w:val="Tabletext"/>
              <w:jc w:val="right"/>
              <w:rPr>
                <w:b/>
                <w:bCs/>
              </w:rPr>
            </w:pPr>
            <w:r w:rsidRPr="00F049C3">
              <w:t>123/NLC</w:t>
            </w:r>
          </w:p>
        </w:tc>
      </w:tr>
      <w:tr w:rsidR="00F049C3" w:rsidRPr="00F049C3" w14:paraId="3628D012" w14:textId="77777777" w:rsidTr="00C246D3">
        <w:tc>
          <w:tcPr>
            <w:tcW w:w="3510" w:type="dxa"/>
          </w:tcPr>
          <w:p w14:paraId="346B610B" w14:textId="77777777" w:rsidR="00F049C3" w:rsidRPr="00F049C3" w:rsidRDefault="00F049C3" w:rsidP="00F049C3">
            <w:pPr>
              <w:pStyle w:val="Tabletext"/>
            </w:pPr>
            <w:r w:rsidRPr="00F049C3">
              <w:t xml:space="preserve">Avon Downs Region </w:t>
            </w:r>
          </w:p>
        </w:tc>
        <w:tc>
          <w:tcPr>
            <w:tcW w:w="1701" w:type="dxa"/>
          </w:tcPr>
          <w:p w14:paraId="1676BAAA" w14:textId="77777777" w:rsidR="00F049C3" w:rsidRPr="00F049C3" w:rsidRDefault="00F049C3" w:rsidP="00306CBA">
            <w:pPr>
              <w:pStyle w:val="Tabletext"/>
              <w:jc w:val="right"/>
              <w:rPr>
                <w:b/>
                <w:bCs/>
              </w:rPr>
            </w:pPr>
            <w:r w:rsidRPr="00F049C3">
              <w:t>4 June 1997</w:t>
            </w:r>
          </w:p>
        </w:tc>
        <w:tc>
          <w:tcPr>
            <w:tcW w:w="1276" w:type="dxa"/>
          </w:tcPr>
          <w:p w14:paraId="63E3D32A" w14:textId="77777777" w:rsidR="00F049C3" w:rsidRPr="00F049C3" w:rsidRDefault="00F049C3" w:rsidP="00306CBA">
            <w:pPr>
              <w:pStyle w:val="Tabletext"/>
              <w:jc w:val="right"/>
              <w:rPr>
                <w:b/>
                <w:bCs/>
              </w:rPr>
            </w:pPr>
            <w:r w:rsidRPr="00F049C3">
              <w:t>249/NLC</w:t>
            </w:r>
          </w:p>
        </w:tc>
      </w:tr>
      <w:tr w:rsidR="00F049C3" w:rsidRPr="00F049C3" w14:paraId="08AD94AB" w14:textId="77777777" w:rsidTr="00C246D3">
        <w:tc>
          <w:tcPr>
            <w:tcW w:w="3510" w:type="dxa"/>
          </w:tcPr>
          <w:p w14:paraId="56C305E6" w14:textId="77777777" w:rsidR="00F049C3" w:rsidRPr="00F049C3" w:rsidRDefault="00F049C3" w:rsidP="00F049C3">
            <w:pPr>
              <w:pStyle w:val="Tabletext"/>
            </w:pPr>
            <w:r w:rsidRPr="00F049C3">
              <w:t xml:space="preserve">Ban </w:t>
            </w:r>
            <w:proofErr w:type="spellStart"/>
            <w:r w:rsidRPr="00F049C3">
              <w:t>Ban</w:t>
            </w:r>
            <w:proofErr w:type="spellEnd"/>
            <w:r w:rsidRPr="00F049C3">
              <w:t xml:space="preserve"> Springs Area</w:t>
            </w:r>
          </w:p>
        </w:tc>
        <w:tc>
          <w:tcPr>
            <w:tcW w:w="1701" w:type="dxa"/>
          </w:tcPr>
          <w:p w14:paraId="12C62DB6" w14:textId="77777777" w:rsidR="00F049C3" w:rsidRPr="00F049C3" w:rsidRDefault="00F049C3" w:rsidP="00306CBA">
            <w:pPr>
              <w:pStyle w:val="Tabletext"/>
              <w:jc w:val="right"/>
              <w:rPr>
                <w:b/>
                <w:bCs/>
              </w:rPr>
            </w:pPr>
            <w:r w:rsidRPr="00F049C3">
              <w:t>29 May 1997</w:t>
            </w:r>
          </w:p>
        </w:tc>
        <w:tc>
          <w:tcPr>
            <w:tcW w:w="1276" w:type="dxa"/>
          </w:tcPr>
          <w:p w14:paraId="57D45AD5" w14:textId="77777777" w:rsidR="00F049C3" w:rsidRPr="00F049C3" w:rsidRDefault="00F049C3" w:rsidP="00306CBA">
            <w:pPr>
              <w:pStyle w:val="Tabletext"/>
              <w:jc w:val="right"/>
              <w:rPr>
                <w:b/>
                <w:bCs/>
              </w:rPr>
            </w:pPr>
            <w:r w:rsidRPr="00F049C3">
              <w:t>182/NLC</w:t>
            </w:r>
          </w:p>
        </w:tc>
      </w:tr>
      <w:tr w:rsidR="00F049C3" w:rsidRPr="00F049C3" w14:paraId="70D4CB6E" w14:textId="77777777" w:rsidTr="00C246D3">
        <w:tc>
          <w:tcPr>
            <w:tcW w:w="3510" w:type="dxa"/>
          </w:tcPr>
          <w:p w14:paraId="062D1E32" w14:textId="77777777" w:rsidR="00F049C3" w:rsidRPr="00F049C3" w:rsidRDefault="00F049C3" w:rsidP="00F049C3">
            <w:pPr>
              <w:pStyle w:val="Tabletext"/>
            </w:pPr>
            <w:r w:rsidRPr="00F049C3">
              <w:t>Barkly Stock Route (Brunette Downs)</w:t>
            </w:r>
          </w:p>
        </w:tc>
        <w:tc>
          <w:tcPr>
            <w:tcW w:w="1701" w:type="dxa"/>
          </w:tcPr>
          <w:p w14:paraId="0BEC0EE0" w14:textId="77777777" w:rsidR="00F049C3" w:rsidRPr="00F049C3" w:rsidRDefault="00F049C3" w:rsidP="00306CBA">
            <w:pPr>
              <w:pStyle w:val="Tabletext"/>
              <w:jc w:val="right"/>
              <w:rPr>
                <w:b/>
                <w:bCs/>
              </w:rPr>
            </w:pPr>
            <w:r w:rsidRPr="00F049C3">
              <w:t>2 August 1985</w:t>
            </w:r>
          </w:p>
        </w:tc>
        <w:tc>
          <w:tcPr>
            <w:tcW w:w="1276" w:type="dxa"/>
          </w:tcPr>
          <w:p w14:paraId="7A036F61" w14:textId="77777777" w:rsidR="00F049C3" w:rsidRPr="00F049C3" w:rsidRDefault="00F049C3" w:rsidP="00306CBA">
            <w:pPr>
              <w:pStyle w:val="Tabletext"/>
              <w:jc w:val="right"/>
              <w:rPr>
                <w:b/>
                <w:bCs/>
              </w:rPr>
            </w:pPr>
            <w:r w:rsidRPr="00F049C3">
              <w:t>102/NLC</w:t>
            </w:r>
          </w:p>
        </w:tc>
      </w:tr>
      <w:tr w:rsidR="00F049C3" w:rsidRPr="00F049C3" w14:paraId="4F152F3B" w14:textId="77777777" w:rsidTr="00C246D3">
        <w:tc>
          <w:tcPr>
            <w:tcW w:w="3510" w:type="dxa"/>
          </w:tcPr>
          <w:p w14:paraId="2E8D2A15" w14:textId="77777777" w:rsidR="00F049C3" w:rsidRPr="00F049C3" w:rsidRDefault="00F049C3" w:rsidP="00F049C3">
            <w:pPr>
              <w:pStyle w:val="Tabletext"/>
            </w:pPr>
            <w:r w:rsidRPr="00F049C3">
              <w:t xml:space="preserve">Barkly, South Barkly and </w:t>
            </w:r>
            <w:proofErr w:type="spellStart"/>
            <w:r w:rsidRPr="00F049C3">
              <w:t>Ranken</w:t>
            </w:r>
            <w:proofErr w:type="spellEnd"/>
            <w:r w:rsidRPr="00F049C3">
              <w:t xml:space="preserve"> Stock Routes (</w:t>
            </w:r>
            <w:proofErr w:type="spellStart"/>
            <w:r w:rsidRPr="00F049C3">
              <w:t>Wakaya</w:t>
            </w:r>
            <w:proofErr w:type="spellEnd"/>
            <w:r w:rsidRPr="00F049C3">
              <w:t xml:space="preserve"> </w:t>
            </w:r>
            <w:proofErr w:type="spellStart"/>
            <w:r w:rsidRPr="00F049C3">
              <w:t>Alyawarra</w:t>
            </w:r>
            <w:proofErr w:type="spellEnd"/>
            <w:r w:rsidRPr="00F049C3">
              <w:t>)</w:t>
            </w:r>
          </w:p>
        </w:tc>
        <w:tc>
          <w:tcPr>
            <w:tcW w:w="1701" w:type="dxa"/>
          </w:tcPr>
          <w:p w14:paraId="7894297D" w14:textId="77777777" w:rsidR="00F049C3" w:rsidRPr="00F049C3" w:rsidRDefault="00F049C3" w:rsidP="00306CBA">
            <w:pPr>
              <w:pStyle w:val="Tabletext"/>
              <w:jc w:val="right"/>
              <w:rPr>
                <w:b/>
                <w:bCs/>
              </w:rPr>
            </w:pPr>
            <w:r w:rsidRPr="00F049C3">
              <w:t>2 August 1985</w:t>
            </w:r>
          </w:p>
        </w:tc>
        <w:tc>
          <w:tcPr>
            <w:tcW w:w="1276" w:type="dxa"/>
          </w:tcPr>
          <w:p w14:paraId="670893A6" w14:textId="77777777" w:rsidR="00F049C3" w:rsidRPr="00F049C3" w:rsidRDefault="00F049C3" w:rsidP="00306CBA">
            <w:pPr>
              <w:pStyle w:val="Tabletext"/>
              <w:jc w:val="right"/>
              <w:rPr>
                <w:b/>
                <w:bCs/>
              </w:rPr>
            </w:pPr>
            <w:r w:rsidRPr="00F049C3">
              <w:t>97/NLC</w:t>
            </w:r>
          </w:p>
        </w:tc>
      </w:tr>
      <w:tr w:rsidR="00F049C3" w:rsidRPr="00F049C3" w14:paraId="3E2B4A39" w14:textId="77777777" w:rsidTr="00C246D3">
        <w:tc>
          <w:tcPr>
            <w:tcW w:w="3510" w:type="dxa"/>
          </w:tcPr>
          <w:p w14:paraId="7AC1C1CC" w14:textId="77777777" w:rsidR="00F049C3" w:rsidRPr="00F049C3" w:rsidRDefault="00F049C3" w:rsidP="00F049C3">
            <w:pPr>
              <w:pStyle w:val="Tabletext"/>
            </w:pPr>
            <w:r w:rsidRPr="00F049C3">
              <w:t>Barrow Creek (</w:t>
            </w:r>
            <w:proofErr w:type="spellStart"/>
            <w:r w:rsidRPr="00F049C3">
              <w:t>Kaytetye</w:t>
            </w:r>
            <w:proofErr w:type="spellEnd"/>
            <w:r w:rsidRPr="00F049C3">
              <w:t>)</w:t>
            </w:r>
          </w:p>
        </w:tc>
        <w:tc>
          <w:tcPr>
            <w:tcW w:w="1701" w:type="dxa"/>
          </w:tcPr>
          <w:p w14:paraId="7634A75E" w14:textId="77777777" w:rsidR="00F049C3" w:rsidRPr="00F049C3" w:rsidRDefault="00F049C3" w:rsidP="00306CBA">
            <w:pPr>
              <w:pStyle w:val="Tabletext"/>
              <w:jc w:val="right"/>
              <w:rPr>
                <w:b/>
                <w:bCs/>
              </w:rPr>
            </w:pPr>
            <w:r w:rsidRPr="00F049C3">
              <w:t>20 December 1996</w:t>
            </w:r>
          </w:p>
        </w:tc>
        <w:tc>
          <w:tcPr>
            <w:tcW w:w="1276" w:type="dxa"/>
          </w:tcPr>
          <w:p w14:paraId="5D05AF84" w14:textId="77777777" w:rsidR="00F049C3" w:rsidRPr="00F049C3" w:rsidRDefault="00F049C3" w:rsidP="00306CBA">
            <w:pPr>
              <w:pStyle w:val="Tabletext"/>
              <w:jc w:val="right"/>
              <w:rPr>
                <w:b/>
                <w:bCs/>
              </w:rPr>
            </w:pPr>
            <w:r w:rsidRPr="00F049C3">
              <w:t>161/CLC</w:t>
            </w:r>
          </w:p>
        </w:tc>
      </w:tr>
      <w:tr w:rsidR="00F049C3" w:rsidRPr="00F049C3" w14:paraId="3268B0F6" w14:textId="77777777" w:rsidTr="00C246D3">
        <w:tc>
          <w:tcPr>
            <w:tcW w:w="3510" w:type="dxa"/>
          </w:tcPr>
          <w:p w14:paraId="1DCB3C6F" w14:textId="77777777" w:rsidR="00F049C3" w:rsidRPr="00F049C3" w:rsidRDefault="00F049C3" w:rsidP="00F049C3">
            <w:pPr>
              <w:pStyle w:val="Tabletext"/>
            </w:pPr>
            <w:r w:rsidRPr="00F049C3">
              <w:t>Barry Caves Roadhouse Site</w:t>
            </w:r>
          </w:p>
        </w:tc>
        <w:tc>
          <w:tcPr>
            <w:tcW w:w="1701" w:type="dxa"/>
          </w:tcPr>
          <w:p w14:paraId="18DA2BFE" w14:textId="77777777" w:rsidR="00F049C3" w:rsidRPr="00F049C3" w:rsidRDefault="00F049C3" w:rsidP="00306CBA">
            <w:pPr>
              <w:pStyle w:val="Tabletext"/>
              <w:jc w:val="right"/>
              <w:rPr>
                <w:b/>
                <w:bCs/>
              </w:rPr>
            </w:pPr>
            <w:r w:rsidRPr="00F049C3">
              <w:t>4 June 1997</w:t>
            </w:r>
          </w:p>
        </w:tc>
        <w:tc>
          <w:tcPr>
            <w:tcW w:w="1276" w:type="dxa"/>
          </w:tcPr>
          <w:p w14:paraId="04D6758F" w14:textId="77777777" w:rsidR="00F049C3" w:rsidRPr="00F049C3" w:rsidRDefault="00F049C3" w:rsidP="00306CBA">
            <w:pPr>
              <w:pStyle w:val="Tabletext"/>
              <w:jc w:val="right"/>
              <w:rPr>
                <w:b/>
                <w:bCs/>
              </w:rPr>
            </w:pPr>
            <w:r w:rsidRPr="00F049C3">
              <w:t>228/CLC</w:t>
            </w:r>
          </w:p>
        </w:tc>
      </w:tr>
      <w:tr w:rsidR="00F049C3" w:rsidRPr="00F049C3" w14:paraId="2320DA25" w14:textId="77777777" w:rsidTr="00C246D3">
        <w:tc>
          <w:tcPr>
            <w:tcW w:w="3510" w:type="dxa"/>
          </w:tcPr>
          <w:p w14:paraId="7559A82D" w14:textId="77777777" w:rsidR="00F049C3" w:rsidRPr="00F049C3" w:rsidRDefault="00F049C3" w:rsidP="00F049C3">
            <w:pPr>
              <w:pStyle w:val="Tabletext"/>
            </w:pPr>
            <w:r w:rsidRPr="00F049C3">
              <w:t>Bauhinia Downs</w:t>
            </w:r>
          </w:p>
        </w:tc>
        <w:tc>
          <w:tcPr>
            <w:tcW w:w="1701" w:type="dxa"/>
          </w:tcPr>
          <w:p w14:paraId="0B95CC3F" w14:textId="77777777" w:rsidR="00F049C3" w:rsidRPr="00F049C3" w:rsidRDefault="00F049C3" w:rsidP="00306CBA">
            <w:pPr>
              <w:pStyle w:val="Tabletext"/>
              <w:jc w:val="right"/>
              <w:rPr>
                <w:b/>
                <w:bCs/>
              </w:rPr>
            </w:pPr>
            <w:r w:rsidRPr="00F049C3">
              <w:t>27 September 1994</w:t>
            </w:r>
          </w:p>
        </w:tc>
        <w:tc>
          <w:tcPr>
            <w:tcW w:w="1276" w:type="dxa"/>
          </w:tcPr>
          <w:p w14:paraId="0CC95725" w14:textId="77777777" w:rsidR="00F049C3" w:rsidRPr="00F049C3" w:rsidRDefault="00F049C3" w:rsidP="00306CBA">
            <w:pPr>
              <w:pStyle w:val="Tabletext"/>
              <w:jc w:val="right"/>
              <w:rPr>
                <w:b/>
                <w:bCs/>
              </w:rPr>
            </w:pPr>
            <w:r w:rsidRPr="00F049C3">
              <w:t>150/NLC</w:t>
            </w:r>
          </w:p>
        </w:tc>
      </w:tr>
      <w:tr w:rsidR="00F049C3" w:rsidRPr="00F049C3" w14:paraId="54964AA9" w14:textId="77777777" w:rsidTr="00C246D3">
        <w:tc>
          <w:tcPr>
            <w:tcW w:w="3510" w:type="dxa"/>
          </w:tcPr>
          <w:p w14:paraId="3E5D7DA8" w14:textId="77777777" w:rsidR="00F049C3" w:rsidRPr="00F049C3" w:rsidRDefault="00F049C3" w:rsidP="00F049C3">
            <w:pPr>
              <w:pStyle w:val="Tabletext"/>
            </w:pPr>
            <w:r w:rsidRPr="00F049C3">
              <w:t>Beagle Gulf Area</w:t>
            </w:r>
          </w:p>
        </w:tc>
        <w:tc>
          <w:tcPr>
            <w:tcW w:w="1701" w:type="dxa"/>
          </w:tcPr>
          <w:p w14:paraId="23AA630F" w14:textId="77777777" w:rsidR="00F049C3" w:rsidRPr="00F049C3" w:rsidRDefault="00F049C3" w:rsidP="00306CBA">
            <w:pPr>
              <w:pStyle w:val="Tabletext"/>
              <w:jc w:val="right"/>
              <w:rPr>
                <w:b/>
                <w:bCs/>
              </w:rPr>
            </w:pPr>
            <w:r w:rsidRPr="00F049C3">
              <w:t>29 May 1997</w:t>
            </w:r>
          </w:p>
        </w:tc>
        <w:tc>
          <w:tcPr>
            <w:tcW w:w="1276" w:type="dxa"/>
          </w:tcPr>
          <w:p w14:paraId="5AA705CC" w14:textId="77777777" w:rsidR="00F049C3" w:rsidRPr="00F049C3" w:rsidRDefault="00F049C3" w:rsidP="00306CBA">
            <w:pPr>
              <w:pStyle w:val="Tabletext"/>
              <w:jc w:val="right"/>
              <w:rPr>
                <w:b/>
                <w:bCs/>
              </w:rPr>
            </w:pPr>
            <w:r w:rsidRPr="00F049C3">
              <w:t>191/NLC</w:t>
            </w:r>
          </w:p>
        </w:tc>
      </w:tr>
      <w:tr w:rsidR="00F049C3" w:rsidRPr="00F049C3" w14:paraId="3E5BCA9C" w14:textId="77777777" w:rsidTr="00C246D3">
        <w:tc>
          <w:tcPr>
            <w:tcW w:w="3510" w:type="dxa"/>
          </w:tcPr>
          <w:p w14:paraId="24BB1049" w14:textId="77777777" w:rsidR="00F049C3" w:rsidRPr="00F049C3" w:rsidRDefault="00F049C3" w:rsidP="00F049C3">
            <w:pPr>
              <w:pStyle w:val="Tabletext"/>
            </w:pPr>
            <w:proofErr w:type="spellStart"/>
            <w:r w:rsidRPr="00F049C3">
              <w:t>Beetaloo</w:t>
            </w:r>
            <w:proofErr w:type="spellEnd"/>
          </w:p>
        </w:tc>
        <w:tc>
          <w:tcPr>
            <w:tcW w:w="1701" w:type="dxa"/>
          </w:tcPr>
          <w:p w14:paraId="376C80A9" w14:textId="77777777" w:rsidR="00F049C3" w:rsidRPr="00F049C3" w:rsidRDefault="00F049C3" w:rsidP="00306CBA">
            <w:pPr>
              <w:pStyle w:val="Tabletext"/>
              <w:jc w:val="right"/>
              <w:rPr>
                <w:b/>
                <w:bCs/>
              </w:rPr>
            </w:pPr>
            <w:r w:rsidRPr="00F049C3">
              <w:t>18 September 1980</w:t>
            </w:r>
          </w:p>
        </w:tc>
        <w:tc>
          <w:tcPr>
            <w:tcW w:w="1276" w:type="dxa"/>
          </w:tcPr>
          <w:p w14:paraId="58909974" w14:textId="77777777" w:rsidR="00F049C3" w:rsidRPr="00F049C3" w:rsidRDefault="00F049C3" w:rsidP="00306CBA">
            <w:pPr>
              <w:pStyle w:val="Tabletext"/>
              <w:jc w:val="right"/>
              <w:rPr>
                <w:b/>
                <w:bCs/>
              </w:rPr>
            </w:pPr>
            <w:r w:rsidRPr="00F049C3">
              <w:t>54/NLC</w:t>
            </w:r>
          </w:p>
        </w:tc>
      </w:tr>
      <w:tr w:rsidR="00F049C3" w:rsidRPr="00F049C3" w14:paraId="6BD76640" w14:textId="77777777" w:rsidTr="00C246D3">
        <w:tc>
          <w:tcPr>
            <w:tcW w:w="3510" w:type="dxa"/>
          </w:tcPr>
          <w:p w14:paraId="6278A9D9" w14:textId="77777777" w:rsidR="00F049C3" w:rsidRPr="00F049C3" w:rsidRDefault="00F049C3" w:rsidP="00F049C3">
            <w:pPr>
              <w:pStyle w:val="Tabletext"/>
            </w:pPr>
            <w:proofErr w:type="spellStart"/>
            <w:r w:rsidRPr="00F049C3">
              <w:t>Belyuen</w:t>
            </w:r>
            <w:proofErr w:type="spellEnd"/>
            <w:r w:rsidRPr="00F049C3">
              <w:t xml:space="preserve"> Area</w:t>
            </w:r>
          </w:p>
        </w:tc>
        <w:tc>
          <w:tcPr>
            <w:tcW w:w="1701" w:type="dxa"/>
          </w:tcPr>
          <w:p w14:paraId="4A18C83E" w14:textId="77777777" w:rsidR="00F049C3" w:rsidRPr="00F049C3" w:rsidRDefault="00F049C3" w:rsidP="00306CBA">
            <w:pPr>
              <w:pStyle w:val="Tabletext"/>
              <w:jc w:val="right"/>
              <w:rPr>
                <w:b/>
                <w:bCs/>
              </w:rPr>
            </w:pPr>
            <w:r w:rsidRPr="00F049C3">
              <w:t>4 June 1997</w:t>
            </w:r>
          </w:p>
        </w:tc>
        <w:tc>
          <w:tcPr>
            <w:tcW w:w="1276" w:type="dxa"/>
          </w:tcPr>
          <w:p w14:paraId="33C6C745" w14:textId="77777777" w:rsidR="00F049C3" w:rsidRPr="00F049C3" w:rsidRDefault="00F049C3" w:rsidP="00306CBA">
            <w:pPr>
              <w:pStyle w:val="Tabletext"/>
              <w:jc w:val="right"/>
              <w:rPr>
                <w:b/>
                <w:bCs/>
              </w:rPr>
            </w:pPr>
            <w:r w:rsidRPr="00F049C3">
              <w:t>241/NLC</w:t>
            </w:r>
          </w:p>
        </w:tc>
      </w:tr>
      <w:tr w:rsidR="00F049C3" w:rsidRPr="00F049C3" w14:paraId="01CE175C" w14:textId="77777777" w:rsidTr="00C246D3">
        <w:tc>
          <w:tcPr>
            <w:tcW w:w="3510" w:type="dxa"/>
          </w:tcPr>
          <w:p w14:paraId="417A8A54" w14:textId="77777777" w:rsidR="00F049C3" w:rsidRPr="00F049C3" w:rsidRDefault="00F049C3" w:rsidP="00F049C3">
            <w:pPr>
              <w:pStyle w:val="Tabletext"/>
            </w:pPr>
            <w:proofErr w:type="spellStart"/>
            <w:r w:rsidRPr="00F049C3">
              <w:t>Billengarrah</w:t>
            </w:r>
            <w:proofErr w:type="spellEnd"/>
          </w:p>
        </w:tc>
        <w:tc>
          <w:tcPr>
            <w:tcW w:w="1701" w:type="dxa"/>
          </w:tcPr>
          <w:p w14:paraId="151993B5" w14:textId="77777777" w:rsidR="00F049C3" w:rsidRPr="00F049C3" w:rsidRDefault="00F049C3" w:rsidP="00306CBA">
            <w:pPr>
              <w:pStyle w:val="Tabletext"/>
              <w:jc w:val="right"/>
              <w:rPr>
                <w:b/>
                <w:bCs/>
              </w:rPr>
            </w:pPr>
            <w:r w:rsidRPr="00F049C3">
              <w:t>29 May 1997</w:t>
            </w:r>
          </w:p>
        </w:tc>
        <w:tc>
          <w:tcPr>
            <w:tcW w:w="1276" w:type="dxa"/>
          </w:tcPr>
          <w:p w14:paraId="11443C68" w14:textId="77777777" w:rsidR="00F049C3" w:rsidRPr="00F049C3" w:rsidRDefault="00F049C3" w:rsidP="00306CBA">
            <w:pPr>
              <w:pStyle w:val="Tabletext"/>
              <w:jc w:val="right"/>
              <w:rPr>
                <w:b/>
                <w:bCs/>
              </w:rPr>
            </w:pPr>
            <w:r w:rsidRPr="00F049C3">
              <w:t>175/NLC</w:t>
            </w:r>
          </w:p>
        </w:tc>
      </w:tr>
      <w:tr w:rsidR="00F049C3" w:rsidRPr="00F049C3" w14:paraId="3A6B3E36" w14:textId="77777777" w:rsidTr="00C246D3">
        <w:tc>
          <w:tcPr>
            <w:tcW w:w="3510" w:type="dxa"/>
          </w:tcPr>
          <w:p w14:paraId="5A62D307" w14:textId="77777777" w:rsidR="00F049C3" w:rsidRPr="00F049C3" w:rsidRDefault="00F049C3" w:rsidP="00F049C3">
            <w:pPr>
              <w:pStyle w:val="Tabletext"/>
            </w:pPr>
            <w:proofErr w:type="spellStart"/>
            <w:r w:rsidRPr="00F049C3">
              <w:t>Borroloola</w:t>
            </w:r>
            <w:proofErr w:type="spellEnd"/>
          </w:p>
        </w:tc>
        <w:tc>
          <w:tcPr>
            <w:tcW w:w="1701" w:type="dxa"/>
          </w:tcPr>
          <w:p w14:paraId="1C468CA3" w14:textId="77777777" w:rsidR="00F049C3" w:rsidRPr="00F049C3" w:rsidRDefault="00F049C3" w:rsidP="00306CBA">
            <w:pPr>
              <w:pStyle w:val="Tabletext"/>
              <w:jc w:val="right"/>
              <w:rPr>
                <w:b/>
                <w:bCs/>
              </w:rPr>
            </w:pPr>
            <w:r w:rsidRPr="00F049C3">
              <w:t>27 July 1977</w:t>
            </w:r>
          </w:p>
        </w:tc>
        <w:tc>
          <w:tcPr>
            <w:tcW w:w="1276" w:type="dxa"/>
          </w:tcPr>
          <w:p w14:paraId="598E1292" w14:textId="77777777" w:rsidR="00F049C3" w:rsidRPr="00F049C3" w:rsidRDefault="00F049C3" w:rsidP="00306CBA">
            <w:pPr>
              <w:pStyle w:val="Tabletext"/>
              <w:jc w:val="right"/>
              <w:rPr>
                <w:b/>
                <w:bCs/>
              </w:rPr>
            </w:pPr>
            <w:r w:rsidRPr="00F049C3">
              <w:t>1/NLC</w:t>
            </w:r>
          </w:p>
        </w:tc>
      </w:tr>
      <w:tr w:rsidR="00F049C3" w:rsidRPr="00F049C3" w14:paraId="5153318C" w14:textId="77777777" w:rsidTr="00C246D3">
        <w:tc>
          <w:tcPr>
            <w:tcW w:w="3510" w:type="dxa"/>
          </w:tcPr>
          <w:p w14:paraId="3F3E68EC" w14:textId="77777777" w:rsidR="00F049C3" w:rsidRPr="00F049C3" w:rsidRDefault="00F049C3" w:rsidP="00F049C3">
            <w:pPr>
              <w:pStyle w:val="Tabletext"/>
            </w:pPr>
            <w:proofErr w:type="spellStart"/>
            <w:r w:rsidRPr="00F049C3">
              <w:t>Borroloola</w:t>
            </w:r>
            <w:proofErr w:type="spellEnd"/>
            <w:r w:rsidRPr="00F049C3">
              <w:t xml:space="preserve"> No 3</w:t>
            </w:r>
          </w:p>
        </w:tc>
        <w:tc>
          <w:tcPr>
            <w:tcW w:w="1701" w:type="dxa"/>
          </w:tcPr>
          <w:p w14:paraId="584BEE44" w14:textId="77777777" w:rsidR="00F049C3" w:rsidRPr="00F049C3" w:rsidRDefault="00F049C3" w:rsidP="00306CBA">
            <w:pPr>
              <w:pStyle w:val="Tabletext"/>
              <w:jc w:val="right"/>
              <w:rPr>
                <w:b/>
                <w:bCs/>
              </w:rPr>
            </w:pPr>
            <w:r w:rsidRPr="00F049C3">
              <w:t>5 March 1979</w:t>
            </w:r>
          </w:p>
        </w:tc>
        <w:tc>
          <w:tcPr>
            <w:tcW w:w="1276" w:type="dxa"/>
          </w:tcPr>
          <w:p w14:paraId="740079F2" w14:textId="77777777" w:rsidR="00F049C3" w:rsidRPr="00F049C3" w:rsidRDefault="00F049C3" w:rsidP="00306CBA">
            <w:pPr>
              <w:pStyle w:val="Tabletext"/>
              <w:jc w:val="right"/>
              <w:rPr>
                <w:b/>
                <w:bCs/>
              </w:rPr>
            </w:pPr>
            <w:r w:rsidRPr="00F049C3">
              <w:t>34/NLC</w:t>
            </w:r>
          </w:p>
        </w:tc>
      </w:tr>
      <w:tr w:rsidR="00F049C3" w:rsidRPr="00F049C3" w14:paraId="6D2A6A11" w14:textId="77777777" w:rsidTr="00C246D3">
        <w:tc>
          <w:tcPr>
            <w:tcW w:w="3510" w:type="dxa"/>
          </w:tcPr>
          <w:p w14:paraId="7FA0B2C7" w14:textId="77777777" w:rsidR="00F049C3" w:rsidRPr="00F049C3" w:rsidRDefault="00F049C3" w:rsidP="00F049C3">
            <w:pPr>
              <w:pStyle w:val="Tabletext"/>
            </w:pPr>
            <w:proofErr w:type="spellStart"/>
            <w:r w:rsidRPr="00F049C3">
              <w:t>Borroloola</w:t>
            </w:r>
            <w:proofErr w:type="spellEnd"/>
            <w:r w:rsidRPr="00F049C3">
              <w:t xml:space="preserve"> Stock Route</w:t>
            </w:r>
          </w:p>
        </w:tc>
        <w:tc>
          <w:tcPr>
            <w:tcW w:w="1701" w:type="dxa"/>
          </w:tcPr>
          <w:p w14:paraId="52F78436" w14:textId="77777777" w:rsidR="00F049C3" w:rsidRPr="00F049C3" w:rsidRDefault="00F049C3" w:rsidP="00306CBA">
            <w:pPr>
              <w:pStyle w:val="Tabletext"/>
              <w:jc w:val="right"/>
              <w:rPr>
                <w:b/>
                <w:bCs/>
              </w:rPr>
            </w:pPr>
            <w:r w:rsidRPr="00F049C3">
              <w:t>1 May 1987</w:t>
            </w:r>
          </w:p>
        </w:tc>
        <w:tc>
          <w:tcPr>
            <w:tcW w:w="1276" w:type="dxa"/>
          </w:tcPr>
          <w:p w14:paraId="7C97F8A2" w14:textId="77777777" w:rsidR="00F049C3" w:rsidRPr="00F049C3" w:rsidRDefault="00F049C3" w:rsidP="00306CBA">
            <w:pPr>
              <w:pStyle w:val="Tabletext"/>
              <w:jc w:val="right"/>
              <w:rPr>
                <w:b/>
                <w:bCs/>
              </w:rPr>
            </w:pPr>
            <w:r w:rsidRPr="00F049C3">
              <w:t>109/NLC</w:t>
            </w:r>
          </w:p>
        </w:tc>
      </w:tr>
      <w:tr w:rsidR="00F049C3" w:rsidRPr="00F049C3" w14:paraId="482540AA" w14:textId="77777777" w:rsidTr="00C246D3">
        <w:tc>
          <w:tcPr>
            <w:tcW w:w="3510" w:type="dxa"/>
          </w:tcPr>
          <w:p w14:paraId="0F33FAE6" w14:textId="77777777" w:rsidR="00F049C3" w:rsidRPr="00F049C3" w:rsidRDefault="00F049C3" w:rsidP="00F049C3">
            <w:pPr>
              <w:pStyle w:val="Tabletext"/>
            </w:pPr>
            <w:r w:rsidRPr="00F049C3">
              <w:t>Brumby Plains Station</w:t>
            </w:r>
          </w:p>
        </w:tc>
        <w:tc>
          <w:tcPr>
            <w:tcW w:w="1701" w:type="dxa"/>
          </w:tcPr>
          <w:p w14:paraId="582D129C" w14:textId="77777777" w:rsidR="00F049C3" w:rsidRPr="00F049C3" w:rsidRDefault="00F049C3" w:rsidP="00306CBA">
            <w:pPr>
              <w:pStyle w:val="Tabletext"/>
              <w:jc w:val="right"/>
              <w:rPr>
                <w:b/>
                <w:bCs/>
              </w:rPr>
            </w:pPr>
            <w:r w:rsidRPr="00F049C3">
              <w:t>12 August 1994</w:t>
            </w:r>
          </w:p>
        </w:tc>
        <w:tc>
          <w:tcPr>
            <w:tcW w:w="1276" w:type="dxa"/>
          </w:tcPr>
          <w:p w14:paraId="542FC855" w14:textId="77777777" w:rsidR="00F049C3" w:rsidRPr="00F049C3" w:rsidRDefault="00F049C3" w:rsidP="00306CBA">
            <w:pPr>
              <w:pStyle w:val="Tabletext"/>
              <w:jc w:val="right"/>
              <w:rPr>
                <w:b/>
                <w:bCs/>
              </w:rPr>
            </w:pPr>
            <w:r w:rsidRPr="00F049C3">
              <w:t>149/CLC</w:t>
            </w:r>
          </w:p>
        </w:tc>
      </w:tr>
      <w:tr w:rsidR="00F049C3" w:rsidRPr="00F049C3" w14:paraId="224E6A83" w14:textId="77777777" w:rsidTr="00C246D3">
        <w:tc>
          <w:tcPr>
            <w:tcW w:w="3510" w:type="dxa"/>
          </w:tcPr>
          <w:p w14:paraId="582EA727" w14:textId="77777777" w:rsidR="00F049C3" w:rsidRPr="00F049C3" w:rsidRDefault="00F049C3" w:rsidP="00F049C3">
            <w:pPr>
              <w:pStyle w:val="Tabletext"/>
            </w:pPr>
            <w:r w:rsidRPr="00F049C3">
              <w:t xml:space="preserve">Brunette Downs Area </w:t>
            </w:r>
          </w:p>
        </w:tc>
        <w:tc>
          <w:tcPr>
            <w:tcW w:w="1701" w:type="dxa"/>
          </w:tcPr>
          <w:p w14:paraId="10CF6481" w14:textId="77777777" w:rsidR="00F049C3" w:rsidRPr="00F049C3" w:rsidRDefault="00F049C3" w:rsidP="00306CBA">
            <w:pPr>
              <w:pStyle w:val="Tabletext"/>
              <w:jc w:val="right"/>
              <w:rPr>
                <w:b/>
                <w:bCs/>
              </w:rPr>
            </w:pPr>
            <w:r w:rsidRPr="00F049C3">
              <w:t>29 May 1997</w:t>
            </w:r>
          </w:p>
        </w:tc>
        <w:tc>
          <w:tcPr>
            <w:tcW w:w="1276" w:type="dxa"/>
          </w:tcPr>
          <w:p w14:paraId="7F4F5A76" w14:textId="77777777" w:rsidR="00F049C3" w:rsidRPr="00F049C3" w:rsidRDefault="00F049C3" w:rsidP="00306CBA">
            <w:pPr>
              <w:pStyle w:val="Tabletext"/>
              <w:jc w:val="right"/>
              <w:rPr>
                <w:b/>
                <w:bCs/>
              </w:rPr>
            </w:pPr>
            <w:r w:rsidRPr="00F049C3">
              <w:t>166/NLC</w:t>
            </w:r>
          </w:p>
        </w:tc>
      </w:tr>
      <w:tr w:rsidR="00F049C3" w:rsidRPr="00F049C3" w14:paraId="4D161D17" w14:textId="77777777" w:rsidTr="00C246D3">
        <w:tc>
          <w:tcPr>
            <w:tcW w:w="3510" w:type="dxa"/>
          </w:tcPr>
          <w:p w14:paraId="3558F0FE" w14:textId="77777777" w:rsidR="00F049C3" w:rsidRPr="00F049C3" w:rsidRDefault="00F049C3" w:rsidP="00F049C3">
            <w:pPr>
              <w:pStyle w:val="Tabletext"/>
            </w:pPr>
            <w:r w:rsidRPr="00F049C3">
              <w:t>Carpentaria Downs/</w:t>
            </w:r>
            <w:proofErr w:type="spellStart"/>
            <w:r w:rsidRPr="00F049C3">
              <w:t>Balbarini</w:t>
            </w:r>
            <w:proofErr w:type="spellEnd"/>
          </w:p>
        </w:tc>
        <w:tc>
          <w:tcPr>
            <w:tcW w:w="1701" w:type="dxa"/>
          </w:tcPr>
          <w:p w14:paraId="30220C1A" w14:textId="77777777" w:rsidR="00F049C3" w:rsidRPr="00F049C3" w:rsidRDefault="00F049C3" w:rsidP="00306CBA">
            <w:pPr>
              <w:pStyle w:val="Tabletext"/>
              <w:jc w:val="right"/>
              <w:rPr>
                <w:b/>
                <w:bCs/>
              </w:rPr>
            </w:pPr>
            <w:r w:rsidRPr="00F049C3">
              <w:t>12 November 1996</w:t>
            </w:r>
          </w:p>
        </w:tc>
        <w:tc>
          <w:tcPr>
            <w:tcW w:w="1276" w:type="dxa"/>
          </w:tcPr>
          <w:p w14:paraId="25371465" w14:textId="77777777" w:rsidR="00F049C3" w:rsidRPr="00F049C3" w:rsidRDefault="00F049C3" w:rsidP="00306CBA">
            <w:pPr>
              <w:pStyle w:val="Tabletext"/>
              <w:jc w:val="right"/>
              <w:rPr>
                <w:b/>
                <w:bCs/>
              </w:rPr>
            </w:pPr>
            <w:r w:rsidRPr="00F049C3">
              <w:t>160/NLC</w:t>
            </w:r>
          </w:p>
        </w:tc>
      </w:tr>
      <w:tr w:rsidR="00F049C3" w:rsidRPr="00F049C3" w14:paraId="5947C831" w14:textId="77777777" w:rsidTr="00C246D3">
        <w:tc>
          <w:tcPr>
            <w:tcW w:w="3510" w:type="dxa"/>
          </w:tcPr>
          <w:p w14:paraId="6466D03F" w14:textId="77777777" w:rsidR="00F049C3" w:rsidRPr="00F049C3" w:rsidRDefault="00F049C3" w:rsidP="00F049C3">
            <w:pPr>
              <w:pStyle w:val="Tabletext"/>
            </w:pPr>
            <w:r w:rsidRPr="00F049C3">
              <w:t xml:space="preserve">Central Mount Wedge </w:t>
            </w:r>
          </w:p>
        </w:tc>
        <w:tc>
          <w:tcPr>
            <w:tcW w:w="1701" w:type="dxa"/>
          </w:tcPr>
          <w:p w14:paraId="574FF95F" w14:textId="77777777" w:rsidR="00F049C3" w:rsidRPr="00F049C3" w:rsidRDefault="00F049C3" w:rsidP="00306CBA">
            <w:pPr>
              <w:pStyle w:val="Tabletext"/>
              <w:jc w:val="right"/>
              <w:rPr>
                <w:b/>
                <w:bCs/>
              </w:rPr>
            </w:pPr>
            <w:r w:rsidRPr="00F049C3">
              <w:t>28 September 1995</w:t>
            </w:r>
          </w:p>
        </w:tc>
        <w:tc>
          <w:tcPr>
            <w:tcW w:w="1276" w:type="dxa"/>
          </w:tcPr>
          <w:p w14:paraId="321E8E59" w14:textId="77777777" w:rsidR="00F049C3" w:rsidRPr="00F049C3" w:rsidRDefault="00F049C3" w:rsidP="00306CBA">
            <w:pPr>
              <w:pStyle w:val="Tabletext"/>
              <w:jc w:val="right"/>
              <w:rPr>
                <w:b/>
                <w:bCs/>
              </w:rPr>
            </w:pPr>
            <w:r w:rsidRPr="00F049C3">
              <w:t>154/CLC</w:t>
            </w:r>
          </w:p>
        </w:tc>
      </w:tr>
      <w:tr w:rsidR="00F049C3" w:rsidRPr="00F049C3" w14:paraId="131F8396" w14:textId="77777777" w:rsidTr="00C246D3">
        <w:tc>
          <w:tcPr>
            <w:tcW w:w="3510" w:type="dxa"/>
          </w:tcPr>
          <w:p w14:paraId="31D7F42A" w14:textId="77777777" w:rsidR="00F049C3" w:rsidRPr="00F049C3" w:rsidRDefault="00F049C3" w:rsidP="00F049C3">
            <w:pPr>
              <w:pStyle w:val="Tabletext"/>
            </w:pPr>
            <w:r w:rsidRPr="00F049C3">
              <w:lastRenderedPageBreak/>
              <w:t>Central Mount Wedge (Supplementary)</w:t>
            </w:r>
          </w:p>
        </w:tc>
        <w:tc>
          <w:tcPr>
            <w:tcW w:w="1701" w:type="dxa"/>
          </w:tcPr>
          <w:p w14:paraId="44BECC78" w14:textId="77777777" w:rsidR="00F049C3" w:rsidRPr="00F049C3" w:rsidRDefault="00F049C3" w:rsidP="00306CBA">
            <w:pPr>
              <w:pStyle w:val="Tabletext"/>
              <w:jc w:val="right"/>
              <w:rPr>
                <w:b/>
                <w:bCs/>
              </w:rPr>
            </w:pPr>
            <w:r w:rsidRPr="00F049C3">
              <w:t>4 June 1997</w:t>
            </w:r>
          </w:p>
        </w:tc>
        <w:tc>
          <w:tcPr>
            <w:tcW w:w="1276" w:type="dxa"/>
          </w:tcPr>
          <w:p w14:paraId="66B6EFEF" w14:textId="77777777" w:rsidR="00F049C3" w:rsidRPr="00F049C3" w:rsidRDefault="00F049C3" w:rsidP="00306CBA">
            <w:pPr>
              <w:pStyle w:val="Tabletext"/>
              <w:jc w:val="right"/>
            </w:pPr>
            <w:r w:rsidRPr="00F049C3">
              <w:t>219/CLC</w:t>
            </w:r>
          </w:p>
        </w:tc>
      </w:tr>
      <w:tr w:rsidR="00F049C3" w:rsidRPr="00F049C3" w14:paraId="6E7BC2A3" w14:textId="77777777" w:rsidTr="00C246D3">
        <w:tc>
          <w:tcPr>
            <w:tcW w:w="3510" w:type="dxa"/>
          </w:tcPr>
          <w:p w14:paraId="3B07CA37" w14:textId="77777777" w:rsidR="00F049C3" w:rsidRPr="00F049C3" w:rsidRDefault="00F049C3" w:rsidP="00F049C3">
            <w:pPr>
              <w:pStyle w:val="Tabletext"/>
            </w:pPr>
            <w:r w:rsidRPr="00F049C3">
              <w:t>Central Simpson Desert (Repeat)</w:t>
            </w:r>
          </w:p>
        </w:tc>
        <w:tc>
          <w:tcPr>
            <w:tcW w:w="1701" w:type="dxa"/>
          </w:tcPr>
          <w:p w14:paraId="34E566B7" w14:textId="77777777" w:rsidR="00F049C3" w:rsidRPr="00F049C3" w:rsidRDefault="00F049C3" w:rsidP="00306CBA">
            <w:pPr>
              <w:pStyle w:val="Tabletext"/>
              <w:jc w:val="right"/>
              <w:rPr>
                <w:b/>
                <w:bCs/>
              </w:rPr>
            </w:pPr>
            <w:r w:rsidRPr="00F049C3">
              <w:t>16 December 1992</w:t>
            </w:r>
          </w:p>
        </w:tc>
        <w:tc>
          <w:tcPr>
            <w:tcW w:w="1276" w:type="dxa"/>
          </w:tcPr>
          <w:p w14:paraId="5FA23FF0" w14:textId="77777777" w:rsidR="00F049C3" w:rsidRPr="00F049C3" w:rsidRDefault="00F049C3" w:rsidP="00306CBA">
            <w:pPr>
              <w:pStyle w:val="Tabletext"/>
              <w:jc w:val="right"/>
              <w:rPr>
                <w:b/>
                <w:bCs/>
              </w:rPr>
            </w:pPr>
            <w:r w:rsidRPr="00F049C3">
              <w:t>144/CLC</w:t>
            </w:r>
          </w:p>
        </w:tc>
      </w:tr>
      <w:tr w:rsidR="00F049C3" w:rsidRPr="00F049C3" w14:paraId="3FEB9042" w14:textId="77777777" w:rsidTr="00C246D3">
        <w:tc>
          <w:tcPr>
            <w:tcW w:w="3510" w:type="dxa"/>
          </w:tcPr>
          <w:p w14:paraId="1CE6C900" w14:textId="77777777" w:rsidR="00F049C3" w:rsidRPr="00F049C3" w:rsidRDefault="00F049C3" w:rsidP="00F049C3">
            <w:pPr>
              <w:pStyle w:val="Tabletext"/>
            </w:pPr>
            <w:r w:rsidRPr="00F049C3">
              <w:t>Chambers Pillar</w:t>
            </w:r>
          </w:p>
        </w:tc>
        <w:tc>
          <w:tcPr>
            <w:tcW w:w="1701" w:type="dxa"/>
          </w:tcPr>
          <w:p w14:paraId="5CB9BA1F" w14:textId="77777777" w:rsidR="00F049C3" w:rsidRPr="00F049C3" w:rsidRDefault="00F049C3" w:rsidP="00306CBA">
            <w:pPr>
              <w:pStyle w:val="Tabletext"/>
              <w:jc w:val="right"/>
              <w:rPr>
                <w:b/>
                <w:bCs/>
              </w:rPr>
            </w:pPr>
            <w:r w:rsidRPr="00F049C3">
              <w:t>4 June 1997</w:t>
            </w:r>
          </w:p>
        </w:tc>
        <w:tc>
          <w:tcPr>
            <w:tcW w:w="1276" w:type="dxa"/>
          </w:tcPr>
          <w:p w14:paraId="5C262F25" w14:textId="77777777" w:rsidR="00F049C3" w:rsidRPr="00F049C3" w:rsidRDefault="00F049C3" w:rsidP="00306CBA">
            <w:pPr>
              <w:pStyle w:val="Tabletext"/>
              <w:jc w:val="right"/>
              <w:rPr>
                <w:b/>
                <w:bCs/>
              </w:rPr>
            </w:pPr>
            <w:r w:rsidRPr="00F049C3">
              <w:t>215/CLC</w:t>
            </w:r>
          </w:p>
        </w:tc>
      </w:tr>
      <w:tr w:rsidR="00F049C3" w:rsidRPr="00F049C3" w14:paraId="4303AF8F" w14:textId="77777777" w:rsidTr="00C246D3">
        <w:tc>
          <w:tcPr>
            <w:tcW w:w="3510" w:type="dxa"/>
          </w:tcPr>
          <w:p w14:paraId="4B0A0A72" w14:textId="77777777" w:rsidR="00F049C3" w:rsidRPr="00F049C3" w:rsidRDefault="00F049C3" w:rsidP="00F049C3">
            <w:pPr>
              <w:pStyle w:val="Tabletext"/>
            </w:pPr>
            <w:r w:rsidRPr="00F049C3">
              <w:t>Cobourg Peninsula Region</w:t>
            </w:r>
          </w:p>
        </w:tc>
        <w:tc>
          <w:tcPr>
            <w:tcW w:w="1701" w:type="dxa"/>
          </w:tcPr>
          <w:p w14:paraId="5B3F826A" w14:textId="77777777" w:rsidR="00F049C3" w:rsidRPr="00F049C3" w:rsidRDefault="00F049C3" w:rsidP="00306CBA">
            <w:pPr>
              <w:pStyle w:val="Tabletext"/>
              <w:jc w:val="right"/>
              <w:rPr>
                <w:b/>
                <w:bCs/>
              </w:rPr>
            </w:pPr>
            <w:r w:rsidRPr="00F049C3">
              <w:t>29 May 1997</w:t>
            </w:r>
          </w:p>
        </w:tc>
        <w:tc>
          <w:tcPr>
            <w:tcW w:w="1276" w:type="dxa"/>
          </w:tcPr>
          <w:p w14:paraId="2E7B15E5" w14:textId="77777777" w:rsidR="00F049C3" w:rsidRPr="00F049C3" w:rsidRDefault="00F049C3" w:rsidP="00306CBA">
            <w:pPr>
              <w:pStyle w:val="Tabletext"/>
              <w:jc w:val="right"/>
              <w:rPr>
                <w:b/>
                <w:bCs/>
              </w:rPr>
            </w:pPr>
            <w:r w:rsidRPr="00F049C3">
              <w:t>193/NLC</w:t>
            </w:r>
          </w:p>
        </w:tc>
      </w:tr>
      <w:tr w:rsidR="00F049C3" w:rsidRPr="00F049C3" w14:paraId="4BC848F5" w14:textId="77777777" w:rsidTr="00C246D3">
        <w:tc>
          <w:tcPr>
            <w:tcW w:w="3510" w:type="dxa"/>
          </w:tcPr>
          <w:p w14:paraId="7F72D1B8" w14:textId="77777777" w:rsidR="00F049C3" w:rsidRPr="00F049C3" w:rsidRDefault="00F049C3" w:rsidP="00F049C3">
            <w:pPr>
              <w:pStyle w:val="Tabletext"/>
            </w:pPr>
            <w:r w:rsidRPr="00F049C3">
              <w:t>Cobourg Peninsula</w:t>
            </w:r>
          </w:p>
        </w:tc>
        <w:tc>
          <w:tcPr>
            <w:tcW w:w="1701" w:type="dxa"/>
          </w:tcPr>
          <w:p w14:paraId="72E478B3" w14:textId="77777777" w:rsidR="00F049C3" w:rsidRPr="00F049C3" w:rsidRDefault="00F049C3" w:rsidP="00306CBA">
            <w:pPr>
              <w:pStyle w:val="Tabletext"/>
              <w:jc w:val="right"/>
              <w:rPr>
                <w:b/>
                <w:bCs/>
              </w:rPr>
            </w:pPr>
            <w:r w:rsidRPr="00F049C3">
              <w:t>31 March 1978</w:t>
            </w:r>
          </w:p>
        </w:tc>
        <w:tc>
          <w:tcPr>
            <w:tcW w:w="1276" w:type="dxa"/>
          </w:tcPr>
          <w:p w14:paraId="41F76AC8" w14:textId="77777777" w:rsidR="00F049C3" w:rsidRPr="00F049C3" w:rsidRDefault="00F049C3" w:rsidP="00306CBA">
            <w:pPr>
              <w:pStyle w:val="Tabletext"/>
              <w:jc w:val="right"/>
              <w:rPr>
                <w:b/>
                <w:bCs/>
              </w:rPr>
            </w:pPr>
            <w:r w:rsidRPr="00F049C3">
              <w:t>6/NLC</w:t>
            </w:r>
          </w:p>
        </w:tc>
      </w:tr>
      <w:tr w:rsidR="00F049C3" w:rsidRPr="00F049C3" w14:paraId="537ED4B5" w14:textId="77777777" w:rsidTr="00C246D3">
        <w:tc>
          <w:tcPr>
            <w:tcW w:w="3510" w:type="dxa"/>
          </w:tcPr>
          <w:p w14:paraId="5DA3B1B9" w14:textId="77777777" w:rsidR="00F049C3" w:rsidRPr="00F049C3" w:rsidRDefault="00054A01" w:rsidP="00054A01">
            <w:pPr>
              <w:pStyle w:val="Tabletext"/>
            </w:pPr>
            <w:proofErr w:type="spellStart"/>
            <w:r w:rsidRPr="00F049C3">
              <w:t>Coolibah</w:t>
            </w:r>
            <w:proofErr w:type="spellEnd"/>
            <w:r w:rsidRPr="00F049C3">
              <w:t xml:space="preserve"> </w:t>
            </w:r>
            <w:r>
              <w:t>and Wave Hill Stock Routes (Victoria River Downs)</w:t>
            </w:r>
          </w:p>
        </w:tc>
        <w:tc>
          <w:tcPr>
            <w:tcW w:w="1701" w:type="dxa"/>
          </w:tcPr>
          <w:p w14:paraId="6BE5F46D" w14:textId="77777777" w:rsidR="00F049C3" w:rsidRPr="00F049C3" w:rsidRDefault="00F049C3" w:rsidP="00306CBA">
            <w:pPr>
              <w:pStyle w:val="Tabletext"/>
              <w:jc w:val="right"/>
              <w:rPr>
                <w:b/>
                <w:bCs/>
              </w:rPr>
            </w:pPr>
            <w:r w:rsidRPr="00F049C3">
              <w:t>2 July 1984</w:t>
            </w:r>
          </w:p>
        </w:tc>
        <w:tc>
          <w:tcPr>
            <w:tcW w:w="1276" w:type="dxa"/>
          </w:tcPr>
          <w:p w14:paraId="6FDEDADA" w14:textId="77777777" w:rsidR="00F049C3" w:rsidRPr="00F049C3" w:rsidRDefault="00F049C3" w:rsidP="00306CBA">
            <w:pPr>
              <w:pStyle w:val="Tabletext"/>
              <w:jc w:val="right"/>
              <w:rPr>
                <w:b/>
                <w:bCs/>
              </w:rPr>
            </w:pPr>
            <w:r w:rsidRPr="00F049C3">
              <w:t>92/CLC</w:t>
            </w:r>
          </w:p>
        </w:tc>
      </w:tr>
      <w:tr w:rsidR="00F049C3" w:rsidRPr="00F049C3" w14:paraId="4825D25F" w14:textId="77777777" w:rsidTr="00C246D3">
        <w:tc>
          <w:tcPr>
            <w:tcW w:w="3510" w:type="dxa"/>
          </w:tcPr>
          <w:p w14:paraId="43B2F2CE" w14:textId="77777777" w:rsidR="00F049C3" w:rsidRPr="00F049C3" w:rsidRDefault="00F049C3" w:rsidP="00F049C3">
            <w:pPr>
              <w:pStyle w:val="Tabletext"/>
            </w:pPr>
            <w:proofErr w:type="spellStart"/>
            <w:r w:rsidRPr="00F049C3">
              <w:t>Coomalie</w:t>
            </w:r>
            <w:proofErr w:type="spellEnd"/>
            <w:r w:rsidRPr="00F049C3">
              <w:t xml:space="preserve"> Shire/Deepwater Area</w:t>
            </w:r>
          </w:p>
        </w:tc>
        <w:tc>
          <w:tcPr>
            <w:tcW w:w="1701" w:type="dxa"/>
          </w:tcPr>
          <w:p w14:paraId="43199483" w14:textId="77777777" w:rsidR="00F049C3" w:rsidRPr="00F049C3" w:rsidRDefault="00F049C3" w:rsidP="00306CBA">
            <w:pPr>
              <w:pStyle w:val="Tabletext"/>
              <w:jc w:val="right"/>
              <w:rPr>
                <w:b/>
                <w:bCs/>
              </w:rPr>
            </w:pPr>
            <w:r w:rsidRPr="00F049C3">
              <w:t>4 June 1997</w:t>
            </w:r>
          </w:p>
        </w:tc>
        <w:tc>
          <w:tcPr>
            <w:tcW w:w="1276" w:type="dxa"/>
          </w:tcPr>
          <w:p w14:paraId="476350F6" w14:textId="77777777" w:rsidR="00F049C3" w:rsidRPr="00F049C3" w:rsidRDefault="00F049C3" w:rsidP="00306CBA">
            <w:pPr>
              <w:pStyle w:val="Tabletext"/>
              <w:jc w:val="right"/>
              <w:rPr>
                <w:b/>
                <w:bCs/>
              </w:rPr>
            </w:pPr>
            <w:r w:rsidRPr="00F049C3">
              <w:t>238/NLC</w:t>
            </w:r>
          </w:p>
        </w:tc>
      </w:tr>
      <w:tr w:rsidR="00F049C3" w:rsidRPr="00F049C3" w14:paraId="0F155DB1" w14:textId="77777777" w:rsidTr="00C246D3">
        <w:tc>
          <w:tcPr>
            <w:tcW w:w="3510" w:type="dxa"/>
          </w:tcPr>
          <w:p w14:paraId="6E045AA7" w14:textId="77777777" w:rsidR="00F049C3" w:rsidRPr="00F049C3" w:rsidRDefault="00F049C3" w:rsidP="00F049C3">
            <w:pPr>
              <w:pStyle w:val="Tabletext"/>
            </w:pPr>
            <w:r w:rsidRPr="00F049C3">
              <w:t>Corroboree Rock</w:t>
            </w:r>
          </w:p>
        </w:tc>
        <w:tc>
          <w:tcPr>
            <w:tcW w:w="1701" w:type="dxa"/>
          </w:tcPr>
          <w:p w14:paraId="3816B832" w14:textId="77777777" w:rsidR="00F049C3" w:rsidRPr="00F049C3" w:rsidRDefault="00F049C3" w:rsidP="00306CBA">
            <w:pPr>
              <w:pStyle w:val="Tabletext"/>
              <w:jc w:val="right"/>
              <w:rPr>
                <w:b/>
                <w:bCs/>
              </w:rPr>
            </w:pPr>
            <w:r w:rsidRPr="00F049C3">
              <w:t>4 June 1997</w:t>
            </w:r>
          </w:p>
        </w:tc>
        <w:tc>
          <w:tcPr>
            <w:tcW w:w="1276" w:type="dxa"/>
          </w:tcPr>
          <w:p w14:paraId="5AA535FF" w14:textId="77777777" w:rsidR="00F049C3" w:rsidRPr="00F049C3" w:rsidRDefault="00F049C3" w:rsidP="00306CBA">
            <w:pPr>
              <w:pStyle w:val="Tabletext"/>
              <w:jc w:val="right"/>
              <w:rPr>
                <w:b/>
                <w:bCs/>
              </w:rPr>
            </w:pPr>
            <w:r w:rsidRPr="00F049C3">
              <w:t>202/CLC</w:t>
            </w:r>
          </w:p>
        </w:tc>
      </w:tr>
      <w:tr w:rsidR="00F049C3" w:rsidRPr="00F049C3" w14:paraId="192D0A73" w14:textId="77777777" w:rsidTr="00C246D3">
        <w:tc>
          <w:tcPr>
            <w:tcW w:w="3510" w:type="dxa"/>
          </w:tcPr>
          <w:p w14:paraId="41B811EA" w14:textId="77777777" w:rsidR="00F049C3" w:rsidRPr="00F049C3" w:rsidRDefault="00F049C3" w:rsidP="00F049C3">
            <w:pPr>
              <w:pStyle w:val="Tabletext"/>
            </w:pPr>
            <w:r w:rsidRPr="00F049C3">
              <w:t>Cox River (Alawa/</w:t>
            </w:r>
            <w:proofErr w:type="spellStart"/>
            <w:r w:rsidRPr="00F049C3">
              <w:t>Ngandji</w:t>
            </w:r>
            <w:proofErr w:type="spellEnd"/>
            <w:r w:rsidRPr="00F049C3">
              <w:t>)</w:t>
            </w:r>
          </w:p>
        </w:tc>
        <w:tc>
          <w:tcPr>
            <w:tcW w:w="1701" w:type="dxa"/>
          </w:tcPr>
          <w:p w14:paraId="4D9403D7" w14:textId="77777777" w:rsidR="00F049C3" w:rsidRPr="00F049C3" w:rsidRDefault="00F049C3" w:rsidP="00306CBA">
            <w:pPr>
              <w:pStyle w:val="Tabletext"/>
              <w:jc w:val="right"/>
              <w:rPr>
                <w:b/>
                <w:bCs/>
              </w:rPr>
            </w:pPr>
            <w:r w:rsidRPr="00F049C3">
              <w:t>26 April 1978</w:t>
            </w:r>
          </w:p>
        </w:tc>
        <w:tc>
          <w:tcPr>
            <w:tcW w:w="1276" w:type="dxa"/>
          </w:tcPr>
          <w:p w14:paraId="42643409" w14:textId="77777777" w:rsidR="00F049C3" w:rsidRPr="00F049C3" w:rsidRDefault="00F049C3" w:rsidP="00306CBA">
            <w:pPr>
              <w:pStyle w:val="Tabletext"/>
              <w:jc w:val="right"/>
              <w:rPr>
                <w:b/>
                <w:bCs/>
              </w:rPr>
            </w:pPr>
            <w:r w:rsidRPr="00F049C3">
              <w:t>14/NLC</w:t>
            </w:r>
          </w:p>
        </w:tc>
      </w:tr>
      <w:tr w:rsidR="00F049C3" w:rsidRPr="00F049C3" w14:paraId="03C24333" w14:textId="77777777" w:rsidTr="00C246D3">
        <w:tc>
          <w:tcPr>
            <w:tcW w:w="3510" w:type="dxa"/>
          </w:tcPr>
          <w:p w14:paraId="6FF694B2" w14:textId="77777777" w:rsidR="00F049C3" w:rsidRPr="00F049C3" w:rsidRDefault="00F049C3" w:rsidP="00F049C3">
            <w:pPr>
              <w:pStyle w:val="Tabletext"/>
            </w:pPr>
            <w:r w:rsidRPr="00F049C3">
              <w:t>Crown Hill</w:t>
            </w:r>
          </w:p>
        </w:tc>
        <w:tc>
          <w:tcPr>
            <w:tcW w:w="1701" w:type="dxa"/>
          </w:tcPr>
          <w:p w14:paraId="61B37656" w14:textId="77777777" w:rsidR="00F049C3" w:rsidRPr="00F049C3" w:rsidRDefault="00F049C3" w:rsidP="00306CBA">
            <w:pPr>
              <w:pStyle w:val="Tabletext"/>
              <w:jc w:val="right"/>
              <w:rPr>
                <w:b/>
                <w:bCs/>
              </w:rPr>
            </w:pPr>
            <w:r w:rsidRPr="00F049C3">
              <w:t>23 April 1986</w:t>
            </w:r>
          </w:p>
        </w:tc>
        <w:tc>
          <w:tcPr>
            <w:tcW w:w="1276" w:type="dxa"/>
          </w:tcPr>
          <w:p w14:paraId="3CCF9CE1" w14:textId="77777777" w:rsidR="00F049C3" w:rsidRPr="00F049C3" w:rsidRDefault="00F049C3" w:rsidP="00306CBA">
            <w:pPr>
              <w:pStyle w:val="Tabletext"/>
              <w:jc w:val="right"/>
              <w:rPr>
                <w:b/>
                <w:bCs/>
              </w:rPr>
            </w:pPr>
            <w:r w:rsidRPr="00F049C3">
              <w:t>106/CLC</w:t>
            </w:r>
          </w:p>
        </w:tc>
      </w:tr>
      <w:tr w:rsidR="00F049C3" w:rsidRPr="00F049C3" w14:paraId="264E3934" w14:textId="77777777" w:rsidTr="00C246D3">
        <w:tc>
          <w:tcPr>
            <w:tcW w:w="3510" w:type="dxa"/>
          </w:tcPr>
          <w:p w14:paraId="4E98BEBD" w14:textId="77777777" w:rsidR="00F049C3" w:rsidRPr="00F049C3" w:rsidRDefault="00F049C3" w:rsidP="00F049C3">
            <w:pPr>
              <w:pStyle w:val="Tabletext"/>
            </w:pPr>
            <w:r w:rsidRPr="00F049C3">
              <w:t>Daly River (</w:t>
            </w:r>
            <w:proofErr w:type="spellStart"/>
            <w:r w:rsidRPr="00F049C3">
              <w:t>Malak</w:t>
            </w:r>
            <w:proofErr w:type="spellEnd"/>
            <w:r w:rsidRPr="00F049C3">
              <w:t xml:space="preserve"> </w:t>
            </w:r>
            <w:proofErr w:type="spellStart"/>
            <w:r w:rsidRPr="00F049C3">
              <w:t>Malak</w:t>
            </w:r>
            <w:proofErr w:type="spellEnd"/>
            <w:r w:rsidRPr="00F049C3">
              <w:t>)</w:t>
            </w:r>
          </w:p>
        </w:tc>
        <w:tc>
          <w:tcPr>
            <w:tcW w:w="1701" w:type="dxa"/>
          </w:tcPr>
          <w:p w14:paraId="54DA2FE0" w14:textId="77777777" w:rsidR="00F049C3" w:rsidRPr="00F049C3" w:rsidRDefault="00F049C3" w:rsidP="00306CBA">
            <w:pPr>
              <w:pStyle w:val="Tabletext"/>
              <w:jc w:val="right"/>
              <w:rPr>
                <w:b/>
                <w:bCs/>
              </w:rPr>
            </w:pPr>
            <w:r w:rsidRPr="00F049C3">
              <w:t>31 March 1978</w:t>
            </w:r>
          </w:p>
        </w:tc>
        <w:tc>
          <w:tcPr>
            <w:tcW w:w="1276" w:type="dxa"/>
          </w:tcPr>
          <w:p w14:paraId="516B8EB3" w14:textId="77777777" w:rsidR="00F049C3" w:rsidRPr="00F049C3" w:rsidRDefault="00F049C3" w:rsidP="00306CBA">
            <w:pPr>
              <w:pStyle w:val="Tabletext"/>
              <w:jc w:val="right"/>
              <w:rPr>
                <w:b/>
                <w:bCs/>
              </w:rPr>
            </w:pPr>
            <w:r w:rsidRPr="00F049C3">
              <w:t>7/NLC</w:t>
            </w:r>
          </w:p>
        </w:tc>
      </w:tr>
      <w:tr w:rsidR="00F049C3" w:rsidRPr="00F049C3" w14:paraId="26D3B157" w14:textId="77777777" w:rsidTr="00C246D3">
        <w:tc>
          <w:tcPr>
            <w:tcW w:w="3510" w:type="dxa"/>
          </w:tcPr>
          <w:p w14:paraId="21F54101" w14:textId="77777777" w:rsidR="00F049C3" w:rsidRPr="00F049C3" w:rsidRDefault="00F049C3" w:rsidP="00F049C3">
            <w:pPr>
              <w:pStyle w:val="Tabletext"/>
            </w:pPr>
            <w:r w:rsidRPr="00F049C3">
              <w:t>Daly River Region</w:t>
            </w:r>
          </w:p>
        </w:tc>
        <w:tc>
          <w:tcPr>
            <w:tcW w:w="1701" w:type="dxa"/>
          </w:tcPr>
          <w:p w14:paraId="58CB9748" w14:textId="77777777" w:rsidR="00F049C3" w:rsidRPr="00F049C3" w:rsidRDefault="00F049C3" w:rsidP="00306CBA">
            <w:pPr>
              <w:pStyle w:val="Tabletext"/>
              <w:jc w:val="right"/>
              <w:rPr>
                <w:b/>
                <w:bCs/>
              </w:rPr>
            </w:pPr>
            <w:r w:rsidRPr="00F049C3">
              <w:t>29 May 1997</w:t>
            </w:r>
          </w:p>
        </w:tc>
        <w:tc>
          <w:tcPr>
            <w:tcW w:w="1276" w:type="dxa"/>
          </w:tcPr>
          <w:p w14:paraId="15778FC8" w14:textId="77777777" w:rsidR="00F049C3" w:rsidRPr="00F049C3" w:rsidRDefault="00F049C3" w:rsidP="00306CBA">
            <w:pPr>
              <w:pStyle w:val="Tabletext"/>
              <w:jc w:val="right"/>
              <w:rPr>
                <w:b/>
                <w:bCs/>
              </w:rPr>
            </w:pPr>
            <w:r w:rsidRPr="00F049C3">
              <w:t>172/NLC</w:t>
            </w:r>
          </w:p>
        </w:tc>
      </w:tr>
      <w:tr w:rsidR="00F049C3" w:rsidRPr="00F049C3" w14:paraId="680C561F" w14:textId="77777777" w:rsidTr="00C246D3">
        <w:tc>
          <w:tcPr>
            <w:tcW w:w="3510" w:type="dxa"/>
          </w:tcPr>
          <w:p w14:paraId="22472D99" w14:textId="77777777" w:rsidR="00F049C3" w:rsidRPr="00F049C3" w:rsidRDefault="00F049C3" w:rsidP="00F049C3">
            <w:pPr>
              <w:pStyle w:val="Tabletext"/>
            </w:pPr>
            <w:r w:rsidRPr="00F049C3">
              <w:t>Daly River Region II</w:t>
            </w:r>
          </w:p>
        </w:tc>
        <w:tc>
          <w:tcPr>
            <w:tcW w:w="1701" w:type="dxa"/>
          </w:tcPr>
          <w:p w14:paraId="1FAD1C01" w14:textId="77777777" w:rsidR="00F049C3" w:rsidRPr="00F049C3" w:rsidRDefault="00F049C3" w:rsidP="00306CBA">
            <w:pPr>
              <w:pStyle w:val="Tabletext"/>
              <w:jc w:val="right"/>
              <w:rPr>
                <w:b/>
                <w:bCs/>
              </w:rPr>
            </w:pPr>
            <w:r w:rsidRPr="00F049C3">
              <w:t>4 June 1997</w:t>
            </w:r>
          </w:p>
        </w:tc>
        <w:tc>
          <w:tcPr>
            <w:tcW w:w="1276" w:type="dxa"/>
          </w:tcPr>
          <w:p w14:paraId="4F180889" w14:textId="77777777" w:rsidR="00F049C3" w:rsidRPr="00F049C3" w:rsidRDefault="00F049C3" w:rsidP="00306CBA">
            <w:pPr>
              <w:pStyle w:val="Tabletext"/>
              <w:jc w:val="right"/>
              <w:rPr>
                <w:b/>
                <w:bCs/>
              </w:rPr>
            </w:pPr>
            <w:r w:rsidRPr="00F049C3">
              <w:t>235/NLC</w:t>
            </w:r>
          </w:p>
        </w:tc>
      </w:tr>
      <w:tr w:rsidR="00F049C3" w:rsidRPr="00F049C3" w14:paraId="7866A9AD" w14:textId="77777777" w:rsidTr="00C246D3">
        <w:tc>
          <w:tcPr>
            <w:tcW w:w="3510" w:type="dxa"/>
          </w:tcPr>
          <w:p w14:paraId="3C50C1BF" w14:textId="77777777" w:rsidR="00F049C3" w:rsidRPr="00F049C3" w:rsidRDefault="00F049C3" w:rsidP="00F049C3">
            <w:pPr>
              <w:pStyle w:val="Tabletext"/>
            </w:pPr>
            <w:r w:rsidRPr="00F049C3">
              <w:t>Davenport Range</w:t>
            </w:r>
          </w:p>
        </w:tc>
        <w:tc>
          <w:tcPr>
            <w:tcW w:w="1701" w:type="dxa"/>
          </w:tcPr>
          <w:p w14:paraId="0125981A" w14:textId="77777777" w:rsidR="00F049C3" w:rsidRPr="00F049C3" w:rsidRDefault="00F049C3" w:rsidP="00306CBA">
            <w:pPr>
              <w:pStyle w:val="Tabletext"/>
              <w:jc w:val="right"/>
              <w:rPr>
                <w:b/>
                <w:bCs/>
              </w:rPr>
            </w:pPr>
            <w:r w:rsidRPr="00F049C3">
              <w:t>4 June 1997</w:t>
            </w:r>
          </w:p>
        </w:tc>
        <w:tc>
          <w:tcPr>
            <w:tcW w:w="1276" w:type="dxa"/>
          </w:tcPr>
          <w:p w14:paraId="1A48DD83" w14:textId="77777777" w:rsidR="00F049C3" w:rsidRPr="00F049C3" w:rsidRDefault="00F049C3" w:rsidP="00306CBA">
            <w:pPr>
              <w:pStyle w:val="Tabletext"/>
              <w:jc w:val="right"/>
              <w:rPr>
                <w:b/>
                <w:bCs/>
              </w:rPr>
            </w:pPr>
            <w:r w:rsidRPr="00F049C3">
              <w:t>211/CLC</w:t>
            </w:r>
          </w:p>
        </w:tc>
      </w:tr>
      <w:tr w:rsidR="00F049C3" w:rsidRPr="00F049C3" w14:paraId="7B624DBA" w14:textId="77777777" w:rsidTr="00C246D3">
        <w:tc>
          <w:tcPr>
            <w:tcW w:w="3510" w:type="dxa"/>
          </w:tcPr>
          <w:p w14:paraId="15885B4E" w14:textId="77777777" w:rsidR="00F049C3" w:rsidRPr="00F049C3" w:rsidRDefault="00F049C3" w:rsidP="00F049C3">
            <w:pPr>
              <w:pStyle w:val="Tabletext"/>
            </w:pPr>
            <w:proofErr w:type="spellStart"/>
            <w:r w:rsidRPr="00F049C3">
              <w:t>Delamere</w:t>
            </w:r>
            <w:proofErr w:type="spellEnd"/>
          </w:p>
        </w:tc>
        <w:tc>
          <w:tcPr>
            <w:tcW w:w="1701" w:type="dxa"/>
          </w:tcPr>
          <w:p w14:paraId="2B238E89" w14:textId="77777777" w:rsidR="00F049C3" w:rsidRPr="00F049C3" w:rsidRDefault="00F049C3" w:rsidP="00306CBA">
            <w:pPr>
              <w:pStyle w:val="Tabletext"/>
              <w:jc w:val="right"/>
              <w:rPr>
                <w:b/>
                <w:bCs/>
              </w:rPr>
            </w:pPr>
            <w:r w:rsidRPr="00F049C3">
              <w:t>26 March 1984</w:t>
            </w:r>
          </w:p>
        </w:tc>
        <w:tc>
          <w:tcPr>
            <w:tcW w:w="1276" w:type="dxa"/>
          </w:tcPr>
          <w:p w14:paraId="0E1FF763" w14:textId="77777777" w:rsidR="00F049C3" w:rsidRPr="00F049C3" w:rsidRDefault="00F049C3" w:rsidP="00306CBA">
            <w:pPr>
              <w:pStyle w:val="Tabletext"/>
              <w:jc w:val="right"/>
              <w:rPr>
                <w:b/>
                <w:bCs/>
              </w:rPr>
            </w:pPr>
            <w:r w:rsidRPr="00F049C3">
              <w:t>78/NLC</w:t>
            </w:r>
          </w:p>
        </w:tc>
      </w:tr>
      <w:tr w:rsidR="00F049C3" w:rsidRPr="00F049C3" w14:paraId="562CCBA3" w14:textId="77777777" w:rsidTr="00C246D3">
        <w:tc>
          <w:tcPr>
            <w:tcW w:w="3510" w:type="dxa"/>
          </w:tcPr>
          <w:p w14:paraId="054CE4B1" w14:textId="77777777" w:rsidR="00F049C3" w:rsidRPr="00F049C3" w:rsidRDefault="00F049C3" w:rsidP="00F049C3">
            <w:pPr>
              <w:pStyle w:val="Tabletext"/>
            </w:pPr>
            <w:r w:rsidRPr="00F049C3">
              <w:t>Devil’s Marbles</w:t>
            </w:r>
          </w:p>
        </w:tc>
        <w:tc>
          <w:tcPr>
            <w:tcW w:w="1701" w:type="dxa"/>
          </w:tcPr>
          <w:p w14:paraId="71EE0130" w14:textId="77777777" w:rsidR="00F049C3" w:rsidRPr="00F049C3" w:rsidRDefault="00F049C3" w:rsidP="00306CBA">
            <w:pPr>
              <w:pStyle w:val="Tabletext"/>
              <w:jc w:val="right"/>
              <w:rPr>
                <w:b/>
                <w:bCs/>
              </w:rPr>
            </w:pPr>
            <w:r w:rsidRPr="00F049C3">
              <w:t>4 June 1997</w:t>
            </w:r>
          </w:p>
        </w:tc>
        <w:tc>
          <w:tcPr>
            <w:tcW w:w="1276" w:type="dxa"/>
          </w:tcPr>
          <w:p w14:paraId="52B072B1" w14:textId="77777777" w:rsidR="00F049C3" w:rsidRPr="00F049C3" w:rsidRDefault="00F049C3" w:rsidP="00306CBA">
            <w:pPr>
              <w:pStyle w:val="Tabletext"/>
              <w:jc w:val="right"/>
              <w:rPr>
                <w:b/>
                <w:bCs/>
              </w:rPr>
            </w:pPr>
            <w:r w:rsidRPr="00F049C3">
              <w:t>203/CLC</w:t>
            </w:r>
          </w:p>
        </w:tc>
      </w:tr>
      <w:tr w:rsidR="00F049C3" w:rsidRPr="00F049C3" w14:paraId="3B4AA578" w14:textId="77777777" w:rsidTr="00C246D3">
        <w:tc>
          <w:tcPr>
            <w:tcW w:w="3510" w:type="dxa"/>
          </w:tcPr>
          <w:p w14:paraId="0F8D162B" w14:textId="77777777" w:rsidR="00F049C3" w:rsidRPr="00F049C3" w:rsidRDefault="00F049C3" w:rsidP="00F049C3">
            <w:pPr>
              <w:pStyle w:val="Tabletext"/>
            </w:pPr>
            <w:r w:rsidRPr="00F049C3">
              <w:t>Douglas (</w:t>
            </w:r>
            <w:proofErr w:type="spellStart"/>
            <w:r w:rsidRPr="00F049C3">
              <w:t>Wagaman</w:t>
            </w:r>
            <w:proofErr w:type="spellEnd"/>
            <w:r w:rsidRPr="00F049C3">
              <w:t>)</w:t>
            </w:r>
          </w:p>
        </w:tc>
        <w:tc>
          <w:tcPr>
            <w:tcW w:w="1701" w:type="dxa"/>
          </w:tcPr>
          <w:p w14:paraId="32981CF4" w14:textId="77777777" w:rsidR="00F049C3" w:rsidRPr="00F049C3" w:rsidRDefault="00F049C3" w:rsidP="00306CBA">
            <w:pPr>
              <w:pStyle w:val="Tabletext"/>
              <w:jc w:val="right"/>
              <w:rPr>
                <w:b/>
                <w:bCs/>
              </w:rPr>
            </w:pPr>
            <w:r w:rsidRPr="00F049C3">
              <w:t>31 March 1978</w:t>
            </w:r>
          </w:p>
        </w:tc>
        <w:tc>
          <w:tcPr>
            <w:tcW w:w="1276" w:type="dxa"/>
          </w:tcPr>
          <w:p w14:paraId="109B925D" w14:textId="77777777" w:rsidR="00F049C3" w:rsidRPr="00F049C3" w:rsidRDefault="00F049C3" w:rsidP="00306CBA">
            <w:pPr>
              <w:pStyle w:val="Tabletext"/>
              <w:jc w:val="right"/>
              <w:rPr>
                <w:b/>
                <w:bCs/>
              </w:rPr>
            </w:pPr>
            <w:r w:rsidRPr="00F049C3">
              <w:t>11/NLC</w:t>
            </w:r>
          </w:p>
        </w:tc>
      </w:tr>
      <w:tr w:rsidR="00F049C3" w:rsidRPr="00F049C3" w14:paraId="748A3905" w14:textId="77777777" w:rsidTr="00C246D3">
        <w:tc>
          <w:tcPr>
            <w:tcW w:w="3510" w:type="dxa"/>
          </w:tcPr>
          <w:p w14:paraId="39BAC276" w14:textId="77777777" w:rsidR="00F049C3" w:rsidRPr="00F049C3" w:rsidRDefault="00F049C3" w:rsidP="00F049C3">
            <w:pPr>
              <w:pStyle w:val="Tabletext"/>
            </w:pPr>
            <w:r w:rsidRPr="00F049C3">
              <w:t xml:space="preserve">Douglas/Daly River Region </w:t>
            </w:r>
          </w:p>
        </w:tc>
        <w:tc>
          <w:tcPr>
            <w:tcW w:w="1701" w:type="dxa"/>
          </w:tcPr>
          <w:p w14:paraId="4CC308DA" w14:textId="77777777" w:rsidR="00F049C3" w:rsidRPr="00F049C3" w:rsidRDefault="00F049C3" w:rsidP="00306CBA">
            <w:pPr>
              <w:pStyle w:val="Tabletext"/>
              <w:jc w:val="right"/>
              <w:rPr>
                <w:b/>
                <w:bCs/>
              </w:rPr>
            </w:pPr>
            <w:r w:rsidRPr="00F049C3">
              <w:t>29 May 1997</w:t>
            </w:r>
          </w:p>
        </w:tc>
        <w:tc>
          <w:tcPr>
            <w:tcW w:w="1276" w:type="dxa"/>
          </w:tcPr>
          <w:p w14:paraId="713760D1" w14:textId="77777777" w:rsidR="00F049C3" w:rsidRPr="00F049C3" w:rsidRDefault="00F049C3" w:rsidP="00306CBA">
            <w:pPr>
              <w:pStyle w:val="Tabletext"/>
              <w:jc w:val="right"/>
              <w:rPr>
                <w:b/>
                <w:bCs/>
              </w:rPr>
            </w:pPr>
            <w:r w:rsidRPr="00F049C3">
              <w:t>183/NLC</w:t>
            </w:r>
          </w:p>
        </w:tc>
      </w:tr>
      <w:tr w:rsidR="00F049C3" w:rsidRPr="00F049C3" w14:paraId="1F55828E" w14:textId="77777777" w:rsidTr="00C246D3">
        <w:tc>
          <w:tcPr>
            <w:tcW w:w="3510" w:type="dxa"/>
          </w:tcPr>
          <w:p w14:paraId="75BA61D6" w14:textId="77777777" w:rsidR="00F049C3" w:rsidRPr="00F049C3" w:rsidRDefault="00F049C3" w:rsidP="00054A01">
            <w:pPr>
              <w:pStyle w:val="Tabletext"/>
            </w:pPr>
            <w:r w:rsidRPr="00F049C3">
              <w:t xml:space="preserve">Dry River and </w:t>
            </w:r>
            <w:proofErr w:type="spellStart"/>
            <w:r w:rsidRPr="00F049C3">
              <w:t>Coolibah</w:t>
            </w:r>
            <w:proofErr w:type="spellEnd"/>
            <w:r w:rsidRPr="00F049C3">
              <w:t xml:space="preserve"> Stock Routes – </w:t>
            </w:r>
            <w:proofErr w:type="spellStart"/>
            <w:r w:rsidRPr="00F049C3">
              <w:t>Manbullo</w:t>
            </w:r>
            <w:proofErr w:type="spellEnd"/>
            <w:r w:rsidRPr="00F049C3">
              <w:t xml:space="preserve"> Area </w:t>
            </w:r>
          </w:p>
        </w:tc>
        <w:tc>
          <w:tcPr>
            <w:tcW w:w="1701" w:type="dxa"/>
          </w:tcPr>
          <w:p w14:paraId="0A4833AD" w14:textId="77777777" w:rsidR="00F049C3" w:rsidRPr="00F049C3" w:rsidRDefault="00F049C3" w:rsidP="00306CBA">
            <w:pPr>
              <w:pStyle w:val="Tabletext"/>
              <w:jc w:val="right"/>
              <w:rPr>
                <w:b/>
                <w:bCs/>
              </w:rPr>
            </w:pPr>
            <w:r w:rsidRPr="00F049C3">
              <w:t>2 August 1985</w:t>
            </w:r>
          </w:p>
        </w:tc>
        <w:tc>
          <w:tcPr>
            <w:tcW w:w="1276" w:type="dxa"/>
          </w:tcPr>
          <w:p w14:paraId="0EF31ABD" w14:textId="77777777" w:rsidR="00F049C3" w:rsidRPr="00F049C3" w:rsidRDefault="00F049C3" w:rsidP="00306CBA">
            <w:pPr>
              <w:pStyle w:val="Tabletext"/>
              <w:jc w:val="right"/>
              <w:rPr>
                <w:b/>
                <w:bCs/>
              </w:rPr>
            </w:pPr>
            <w:r w:rsidRPr="00F049C3">
              <w:t>96/NLC</w:t>
            </w:r>
          </w:p>
        </w:tc>
      </w:tr>
      <w:tr w:rsidR="00F049C3" w:rsidRPr="00F049C3" w14:paraId="0FA66891" w14:textId="77777777" w:rsidTr="00C246D3">
        <w:tc>
          <w:tcPr>
            <w:tcW w:w="3510" w:type="dxa"/>
          </w:tcPr>
          <w:p w14:paraId="2E7E3669" w14:textId="77777777" w:rsidR="00F049C3" w:rsidRPr="00F049C3" w:rsidRDefault="00F049C3" w:rsidP="00F049C3">
            <w:pPr>
              <w:pStyle w:val="Tabletext"/>
            </w:pPr>
            <w:r w:rsidRPr="00F049C3">
              <w:t>Dry River Stock Route</w:t>
            </w:r>
          </w:p>
        </w:tc>
        <w:tc>
          <w:tcPr>
            <w:tcW w:w="1701" w:type="dxa"/>
          </w:tcPr>
          <w:p w14:paraId="3AFA3628" w14:textId="77777777" w:rsidR="00F049C3" w:rsidRPr="00F049C3" w:rsidRDefault="00F049C3" w:rsidP="00306CBA">
            <w:pPr>
              <w:pStyle w:val="Tabletext"/>
              <w:jc w:val="right"/>
              <w:rPr>
                <w:b/>
                <w:bCs/>
              </w:rPr>
            </w:pPr>
            <w:r w:rsidRPr="00F049C3">
              <w:t>29 May 1997</w:t>
            </w:r>
          </w:p>
        </w:tc>
        <w:tc>
          <w:tcPr>
            <w:tcW w:w="1276" w:type="dxa"/>
          </w:tcPr>
          <w:p w14:paraId="2BFC7878" w14:textId="77777777" w:rsidR="00F049C3" w:rsidRPr="00F049C3" w:rsidRDefault="00F049C3" w:rsidP="00306CBA">
            <w:pPr>
              <w:pStyle w:val="Tabletext"/>
              <w:jc w:val="right"/>
              <w:rPr>
                <w:b/>
                <w:bCs/>
              </w:rPr>
            </w:pPr>
            <w:r w:rsidRPr="00F049C3">
              <w:t>176/NLC</w:t>
            </w:r>
          </w:p>
        </w:tc>
      </w:tr>
      <w:tr w:rsidR="00F049C3" w:rsidRPr="00F049C3" w14:paraId="7BC4A055" w14:textId="77777777" w:rsidTr="00C246D3">
        <w:tc>
          <w:tcPr>
            <w:tcW w:w="3510" w:type="dxa"/>
          </w:tcPr>
          <w:p w14:paraId="7E063566" w14:textId="77777777" w:rsidR="00F049C3" w:rsidRPr="00F049C3" w:rsidRDefault="00F049C3" w:rsidP="00F049C3">
            <w:pPr>
              <w:pStyle w:val="Tabletext"/>
            </w:pPr>
            <w:r w:rsidRPr="00F049C3">
              <w:t>Dulcie Range</w:t>
            </w:r>
          </w:p>
        </w:tc>
        <w:tc>
          <w:tcPr>
            <w:tcW w:w="1701" w:type="dxa"/>
          </w:tcPr>
          <w:p w14:paraId="4F3B8922" w14:textId="77777777" w:rsidR="00F049C3" w:rsidRPr="00F049C3" w:rsidRDefault="00F049C3" w:rsidP="00306CBA">
            <w:pPr>
              <w:pStyle w:val="Tabletext"/>
              <w:jc w:val="right"/>
              <w:rPr>
                <w:b/>
                <w:bCs/>
              </w:rPr>
            </w:pPr>
            <w:r w:rsidRPr="00F049C3">
              <w:t>4 June 1997</w:t>
            </w:r>
          </w:p>
        </w:tc>
        <w:tc>
          <w:tcPr>
            <w:tcW w:w="1276" w:type="dxa"/>
          </w:tcPr>
          <w:p w14:paraId="3A08B997" w14:textId="77777777" w:rsidR="00F049C3" w:rsidRPr="00F049C3" w:rsidRDefault="00F049C3" w:rsidP="00306CBA">
            <w:pPr>
              <w:pStyle w:val="Tabletext"/>
              <w:jc w:val="right"/>
              <w:rPr>
                <w:b/>
                <w:bCs/>
              </w:rPr>
            </w:pPr>
            <w:r w:rsidRPr="00F049C3">
              <w:t>209/CLC</w:t>
            </w:r>
          </w:p>
        </w:tc>
      </w:tr>
      <w:tr w:rsidR="00F049C3" w:rsidRPr="00F049C3" w14:paraId="6D525043" w14:textId="77777777" w:rsidTr="00C246D3">
        <w:tc>
          <w:tcPr>
            <w:tcW w:w="3510" w:type="dxa"/>
          </w:tcPr>
          <w:p w14:paraId="4147CBD9" w14:textId="77777777" w:rsidR="00F049C3" w:rsidRPr="00F049C3" w:rsidRDefault="00F049C3" w:rsidP="00F049C3">
            <w:pPr>
              <w:pStyle w:val="Tabletext"/>
            </w:pPr>
            <w:r w:rsidRPr="00F049C3">
              <w:t>Dum-in-</w:t>
            </w:r>
            <w:proofErr w:type="spellStart"/>
            <w:r w:rsidRPr="00F049C3">
              <w:t>Mirrie</w:t>
            </w:r>
            <w:proofErr w:type="spellEnd"/>
            <w:r w:rsidRPr="00F049C3">
              <w:t xml:space="preserve"> Island</w:t>
            </w:r>
          </w:p>
        </w:tc>
        <w:tc>
          <w:tcPr>
            <w:tcW w:w="1701" w:type="dxa"/>
          </w:tcPr>
          <w:p w14:paraId="7A641E1E" w14:textId="77777777" w:rsidR="00F049C3" w:rsidRPr="00F049C3" w:rsidRDefault="00F049C3" w:rsidP="00306CBA">
            <w:pPr>
              <w:pStyle w:val="Tabletext"/>
              <w:jc w:val="right"/>
              <w:rPr>
                <w:b/>
                <w:bCs/>
              </w:rPr>
            </w:pPr>
            <w:r w:rsidRPr="00F049C3">
              <w:t>29 June 1978</w:t>
            </w:r>
          </w:p>
        </w:tc>
        <w:tc>
          <w:tcPr>
            <w:tcW w:w="1276" w:type="dxa"/>
          </w:tcPr>
          <w:p w14:paraId="6DE46061" w14:textId="77777777" w:rsidR="00F049C3" w:rsidRPr="00F049C3" w:rsidRDefault="00F049C3" w:rsidP="00306CBA">
            <w:pPr>
              <w:pStyle w:val="Tabletext"/>
              <w:jc w:val="right"/>
              <w:rPr>
                <w:b/>
                <w:bCs/>
              </w:rPr>
            </w:pPr>
            <w:r w:rsidRPr="00F049C3">
              <w:t>18/NLC</w:t>
            </w:r>
          </w:p>
        </w:tc>
      </w:tr>
      <w:tr w:rsidR="00F049C3" w:rsidRPr="00F049C3" w14:paraId="4620E910" w14:textId="77777777" w:rsidTr="00C246D3">
        <w:tc>
          <w:tcPr>
            <w:tcW w:w="3510" w:type="dxa"/>
          </w:tcPr>
          <w:p w14:paraId="09DE1141" w14:textId="77777777" w:rsidR="00F049C3" w:rsidRPr="00F049C3" w:rsidRDefault="00F049C3" w:rsidP="00F049C3">
            <w:pPr>
              <w:pStyle w:val="Tabletext"/>
            </w:pPr>
            <w:proofErr w:type="spellStart"/>
            <w:r w:rsidRPr="00F049C3">
              <w:t>Duwun</w:t>
            </w:r>
            <w:proofErr w:type="spellEnd"/>
            <w:r w:rsidRPr="00F049C3">
              <w:t xml:space="preserve"> 1, 2 and 3</w:t>
            </w:r>
          </w:p>
        </w:tc>
        <w:tc>
          <w:tcPr>
            <w:tcW w:w="1701" w:type="dxa"/>
          </w:tcPr>
          <w:p w14:paraId="2748A848" w14:textId="77777777" w:rsidR="00F049C3" w:rsidRPr="00F049C3" w:rsidRDefault="00F049C3" w:rsidP="00306CBA">
            <w:pPr>
              <w:pStyle w:val="Tabletext"/>
              <w:jc w:val="right"/>
              <w:rPr>
                <w:b/>
                <w:bCs/>
              </w:rPr>
            </w:pPr>
            <w:r w:rsidRPr="00F049C3">
              <w:t>4 June 1997</w:t>
            </w:r>
          </w:p>
        </w:tc>
        <w:tc>
          <w:tcPr>
            <w:tcW w:w="1276" w:type="dxa"/>
          </w:tcPr>
          <w:p w14:paraId="296C9871" w14:textId="77777777" w:rsidR="00F049C3" w:rsidRPr="00F049C3" w:rsidRDefault="00F049C3" w:rsidP="00306CBA">
            <w:pPr>
              <w:pStyle w:val="Tabletext"/>
              <w:jc w:val="right"/>
              <w:rPr>
                <w:b/>
                <w:bCs/>
              </w:rPr>
            </w:pPr>
            <w:r w:rsidRPr="00F049C3">
              <w:t>234/Other</w:t>
            </w:r>
          </w:p>
        </w:tc>
      </w:tr>
      <w:tr w:rsidR="00F049C3" w:rsidRPr="00F049C3" w14:paraId="5B591D5E" w14:textId="77777777" w:rsidTr="00C246D3">
        <w:tc>
          <w:tcPr>
            <w:tcW w:w="3510" w:type="dxa"/>
          </w:tcPr>
          <w:p w14:paraId="7799E59F" w14:textId="77777777" w:rsidR="00F049C3" w:rsidRPr="00F049C3" w:rsidRDefault="00F049C3" w:rsidP="00F049C3">
            <w:pPr>
              <w:pStyle w:val="Tabletext"/>
            </w:pPr>
            <w:r w:rsidRPr="00F049C3">
              <w:lastRenderedPageBreak/>
              <w:t>Elsey</w:t>
            </w:r>
          </w:p>
        </w:tc>
        <w:tc>
          <w:tcPr>
            <w:tcW w:w="1701" w:type="dxa"/>
          </w:tcPr>
          <w:p w14:paraId="660B0AA8" w14:textId="77777777" w:rsidR="00F049C3" w:rsidRPr="00F049C3" w:rsidRDefault="00F049C3" w:rsidP="00306CBA">
            <w:pPr>
              <w:pStyle w:val="Tabletext"/>
              <w:jc w:val="right"/>
              <w:rPr>
                <w:b/>
                <w:bCs/>
              </w:rPr>
            </w:pPr>
            <w:r w:rsidRPr="00F049C3">
              <w:t>17 July 1991</w:t>
            </w:r>
          </w:p>
        </w:tc>
        <w:tc>
          <w:tcPr>
            <w:tcW w:w="1276" w:type="dxa"/>
          </w:tcPr>
          <w:p w14:paraId="50A4BFA6" w14:textId="77777777" w:rsidR="00F049C3" w:rsidRPr="00F049C3" w:rsidRDefault="00F049C3" w:rsidP="00306CBA">
            <w:pPr>
              <w:pStyle w:val="Tabletext"/>
              <w:jc w:val="right"/>
              <w:rPr>
                <w:b/>
                <w:bCs/>
              </w:rPr>
            </w:pPr>
            <w:r w:rsidRPr="00F049C3">
              <w:t>132/NLC</w:t>
            </w:r>
          </w:p>
        </w:tc>
      </w:tr>
      <w:tr w:rsidR="00F049C3" w:rsidRPr="00F049C3" w14:paraId="51D18303" w14:textId="77777777" w:rsidTr="00C246D3">
        <w:tc>
          <w:tcPr>
            <w:tcW w:w="3510" w:type="dxa"/>
          </w:tcPr>
          <w:p w14:paraId="04C885BB" w14:textId="77777777" w:rsidR="00F049C3" w:rsidRPr="00F049C3" w:rsidRDefault="00F049C3" w:rsidP="00F049C3">
            <w:pPr>
              <w:pStyle w:val="Tabletext"/>
            </w:pPr>
            <w:r w:rsidRPr="00F049C3">
              <w:t>Elsey Region</w:t>
            </w:r>
          </w:p>
        </w:tc>
        <w:tc>
          <w:tcPr>
            <w:tcW w:w="1701" w:type="dxa"/>
          </w:tcPr>
          <w:p w14:paraId="1BBEFD99" w14:textId="77777777" w:rsidR="00F049C3" w:rsidRPr="00F049C3" w:rsidRDefault="00F049C3" w:rsidP="00306CBA">
            <w:pPr>
              <w:pStyle w:val="Tabletext"/>
              <w:jc w:val="right"/>
              <w:rPr>
                <w:b/>
                <w:bCs/>
              </w:rPr>
            </w:pPr>
            <w:r w:rsidRPr="00F049C3">
              <w:t>4 June 1997</w:t>
            </w:r>
          </w:p>
        </w:tc>
        <w:tc>
          <w:tcPr>
            <w:tcW w:w="1276" w:type="dxa"/>
          </w:tcPr>
          <w:p w14:paraId="0913A5EF" w14:textId="77777777" w:rsidR="00F049C3" w:rsidRPr="00F049C3" w:rsidRDefault="00F049C3" w:rsidP="00306CBA">
            <w:pPr>
              <w:pStyle w:val="Tabletext"/>
              <w:jc w:val="right"/>
              <w:rPr>
                <w:b/>
                <w:bCs/>
              </w:rPr>
            </w:pPr>
            <w:r w:rsidRPr="00F049C3">
              <w:t>245/NLC</w:t>
            </w:r>
          </w:p>
        </w:tc>
      </w:tr>
      <w:tr w:rsidR="00F049C3" w:rsidRPr="00F049C3" w14:paraId="77A10216" w14:textId="77777777" w:rsidTr="00C246D3">
        <w:tc>
          <w:tcPr>
            <w:tcW w:w="3510" w:type="dxa"/>
          </w:tcPr>
          <w:p w14:paraId="6D9BE4FA" w14:textId="77777777" w:rsidR="00F049C3" w:rsidRPr="00F049C3" w:rsidRDefault="00F049C3" w:rsidP="00F049C3">
            <w:pPr>
              <w:pStyle w:val="Tabletext"/>
            </w:pPr>
            <w:r w:rsidRPr="00F049C3">
              <w:t>Emily and Jessie Gaps</w:t>
            </w:r>
          </w:p>
        </w:tc>
        <w:tc>
          <w:tcPr>
            <w:tcW w:w="1701" w:type="dxa"/>
          </w:tcPr>
          <w:p w14:paraId="10AC3153" w14:textId="77777777" w:rsidR="00F049C3" w:rsidRPr="00F049C3" w:rsidRDefault="00F049C3" w:rsidP="00306CBA">
            <w:pPr>
              <w:pStyle w:val="Tabletext"/>
              <w:jc w:val="right"/>
              <w:rPr>
                <w:b/>
                <w:bCs/>
              </w:rPr>
            </w:pPr>
            <w:r w:rsidRPr="00F049C3">
              <w:t>4 June 1997</w:t>
            </w:r>
          </w:p>
        </w:tc>
        <w:tc>
          <w:tcPr>
            <w:tcW w:w="1276" w:type="dxa"/>
          </w:tcPr>
          <w:p w14:paraId="38ED0336" w14:textId="77777777" w:rsidR="00F049C3" w:rsidRPr="00F049C3" w:rsidRDefault="00F049C3" w:rsidP="00306CBA">
            <w:pPr>
              <w:pStyle w:val="Tabletext"/>
              <w:jc w:val="right"/>
              <w:rPr>
                <w:b/>
                <w:bCs/>
              </w:rPr>
            </w:pPr>
            <w:r w:rsidRPr="00F049C3">
              <w:t>212/CLC</w:t>
            </w:r>
          </w:p>
        </w:tc>
      </w:tr>
      <w:tr w:rsidR="00F049C3" w:rsidRPr="00F049C3" w14:paraId="1135109E" w14:textId="77777777" w:rsidTr="00C246D3">
        <w:tc>
          <w:tcPr>
            <w:tcW w:w="3510" w:type="dxa"/>
          </w:tcPr>
          <w:p w14:paraId="76D9ED2A" w14:textId="77777777" w:rsidR="00F049C3" w:rsidRPr="00F049C3" w:rsidRDefault="00F049C3" w:rsidP="00F049C3">
            <w:pPr>
              <w:pStyle w:val="Tabletext"/>
            </w:pPr>
            <w:r w:rsidRPr="00F049C3">
              <w:t>Eva Valley</w:t>
            </w:r>
          </w:p>
        </w:tc>
        <w:tc>
          <w:tcPr>
            <w:tcW w:w="1701" w:type="dxa"/>
          </w:tcPr>
          <w:p w14:paraId="216C691C" w14:textId="77777777" w:rsidR="00F049C3" w:rsidRPr="00F049C3" w:rsidRDefault="00F049C3" w:rsidP="00306CBA">
            <w:pPr>
              <w:pStyle w:val="Tabletext"/>
              <w:jc w:val="right"/>
              <w:rPr>
                <w:b/>
                <w:bCs/>
              </w:rPr>
            </w:pPr>
            <w:r w:rsidRPr="00F049C3">
              <w:t>20 February 1985</w:t>
            </w:r>
          </w:p>
        </w:tc>
        <w:tc>
          <w:tcPr>
            <w:tcW w:w="1276" w:type="dxa"/>
          </w:tcPr>
          <w:p w14:paraId="57090C98" w14:textId="77777777" w:rsidR="00F049C3" w:rsidRPr="00F049C3" w:rsidRDefault="00F049C3" w:rsidP="00306CBA">
            <w:pPr>
              <w:pStyle w:val="Tabletext"/>
              <w:jc w:val="right"/>
              <w:rPr>
                <w:b/>
                <w:bCs/>
              </w:rPr>
            </w:pPr>
            <w:r w:rsidRPr="00F049C3">
              <w:t>94/NLC</w:t>
            </w:r>
          </w:p>
        </w:tc>
      </w:tr>
      <w:tr w:rsidR="00F049C3" w:rsidRPr="00F049C3" w14:paraId="51C38453" w14:textId="77777777" w:rsidTr="00C246D3">
        <w:tc>
          <w:tcPr>
            <w:tcW w:w="3510" w:type="dxa"/>
          </w:tcPr>
          <w:p w14:paraId="3BCB385E" w14:textId="77777777" w:rsidR="00F049C3" w:rsidRPr="00F049C3" w:rsidRDefault="00F049C3" w:rsidP="00F049C3">
            <w:pPr>
              <w:pStyle w:val="Tabletext"/>
            </w:pPr>
            <w:r w:rsidRPr="00F049C3">
              <w:t>Eva Valley Pastoral Lease</w:t>
            </w:r>
          </w:p>
        </w:tc>
        <w:tc>
          <w:tcPr>
            <w:tcW w:w="1701" w:type="dxa"/>
          </w:tcPr>
          <w:p w14:paraId="7E3E461C" w14:textId="77777777" w:rsidR="00F049C3" w:rsidRPr="00F049C3" w:rsidRDefault="00F049C3" w:rsidP="00306CBA">
            <w:pPr>
              <w:pStyle w:val="Tabletext"/>
              <w:jc w:val="right"/>
              <w:rPr>
                <w:b/>
                <w:bCs/>
              </w:rPr>
            </w:pPr>
            <w:r w:rsidRPr="00F049C3">
              <w:t>10 June 1981</w:t>
            </w:r>
          </w:p>
        </w:tc>
        <w:tc>
          <w:tcPr>
            <w:tcW w:w="1276" w:type="dxa"/>
          </w:tcPr>
          <w:p w14:paraId="3614A9D1" w14:textId="77777777" w:rsidR="00F049C3" w:rsidRPr="00F049C3" w:rsidRDefault="00F049C3" w:rsidP="00306CBA">
            <w:pPr>
              <w:pStyle w:val="Tabletext"/>
              <w:jc w:val="right"/>
              <w:rPr>
                <w:b/>
                <w:bCs/>
              </w:rPr>
            </w:pPr>
            <w:r w:rsidRPr="00F049C3">
              <w:t>56/NLC</w:t>
            </w:r>
          </w:p>
        </w:tc>
      </w:tr>
      <w:tr w:rsidR="00F049C3" w:rsidRPr="00F049C3" w14:paraId="1E70B376" w14:textId="77777777" w:rsidTr="00C246D3">
        <w:tc>
          <w:tcPr>
            <w:tcW w:w="3510" w:type="dxa"/>
          </w:tcPr>
          <w:p w14:paraId="54B85658" w14:textId="77777777" w:rsidR="00F049C3" w:rsidRPr="00F049C3" w:rsidRDefault="00F049C3" w:rsidP="00F049C3">
            <w:pPr>
              <w:pStyle w:val="Tabletext"/>
            </w:pPr>
            <w:proofErr w:type="spellStart"/>
            <w:r w:rsidRPr="00F049C3">
              <w:t>Ewaninga</w:t>
            </w:r>
            <w:proofErr w:type="spellEnd"/>
          </w:p>
        </w:tc>
        <w:tc>
          <w:tcPr>
            <w:tcW w:w="1701" w:type="dxa"/>
          </w:tcPr>
          <w:p w14:paraId="3ED540EA" w14:textId="77777777" w:rsidR="00F049C3" w:rsidRPr="00F049C3" w:rsidRDefault="00F049C3" w:rsidP="00306CBA">
            <w:pPr>
              <w:pStyle w:val="Tabletext"/>
              <w:jc w:val="right"/>
              <w:rPr>
                <w:b/>
                <w:bCs/>
              </w:rPr>
            </w:pPr>
            <w:r w:rsidRPr="00F049C3">
              <w:t>4 June 1997</w:t>
            </w:r>
          </w:p>
        </w:tc>
        <w:tc>
          <w:tcPr>
            <w:tcW w:w="1276" w:type="dxa"/>
          </w:tcPr>
          <w:p w14:paraId="16282DC6" w14:textId="77777777" w:rsidR="00F049C3" w:rsidRPr="00F049C3" w:rsidRDefault="00F049C3" w:rsidP="00306CBA">
            <w:pPr>
              <w:pStyle w:val="Tabletext"/>
              <w:jc w:val="right"/>
              <w:rPr>
                <w:b/>
                <w:bCs/>
              </w:rPr>
            </w:pPr>
            <w:r w:rsidRPr="00F049C3">
              <w:t>201/CLC</w:t>
            </w:r>
          </w:p>
        </w:tc>
      </w:tr>
      <w:tr w:rsidR="00F049C3" w:rsidRPr="00F049C3" w14:paraId="20152D41" w14:textId="77777777" w:rsidTr="00C246D3">
        <w:tc>
          <w:tcPr>
            <w:tcW w:w="3510" w:type="dxa"/>
          </w:tcPr>
          <w:p w14:paraId="64A187FD" w14:textId="77777777" w:rsidR="00F049C3" w:rsidRPr="00F049C3" w:rsidRDefault="00F049C3" w:rsidP="00F049C3">
            <w:pPr>
              <w:pStyle w:val="Tabletext"/>
            </w:pPr>
            <w:r w:rsidRPr="00F049C3">
              <w:t>Fergusson River to Adelaide River Area</w:t>
            </w:r>
          </w:p>
        </w:tc>
        <w:tc>
          <w:tcPr>
            <w:tcW w:w="1701" w:type="dxa"/>
          </w:tcPr>
          <w:p w14:paraId="23EAD1C0" w14:textId="77777777" w:rsidR="00F049C3" w:rsidRPr="00F049C3" w:rsidRDefault="00F049C3" w:rsidP="00306CBA">
            <w:pPr>
              <w:pStyle w:val="Tabletext"/>
              <w:jc w:val="right"/>
              <w:rPr>
                <w:b/>
                <w:bCs/>
              </w:rPr>
            </w:pPr>
            <w:r w:rsidRPr="00F049C3">
              <w:t>4 June 1997</w:t>
            </w:r>
          </w:p>
        </w:tc>
        <w:tc>
          <w:tcPr>
            <w:tcW w:w="1276" w:type="dxa"/>
          </w:tcPr>
          <w:p w14:paraId="027D6841" w14:textId="77777777" w:rsidR="00F049C3" w:rsidRPr="00F049C3" w:rsidRDefault="00F049C3" w:rsidP="00306CBA">
            <w:pPr>
              <w:pStyle w:val="Tabletext"/>
              <w:jc w:val="right"/>
              <w:rPr>
                <w:b/>
                <w:bCs/>
              </w:rPr>
            </w:pPr>
            <w:r w:rsidRPr="00F049C3">
              <w:t>242/NLC</w:t>
            </w:r>
          </w:p>
        </w:tc>
      </w:tr>
      <w:tr w:rsidR="00F049C3" w:rsidRPr="00F049C3" w14:paraId="592C3B9B" w14:textId="77777777" w:rsidTr="00C246D3">
        <w:tc>
          <w:tcPr>
            <w:tcW w:w="3510" w:type="dxa"/>
          </w:tcPr>
          <w:p w14:paraId="6775CD76" w14:textId="77777777" w:rsidR="00F049C3" w:rsidRPr="00F049C3" w:rsidRDefault="00F049C3" w:rsidP="00F049C3">
            <w:pPr>
              <w:pStyle w:val="Tabletext"/>
            </w:pPr>
            <w:r w:rsidRPr="00F049C3">
              <w:t>Finke</w:t>
            </w:r>
          </w:p>
        </w:tc>
        <w:tc>
          <w:tcPr>
            <w:tcW w:w="1701" w:type="dxa"/>
          </w:tcPr>
          <w:p w14:paraId="2D581736" w14:textId="77777777" w:rsidR="00F049C3" w:rsidRPr="00F049C3" w:rsidRDefault="00F049C3" w:rsidP="00306CBA">
            <w:pPr>
              <w:pStyle w:val="Tabletext"/>
              <w:jc w:val="right"/>
              <w:rPr>
                <w:b/>
                <w:bCs/>
              </w:rPr>
            </w:pPr>
            <w:r w:rsidRPr="00F049C3">
              <w:t>14 November 1983</w:t>
            </w:r>
          </w:p>
        </w:tc>
        <w:tc>
          <w:tcPr>
            <w:tcW w:w="1276" w:type="dxa"/>
          </w:tcPr>
          <w:p w14:paraId="277F4950" w14:textId="77777777" w:rsidR="00F049C3" w:rsidRPr="00F049C3" w:rsidRDefault="00F049C3" w:rsidP="00306CBA">
            <w:pPr>
              <w:pStyle w:val="Tabletext"/>
              <w:jc w:val="right"/>
              <w:rPr>
                <w:b/>
                <w:bCs/>
              </w:rPr>
            </w:pPr>
            <w:r w:rsidRPr="00F049C3">
              <w:t>67/CLC</w:t>
            </w:r>
          </w:p>
        </w:tc>
      </w:tr>
      <w:tr w:rsidR="00F049C3" w:rsidRPr="00F049C3" w14:paraId="361AAF40" w14:textId="77777777" w:rsidTr="00C246D3">
        <w:tc>
          <w:tcPr>
            <w:tcW w:w="3510" w:type="dxa"/>
          </w:tcPr>
          <w:p w14:paraId="10F79655" w14:textId="77777777" w:rsidR="00F049C3" w:rsidRPr="00F049C3" w:rsidRDefault="00F049C3" w:rsidP="00F049C3">
            <w:pPr>
              <w:pStyle w:val="Tabletext"/>
            </w:pPr>
            <w:r w:rsidRPr="00F049C3">
              <w:t>Finke Gorge</w:t>
            </w:r>
          </w:p>
        </w:tc>
        <w:tc>
          <w:tcPr>
            <w:tcW w:w="1701" w:type="dxa"/>
          </w:tcPr>
          <w:p w14:paraId="054EF95F" w14:textId="77777777" w:rsidR="00F049C3" w:rsidRPr="00F049C3" w:rsidRDefault="00F049C3" w:rsidP="00306CBA">
            <w:pPr>
              <w:pStyle w:val="Tabletext"/>
              <w:jc w:val="right"/>
              <w:rPr>
                <w:b/>
                <w:bCs/>
              </w:rPr>
            </w:pPr>
            <w:r w:rsidRPr="00F049C3">
              <w:t>4 June 1997</w:t>
            </w:r>
          </w:p>
        </w:tc>
        <w:tc>
          <w:tcPr>
            <w:tcW w:w="1276" w:type="dxa"/>
          </w:tcPr>
          <w:p w14:paraId="41C177B8" w14:textId="77777777" w:rsidR="00F049C3" w:rsidRPr="00F049C3" w:rsidRDefault="00F049C3" w:rsidP="00306CBA">
            <w:pPr>
              <w:pStyle w:val="Tabletext"/>
              <w:jc w:val="right"/>
              <w:rPr>
                <w:b/>
                <w:bCs/>
              </w:rPr>
            </w:pPr>
            <w:r w:rsidRPr="00F049C3">
              <w:t>208/CLC</w:t>
            </w:r>
          </w:p>
        </w:tc>
      </w:tr>
      <w:tr w:rsidR="00F049C3" w:rsidRPr="00F049C3" w14:paraId="586395D6" w14:textId="77777777" w:rsidTr="00C246D3">
        <w:tc>
          <w:tcPr>
            <w:tcW w:w="3510" w:type="dxa"/>
          </w:tcPr>
          <w:p w14:paraId="38C2092F" w14:textId="77777777" w:rsidR="00F049C3" w:rsidRPr="00F049C3" w:rsidRDefault="00F049C3" w:rsidP="00F049C3">
            <w:pPr>
              <w:pStyle w:val="Tabletext"/>
            </w:pPr>
            <w:proofErr w:type="spellStart"/>
            <w:r w:rsidRPr="00F049C3">
              <w:t>Finniss</w:t>
            </w:r>
            <w:proofErr w:type="spellEnd"/>
            <w:r w:rsidRPr="00F049C3">
              <w:t xml:space="preserve"> River</w:t>
            </w:r>
          </w:p>
        </w:tc>
        <w:tc>
          <w:tcPr>
            <w:tcW w:w="1701" w:type="dxa"/>
          </w:tcPr>
          <w:p w14:paraId="06E72F3D" w14:textId="77777777" w:rsidR="00F049C3" w:rsidRPr="00F049C3" w:rsidRDefault="00F049C3" w:rsidP="00306CBA">
            <w:pPr>
              <w:pStyle w:val="Tabletext"/>
              <w:jc w:val="right"/>
              <w:rPr>
                <w:b/>
                <w:bCs/>
              </w:rPr>
            </w:pPr>
            <w:r w:rsidRPr="00F049C3">
              <w:t>20 July 1979</w:t>
            </w:r>
          </w:p>
        </w:tc>
        <w:tc>
          <w:tcPr>
            <w:tcW w:w="1276" w:type="dxa"/>
          </w:tcPr>
          <w:p w14:paraId="6E0BDE7F" w14:textId="77777777" w:rsidR="00F049C3" w:rsidRPr="00F049C3" w:rsidRDefault="00F049C3" w:rsidP="00306CBA">
            <w:pPr>
              <w:pStyle w:val="Tabletext"/>
              <w:jc w:val="right"/>
              <w:rPr>
                <w:b/>
                <w:bCs/>
              </w:rPr>
            </w:pPr>
            <w:r w:rsidRPr="00F049C3">
              <w:t>39/NLC</w:t>
            </w:r>
          </w:p>
        </w:tc>
      </w:tr>
      <w:tr w:rsidR="00F049C3" w:rsidRPr="00F049C3" w14:paraId="0BCD4ACF" w14:textId="77777777" w:rsidTr="00C246D3">
        <w:tc>
          <w:tcPr>
            <w:tcW w:w="3510" w:type="dxa"/>
          </w:tcPr>
          <w:p w14:paraId="7F781B90" w14:textId="77777777" w:rsidR="00F049C3" w:rsidRPr="00F049C3" w:rsidRDefault="00F049C3" w:rsidP="00F049C3">
            <w:pPr>
              <w:pStyle w:val="Tabletext"/>
            </w:pPr>
            <w:proofErr w:type="spellStart"/>
            <w:r w:rsidRPr="00F049C3">
              <w:t>Finniss</w:t>
            </w:r>
            <w:proofErr w:type="spellEnd"/>
            <w:r w:rsidRPr="00F049C3">
              <w:t xml:space="preserve"> River Region</w:t>
            </w:r>
          </w:p>
        </w:tc>
        <w:tc>
          <w:tcPr>
            <w:tcW w:w="1701" w:type="dxa"/>
          </w:tcPr>
          <w:p w14:paraId="3DC667F0" w14:textId="77777777" w:rsidR="00F049C3" w:rsidRPr="00F049C3" w:rsidRDefault="00F049C3" w:rsidP="00306CBA">
            <w:pPr>
              <w:pStyle w:val="Tabletext"/>
              <w:jc w:val="right"/>
              <w:rPr>
                <w:b/>
                <w:bCs/>
              </w:rPr>
            </w:pPr>
            <w:r w:rsidRPr="00F049C3">
              <w:t>4 June 1997</w:t>
            </w:r>
          </w:p>
        </w:tc>
        <w:tc>
          <w:tcPr>
            <w:tcW w:w="1276" w:type="dxa"/>
          </w:tcPr>
          <w:p w14:paraId="7F8E2924" w14:textId="77777777" w:rsidR="00F049C3" w:rsidRPr="00F049C3" w:rsidRDefault="00F049C3" w:rsidP="00306CBA">
            <w:pPr>
              <w:pStyle w:val="Tabletext"/>
              <w:jc w:val="right"/>
              <w:rPr>
                <w:b/>
                <w:bCs/>
              </w:rPr>
            </w:pPr>
            <w:r w:rsidRPr="00F049C3">
              <w:t>237/NLC</w:t>
            </w:r>
          </w:p>
        </w:tc>
      </w:tr>
      <w:tr w:rsidR="00F049C3" w:rsidRPr="00F049C3" w14:paraId="3DCF6F78" w14:textId="77777777" w:rsidTr="00C246D3">
        <w:tc>
          <w:tcPr>
            <w:tcW w:w="3510" w:type="dxa"/>
          </w:tcPr>
          <w:p w14:paraId="5DBB9D12" w14:textId="77777777" w:rsidR="00F049C3" w:rsidRPr="00F049C3" w:rsidRDefault="00F049C3" w:rsidP="00F049C3">
            <w:pPr>
              <w:pStyle w:val="Tabletext"/>
            </w:pPr>
            <w:r w:rsidRPr="00F049C3">
              <w:t>Fish River Region</w:t>
            </w:r>
          </w:p>
        </w:tc>
        <w:tc>
          <w:tcPr>
            <w:tcW w:w="1701" w:type="dxa"/>
          </w:tcPr>
          <w:p w14:paraId="0185AC63" w14:textId="77777777" w:rsidR="00F049C3" w:rsidRPr="00F049C3" w:rsidRDefault="00F049C3" w:rsidP="00306CBA">
            <w:pPr>
              <w:pStyle w:val="Tabletext"/>
              <w:jc w:val="right"/>
              <w:rPr>
                <w:b/>
                <w:bCs/>
              </w:rPr>
            </w:pPr>
            <w:r w:rsidRPr="00F049C3">
              <w:t>29 May 1997</w:t>
            </w:r>
          </w:p>
        </w:tc>
        <w:tc>
          <w:tcPr>
            <w:tcW w:w="1276" w:type="dxa"/>
          </w:tcPr>
          <w:p w14:paraId="0032F436" w14:textId="77777777" w:rsidR="00F049C3" w:rsidRPr="00F049C3" w:rsidRDefault="00F049C3" w:rsidP="00306CBA">
            <w:pPr>
              <w:pStyle w:val="Tabletext"/>
              <w:jc w:val="right"/>
              <w:rPr>
                <w:b/>
                <w:bCs/>
              </w:rPr>
            </w:pPr>
            <w:r w:rsidRPr="00F049C3">
              <w:t>177/NLC</w:t>
            </w:r>
          </w:p>
        </w:tc>
      </w:tr>
      <w:tr w:rsidR="00F049C3" w:rsidRPr="00F049C3" w14:paraId="6DECE59E" w14:textId="77777777" w:rsidTr="00C246D3">
        <w:tc>
          <w:tcPr>
            <w:tcW w:w="3510" w:type="dxa"/>
          </w:tcPr>
          <w:p w14:paraId="59F4283E" w14:textId="77777777" w:rsidR="00F049C3" w:rsidRPr="00F049C3" w:rsidRDefault="00F049C3" w:rsidP="00F049C3">
            <w:pPr>
              <w:pStyle w:val="Tabletext"/>
            </w:pPr>
            <w:r w:rsidRPr="00F049C3">
              <w:t>Fitzmaurice River Region</w:t>
            </w:r>
          </w:p>
        </w:tc>
        <w:tc>
          <w:tcPr>
            <w:tcW w:w="1701" w:type="dxa"/>
          </w:tcPr>
          <w:p w14:paraId="06B8B834" w14:textId="77777777" w:rsidR="00F049C3" w:rsidRPr="00F049C3" w:rsidRDefault="00F049C3" w:rsidP="00306CBA">
            <w:pPr>
              <w:pStyle w:val="Tabletext"/>
              <w:jc w:val="right"/>
              <w:rPr>
                <w:b/>
                <w:bCs/>
              </w:rPr>
            </w:pPr>
            <w:r w:rsidRPr="00F049C3">
              <w:t>29 May 1997</w:t>
            </w:r>
          </w:p>
        </w:tc>
        <w:tc>
          <w:tcPr>
            <w:tcW w:w="1276" w:type="dxa"/>
          </w:tcPr>
          <w:p w14:paraId="777F6905" w14:textId="77777777" w:rsidR="00F049C3" w:rsidRPr="00F049C3" w:rsidRDefault="00F049C3" w:rsidP="00306CBA">
            <w:pPr>
              <w:pStyle w:val="Tabletext"/>
              <w:jc w:val="right"/>
              <w:rPr>
                <w:b/>
                <w:bCs/>
              </w:rPr>
            </w:pPr>
            <w:r w:rsidRPr="00F049C3">
              <w:t>189/NLC</w:t>
            </w:r>
          </w:p>
        </w:tc>
      </w:tr>
      <w:tr w:rsidR="00F049C3" w:rsidRPr="00F049C3" w14:paraId="7099BFF9" w14:textId="77777777" w:rsidTr="00C246D3">
        <w:tc>
          <w:tcPr>
            <w:tcW w:w="3510" w:type="dxa"/>
          </w:tcPr>
          <w:p w14:paraId="3431C188" w14:textId="77777777" w:rsidR="00F049C3" w:rsidRPr="00F049C3" w:rsidRDefault="00F049C3" w:rsidP="00F049C3">
            <w:pPr>
              <w:pStyle w:val="Tabletext"/>
            </w:pPr>
            <w:r w:rsidRPr="00F049C3">
              <w:t>Frances Well</w:t>
            </w:r>
          </w:p>
        </w:tc>
        <w:tc>
          <w:tcPr>
            <w:tcW w:w="1701" w:type="dxa"/>
          </w:tcPr>
          <w:p w14:paraId="73DA3DDE" w14:textId="77777777" w:rsidR="00F049C3" w:rsidRPr="00F049C3" w:rsidRDefault="00F049C3" w:rsidP="00306CBA">
            <w:pPr>
              <w:pStyle w:val="Tabletext"/>
              <w:jc w:val="right"/>
              <w:rPr>
                <w:b/>
                <w:bCs/>
              </w:rPr>
            </w:pPr>
            <w:r w:rsidRPr="00F049C3">
              <w:t>6 November 1981</w:t>
            </w:r>
          </w:p>
        </w:tc>
        <w:tc>
          <w:tcPr>
            <w:tcW w:w="1276" w:type="dxa"/>
          </w:tcPr>
          <w:p w14:paraId="16846816" w14:textId="77777777" w:rsidR="00F049C3" w:rsidRPr="00F049C3" w:rsidRDefault="00F049C3" w:rsidP="00306CBA">
            <w:pPr>
              <w:pStyle w:val="Tabletext"/>
              <w:jc w:val="right"/>
              <w:rPr>
                <w:b/>
                <w:bCs/>
              </w:rPr>
            </w:pPr>
            <w:r w:rsidRPr="00F049C3">
              <w:t>64/CLC</w:t>
            </w:r>
          </w:p>
        </w:tc>
      </w:tr>
      <w:tr w:rsidR="00F049C3" w:rsidRPr="00F049C3" w14:paraId="1DDA228D" w14:textId="77777777" w:rsidTr="00C246D3">
        <w:tc>
          <w:tcPr>
            <w:tcW w:w="3510" w:type="dxa"/>
          </w:tcPr>
          <w:p w14:paraId="5566A532" w14:textId="77777777" w:rsidR="00F049C3" w:rsidRPr="00F049C3" w:rsidRDefault="00F049C3" w:rsidP="00F049C3">
            <w:pPr>
              <w:pStyle w:val="Tabletext"/>
            </w:pPr>
            <w:proofErr w:type="spellStart"/>
            <w:r w:rsidRPr="00F049C3">
              <w:t>Frewena</w:t>
            </w:r>
            <w:proofErr w:type="spellEnd"/>
          </w:p>
        </w:tc>
        <w:tc>
          <w:tcPr>
            <w:tcW w:w="1701" w:type="dxa"/>
          </w:tcPr>
          <w:p w14:paraId="5DDC652D" w14:textId="77777777" w:rsidR="00F049C3" w:rsidRPr="00F049C3" w:rsidRDefault="00F049C3" w:rsidP="00306CBA">
            <w:pPr>
              <w:pStyle w:val="Tabletext"/>
              <w:jc w:val="right"/>
              <w:rPr>
                <w:b/>
                <w:bCs/>
              </w:rPr>
            </w:pPr>
            <w:r w:rsidRPr="00F049C3">
              <w:t>4 August 1988</w:t>
            </w:r>
          </w:p>
        </w:tc>
        <w:tc>
          <w:tcPr>
            <w:tcW w:w="1276" w:type="dxa"/>
          </w:tcPr>
          <w:p w14:paraId="6B224C68" w14:textId="77777777" w:rsidR="00F049C3" w:rsidRPr="00F049C3" w:rsidRDefault="00F049C3" w:rsidP="00306CBA">
            <w:pPr>
              <w:pStyle w:val="Tabletext"/>
              <w:jc w:val="right"/>
              <w:rPr>
                <w:b/>
                <w:bCs/>
              </w:rPr>
            </w:pPr>
            <w:r w:rsidRPr="00F049C3">
              <w:t>116/CLC</w:t>
            </w:r>
          </w:p>
        </w:tc>
      </w:tr>
      <w:tr w:rsidR="00F049C3" w:rsidRPr="00F049C3" w14:paraId="54F2839F" w14:textId="77777777" w:rsidTr="00C246D3">
        <w:tc>
          <w:tcPr>
            <w:tcW w:w="3510" w:type="dxa"/>
          </w:tcPr>
          <w:p w14:paraId="546C3CEF" w14:textId="77777777" w:rsidR="00F049C3" w:rsidRPr="00F049C3" w:rsidRDefault="00F049C3" w:rsidP="00F049C3">
            <w:pPr>
              <w:pStyle w:val="Tabletext"/>
            </w:pPr>
            <w:proofErr w:type="spellStart"/>
            <w:r w:rsidRPr="00F049C3">
              <w:t>Galiwinku</w:t>
            </w:r>
            <w:proofErr w:type="spellEnd"/>
            <w:r w:rsidRPr="00F049C3">
              <w:t>/Wessel Islands Region</w:t>
            </w:r>
          </w:p>
        </w:tc>
        <w:tc>
          <w:tcPr>
            <w:tcW w:w="1701" w:type="dxa"/>
          </w:tcPr>
          <w:p w14:paraId="576A8220" w14:textId="77777777" w:rsidR="00F049C3" w:rsidRPr="00F049C3" w:rsidRDefault="00F049C3" w:rsidP="00306CBA">
            <w:pPr>
              <w:pStyle w:val="Tabletext"/>
              <w:jc w:val="right"/>
              <w:rPr>
                <w:b/>
                <w:bCs/>
              </w:rPr>
            </w:pPr>
            <w:r w:rsidRPr="00F049C3">
              <w:t>29 May 1997</w:t>
            </w:r>
          </w:p>
        </w:tc>
        <w:tc>
          <w:tcPr>
            <w:tcW w:w="1276" w:type="dxa"/>
          </w:tcPr>
          <w:p w14:paraId="2C0EF5A5" w14:textId="77777777" w:rsidR="00F049C3" w:rsidRPr="00F049C3" w:rsidRDefault="00F049C3" w:rsidP="00306CBA">
            <w:pPr>
              <w:pStyle w:val="Tabletext"/>
              <w:jc w:val="right"/>
              <w:rPr>
                <w:b/>
                <w:bCs/>
              </w:rPr>
            </w:pPr>
            <w:r w:rsidRPr="00F049C3">
              <w:t>196/NLC</w:t>
            </w:r>
          </w:p>
        </w:tc>
      </w:tr>
      <w:tr w:rsidR="00F049C3" w:rsidRPr="00F049C3" w14:paraId="635B967A" w14:textId="77777777" w:rsidTr="00C246D3">
        <w:tc>
          <w:tcPr>
            <w:tcW w:w="3510" w:type="dxa"/>
          </w:tcPr>
          <w:p w14:paraId="76B04BF1" w14:textId="77777777" w:rsidR="00F049C3" w:rsidRPr="00F049C3" w:rsidRDefault="00F049C3" w:rsidP="00F049C3">
            <w:pPr>
              <w:pStyle w:val="Tabletext"/>
            </w:pPr>
            <w:r w:rsidRPr="00F049C3">
              <w:t>Garawa/</w:t>
            </w:r>
            <w:proofErr w:type="spellStart"/>
            <w:r w:rsidRPr="00F049C3">
              <w:t>Mugularrangu</w:t>
            </w:r>
            <w:proofErr w:type="spellEnd"/>
            <w:r w:rsidRPr="00F049C3">
              <w:t xml:space="preserve"> (Robinson River)</w:t>
            </w:r>
          </w:p>
        </w:tc>
        <w:tc>
          <w:tcPr>
            <w:tcW w:w="1701" w:type="dxa"/>
          </w:tcPr>
          <w:p w14:paraId="645E4CF1" w14:textId="77777777" w:rsidR="00F049C3" w:rsidRPr="00F049C3" w:rsidRDefault="00F049C3" w:rsidP="00306CBA">
            <w:pPr>
              <w:pStyle w:val="Tabletext"/>
              <w:jc w:val="right"/>
              <w:rPr>
                <w:b/>
                <w:bCs/>
              </w:rPr>
            </w:pPr>
            <w:r w:rsidRPr="00F049C3">
              <w:t>15 October 1982</w:t>
            </w:r>
          </w:p>
        </w:tc>
        <w:tc>
          <w:tcPr>
            <w:tcW w:w="1276" w:type="dxa"/>
          </w:tcPr>
          <w:p w14:paraId="10BAA513" w14:textId="77777777" w:rsidR="00F049C3" w:rsidRPr="00F049C3" w:rsidRDefault="00F049C3" w:rsidP="00306CBA">
            <w:pPr>
              <w:pStyle w:val="Tabletext"/>
              <w:jc w:val="right"/>
              <w:rPr>
                <w:b/>
                <w:bCs/>
              </w:rPr>
            </w:pPr>
            <w:r w:rsidRPr="00F049C3">
              <w:t>65/NLC</w:t>
            </w:r>
          </w:p>
        </w:tc>
      </w:tr>
      <w:tr w:rsidR="00F049C3" w:rsidRPr="00F049C3" w14:paraId="2E918681" w14:textId="77777777" w:rsidTr="00C246D3">
        <w:tc>
          <w:tcPr>
            <w:tcW w:w="3510" w:type="dxa"/>
          </w:tcPr>
          <w:p w14:paraId="4BA8B896" w14:textId="77777777" w:rsidR="00F049C3" w:rsidRPr="00F049C3" w:rsidRDefault="00F049C3" w:rsidP="00F049C3">
            <w:pPr>
              <w:pStyle w:val="Tabletext"/>
            </w:pPr>
            <w:r w:rsidRPr="00F049C3">
              <w:t>Garrwa (</w:t>
            </w:r>
            <w:proofErr w:type="spellStart"/>
            <w:r w:rsidRPr="00F049C3">
              <w:t>Wearyan</w:t>
            </w:r>
            <w:proofErr w:type="spellEnd"/>
            <w:r w:rsidRPr="00F049C3">
              <w:t xml:space="preserve"> and Robinson River Beds and Banks)</w:t>
            </w:r>
          </w:p>
        </w:tc>
        <w:tc>
          <w:tcPr>
            <w:tcW w:w="1701" w:type="dxa"/>
          </w:tcPr>
          <w:p w14:paraId="22BE2C69" w14:textId="77777777" w:rsidR="00F049C3" w:rsidRPr="00F049C3" w:rsidRDefault="00F049C3" w:rsidP="00306CBA">
            <w:pPr>
              <w:pStyle w:val="Tabletext"/>
              <w:jc w:val="right"/>
              <w:rPr>
                <w:b/>
                <w:bCs/>
              </w:rPr>
            </w:pPr>
            <w:r w:rsidRPr="00F049C3">
              <w:t>29 May 1997</w:t>
            </w:r>
          </w:p>
        </w:tc>
        <w:tc>
          <w:tcPr>
            <w:tcW w:w="1276" w:type="dxa"/>
          </w:tcPr>
          <w:p w14:paraId="74BA6A6B" w14:textId="77777777" w:rsidR="00F049C3" w:rsidRPr="00F049C3" w:rsidRDefault="00F049C3" w:rsidP="00306CBA">
            <w:pPr>
              <w:pStyle w:val="Tabletext"/>
              <w:jc w:val="right"/>
              <w:rPr>
                <w:b/>
                <w:bCs/>
              </w:rPr>
            </w:pPr>
            <w:r w:rsidRPr="00F049C3">
              <w:t>178/NLC</w:t>
            </w:r>
          </w:p>
        </w:tc>
      </w:tr>
      <w:tr w:rsidR="00F049C3" w:rsidRPr="00F049C3" w14:paraId="5A40CD1B" w14:textId="77777777" w:rsidTr="00C246D3">
        <w:tc>
          <w:tcPr>
            <w:tcW w:w="3510" w:type="dxa"/>
          </w:tcPr>
          <w:p w14:paraId="1FE1D19D" w14:textId="77777777" w:rsidR="00F049C3" w:rsidRPr="00F049C3" w:rsidRDefault="00F049C3" w:rsidP="00F049C3">
            <w:pPr>
              <w:pStyle w:val="Tabletext"/>
            </w:pPr>
            <w:r w:rsidRPr="00F049C3">
              <w:t>Gove/Groote Region</w:t>
            </w:r>
          </w:p>
        </w:tc>
        <w:tc>
          <w:tcPr>
            <w:tcW w:w="1701" w:type="dxa"/>
          </w:tcPr>
          <w:p w14:paraId="35334A34" w14:textId="77777777" w:rsidR="00F049C3" w:rsidRPr="00F049C3" w:rsidRDefault="00F049C3" w:rsidP="00306CBA">
            <w:pPr>
              <w:pStyle w:val="Tabletext"/>
              <w:jc w:val="right"/>
              <w:rPr>
                <w:b/>
                <w:bCs/>
              </w:rPr>
            </w:pPr>
            <w:r w:rsidRPr="00F049C3">
              <w:t>29 May 1997</w:t>
            </w:r>
          </w:p>
        </w:tc>
        <w:tc>
          <w:tcPr>
            <w:tcW w:w="1276" w:type="dxa"/>
          </w:tcPr>
          <w:p w14:paraId="0BB28263" w14:textId="77777777" w:rsidR="00F049C3" w:rsidRPr="00F049C3" w:rsidRDefault="00F049C3" w:rsidP="00306CBA">
            <w:pPr>
              <w:pStyle w:val="Tabletext"/>
              <w:jc w:val="right"/>
              <w:rPr>
                <w:b/>
                <w:bCs/>
              </w:rPr>
            </w:pPr>
            <w:r w:rsidRPr="00F049C3">
              <w:t>197/NLC</w:t>
            </w:r>
          </w:p>
        </w:tc>
      </w:tr>
      <w:tr w:rsidR="00F049C3" w:rsidRPr="00F049C3" w14:paraId="7382F28D" w14:textId="77777777" w:rsidTr="00C246D3">
        <w:tc>
          <w:tcPr>
            <w:tcW w:w="3510" w:type="dxa"/>
          </w:tcPr>
          <w:p w14:paraId="0309670B" w14:textId="77777777" w:rsidR="00F049C3" w:rsidRPr="00F049C3" w:rsidRDefault="00F049C3" w:rsidP="00F049C3">
            <w:pPr>
              <w:pStyle w:val="Tabletext"/>
            </w:pPr>
            <w:r w:rsidRPr="00F049C3">
              <w:t>Goyder Stock Route and Stock Reserves</w:t>
            </w:r>
          </w:p>
        </w:tc>
        <w:tc>
          <w:tcPr>
            <w:tcW w:w="1701" w:type="dxa"/>
          </w:tcPr>
          <w:p w14:paraId="1AC2C97F" w14:textId="77777777" w:rsidR="00F049C3" w:rsidRPr="00F049C3" w:rsidRDefault="00F049C3" w:rsidP="00306CBA">
            <w:pPr>
              <w:pStyle w:val="Tabletext"/>
              <w:jc w:val="right"/>
              <w:rPr>
                <w:b/>
                <w:bCs/>
              </w:rPr>
            </w:pPr>
            <w:r w:rsidRPr="00F049C3">
              <w:t>14 March 1984</w:t>
            </w:r>
          </w:p>
        </w:tc>
        <w:tc>
          <w:tcPr>
            <w:tcW w:w="1276" w:type="dxa"/>
          </w:tcPr>
          <w:p w14:paraId="3DB8BEF8" w14:textId="77777777" w:rsidR="00F049C3" w:rsidRPr="00F049C3" w:rsidRDefault="00F049C3" w:rsidP="00306CBA">
            <w:pPr>
              <w:pStyle w:val="Tabletext"/>
              <w:jc w:val="right"/>
              <w:rPr>
                <w:b/>
                <w:bCs/>
              </w:rPr>
            </w:pPr>
            <w:r w:rsidRPr="00F049C3">
              <w:t>77/CLC</w:t>
            </w:r>
          </w:p>
        </w:tc>
      </w:tr>
      <w:tr w:rsidR="00F049C3" w:rsidRPr="00F049C3" w14:paraId="0D34F804" w14:textId="77777777" w:rsidTr="00C246D3">
        <w:tc>
          <w:tcPr>
            <w:tcW w:w="3510" w:type="dxa"/>
          </w:tcPr>
          <w:p w14:paraId="01A00FDA" w14:textId="77777777" w:rsidR="00F049C3" w:rsidRPr="00F049C3" w:rsidRDefault="00F049C3" w:rsidP="00F049C3">
            <w:pPr>
              <w:pStyle w:val="Tabletext"/>
            </w:pPr>
            <w:r w:rsidRPr="00F049C3">
              <w:t>Gregory National Park II</w:t>
            </w:r>
          </w:p>
        </w:tc>
        <w:tc>
          <w:tcPr>
            <w:tcW w:w="1701" w:type="dxa"/>
          </w:tcPr>
          <w:p w14:paraId="748CBEC9" w14:textId="77777777" w:rsidR="00F049C3" w:rsidRPr="00F049C3" w:rsidRDefault="00F049C3" w:rsidP="00306CBA">
            <w:pPr>
              <w:pStyle w:val="Tabletext"/>
              <w:jc w:val="right"/>
              <w:rPr>
                <w:b/>
                <w:bCs/>
              </w:rPr>
            </w:pPr>
            <w:r w:rsidRPr="00F049C3">
              <w:t>29 May 1997</w:t>
            </w:r>
          </w:p>
        </w:tc>
        <w:tc>
          <w:tcPr>
            <w:tcW w:w="1276" w:type="dxa"/>
          </w:tcPr>
          <w:p w14:paraId="568025BF" w14:textId="77777777" w:rsidR="00F049C3" w:rsidRPr="00F049C3" w:rsidRDefault="00F049C3" w:rsidP="00306CBA">
            <w:pPr>
              <w:pStyle w:val="Tabletext"/>
              <w:jc w:val="right"/>
              <w:rPr>
                <w:b/>
                <w:bCs/>
              </w:rPr>
            </w:pPr>
            <w:r w:rsidRPr="00F049C3">
              <w:t>174/NLC</w:t>
            </w:r>
          </w:p>
        </w:tc>
      </w:tr>
      <w:tr w:rsidR="00F049C3" w:rsidRPr="00F049C3" w14:paraId="4A9FA9F2" w14:textId="77777777" w:rsidTr="00C246D3">
        <w:tc>
          <w:tcPr>
            <w:tcW w:w="3510" w:type="dxa"/>
          </w:tcPr>
          <w:p w14:paraId="441B6CF2" w14:textId="77777777" w:rsidR="00F049C3" w:rsidRPr="00F049C3" w:rsidRDefault="00F049C3" w:rsidP="00F049C3">
            <w:pPr>
              <w:pStyle w:val="Tabletext"/>
            </w:pPr>
            <w:r w:rsidRPr="00F049C3">
              <w:t>Gregory National Park/Victoria River</w:t>
            </w:r>
          </w:p>
        </w:tc>
        <w:tc>
          <w:tcPr>
            <w:tcW w:w="1701" w:type="dxa"/>
          </w:tcPr>
          <w:p w14:paraId="6B2F624B" w14:textId="77777777" w:rsidR="00F049C3" w:rsidRPr="00F049C3" w:rsidRDefault="00F049C3" w:rsidP="00306CBA">
            <w:pPr>
              <w:pStyle w:val="Tabletext"/>
              <w:jc w:val="right"/>
              <w:rPr>
                <w:b/>
                <w:bCs/>
              </w:rPr>
            </w:pPr>
            <w:r w:rsidRPr="00F049C3">
              <w:t>29 May 1997</w:t>
            </w:r>
          </w:p>
        </w:tc>
        <w:tc>
          <w:tcPr>
            <w:tcW w:w="1276" w:type="dxa"/>
          </w:tcPr>
          <w:p w14:paraId="13DAC40C" w14:textId="77777777" w:rsidR="00F049C3" w:rsidRPr="00F049C3" w:rsidRDefault="00F049C3" w:rsidP="00306CBA">
            <w:pPr>
              <w:pStyle w:val="Tabletext"/>
              <w:jc w:val="right"/>
              <w:rPr>
                <w:b/>
                <w:bCs/>
              </w:rPr>
            </w:pPr>
            <w:r w:rsidRPr="00F049C3">
              <w:t>167/NLC</w:t>
            </w:r>
          </w:p>
        </w:tc>
      </w:tr>
      <w:tr w:rsidR="00F049C3" w:rsidRPr="00F049C3" w14:paraId="58E22DB3" w14:textId="77777777" w:rsidTr="00C246D3">
        <w:tc>
          <w:tcPr>
            <w:tcW w:w="3510" w:type="dxa"/>
          </w:tcPr>
          <w:p w14:paraId="6A477B7C" w14:textId="77777777" w:rsidR="00F049C3" w:rsidRPr="00F049C3" w:rsidRDefault="00F049C3" w:rsidP="00F049C3">
            <w:pPr>
              <w:pStyle w:val="Tabletext"/>
            </w:pPr>
            <w:r w:rsidRPr="00F049C3">
              <w:t>Gregory Tree Area (Victoria River)</w:t>
            </w:r>
          </w:p>
        </w:tc>
        <w:tc>
          <w:tcPr>
            <w:tcW w:w="1701" w:type="dxa"/>
          </w:tcPr>
          <w:p w14:paraId="53592454" w14:textId="77777777" w:rsidR="00F049C3" w:rsidRPr="00F049C3" w:rsidRDefault="00F049C3" w:rsidP="00306CBA">
            <w:pPr>
              <w:pStyle w:val="Tabletext"/>
              <w:jc w:val="right"/>
              <w:rPr>
                <w:b/>
                <w:bCs/>
              </w:rPr>
            </w:pPr>
            <w:r w:rsidRPr="00F049C3">
              <w:t>31 March 1978</w:t>
            </w:r>
          </w:p>
        </w:tc>
        <w:tc>
          <w:tcPr>
            <w:tcW w:w="1276" w:type="dxa"/>
          </w:tcPr>
          <w:p w14:paraId="1DD39404" w14:textId="77777777" w:rsidR="00F049C3" w:rsidRPr="00F049C3" w:rsidRDefault="00F049C3" w:rsidP="00306CBA">
            <w:pPr>
              <w:pStyle w:val="Tabletext"/>
              <w:jc w:val="right"/>
              <w:rPr>
                <w:b/>
                <w:bCs/>
              </w:rPr>
            </w:pPr>
            <w:r w:rsidRPr="00F049C3">
              <w:t>8/NLC</w:t>
            </w:r>
          </w:p>
        </w:tc>
      </w:tr>
      <w:tr w:rsidR="00F049C3" w:rsidRPr="00F049C3" w14:paraId="7BB9D090" w14:textId="77777777" w:rsidTr="00C246D3">
        <w:tc>
          <w:tcPr>
            <w:tcW w:w="3510" w:type="dxa"/>
          </w:tcPr>
          <w:p w14:paraId="78001A78" w14:textId="77777777" w:rsidR="00F049C3" w:rsidRPr="00F049C3" w:rsidRDefault="00F049C3" w:rsidP="00F049C3">
            <w:pPr>
              <w:pStyle w:val="Tabletext"/>
            </w:pPr>
            <w:r w:rsidRPr="00F049C3">
              <w:lastRenderedPageBreak/>
              <w:t>Groote Island Region</w:t>
            </w:r>
          </w:p>
        </w:tc>
        <w:tc>
          <w:tcPr>
            <w:tcW w:w="1701" w:type="dxa"/>
          </w:tcPr>
          <w:p w14:paraId="370463C2" w14:textId="77777777" w:rsidR="00F049C3" w:rsidRPr="00F049C3" w:rsidRDefault="00F049C3" w:rsidP="00306CBA">
            <w:pPr>
              <w:pStyle w:val="Tabletext"/>
              <w:jc w:val="right"/>
              <w:rPr>
                <w:b/>
                <w:bCs/>
              </w:rPr>
            </w:pPr>
            <w:r w:rsidRPr="00F049C3">
              <w:t>4 June 1997</w:t>
            </w:r>
          </w:p>
        </w:tc>
        <w:tc>
          <w:tcPr>
            <w:tcW w:w="1276" w:type="dxa"/>
          </w:tcPr>
          <w:p w14:paraId="3E73CE30" w14:textId="77777777" w:rsidR="00F049C3" w:rsidRPr="00F049C3" w:rsidRDefault="00F049C3" w:rsidP="00306CBA">
            <w:pPr>
              <w:pStyle w:val="Tabletext"/>
              <w:jc w:val="right"/>
              <w:rPr>
                <w:b/>
                <w:bCs/>
              </w:rPr>
            </w:pPr>
            <w:r w:rsidRPr="00F049C3">
              <w:t>236/NLC</w:t>
            </w:r>
          </w:p>
        </w:tc>
      </w:tr>
      <w:tr w:rsidR="00F049C3" w:rsidRPr="00F049C3" w14:paraId="09439945" w14:textId="77777777" w:rsidTr="00C246D3">
        <w:tc>
          <w:tcPr>
            <w:tcW w:w="3510" w:type="dxa"/>
          </w:tcPr>
          <w:p w14:paraId="22832F4E" w14:textId="77777777" w:rsidR="00F049C3" w:rsidRPr="00F049C3" w:rsidRDefault="00F049C3" w:rsidP="00F049C3">
            <w:pPr>
              <w:pStyle w:val="Tabletext"/>
            </w:pPr>
            <w:proofErr w:type="spellStart"/>
            <w:r w:rsidRPr="00F049C3">
              <w:t>Gurindji</w:t>
            </w:r>
            <w:proofErr w:type="spellEnd"/>
            <w:r w:rsidRPr="00F049C3">
              <w:t xml:space="preserve"> (</w:t>
            </w:r>
            <w:proofErr w:type="spellStart"/>
            <w:r w:rsidRPr="00F049C3">
              <w:t>Daguragu</w:t>
            </w:r>
            <w:proofErr w:type="spellEnd"/>
            <w:r w:rsidRPr="00F049C3">
              <w:t xml:space="preserve"> Station)</w:t>
            </w:r>
          </w:p>
        </w:tc>
        <w:tc>
          <w:tcPr>
            <w:tcW w:w="1701" w:type="dxa"/>
          </w:tcPr>
          <w:p w14:paraId="1DBA9B14" w14:textId="77777777" w:rsidR="00F049C3" w:rsidRPr="00F049C3" w:rsidRDefault="00F049C3" w:rsidP="00306CBA">
            <w:pPr>
              <w:pStyle w:val="Tabletext"/>
              <w:jc w:val="right"/>
              <w:rPr>
                <w:b/>
                <w:bCs/>
              </w:rPr>
            </w:pPr>
            <w:r w:rsidRPr="00F049C3">
              <w:t>26 February 1979</w:t>
            </w:r>
          </w:p>
        </w:tc>
        <w:tc>
          <w:tcPr>
            <w:tcW w:w="1276" w:type="dxa"/>
          </w:tcPr>
          <w:p w14:paraId="1ADC1CA5" w14:textId="77777777" w:rsidR="00F049C3" w:rsidRPr="00F049C3" w:rsidRDefault="00F049C3" w:rsidP="00306CBA">
            <w:pPr>
              <w:pStyle w:val="Tabletext"/>
              <w:jc w:val="right"/>
              <w:rPr>
                <w:b/>
                <w:bCs/>
              </w:rPr>
            </w:pPr>
            <w:r w:rsidRPr="00F049C3">
              <w:t>33/CLC</w:t>
            </w:r>
          </w:p>
        </w:tc>
      </w:tr>
      <w:tr w:rsidR="00F049C3" w:rsidRPr="00F049C3" w14:paraId="40DCF8C8" w14:textId="77777777" w:rsidTr="00C246D3">
        <w:tc>
          <w:tcPr>
            <w:tcW w:w="3510" w:type="dxa"/>
          </w:tcPr>
          <w:p w14:paraId="015BAFCE" w14:textId="77777777" w:rsidR="00F049C3" w:rsidRPr="00F049C3" w:rsidRDefault="00F049C3" w:rsidP="00F049C3">
            <w:pPr>
              <w:pStyle w:val="Tabletext"/>
            </w:pPr>
            <w:r w:rsidRPr="00F049C3">
              <w:t>Harts Range</w:t>
            </w:r>
          </w:p>
        </w:tc>
        <w:tc>
          <w:tcPr>
            <w:tcW w:w="1701" w:type="dxa"/>
          </w:tcPr>
          <w:p w14:paraId="35742D1B" w14:textId="77777777" w:rsidR="00F049C3" w:rsidRPr="00F049C3" w:rsidRDefault="00F049C3" w:rsidP="00306CBA">
            <w:pPr>
              <w:pStyle w:val="Tabletext"/>
              <w:jc w:val="right"/>
              <w:rPr>
                <w:b/>
                <w:bCs/>
              </w:rPr>
            </w:pPr>
            <w:r w:rsidRPr="00F049C3">
              <w:t>4 June 1984</w:t>
            </w:r>
          </w:p>
        </w:tc>
        <w:tc>
          <w:tcPr>
            <w:tcW w:w="1276" w:type="dxa"/>
          </w:tcPr>
          <w:p w14:paraId="44F33249" w14:textId="77777777" w:rsidR="00F049C3" w:rsidRPr="00F049C3" w:rsidRDefault="00F049C3" w:rsidP="00306CBA">
            <w:pPr>
              <w:pStyle w:val="Tabletext"/>
              <w:jc w:val="right"/>
              <w:rPr>
                <w:b/>
                <w:bCs/>
              </w:rPr>
            </w:pPr>
            <w:r w:rsidRPr="00F049C3">
              <w:t>80/CLC</w:t>
            </w:r>
          </w:p>
        </w:tc>
      </w:tr>
      <w:tr w:rsidR="00F049C3" w:rsidRPr="00F049C3" w14:paraId="5B9A7494" w14:textId="77777777" w:rsidTr="00C246D3">
        <w:tc>
          <w:tcPr>
            <w:tcW w:w="3510" w:type="dxa"/>
          </w:tcPr>
          <w:p w14:paraId="7840D776" w14:textId="77777777" w:rsidR="00F049C3" w:rsidRPr="00F049C3" w:rsidRDefault="00F049C3" w:rsidP="00F049C3">
            <w:pPr>
              <w:pStyle w:val="Tabletext"/>
            </w:pPr>
            <w:r w:rsidRPr="00F049C3">
              <w:t xml:space="preserve">Hodgson Downs Pastoral Lease </w:t>
            </w:r>
          </w:p>
        </w:tc>
        <w:tc>
          <w:tcPr>
            <w:tcW w:w="1701" w:type="dxa"/>
          </w:tcPr>
          <w:p w14:paraId="6A96BCA8" w14:textId="77777777" w:rsidR="00F049C3" w:rsidRPr="00F049C3" w:rsidRDefault="00F049C3" w:rsidP="00306CBA">
            <w:pPr>
              <w:pStyle w:val="Tabletext"/>
              <w:jc w:val="right"/>
              <w:rPr>
                <w:b/>
                <w:bCs/>
              </w:rPr>
            </w:pPr>
            <w:r w:rsidRPr="00F049C3">
              <w:t>8 May 1992</w:t>
            </w:r>
          </w:p>
        </w:tc>
        <w:tc>
          <w:tcPr>
            <w:tcW w:w="1276" w:type="dxa"/>
          </w:tcPr>
          <w:p w14:paraId="33D05D5C" w14:textId="77777777" w:rsidR="00F049C3" w:rsidRPr="00F049C3" w:rsidRDefault="00F049C3" w:rsidP="00306CBA">
            <w:pPr>
              <w:pStyle w:val="Tabletext"/>
              <w:jc w:val="right"/>
              <w:rPr>
                <w:b/>
                <w:bCs/>
              </w:rPr>
            </w:pPr>
            <w:r w:rsidRPr="00F049C3">
              <w:t>139/NLC</w:t>
            </w:r>
          </w:p>
        </w:tc>
      </w:tr>
      <w:tr w:rsidR="00F049C3" w:rsidRPr="00F049C3" w14:paraId="5C93085B" w14:textId="77777777" w:rsidTr="00C246D3">
        <w:tc>
          <w:tcPr>
            <w:tcW w:w="3510" w:type="dxa"/>
          </w:tcPr>
          <w:p w14:paraId="4F7729A8" w14:textId="77777777" w:rsidR="00F049C3" w:rsidRPr="00F049C3" w:rsidRDefault="00F049C3" w:rsidP="00F049C3">
            <w:pPr>
              <w:pStyle w:val="Tabletext"/>
            </w:pPr>
            <w:r w:rsidRPr="00F049C3">
              <w:t>Howard’s Paddock</w:t>
            </w:r>
          </w:p>
        </w:tc>
        <w:tc>
          <w:tcPr>
            <w:tcW w:w="1701" w:type="dxa"/>
          </w:tcPr>
          <w:p w14:paraId="2985EE58" w14:textId="77777777" w:rsidR="00F049C3" w:rsidRPr="00F049C3" w:rsidRDefault="00F049C3" w:rsidP="00306CBA">
            <w:pPr>
              <w:pStyle w:val="Tabletext"/>
              <w:jc w:val="right"/>
              <w:rPr>
                <w:b/>
                <w:bCs/>
              </w:rPr>
            </w:pPr>
            <w:r w:rsidRPr="00F049C3">
              <w:t>4 June 1997</w:t>
            </w:r>
          </w:p>
        </w:tc>
        <w:tc>
          <w:tcPr>
            <w:tcW w:w="1276" w:type="dxa"/>
          </w:tcPr>
          <w:p w14:paraId="1215776B" w14:textId="77777777" w:rsidR="00F049C3" w:rsidRPr="00F049C3" w:rsidRDefault="00F049C3" w:rsidP="00306CBA">
            <w:pPr>
              <w:pStyle w:val="Tabletext"/>
              <w:jc w:val="right"/>
              <w:rPr>
                <w:b/>
                <w:bCs/>
              </w:rPr>
            </w:pPr>
            <w:r w:rsidRPr="00F049C3">
              <w:t>231/CLC</w:t>
            </w:r>
          </w:p>
        </w:tc>
      </w:tr>
      <w:tr w:rsidR="00F049C3" w:rsidRPr="00F049C3" w14:paraId="2614061F" w14:textId="77777777" w:rsidTr="00C246D3">
        <w:tc>
          <w:tcPr>
            <w:tcW w:w="3510" w:type="dxa"/>
          </w:tcPr>
          <w:p w14:paraId="0FB465A6" w14:textId="77777777" w:rsidR="00F049C3" w:rsidRPr="00F049C3" w:rsidRDefault="00F049C3" w:rsidP="00F049C3">
            <w:pPr>
              <w:pStyle w:val="Tabletext"/>
            </w:pPr>
            <w:r w:rsidRPr="00F049C3">
              <w:t>Hugh River Stock Route</w:t>
            </w:r>
          </w:p>
        </w:tc>
        <w:tc>
          <w:tcPr>
            <w:tcW w:w="1701" w:type="dxa"/>
          </w:tcPr>
          <w:p w14:paraId="16AC5BF0" w14:textId="77777777" w:rsidR="00F049C3" w:rsidRPr="00F049C3" w:rsidRDefault="00F049C3" w:rsidP="00306CBA">
            <w:pPr>
              <w:pStyle w:val="Tabletext"/>
              <w:jc w:val="right"/>
              <w:rPr>
                <w:b/>
                <w:bCs/>
              </w:rPr>
            </w:pPr>
            <w:r w:rsidRPr="00F049C3">
              <w:t>22 August 1980</w:t>
            </w:r>
          </w:p>
        </w:tc>
        <w:tc>
          <w:tcPr>
            <w:tcW w:w="1276" w:type="dxa"/>
          </w:tcPr>
          <w:p w14:paraId="6D4FB65D" w14:textId="77777777" w:rsidR="00F049C3" w:rsidRPr="00F049C3" w:rsidRDefault="00F049C3" w:rsidP="00306CBA">
            <w:pPr>
              <w:pStyle w:val="Tabletext"/>
              <w:jc w:val="right"/>
              <w:rPr>
                <w:b/>
                <w:bCs/>
              </w:rPr>
            </w:pPr>
            <w:r w:rsidRPr="00F049C3">
              <w:t>53/CLC</w:t>
            </w:r>
          </w:p>
        </w:tc>
      </w:tr>
      <w:tr w:rsidR="00F049C3" w:rsidRPr="00F049C3" w14:paraId="0D14CFEA" w14:textId="77777777" w:rsidTr="00C246D3">
        <w:tc>
          <w:tcPr>
            <w:tcW w:w="3510" w:type="dxa"/>
          </w:tcPr>
          <w:p w14:paraId="693BA24F" w14:textId="77777777" w:rsidR="00F049C3" w:rsidRPr="00F049C3" w:rsidRDefault="00F049C3" w:rsidP="00B97D97">
            <w:pPr>
              <w:pStyle w:val="Tabletext"/>
            </w:pPr>
            <w:r w:rsidRPr="00F049C3">
              <w:t>Hugh River Stock Route (</w:t>
            </w:r>
            <w:proofErr w:type="spellStart"/>
            <w:r w:rsidR="008C626F" w:rsidRPr="00F049C3">
              <w:t>Henbury</w:t>
            </w:r>
            <w:proofErr w:type="spellEnd"/>
            <w:r w:rsidR="008C626F">
              <w:t> </w:t>
            </w:r>
            <w:r w:rsidR="008C626F" w:rsidRPr="00F049C3">
              <w:t>and</w:t>
            </w:r>
            <w:r w:rsidR="008C626F">
              <w:t> </w:t>
            </w:r>
            <w:r w:rsidRPr="00F049C3">
              <w:t>Orange Creek)</w:t>
            </w:r>
          </w:p>
        </w:tc>
        <w:tc>
          <w:tcPr>
            <w:tcW w:w="1701" w:type="dxa"/>
          </w:tcPr>
          <w:p w14:paraId="2FCEA2BE" w14:textId="77777777" w:rsidR="00F049C3" w:rsidRPr="00F049C3" w:rsidRDefault="00F049C3" w:rsidP="00306CBA">
            <w:pPr>
              <w:pStyle w:val="Tabletext"/>
              <w:jc w:val="right"/>
              <w:rPr>
                <w:b/>
                <w:bCs/>
              </w:rPr>
            </w:pPr>
            <w:r w:rsidRPr="00F049C3">
              <w:t>5 May 1987</w:t>
            </w:r>
          </w:p>
        </w:tc>
        <w:tc>
          <w:tcPr>
            <w:tcW w:w="1276" w:type="dxa"/>
          </w:tcPr>
          <w:p w14:paraId="25461809" w14:textId="77777777" w:rsidR="00F049C3" w:rsidRPr="00F049C3" w:rsidRDefault="00F049C3" w:rsidP="00306CBA">
            <w:pPr>
              <w:pStyle w:val="Tabletext"/>
              <w:jc w:val="right"/>
              <w:rPr>
                <w:b/>
                <w:bCs/>
              </w:rPr>
            </w:pPr>
            <w:r w:rsidRPr="00F049C3">
              <w:t>110/CLC</w:t>
            </w:r>
          </w:p>
        </w:tc>
      </w:tr>
      <w:tr w:rsidR="00F049C3" w:rsidRPr="00F049C3" w14:paraId="6474E15A" w14:textId="77777777" w:rsidTr="00C246D3">
        <w:tc>
          <w:tcPr>
            <w:tcW w:w="3510" w:type="dxa"/>
          </w:tcPr>
          <w:p w14:paraId="7278F1C9" w14:textId="77777777" w:rsidR="00F049C3" w:rsidRPr="00F049C3" w:rsidRDefault="00F049C3" w:rsidP="00F049C3">
            <w:pPr>
              <w:pStyle w:val="Tabletext"/>
            </w:pPr>
            <w:proofErr w:type="spellStart"/>
            <w:r w:rsidRPr="00F049C3">
              <w:t>Illamurta</w:t>
            </w:r>
            <w:proofErr w:type="spellEnd"/>
            <w:r w:rsidRPr="00F049C3">
              <w:t xml:space="preserve"> Springs</w:t>
            </w:r>
          </w:p>
        </w:tc>
        <w:tc>
          <w:tcPr>
            <w:tcW w:w="1701" w:type="dxa"/>
          </w:tcPr>
          <w:p w14:paraId="24E0AB8D" w14:textId="77777777" w:rsidR="00F049C3" w:rsidRPr="00F049C3" w:rsidRDefault="00F049C3" w:rsidP="00306CBA">
            <w:pPr>
              <w:pStyle w:val="Tabletext"/>
              <w:jc w:val="right"/>
              <w:rPr>
                <w:b/>
                <w:bCs/>
              </w:rPr>
            </w:pPr>
            <w:r w:rsidRPr="00F049C3">
              <w:t>12 August 1981</w:t>
            </w:r>
          </w:p>
        </w:tc>
        <w:tc>
          <w:tcPr>
            <w:tcW w:w="1276" w:type="dxa"/>
          </w:tcPr>
          <w:p w14:paraId="5A21F9B1" w14:textId="77777777" w:rsidR="00F049C3" w:rsidRPr="00F049C3" w:rsidRDefault="00F049C3" w:rsidP="00306CBA">
            <w:pPr>
              <w:pStyle w:val="Tabletext"/>
              <w:jc w:val="right"/>
              <w:rPr>
                <w:b/>
                <w:bCs/>
              </w:rPr>
            </w:pPr>
            <w:r w:rsidRPr="00F049C3">
              <w:t>59/CLC</w:t>
            </w:r>
          </w:p>
        </w:tc>
      </w:tr>
      <w:tr w:rsidR="00F049C3" w:rsidRPr="00F049C3" w14:paraId="7460EE3B" w14:textId="77777777" w:rsidTr="00C246D3">
        <w:tc>
          <w:tcPr>
            <w:tcW w:w="3510" w:type="dxa"/>
          </w:tcPr>
          <w:p w14:paraId="72F622AB" w14:textId="77777777" w:rsidR="00F049C3" w:rsidRPr="00F049C3" w:rsidRDefault="00F049C3" w:rsidP="00F049C3">
            <w:pPr>
              <w:pStyle w:val="Tabletext"/>
            </w:pPr>
            <w:proofErr w:type="spellStart"/>
            <w:r w:rsidRPr="00F049C3">
              <w:t>Innesvale</w:t>
            </w:r>
            <w:proofErr w:type="spellEnd"/>
          </w:p>
        </w:tc>
        <w:tc>
          <w:tcPr>
            <w:tcW w:w="1701" w:type="dxa"/>
          </w:tcPr>
          <w:p w14:paraId="679CE651" w14:textId="77777777" w:rsidR="00F049C3" w:rsidRPr="00F049C3" w:rsidRDefault="00F049C3" w:rsidP="00306CBA">
            <w:pPr>
              <w:pStyle w:val="Tabletext"/>
              <w:jc w:val="right"/>
              <w:rPr>
                <w:b/>
                <w:bCs/>
              </w:rPr>
            </w:pPr>
            <w:r w:rsidRPr="00F049C3">
              <w:t>22 May 1996</w:t>
            </w:r>
          </w:p>
        </w:tc>
        <w:tc>
          <w:tcPr>
            <w:tcW w:w="1276" w:type="dxa"/>
          </w:tcPr>
          <w:p w14:paraId="093C965C" w14:textId="77777777" w:rsidR="00F049C3" w:rsidRPr="00F049C3" w:rsidRDefault="00F049C3" w:rsidP="00306CBA">
            <w:pPr>
              <w:pStyle w:val="Tabletext"/>
              <w:jc w:val="right"/>
              <w:rPr>
                <w:b/>
                <w:bCs/>
              </w:rPr>
            </w:pPr>
            <w:r w:rsidRPr="00F049C3">
              <w:t>158/NLC</w:t>
            </w:r>
          </w:p>
        </w:tc>
      </w:tr>
      <w:tr w:rsidR="00F049C3" w:rsidRPr="00F049C3" w14:paraId="164BEB01" w14:textId="77777777" w:rsidTr="00C246D3">
        <w:tc>
          <w:tcPr>
            <w:tcW w:w="3510" w:type="dxa"/>
          </w:tcPr>
          <w:p w14:paraId="45A05115" w14:textId="77777777" w:rsidR="00F049C3" w:rsidRPr="00F049C3" w:rsidRDefault="00F049C3" w:rsidP="00F049C3">
            <w:pPr>
              <w:pStyle w:val="Tabletext"/>
            </w:pPr>
            <w:proofErr w:type="spellStart"/>
            <w:r w:rsidRPr="00F049C3">
              <w:t>Jawoyn</w:t>
            </w:r>
            <w:proofErr w:type="spellEnd"/>
            <w:r w:rsidRPr="00F049C3">
              <w:t xml:space="preserve"> (Katherine Area)</w:t>
            </w:r>
          </w:p>
        </w:tc>
        <w:tc>
          <w:tcPr>
            <w:tcW w:w="1701" w:type="dxa"/>
          </w:tcPr>
          <w:p w14:paraId="32537204" w14:textId="77777777" w:rsidR="00F049C3" w:rsidRPr="00F049C3" w:rsidRDefault="00F049C3" w:rsidP="00306CBA">
            <w:pPr>
              <w:pStyle w:val="Tabletext"/>
              <w:jc w:val="right"/>
              <w:rPr>
                <w:b/>
                <w:bCs/>
              </w:rPr>
            </w:pPr>
            <w:r w:rsidRPr="00F049C3">
              <w:t>31 March 1978</w:t>
            </w:r>
          </w:p>
        </w:tc>
        <w:tc>
          <w:tcPr>
            <w:tcW w:w="1276" w:type="dxa"/>
          </w:tcPr>
          <w:p w14:paraId="4649BFB2" w14:textId="77777777" w:rsidR="00F049C3" w:rsidRPr="00F049C3" w:rsidRDefault="00F049C3" w:rsidP="00306CBA">
            <w:pPr>
              <w:pStyle w:val="Tabletext"/>
              <w:jc w:val="right"/>
              <w:rPr>
                <w:b/>
                <w:bCs/>
              </w:rPr>
            </w:pPr>
            <w:r w:rsidRPr="00F049C3">
              <w:t>13/NLC</w:t>
            </w:r>
          </w:p>
        </w:tc>
      </w:tr>
      <w:tr w:rsidR="00F049C3" w:rsidRPr="00F049C3" w14:paraId="6C748B43" w14:textId="77777777" w:rsidTr="00C246D3">
        <w:tc>
          <w:tcPr>
            <w:tcW w:w="3510" w:type="dxa"/>
          </w:tcPr>
          <w:p w14:paraId="798348F2" w14:textId="77777777" w:rsidR="00F049C3" w:rsidRPr="00F049C3" w:rsidRDefault="00F049C3" w:rsidP="00F049C3">
            <w:pPr>
              <w:pStyle w:val="Tabletext"/>
            </w:pPr>
            <w:proofErr w:type="spellStart"/>
            <w:r w:rsidRPr="00F049C3">
              <w:t>Jawoyn</w:t>
            </w:r>
            <w:proofErr w:type="spellEnd"/>
            <w:r w:rsidRPr="00F049C3">
              <w:t xml:space="preserve"> (</w:t>
            </w:r>
            <w:proofErr w:type="spellStart"/>
            <w:r w:rsidRPr="00F049C3">
              <w:t>Werrenbun</w:t>
            </w:r>
            <w:proofErr w:type="spellEnd"/>
            <w:r w:rsidRPr="00F049C3">
              <w:t xml:space="preserve"> and </w:t>
            </w:r>
            <w:proofErr w:type="spellStart"/>
            <w:r w:rsidRPr="00F049C3">
              <w:t>Barnjarn</w:t>
            </w:r>
            <w:proofErr w:type="spellEnd"/>
            <w:r w:rsidRPr="00F049C3">
              <w:t>)</w:t>
            </w:r>
          </w:p>
        </w:tc>
        <w:tc>
          <w:tcPr>
            <w:tcW w:w="1701" w:type="dxa"/>
          </w:tcPr>
          <w:p w14:paraId="3C9265F9" w14:textId="77777777" w:rsidR="00F049C3" w:rsidRPr="00F049C3" w:rsidRDefault="00F049C3" w:rsidP="00306CBA">
            <w:pPr>
              <w:pStyle w:val="Tabletext"/>
              <w:jc w:val="right"/>
              <w:rPr>
                <w:b/>
                <w:bCs/>
              </w:rPr>
            </w:pPr>
            <w:r w:rsidRPr="00F049C3">
              <w:t>4 January 1988</w:t>
            </w:r>
          </w:p>
        </w:tc>
        <w:tc>
          <w:tcPr>
            <w:tcW w:w="1276" w:type="dxa"/>
          </w:tcPr>
          <w:p w14:paraId="575ED740" w14:textId="77777777" w:rsidR="00F049C3" w:rsidRPr="00F049C3" w:rsidRDefault="00F049C3" w:rsidP="00306CBA">
            <w:pPr>
              <w:pStyle w:val="Tabletext"/>
              <w:jc w:val="right"/>
              <w:rPr>
                <w:b/>
                <w:bCs/>
              </w:rPr>
            </w:pPr>
            <w:r w:rsidRPr="00F049C3">
              <w:t>112/NLC</w:t>
            </w:r>
          </w:p>
        </w:tc>
      </w:tr>
      <w:tr w:rsidR="00F049C3" w:rsidRPr="00F049C3" w14:paraId="6B95174E" w14:textId="77777777" w:rsidTr="00C246D3">
        <w:tc>
          <w:tcPr>
            <w:tcW w:w="3510" w:type="dxa"/>
          </w:tcPr>
          <w:p w14:paraId="4E0F8173" w14:textId="77777777" w:rsidR="00F049C3" w:rsidRPr="00F049C3" w:rsidRDefault="00F049C3" w:rsidP="00F049C3">
            <w:pPr>
              <w:pStyle w:val="Tabletext"/>
            </w:pPr>
            <w:proofErr w:type="spellStart"/>
            <w:r w:rsidRPr="00F049C3">
              <w:t>Jawoyn</w:t>
            </w:r>
            <w:proofErr w:type="spellEnd"/>
            <w:r w:rsidRPr="00F049C3">
              <w:t xml:space="preserve"> (</w:t>
            </w:r>
            <w:proofErr w:type="spellStart"/>
            <w:r w:rsidRPr="00F049C3">
              <w:t>Werrenbun</w:t>
            </w:r>
            <w:proofErr w:type="spellEnd"/>
            <w:r w:rsidRPr="00F049C3">
              <w:t xml:space="preserve"> and </w:t>
            </w:r>
            <w:proofErr w:type="spellStart"/>
            <w:r w:rsidRPr="00F049C3">
              <w:t>Barnjarn</w:t>
            </w:r>
            <w:proofErr w:type="spellEnd"/>
            <w:r w:rsidRPr="00F049C3">
              <w:t>)</w:t>
            </w:r>
          </w:p>
        </w:tc>
        <w:tc>
          <w:tcPr>
            <w:tcW w:w="1701" w:type="dxa"/>
          </w:tcPr>
          <w:p w14:paraId="43E5F936" w14:textId="77777777" w:rsidR="00F049C3" w:rsidRPr="00F049C3" w:rsidRDefault="00F049C3" w:rsidP="00306CBA">
            <w:pPr>
              <w:pStyle w:val="Tabletext"/>
              <w:jc w:val="right"/>
              <w:rPr>
                <w:b/>
                <w:bCs/>
              </w:rPr>
            </w:pPr>
            <w:r w:rsidRPr="00F049C3">
              <w:t>27 June 1988</w:t>
            </w:r>
          </w:p>
        </w:tc>
        <w:tc>
          <w:tcPr>
            <w:tcW w:w="1276" w:type="dxa"/>
          </w:tcPr>
          <w:p w14:paraId="68965DB0" w14:textId="77777777" w:rsidR="00F049C3" w:rsidRPr="00F049C3" w:rsidRDefault="00F049C3" w:rsidP="00306CBA">
            <w:pPr>
              <w:pStyle w:val="Tabletext"/>
              <w:jc w:val="right"/>
              <w:rPr>
                <w:b/>
                <w:bCs/>
              </w:rPr>
            </w:pPr>
            <w:r w:rsidRPr="00F049C3">
              <w:t>113/NLC</w:t>
            </w:r>
          </w:p>
        </w:tc>
      </w:tr>
      <w:tr w:rsidR="00F049C3" w:rsidRPr="00F049C3" w14:paraId="65A02744" w14:textId="77777777" w:rsidTr="00C246D3">
        <w:tc>
          <w:tcPr>
            <w:tcW w:w="3510" w:type="dxa"/>
          </w:tcPr>
          <w:p w14:paraId="51ABFA87" w14:textId="77777777" w:rsidR="00F049C3" w:rsidRPr="00F049C3" w:rsidRDefault="00F049C3" w:rsidP="00F049C3">
            <w:pPr>
              <w:pStyle w:val="Tabletext"/>
            </w:pPr>
            <w:proofErr w:type="spellStart"/>
            <w:r w:rsidRPr="00F049C3">
              <w:t>Jervois</w:t>
            </w:r>
            <w:proofErr w:type="spellEnd"/>
            <w:r w:rsidRPr="00F049C3">
              <w:t xml:space="preserve"> Stock Route</w:t>
            </w:r>
          </w:p>
        </w:tc>
        <w:tc>
          <w:tcPr>
            <w:tcW w:w="1701" w:type="dxa"/>
          </w:tcPr>
          <w:p w14:paraId="4DB6FC29" w14:textId="77777777" w:rsidR="00F049C3" w:rsidRPr="00F049C3" w:rsidRDefault="00F049C3" w:rsidP="00306CBA">
            <w:pPr>
              <w:pStyle w:val="Tabletext"/>
              <w:jc w:val="right"/>
            </w:pPr>
            <w:r w:rsidRPr="00F049C3">
              <w:t>4 June 1984</w:t>
            </w:r>
          </w:p>
        </w:tc>
        <w:tc>
          <w:tcPr>
            <w:tcW w:w="1276" w:type="dxa"/>
          </w:tcPr>
          <w:p w14:paraId="7FF4990B" w14:textId="77777777" w:rsidR="00F049C3" w:rsidRPr="00F049C3" w:rsidRDefault="00F049C3" w:rsidP="00306CBA">
            <w:pPr>
              <w:pStyle w:val="Tabletext"/>
              <w:jc w:val="right"/>
              <w:rPr>
                <w:b/>
                <w:bCs/>
              </w:rPr>
            </w:pPr>
            <w:r w:rsidRPr="00F049C3">
              <w:t>82/CLC</w:t>
            </w:r>
          </w:p>
        </w:tc>
      </w:tr>
      <w:tr w:rsidR="00F049C3" w:rsidRPr="00F049C3" w14:paraId="7802B062" w14:textId="77777777" w:rsidTr="00C246D3">
        <w:tc>
          <w:tcPr>
            <w:tcW w:w="3510" w:type="dxa"/>
          </w:tcPr>
          <w:p w14:paraId="4C0F47AD" w14:textId="77777777" w:rsidR="00F049C3" w:rsidRPr="00F049C3" w:rsidRDefault="00F049C3" w:rsidP="00F049C3">
            <w:pPr>
              <w:pStyle w:val="Tabletext"/>
            </w:pPr>
            <w:proofErr w:type="spellStart"/>
            <w:r w:rsidRPr="00F049C3">
              <w:t>Kakadu</w:t>
            </w:r>
            <w:proofErr w:type="spellEnd"/>
            <w:r w:rsidRPr="00F049C3">
              <w:t xml:space="preserve"> (Jim Jim) Area </w:t>
            </w:r>
          </w:p>
        </w:tc>
        <w:tc>
          <w:tcPr>
            <w:tcW w:w="1701" w:type="dxa"/>
          </w:tcPr>
          <w:p w14:paraId="013D87E0" w14:textId="77777777" w:rsidR="00F049C3" w:rsidRPr="00F049C3" w:rsidRDefault="00F049C3" w:rsidP="00306CBA">
            <w:pPr>
              <w:pStyle w:val="Tabletext"/>
              <w:jc w:val="right"/>
              <w:rPr>
                <w:b/>
                <w:bCs/>
              </w:rPr>
            </w:pPr>
            <w:r w:rsidRPr="00F049C3">
              <w:t>18 April 1989</w:t>
            </w:r>
          </w:p>
        </w:tc>
        <w:tc>
          <w:tcPr>
            <w:tcW w:w="1276" w:type="dxa"/>
          </w:tcPr>
          <w:p w14:paraId="30924F8D" w14:textId="77777777" w:rsidR="00F049C3" w:rsidRPr="00F049C3" w:rsidRDefault="00F049C3" w:rsidP="00306CBA">
            <w:pPr>
              <w:pStyle w:val="Tabletext"/>
              <w:jc w:val="right"/>
              <w:rPr>
                <w:b/>
                <w:bCs/>
              </w:rPr>
            </w:pPr>
            <w:r w:rsidRPr="00F049C3">
              <w:t>122/NLC</w:t>
            </w:r>
          </w:p>
        </w:tc>
      </w:tr>
      <w:tr w:rsidR="00F049C3" w:rsidRPr="00F049C3" w14:paraId="25B2A429" w14:textId="77777777" w:rsidTr="00C246D3">
        <w:tc>
          <w:tcPr>
            <w:tcW w:w="3510" w:type="dxa"/>
          </w:tcPr>
          <w:p w14:paraId="1A3594FB" w14:textId="77777777" w:rsidR="00F049C3" w:rsidRPr="00F049C3" w:rsidRDefault="00F049C3" w:rsidP="00F049C3">
            <w:pPr>
              <w:pStyle w:val="Tabletext"/>
            </w:pPr>
            <w:proofErr w:type="spellStart"/>
            <w:r w:rsidRPr="00F049C3">
              <w:t>Kakadu</w:t>
            </w:r>
            <w:proofErr w:type="spellEnd"/>
            <w:r w:rsidRPr="00F049C3">
              <w:t xml:space="preserve"> Region (Repeat)</w:t>
            </w:r>
          </w:p>
        </w:tc>
        <w:tc>
          <w:tcPr>
            <w:tcW w:w="1701" w:type="dxa"/>
          </w:tcPr>
          <w:p w14:paraId="14A11650" w14:textId="77777777" w:rsidR="00F049C3" w:rsidRPr="00F049C3" w:rsidRDefault="00F049C3" w:rsidP="00306CBA">
            <w:pPr>
              <w:pStyle w:val="Tabletext"/>
              <w:jc w:val="right"/>
              <w:rPr>
                <w:b/>
                <w:bCs/>
              </w:rPr>
            </w:pPr>
            <w:r w:rsidRPr="00F049C3">
              <w:t>29 May 1997</w:t>
            </w:r>
          </w:p>
        </w:tc>
        <w:tc>
          <w:tcPr>
            <w:tcW w:w="1276" w:type="dxa"/>
          </w:tcPr>
          <w:p w14:paraId="02E1A63A" w14:textId="77777777" w:rsidR="00F049C3" w:rsidRPr="00F049C3" w:rsidRDefault="00F049C3" w:rsidP="00306CBA">
            <w:pPr>
              <w:pStyle w:val="Tabletext"/>
              <w:jc w:val="right"/>
              <w:rPr>
                <w:b/>
                <w:bCs/>
              </w:rPr>
            </w:pPr>
            <w:r w:rsidRPr="00F049C3">
              <w:t>179/NLC</w:t>
            </w:r>
          </w:p>
        </w:tc>
      </w:tr>
      <w:tr w:rsidR="00F049C3" w:rsidRPr="00F049C3" w14:paraId="4A5DDC95" w14:textId="77777777" w:rsidTr="00C246D3">
        <w:tc>
          <w:tcPr>
            <w:tcW w:w="3510" w:type="dxa"/>
          </w:tcPr>
          <w:p w14:paraId="51508F5D" w14:textId="77777777" w:rsidR="00F049C3" w:rsidRPr="00F049C3" w:rsidRDefault="00F049C3" w:rsidP="00F049C3">
            <w:pPr>
              <w:pStyle w:val="Tabletext"/>
            </w:pPr>
            <w:proofErr w:type="spellStart"/>
            <w:r w:rsidRPr="00F049C3">
              <w:t>Kanturrpa</w:t>
            </w:r>
            <w:proofErr w:type="spellEnd"/>
            <w:r w:rsidRPr="00F049C3">
              <w:t>/</w:t>
            </w:r>
            <w:proofErr w:type="spellStart"/>
            <w:r w:rsidRPr="00F049C3">
              <w:t>Kanttaji</w:t>
            </w:r>
            <w:proofErr w:type="spellEnd"/>
          </w:p>
        </w:tc>
        <w:tc>
          <w:tcPr>
            <w:tcW w:w="1701" w:type="dxa"/>
          </w:tcPr>
          <w:p w14:paraId="1A98C4CB" w14:textId="77777777" w:rsidR="00F049C3" w:rsidRPr="00F049C3" w:rsidRDefault="00F049C3" w:rsidP="00306CBA">
            <w:pPr>
              <w:pStyle w:val="Tabletext"/>
              <w:jc w:val="right"/>
              <w:rPr>
                <w:b/>
                <w:bCs/>
              </w:rPr>
            </w:pPr>
            <w:r w:rsidRPr="00F049C3">
              <w:t>19 July 1988</w:t>
            </w:r>
          </w:p>
        </w:tc>
        <w:tc>
          <w:tcPr>
            <w:tcW w:w="1276" w:type="dxa"/>
          </w:tcPr>
          <w:p w14:paraId="71C269B3" w14:textId="77777777" w:rsidR="00F049C3" w:rsidRPr="00F049C3" w:rsidRDefault="00F049C3" w:rsidP="00306CBA">
            <w:pPr>
              <w:pStyle w:val="Tabletext"/>
              <w:jc w:val="right"/>
              <w:rPr>
                <w:b/>
                <w:bCs/>
              </w:rPr>
            </w:pPr>
            <w:r w:rsidRPr="00F049C3">
              <w:t>114/CLC</w:t>
            </w:r>
          </w:p>
        </w:tc>
      </w:tr>
      <w:tr w:rsidR="00F049C3" w:rsidRPr="00F049C3" w14:paraId="4B8DE51D" w14:textId="77777777" w:rsidTr="00C246D3">
        <w:tc>
          <w:tcPr>
            <w:tcW w:w="3510" w:type="dxa"/>
          </w:tcPr>
          <w:p w14:paraId="0DE410FB" w14:textId="77777777" w:rsidR="00F049C3" w:rsidRPr="00F049C3" w:rsidRDefault="00F049C3" w:rsidP="00F049C3">
            <w:pPr>
              <w:pStyle w:val="Tabletext"/>
            </w:pPr>
            <w:proofErr w:type="spellStart"/>
            <w:r w:rsidRPr="00F049C3">
              <w:t>Kartangarurru</w:t>
            </w:r>
            <w:proofErr w:type="spellEnd"/>
            <w:r w:rsidRPr="00F049C3">
              <w:t xml:space="preserve">, Warlpiri and </w:t>
            </w:r>
            <w:proofErr w:type="spellStart"/>
            <w:r w:rsidRPr="00F049C3">
              <w:t>Walmajeri</w:t>
            </w:r>
            <w:proofErr w:type="spellEnd"/>
          </w:p>
        </w:tc>
        <w:tc>
          <w:tcPr>
            <w:tcW w:w="1701" w:type="dxa"/>
          </w:tcPr>
          <w:p w14:paraId="016C204A" w14:textId="77777777" w:rsidR="00F049C3" w:rsidRPr="00F049C3" w:rsidRDefault="00F049C3" w:rsidP="00306CBA">
            <w:pPr>
              <w:pStyle w:val="Tabletext"/>
              <w:jc w:val="right"/>
              <w:rPr>
                <w:b/>
                <w:bCs/>
              </w:rPr>
            </w:pPr>
            <w:r w:rsidRPr="00F049C3">
              <w:t>20 November 1978</w:t>
            </w:r>
          </w:p>
        </w:tc>
        <w:tc>
          <w:tcPr>
            <w:tcW w:w="1276" w:type="dxa"/>
          </w:tcPr>
          <w:p w14:paraId="2C1F65B7" w14:textId="77777777" w:rsidR="00F049C3" w:rsidRPr="00F049C3" w:rsidRDefault="00F049C3" w:rsidP="00306CBA">
            <w:pPr>
              <w:pStyle w:val="Tabletext"/>
              <w:jc w:val="right"/>
              <w:rPr>
                <w:b/>
                <w:bCs/>
              </w:rPr>
            </w:pPr>
            <w:r w:rsidRPr="00F049C3">
              <w:t>27/CLC</w:t>
            </w:r>
          </w:p>
        </w:tc>
      </w:tr>
      <w:tr w:rsidR="00F049C3" w:rsidRPr="00F049C3" w14:paraId="57B6141F" w14:textId="77777777" w:rsidTr="00C246D3">
        <w:tc>
          <w:tcPr>
            <w:tcW w:w="3510" w:type="dxa"/>
          </w:tcPr>
          <w:p w14:paraId="1D9B6164" w14:textId="77777777" w:rsidR="00F049C3" w:rsidRPr="00F049C3" w:rsidRDefault="00F049C3" w:rsidP="00F049C3">
            <w:pPr>
              <w:pStyle w:val="Tabletext"/>
            </w:pPr>
            <w:r w:rsidRPr="00F049C3">
              <w:t>Katherine Region</w:t>
            </w:r>
          </w:p>
        </w:tc>
        <w:tc>
          <w:tcPr>
            <w:tcW w:w="1701" w:type="dxa"/>
          </w:tcPr>
          <w:p w14:paraId="6CF3FF02" w14:textId="77777777" w:rsidR="00F049C3" w:rsidRPr="00F049C3" w:rsidRDefault="00F049C3" w:rsidP="00306CBA">
            <w:pPr>
              <w:pStyle w:val="Tabletext"/>
              <w:jc w:val="right"/>
              <w:rPr>
                <w:b/>
                <w:bCs/>
              </w:rPr>
            </w:pPr>
            <w:r w:rsidRPr="00F049C3">
              <w:t>4 June 1997</w:t>
            </w:r>
          </w:p>
        </w:tc>
        <w:tc>
          <w:tcPr>
            <w:tcW w:w="1276" w:type="dxa"/>
          </w:tcPr>
          <w:p w14:paraId="678AED14" w14:textId="77777777" w:rsidR="00F049C3" w:rsidRPr="00F049C3" w:rsidRDefault="00F049C3" w:rsidP="00306CBA">
            <w:pPr>
              <w:pStyle w:val="Tabletext"/>
              <w:jc w:val="right"/>
              <w:rPr>
                <w:b/>
                <w:bCs/>
              </w:rPr>
            </w:pPr>
            <w:r w:rsidRPr="00F049C3">
              <w:t>240/NLC</w:t>
            </w:r>
          </w:p>
        </w:tc>
      </w:tr>
      <w:tr w:rsidR="00F049C3" w:rsidRPr="00F049C3" w14:paraId="0A68A524" w14:textId="77777777" w:rsidTr="00C246D3">
        <w:tc>
          <w:tcPr>
            <w:tcW w:w="3510" w:type="dxa"/>
          </w:tcPr>
          <w:p w14:paraId="7F2ECCC3" w14:textId="77777777" w:rsidR="00F049C3" w:rsidRPr="00F049C3" w:rsidRDefault="00F049C3" w:rsidP="00F049C3">
            <w:pPr>
              <w:pStyle w:val="Tabletext"/>
            </w:pPr>
            <w:r w:rsidRPr="00F049C3">
              <w:t>Katherine Region II</w:t>
            </w:r>
          </w:p>
        </w:tc>
        <w:tc>
          <w:tcPr>
            <w:tcW w:w="1701" w:type="dxa"/>
          </w:tcPr>
          <w:p w14:paraId="41725D6F" w14:textId="77777777" w:rsidR="00F049C3" w:rsidRPr="00F049C3" w:rsidRDefault="00F049C3" w:rsidP="00306CBA">
            <w:pPr>
              <w:pStyle w:val="Tabletext"/>
              <w:jc w:val="right"/>
              <w:rPr>
                <w:b/>
                <w:bCs/>
              </w:rPr>
            </w:pPr>
            <w:r w:rsidRPr="00F049C3">
              <w:t>4 June 1997</w:t>
            </w:r>
          </w:p>
        </w:tc>
        <w:tc>
          <w:tcPr>
            <w:tcW w:w="1276" w:type="dxa"/>
          </w:tcPr>
          <w:p w14:paraId="5B774A42" w14:textId="77777777" w:rsidR="00F049C3" w:rsidRPr="00F049C3" w:rsidRDefault="00F049C3" w:rsidP="00306CBA">
            <w:pPr>
              <w:pStyle w:val="Tabletext"/>
              <w:jc w:val="right"/>
              <w:rPr>
                <w:b/>
                <w:bCs/>
              </w:rPr>
            </w:pPr>
            <w:r w:rsidRPr="00F049C3">
              <w:t>246/NLC</w:t>
            </w:r>
          </w:p>
        </w:tc>
      </w:tr>
      <w:tr w:rsidR="00F049C3" w:rsidRPr="00F049C3" w14:paraId="09479A87" w14:textId="77777777" w:rsidTr="00C246D3">
        <w:tc>
          <w:tcPr>
            <w:tcW w:w="3510" w:type="dxa"/>
          </w:tcPr>
          <w:p w14:paraId="6B93FD6A" w14:textId="77777777" w:rsidR="00F049C3" w:rsidRPr="00F049C3" w:rsidRDefault="00F049C3" w:rsidP="00F049C3">
            <w:pPr>
              <w:pStyle w:val="Tabletext"/>
            </w:pPr>
            <w:r w:rsidRPr="00F049C3">
              <w:t>Katherine Region III</w:t>
            </w:r>
          </w:p>
        </w:tc>
        <w:tc>
          <w:tcPr>
            <w:tcW w:w="1701" w:type="dxa"/>
          </w:tcPr>
          <w:p w14:paraId="276DB336" w14:textId="77777777" w:rsidR="00F049C3" w:rsidRPr="00F049C3" w:rsidRDefault="00F049C3" w:rsidP="00306CBA">
            <w:pPr>
              <w:pStyle w:val="Tabletext"/>
              <w:jc w:val="right"/>
              <w:rPr>
                <w:b/>
                <w:bCs/>
              </w:rPr>
            </w:pPr>
            <w:r w:rsidRPr="00F049C3">
              <w:t>4 June 1997</w:t>
            </w:r>
          </w:p>
        </w:tc>
        <w:tc>
          <w:tcPr>
            <w:tcW w:w="1276" w:type="dxa"/>
          </w:tcPr>
          <w:p w14:paraId="3680E114" w14:textId="77777777" w:rsidR="00F049C3" w:rsidRPr="00F049C3" w:rsidRDefault="00F049C3" w:rsidP="00306CBA">
            <w:pPr>
              <w:pStyle w:val="Tabletext"/>
              <w:jc w:val="right"/>
              <w:rPr>
                <w:b/>
                <w:bCs/>
              </w:rPr>
            </w:pPr>
            <w:r w:rsidRPr="00F049C3">
              <w:t>244/NLC</w:t>
            </w:r>
          </w:p>
        </w:tc>
      </w:tr>
      <w:tr w:rsidR="00F049C3" w:rsidRPr="00F049C3" w14:paraId="611C5A83" w14:textId="77777777" w:rsidTr="00C246D3">
        <w:tc>
          <w:tcPr>
            <w:tcW w:w="3510" w:type="dxa"/>
          </w:tcPr>
          <w:p w14:paraId="1AFFF3DA" w14:textId="77777777" w:rsidR="00F049C3" w:rsidRPr="00F049C3" w:rsidRDefault="00F049C3" w:rsidP="00F049C3">
            <w:pPr>
              <w:pStyle w:val="Tabletext"/>
            </w:pPr>
            <w:proofErr w:type="spellStart"/>
            <w:r w:rsidRPr="00F049C3">
              <w:t>Kaytej</w:t>
            </w:r>
            <w:proofErr w:type="spellEnd"/>
            <w:r w:rsidRPr="00F049C3">
              <w:t xml:space="preserve">, Warlpiri and </w:t>
            </w:r>
            <w:proofErr w:type="spellStart"/>
            <w:r w:rsidRPr="00F049C3">
              <w:t>Warlmanpa</w:t>
            </w:r>
            <w:proofErr w:type="spellEnd"/>
          </w:p>
        </w:tc>
        <w:tc>
          <w:tcPr>
            <w:tcW w:w="1701" w:type="dxa"/>
          </w:tcPr>
          <w:p w14:paraId="683ABE9F" w14:textId="77777777" w:rsidR="00F049C3" w:rsidRPr="00F049C3" w:rsidRDefault="00F049C3" w:rsidP="00306CBA">
            <w:pPr>
              <w:pStyle w:val="Tabletext"/>
              <w:jc w:val="right"/>
              <w:rPr>
                <w:b/>
                <w:bCs/>
              </w:rPr>
            </w:pPr>
            <w:r w:rsidRPr="00F049C3">
              <w:t>20 November 1978</w:t>
            </w:r>
          </w:p>
        </w:tc>
        <w:tc>
          <w:tcPr>
            <w:tcW w:w="1276" w:type="dxa"/>
          </w:tcPr>
          <w:p w14:paraId="30AFBE18" w14:textId="77777777" w:rsidR="00F049C3" w:rsidRPr="00F049C3" w:rsidRDefault="00F049C3" w:rsidP="00306CBA">
            <w:pPr>
              <w:pStyle w:val="Tabletext"/>
              <w:jc w:val="right"/>
              <w:rPr>
                <w:b/>
                <w:bCs/>
              </w:rPr>
            </w:pPr>
            <w:r w:rsidRPr="00F049C3">
              <w:t>25/CLC</w:t>
            </w:r>
          </w:p>
        </w:tc>
      </w:tr>
      <w:tr w:rsidR="00F049C3" w:rsidRPr="00F049C3" w14:paraId="3C82E97A" w14:textId="77777777" w:rsidTr="00C246D3">
        <w:tc>
          <w:tcPr>
            <w:tcW w:w="3510" w:type="dxa"/>
          </w:tcPr>
          <w:p w14:paraId="17C92B7C" w14:textId="77777777" w:rsidR="00F049C3" w:rsidRPr="00F049C3" w:rsidRDefault="00F049C3" w:rsidP="00F049C3">
            <w:pPr>
              <w:pStyle w:val="Tabletext"/>
            </w:pPr>
            <w:proofErr w:type="spellStart"/>
            <w:r w:rsidRPr="00F049C3">
              <w:t>Kenbi</w:t>
            </w:r>
            <w:proofErr w:type="spellEnd"/>
            <w:r w:rsidRPr="00F049C3">
              <w:t xml:space="preserve"> (Cox Peninsula)</w:t>
            </w:r>
          </w:p>
        </w:tc>
        <w:tc>
          <w:tcPr>
            <w:tcW w:w="1701" w:type="dxa"/>
          </w:tcPr>
          <w:p w14:paraId="1B95E9FF" w14:textId="77777777" w:rsidR="00F049C3" w:rsidRPr="00F049C3" w:rsidRDefault="00F049C3" w:rsidP="00306CBA">
            <w:pPr>
              <w:pStyle w:val="Tabletext"/>
              <w:jc w:val="right"/>
              <w:rPr>
                <w:b/>
                <w:bCs/>
              </w:rPr>
            </w:pPr>
            <w:r w:rsidRPr="00F049C3">
              <w:t>20 March 1979</w:t>
            </w:r>
          </w:p>
        </w:tc>
        <w:tc>
          <w:tcPr>
            <w:tcW w:w="1276" w:type="dxa"/>
          </w:tcPr>
          <w:p w14:paraId="613EAD15" w14:textId="77777777" w:rsidR="00F049C3" w:rsidRPr="00F049C3" w:rsidRDefault="00F049C3" w:rsidP="00306CBA">
            <w:pPr>
              <w:pStyle w:val="Tabletext"/>
              <w:jc w:val="right"/>
              <w:rPr>
                <w:b/>
                <w:bCs/>
              </w:rPr>
            </w:pPr>
            <w:r w:rsidRPr="00F049C3">
              <w:t>37/NLC</w:t>
            </w:r>
          </w:p>
        </w:tc>
      </w:tr>
      <w:tr w:rsidR="00F049C3" w:rsidRPr="00F049C3" w14:paraId="17DE496E" w14:textId="77777777" w:rsidTr="00C246D3">
        <w:tc>
          <w:tcPr>
            <w:tcW w:w="3510" w:type="dxa"/>
          </w:tcPr>
          <w:p w14:paraId="0543C7EA" w14:textId="77777777" w:rsidR="00F049C3" w:rsidRPr="00F049C3" w:rsidRDefault="00F049C3" w:rsidP="00F049C3">
            <w:pPr>
              <w:pStyle w:val="Tabletext"/>
            </w:pPr>
            <w:proofErr w:type="spellStart"/>
            <w:r w:rsidRPr="00F049C3">
              <w:t>Kenbi</w:t>
            </w:r>
            <w:proofErr w:type="spellEnd"/>
            <w:r w:rsidRPr="00F049C3">
              <w:t xml:space="preserve"> (Cox Peninsula) (Repeat)</w:t>
            </w:r>
          </w:p>
        </w:tc>
        <w:tc>
          <w:tcPr>
            <w:tcW w:w="1701" w:type="dxa"/>
          </w:tcPr>
          <w:p w14:paraId="14590047" w14:textId="77777777" w:rsidR="00F049C3" w:rsidRPr="00F049C3" w:rsidRDefault="00F049C3" w:rsidP="00306CBA">
            <w:pPr>
              <w:pStyle w:val="Tabletext"/>
              <w:jc w:val="right"/>
              <w:rPr>
                <w:b/>
                <w:bCs/>
              </w:rPr>
            </w:pPr>
            <w:r w:rsidRPr="00F049C3">
              <w:t>25 February 1991</w:t>
            </w:r>
          </w:p>
        </w:tc>
        <w:tc>
          <w:tcPr>
            <w:tcW w:w="1276" w:type="dxa"/>
          </w:tcPr>
          <w:p w14:paraId="356C53F9" w14:textId="77777777" w:rsidR="00F049C3" w:rsidRPr="00F049C3" w:rsidRDefault="00F049C3" w:rsidP="00306CBA">
            <w:pPr>
              <w:pStyle w:val="Tabletext"/>
              <w:jc w:val="right"/>
              <w:rPr>
                <w:b/>
                <w:bCs/>
              </w:rPr>
            </w:pPr>
            <w:r w:rsidRPr="00F049C3">
              <w:t>131/NLC</w:t>
            </w:r>
          </w:p>
        </w:tc>
      </w:tr>
      <w:tr w:rsidR="00F049C3" w:rsidRPr="00F049C3" w14:paraId="4711EC00" w14:textId="77777777" w:rsidTr="00C246D3">
        <w:tc>
          <w:tcPr>
            <w:tcW w:w="3510" w:type="dxa"/>
          </w:tcPr>
          <w:p w14:paraId="45B3CFDC" w14:textId="77777777" w:rsidR="00F049C3" w:rsidRPr="00F049C3" w:rsidRDefault="00F049C3" w:rsidP="00F049C3">
            <w:pPr>
              <w:pStyle w:val="Tabletext"/>
            </w:pPr>
            <w:proofErr w:type="spellStart"/>
            <w:r w:rsidRPr="00F049C3">
              <w:lastRenderedPageBreak/>
              <w:t>Kenbi</w:t>
            </w:r>
            <w:proofErr w:type="spellEnd"/>
            <w:r w:rsidRPr="00F049C3">
              <w:t xml:space="preserve"> (Cox Peninsula – Section 12)</w:t>
            </w:r>
          </w:p>
        </w:tc>
        <w:tc>
          <w:tcPr>
            <w:tcW w:w="1701" w:type="dxa"/>
          </w:tcPr>
          <w:p w14:paraId="1E3A0F07" w14:textId="77777777" w:rsidR="00F049C3" w:rsidRPr="00F049C3" w:rsidRDefault="00F049C3" w:rsidP="00306CBA">
            <w:pPr>
              <w:pStyle w:val="Tabletext"/>
              <w:jc w:val="right"/>
              <w:rPr>
                <w:b/>
                <w:bCs/>
              </w:rPr>
            </w:pPr>
            <w:r w:rsidRPr="00F049C3">
              <w:t>9 March 1990</w:t>
            </w:r>
          </w:p>
        </w:tc>
        <w:tc>
          <w:tcPr>
            <w:tcW w:w="1276" w:type="dxa"/>
          </w:tcPr>
          <w:p w14:paraId="345F4CCC" w14:textId="77777777" w:rsidR="00F049C3" w:rsidRPr="00F049C3" w:rsidRDefault="00F049C3" w:rsidP="00306CBA">
            <w:pPr>
              <w:pStyle w:val="Tabletext"/>
              <w:jc w:val="right"/>
              <w:rPr>
                <w:b/>
                <w:bCs/>
              </w:rPr>
            </w:pPr>
            <w:r w:rsidRPr="00F049C3">
              <w:t>127/NLC</w:t>
            </w:r>
          </w:p>
        </w:tc>
      </w:tr>
      <w:tr w:rsidR="00F049C3" w:rsidRPr="00F049C3" w14:paraId="7EC5C485" w14:textId="77777777" w:rsidTr="00C246D3">
        <w:tc>
          <w:tcPr>
            <w:tcW w:w="3510" w:type="dxa"/>
          </w:tcPr>
          <w:p w14:paraId="15979731" w14:textId="77777777" w:rsidR="00F049C3" w:rsidRPr="00F049C3" w:rsidRDefault="00F049C3" w:rsidP="00F049C3">
            <w:pPr>
              <w:pStyle w:val="Tabletext"/>
            </w:pPr>
            <w:r w:rsidRPr="00F049C3">
              <w:t>Kidman Springs/Jasper Gorge</w:t>
            </w:r>
          </w:p>
        </w:tc>
        <w:tc>
          <w:tcPr>
            <w:tcW w:w="1701" w:type="dxa"/>
          </w:tcPr>
          <w:p w14:paraId="738FE872" w14:textId="77777777" w:rsidR="00F049C3" w:rsidRPr="00F049C3" w:rsidRDefault="00F049C3" w:rsidP="00306CBA">
            <w:pPr>
              <w:pStyle w:val="Tabletext"/>
              <w:jc w:val="right"/>
              <w:rPr>
                <w:b/>
                <w:bCs/>
              </w:rPr>
            </w:pPr>
            <w:r w:rsidRPr="00F049C3">
              <w:t>6 February 1979</w:t>
            </w:r>
          </w:p>
        </w:tc>
        <w:tc>
          <w:tcPr>
            <w:tcW w:w="1276" w:type="dxa"/>
          </w:tcPr>
          <w:p w14:paraId="72D55FB6" w14:textId="77777777" w:rsidR="00F049C3" w:rsidRPr="00F049C3" w:rsidRDefault="00F049C3" w:rsidP="00306CBA">
            <w:pPr>
              <w:pStyle w:val="Tabletext"/>
              <w:jc w:val="right"/>
              <w:rPr>
                <w:b/>
                <w:bCs/>
              </w:rPr>
            </w:pPr>
            <w:r w:rsidRPr="00F049C3">
              <w:t>31/NLC</w:t>
            </w:r>
          </w:p>
        </w:tc>
      </w:tr>
      <w:tr w:rsidR="00F049C3" w:rsidRPr="00F049C3" w14:paraId="006A8B20" w14:textId="77777777" w:rsidTr="00C246D3">
        <w:tc>
          <w:tcPr>
            <w:tcW w:w="3510" w:type="dxa"/>
          </w:tcPr>
          <w:p w14:paraId="041128D1" w14:textId="77777777" w:rsidR="00F049C3" w:rsidRPr="00F049C3" w:rsidRDefault="00F049C3" w:rsidP="00F049C3">
            <w:pPr>
              <w:pStyle w:val="Tabletext"/>
            </w:pPr>
            <w:proofErr w:type="spellStart"/>
            <w:r w:rsidRPr="00F049C3">
              <w:t>Kulgera</w:t>
            </w:r>
            <w:proofErr w:type="spellEnd"/>
            <w:r w:rsidRPr="00F049C3">
              <w:t xml:space="preserve"> Area</w:t>
            </w:r>
          </w:p>
        </w:tc>
        <w:tc>
          <w:tcPr>
            <w:tcW w:w="1701" w:type="dxa"/>
          </w:tcPr>
          <w:p w14:paraId="21578F34" w14:textId="77777777" w:rsidR="00F049C3" w:rsidRPr="00F049C3" w:rsidRDefault="00F049C3" w:rsidP="00306CBA">
            <w:pPr>
              <w:pStyle w:val="Tabletext"/>
              <w:jc w:val="right"/>
              <w:rPr>
                <w:b/>
                <w:bCs/>
              </w:rPr>
            </w:pPr>
            <w:r w:rsidRPr="00F049C3">
              <w:t>4 June 1997</w:t>
            </w:r>
          </w:p>
        </w:tc>
        <w:tc>
          <w:tcPr>
            <w:tcW w:w="1276" w:type="dxa"/>
          </w:tcPr>
          <w:p w14:paraId="371D76FD" w14:textId="77777777" w:rsidR="00F049C3" w:rsidRPr="00F049C3" w:rsidRDefault="00F049C3" w:rsidP="00306CBA">
            <w:pPr>
              <w:pStyle w:val="Tabletext"/>
              <w:jc w:val="right"/>
              <w:rPr>
                <w:b/>
                <w:bCs/>
              </w:rPr>
            </w:pPr>
            <w:r w:rsidRPr="00F049C3">
              <w:t>233/CLC</w:t>
            </w:r>
          </w:p>
        </w:tc>
      </w:tr>
      <w:tr w:rsidR="00F049C3" w:rsidRPr="00F049C3" w14:paraId="2671C720" w14:textId="77777777" w:rsidTr="00C246D3">
        <w:tc>
          <w:tcPr>
            <w:tcW w:w="3510" w:type="dxa"/>
          </w:tcPr>
          <w:p w14:paraId="1267FB7B" w14:textId="77777777" w:rsidR="00F049C3" w:rsidRPr="00F049C3" w:rsidRDefault="00F049C3" w:rsidP="00F049C3">
            <w:pPr>
              <w:pStyle w:val="Tabletext"/>
            </w:pPr>
            <w:proofErr w:type="spellStart"/>
            <w:r w:rsidRPr="00F049C3">
              <w:t>Kybrook</w:t>
            </w:r>
            <w:proofErr w:type="spellEnd"/>
            <w:r w:rsidRPr="00F049C3">
              <w:t xml:space="preserve"> </w:t>
            </w:r>
          </w:p>
        </w:tc>
        <w:tc>
          <w:tcPr>
            <w:tcW w:w="1701" w:type="dxa"/>
          </w:tcPr>
          <w:p w14:paraId="3A2761A5" w14:textId="77777777" w:rsidR="00F049C3" w:rsidRPr="00F049C3" w:rsidRDefault="00F049C3" w:rsidP="00306CBA">
            <w:pPr>
              <w:pStyle w:val="Tabletext"/>
              <w:jc w:val="right"/>
              <w:rPr>
                <w:b/>
                <w:bCs/>
              </w:rPr>
            </w:pPr>
            <w:r w:rsidRPr="00F049C3">
              <w:t>27 July 1989</w:t>
            </w:r>
          </w:p>
        </w:tc>
        <w:tc>
          <w:tcPr>
            <w:tcW w:w="1276" w:type="dxa"/>
          </w:tcPr>
          <w:p w14:paraId="13D9D29F" w14:textId="77777777" w:rsidR="00F049C3" w:rsidRPr="00F049C3" w:rsidRDefault="00F049C3" w:rsidP="00306CBA">
            <w:pPr>
              <w:pStyle w:val="Tabletext"/>
              <w:jc w:val="right"/>
              <w:rPr>
                <w:b/>
                <w:bCs/>
              </w:rPr>
            </w:pPr>
            <w:r w:rsidRPr="00F049C3">
              <w:t>125/NLC</w:t>
            </w:r>
          </w:p>
        </w:tc>
      </w:tr>
      <w:tr w:rsidR="00F049C3" w:rsidRPr="00F049C3" w14:paraId="4DC3D96D" w14:textId="77777777" w:rsidTr="00C246D3">
        <w:tc>
          <w:tcPr>
            <w:tcW w:w="3510" w:type="dxa"/>
          </w:tcPr>
          <w:p w14:paraId="75F0D44A" w14:textId="77777777" w:rsidR="00F049C3" w:rsidRPr="00F049C3" w:rsidRDefault="00F049C3" w:rsidP="00F049C3">
            <w:pPr>
              <w:pStyle w:val="Tabletext"/>
            </w:pPr>
            <w:r w:rsidRPr="00F049C3">
              <w:t>Lake Amadeus</w:t>
            </w:r>
          </w:p>
        </w:tc>
        <w:tc>
          <w:tcPr>
            <w:tcW w:w="1701" w:type="dxa"/>
          </w:tcPr>
          <w:p w14:paraId="330D0788" w14:textId="77777777" w:rsidR="00F049C3" w:rsidRPr="00F049C3" w:rsidRDefault="00F049C3" w:rsidP="00306CBA">
            <w:pPr>
              <w:pStyle w:val="Tabletext"/>
              <w:jc w:val="right"/>
              <w:rPr>
                <w:b/>
                <w:bCs/>
              </w:rPr>
            </w:pPr>
            <w:r w:rsidRPr="00F049C3">
              <w:t>18 June 1980</w:t>
            </w:r>
          </w:p>
        </w:tc>
        <w:tc>
          <w:tcPr>
            <w:tcW w:w="1276" w:type="dxa"/>
          </w:tcPr>
          <w:p w14:paraId="15E6AE92" w14:textId="77777777" w:rsidR="00F049C3" w:rsidRPr="00F049C3" w:rsidRDefault="00F049C3" w:rsidP="00306CBA">
            <w:pPr>
              <w:pStyle w:val="Tabletext"/>
              <w:jc w:val="right"/>
              <w:rPr>
                <w:b/>
                <w:bCs/>
              </w:rPr>
            </w:pPr>
            <w:r w:rsidRPr="00F049C3">
              <w:t>44/CLC</w:t>
            </w:r>
          </w:p>
        </w:tc>
      </w:tr>
      <w:tr w:rsidR="00F049C3" w:rsidRPr="00F049C3" w14:paraId="7D2F2AE4" w14:textId="77777777" w:rsidTr="00C246D3">
        <w:tc>
          <w:tcPr>
            <w:tcW w:w="3510" w:type="dxa"/>
          </w:tcPr>
          <w:p w14:paraId="6D7901E3" w14:textId="77777777" w:rsidR="00F049C3" w:rsidRPr="00F049C3" w:rsidRDefault="00F049C3" w:rsidP="00F049C3">
            <w:pPr>
              <w:pStyle w:val="Tabletext"/>
            </w:pPr>
            <w:r w:rsidRPr="00F049C3">
              <w:t>Lake Amadeus (Repeat)</w:t>
            </w:r>
          </w:p>
        </w:tc>
        <w:tc>
          <w:tcPr>
            <w:tcW w:w="1701" w:type="dxa"/>
          </w:tcPr>
          <w:p w14:paraId="564A52C1" w14:textId="77777777" w:rsidR="00F049C3" w:rsidRPr="00F049C3" w:rsidRDefault="00F049C3" w:rsidP="00306CBA">
            <w:pPr>
              <w:pStyle w:val="Tabletext"/>
              <w:jc w:val="right"/>
              <w:rPr>
                <w:b/>
                <w:bCs/>
              </w:rPr>
            </w:pPr>
            <w:r w:rsidRPr="00F049C3">
              <w:t>2 January 1993</w:t>
            </w:r>
          </w:p>
        </w:tc>
        <w:tc>
          <w:tcPr>
            <w:tcW w:w="1276" w:type="dxa"/>
          </w:tcPr>
          <w:p w14:paraId="7C55A887" w14:textId="77777777" w:rsidR="00F049C3" w:rsidRPr="00F049C3" w:rsidRDefault="00F049C3" w:rsidP="00306CBA">
            <w:pPr>
              <w:pStyle w:val="Tabletext"/>
              <w:jc w:val="right"/>
              <w:rPr>
                <w:b/>
                <w:bCs/>
              </w:rPr>
            </w:pPr>
            <w:r w:rsidRPr="00F049C3">
              <w:t>145/CLC</w:t>
            </w:r>
          </w:p>
        </w:tc>
      </w:tr>
      <w:tr w:rsidR="00F049C3" w:rsidRPr="00F049C3" w14:paraId="52062DA7" w14:textId="77777777" w:rsidTr="00C246D3">
        <w:tc>
          <w:tcPr>
            <w:tcW w:w="3510" w:type="dxa"/>
          </w:tcPr>
          <w:p w14:paraId="158D63BE" w14:textId="77777777" w:rsidR="00F049C3" w:rsidRPr="00F049C3" w:rsidRDefault="00F049C3" w:rsidP="00F049C3">
            <w:pPr>
              <w:pStyle w:val="Tabletext"/>
            </w:pPr>
            <w:r w:rsidRPr="00F049C3">
              <w:t>Lake Amadeus/</w:t>
            </w:r>
            <w:proofErr w:type="spellStart"/>
            <w:r w:rsidRPr="00F049C3">
              <w:t>Luritja</w:t>
            </w:r>
            <w:proofErr w:type="spellEnd"/>
          </w:p>
        </w:tc>
        <w:tc>
          <w:tcPr>
            <w:tcW w:w="1701" w:type="dxa"/>
          </w:tcPr>
          <w:p w14:paraId="6C382DB0" w14:textId="77777777" w:rsidR="00F049C3" w:rsidRPr="00F049C3" w:rsidRDefault="00F049C3" w:rsidP="00306CBA">
            <w:pPr>
              <w:pStyle w:val="Tabletext"/>
              <w:jc w:val="right"/>
              <w:rPr>
                <w:b/>
                <w:bCs/>
              </w:rPr>
            </w:pPr>
            <w:r w:rsidRPr="00F049C3">
              <w:t>1 December 1978</w:t>
            </w:r>
          </w:p>
        </w:tc>
        <w:tc>
          <w:tcPr>
            <w:tcW w:w="1276" w:type="dxa"/>
          </w:tcPr>
          <w:p w14:paraId="423DA595" w14:textId="77777777" w:rsidR="00F049C3" w:rsidRPr="00F049C3" w:rsidRDefault="00F049C3" w:rsidP="00306CBA">
            <w:pPr>
              <w:pStyle w:val="Tabletext"/>
              <w:jc w:val="right"/>
            </w:pPr>
            <w:r w:rsidRPr="00F049C3">
              <w:t>28/CLC</w:t>
            </w:r>
          </w:p>
        </w:tc>
      </w:tr>
      <w:tr w:rsidR="00F049C3" w:rsidRPr="00F049C3" w14:paraId="3BEE437E" w14:textId="77777777" w:rsidTr="00C246D3">
        <w:tc>
          <w:tcPr>
            <w:tcW w:w="3510" w:type="dxa"/>
          </w:tcPr>
          <w:p w14:paraId="5212486B" w14:textId="77777777" w:rsidR="00F049C3" w:rsidRPr="00F049C3" w:rsidRDefault="00F049C3" w:rsidP="00B97D97">
            <w:pPr>
              <w:pStyle w:val="Tabletext"/>
            </w:pPr>
            <w:r w:rsidRPr="00F049C3">
              <w:t>Lander Warlpiri/</w:t>
            </w:r>
            <w:proofErr w:type="spellStart"/>
            <w:r w:rsidRPr="00F049C3">
              <w:t>Anmatjirra</w:t>
            </w:r>
            <w:proofErr w:type="spellEnd"/>
            <w:r w:rsidRPr="00F049C3">
              <w:t xml:space="preserve"> (</w:t>
            </w:r>
            <w:proofErr w:type="spellStart"/>
            <w:r w:rsidR="008C626F" w:rsidRPr="00F049C3">
              <w:t>Willowra</w:t>
            </w:r>
            <w:proofErr w:type="spellEnd"/>
            <w:r w:rsidR="008C626F">
              <w:t> </w:t>
            </w:r>
            <w:r w:rsidRPr="00F049C3">
              <w:t>Pastoral Lease)</w:t>
            </w:r>
          </w:p>
        </w:tc>
        <w:tc>
          <w:tcPr>
            <w:tcW w:w="1701" w:type="dxa"/>
          </w:tcPr>
          <w:p w14:paraId="2271082A" w14:textId="77777777" w:rsidR="00F049C3" w:rsidRPr="00F049C3" w:rsidRDefault="00F049C3" w:rsidP="00306CBA">
            <w:pPr>
              <w:pStyle w:val="Tabletext"/>
              <w:jc w:val="right"/>
              <w:rPr>
                <w:b/>
                <w:bCs/>
              </w:rPr>
            </w:pPr>
            <w:r w:rsidRPr="00F049C3">
              <w:t>20 November 1978</w:t>
            </w:r>
          </w:p>
        </w:tc>
        <w:tc>
          <w:tcPr>
            <w:tcW w:w="1276" w:type="dxa"/>
          </w:tcPr>
          <w:p w14:paraId="6552FE2F" w14:textId="77777777" w:rsidR="00F049C3" w:rsidRPr="00F049C3" w:rsidRDefault="00F049C3" w:rsidP="00306CBA">
            <w:pPr>
              <w:pStyle w:val="Tabletext"/>
              <w:jc w:val="right"/>
              <w:rPr>
                <w:b/>
                <w:bCs/>
              </w:rPr>
            </w:pPr>
            <w:r w:rsidRPr="00F049C3">
              <w:t>24/CLC</w:t>
            </w:r>
          </w:p>
        </w:tc>
      </w:tr>
      <w:tr w:rsidR="00F049C3" w:rsidRPr="00F049C3" w14:paraId="215D6EC5" w14:textId="77777777" w:rsidTr="00C246D3">
        <w:tc>
          <w:tcPr>
            <w:tcW w:w="3510" w:type="dxa"/>
          </w:tcPr>
          <w:p w14:paraId="3E9FFA43" w14:textId="77777777" w:rsidR="00F049C3" w:rsidRPr="00F049C3" w:rsidRDefault="00F049C3" w:rsidP="00F049C3">
            <w:pPr>
              <w:pStyle w:val="Tabletext"/>
            </w:pPr>
            <w:proofErr w:type="spellStart"/>
            <w:r w:rsidRPr="00F049C3">
              <w:t>Larrimah</w:t>
            </w:r>
            <w:proofErr w:type="spellEnd"/>
          </w:p>
        </w:tc>
        <w:tc>
          <w:tcPr>
            <w:tcW w:w="1701" w:type="dxa"/>
          </w:tcPr>
          <w:p w14:paraId="1A50ACBE" w14:textId="77777777" w:rsidR="00F049C3" w:rsidRPr="00F049C3" w:rsidRDefault="00F049C3" w:rsidP="00306CBA">
            <w:pPr>
              <w:pStyle w:val="Tabletext"/>
              <w:jc w:val="right"/>
              <w:rPr>
                <w:b/>
                <w:bCs/>
              </w:rPr>
            </w:pPr>
            <w:r w:rsidRPr="00F049C3">
              <w:t>12 March 1979</w:t>
            </w:r>
          </w:p>
        </w:tc>
        <w:tc>
          <w:tcPr>
            <w:tcW w:w="1276" w:type="dxa"/>
          </w:tcPr>
          <w:p w14:paraId="23FFA4AE" w14:textId="77777777" w:rsidR="00F049C3" w:rsidRPr="00F049C3" w:rsidRDefault="00F049C3" w:rsidP="00306CBA">
            <w:pPr>
              <w:pStyle w:val="Tabletext"/>
              <w:jc w:val="right"/>
              <w:rPr>
                <w:b/>
                <w:bCs/>
              </w:rPr>
            </w:pPr>
            <w:r w:rsidRPr="00F049C3">
              <w:t>35/NLC</w:t>
            </w:r>
          </w:p>
        </w:tc>
      </w:tr>
      <w:tr w:rsidR="00F049C3" w:rsidRPr="00F049C3" w14:paraId="0B699F48" w14:textId="77777777" w:rsidTr="00C246D3">
        <w:tc>
          <w:tcPr>
            <w:tcW w:w="3510" w:type="dxa"/>
          </w:tcPr>
          <w:p w14:paraId="186F40F4" w14:textId="77777777" w:rsidR="00F049C3" w:rsidRPr="00F049C3" w:rsidRDefault="00F049C3" w:rsidP="00F049C3">
            <w:pPr>
              <w:pStyle w:val="Tabletext"/>
            </w:pPr>
            <w:proofErr w:type="spellStart"/>
            <w:r w:rsidRPr="00F049C3">
              <w:t>Larrimah</w:t>
            </w:r>
            <w:proofErr w:type="spellEnd"/>
            <w:r w:rsidRPr="00F049C3">
              <w:t xml:space="preserve"> Area</w:t>
            </w:r>
          </w:p>
        </w:tc>
        <w:tc>
          <w:tcPr>
            <w:tcW w:w="1701" w:type="dxa"/>
          </w:tcPr>
          <w:p w14:paraId="7F1B8BC1" w14:textId="77777777" w:rsidR="00F049C3" w:rsidRPr="00F049C3" w:rsidRDefault="00F049C3" w:rsidP="00306CBA">
            <w:pPr>
              <w:pStyle w:val="Tabletext"/>
              <w:jc w:val="right"/>
              <w:rPr>
                <w:b/>
                <w:bCs/>
              </w:rPr>
            </w:pPr>
            <w:r w:rsidRPr="00F049C3">
              <w:t>29 May 1997</w:t>
            </w:r>
          </w:p>
        </w:tc>
        <w:tc>
          <w:tcPr>
            <w:tcW w:w="1276" w:type="dxa"/>
          </w:tcPr>
          <w:p w14:paraId="5ECD7761" w14:textId="77777777" w:rsidR="00F049C3" w:rsidRPr="00F049C3" w:rsidRDefault="00F049C3" w:rsidP="00306CBA">
            <w:pPr>
              <w:pStyle w:val="Tabletext"/>
              <w:jc w:val="right"/>
              <w:rPr>
                <w:b/>
                <w:bCs/>
              </w:rPr>
            </w:pPr>
            <w:r w:rsidRPr="00F049C3">
              <w:t>173/NLC</w:t>
            </w:r>
          </w:p>
        </w:tc>
      </w:tr>
      <w:tr w:rsidR="00F049C3" w:rsidRPr="00F049C3" w14:paraId="06B8BEE1" w14:textId="77777777" w:rsidTr="00C246D3">
        <w:tc>
          <w:tcPr>
            <w:tcW w:w="3510" w:type="dxa"/>
          </w:tcPr>
          <w:p w14:paraId="6E1034DE" w14:textId="77777777" w:rsidR="00F049C3" w:rsidRPr="00F049C3" w:rsidRDefault="00F049C3" w:rsidP="00F049C3">
            <w:pPr>
              <w:pStyle w:val="Tabletext"/>
            </w:pPr>
            <w:proofErr w:type="spellStart"/>
            <w:r w:rsidRPr="00F049C3">
              <w:t>Larrimah</w:t>
            </w:r>
            <w:proofErr w:type="spellEnd"/>
            <w:r w:rsidRPr="00F049C3">
              <w:t xml:space="preserve"> to </w:t>
            </w:r>
            <w:proofErr w:type="spellStart"/>
            <w:r w:rsidRPr="00F049C3">
              <w:t>Mataranka</w:t>
            </w:r>
            <w:proofErr w:type="spellEnd"/>
            <w:r w:rsidRPr="00F049C3">
              <w:t xml:space="preserve"> Area</w:t>
            </w:r>
          </w:p>
        </w:tc>
        <w:tc>
          <w:tcPr>
            <w:tcW w:w="1701" w:type="dxa"/>
          </w:tcPr>
          <w:p w14:paraId="7EC90CD3" w14:textId="77777777" w:rsidR="00F049C3" w:rsidRPr="00F049C3" w:rsidRDefault="00F049C3" w:rsidP="00306CBA">
            <w:pPr>
              <w:pStyle w:val="Tabletext"/>
              <w:jc w:val="right"/>
              <w:rPr>
                <w:b/>
                <w:bCs/>
              </w:rPr>
            </w:pPr>
            <w:r w:rsidRPr="00F049C3">
              <w:t>4 June 1997</w:t>
            </w:r>
          </w:p>
        </w:tc>
        <w:tc>
          <w:tcPr>
            <w:tcW w:w="1276" w:type="dxa"/>
          </w:tcPr>
          <w:p w14:paraId="01FDF550" w14:textId="77777777" w:rsidR="00F049C3" w:rsidRPr="00F049C3" w:rsidRDefault="00F049C3" w:rsidP="00306CBA">
            <w:pPr>
              <w:pStyle w:val="Tabletext"/>
              <w:jc w:val="right"/>
              <w:rPr>
                <w:b/>
                <w:bCs/>
              </w:rPr>
            </w:pPr>
            <w:r w:rsidRPr="00F049C3">
              <w:t>247/NLC</w:t>
            </w:r>
          </w:p>
        </w:tc>
      </w:tr>
      <w:tr w:rsidR="00F049C3" w:rsidRPr="00F049C3" w14:paraId="1F4E6108" w14:textId="77777777" w:rsidTr="00C246D3">
        <w:tc>
          <w:tcPr>
            <w:tcW w:w="3510" w:type="dxa"/>
          </w:tcPr>
          <w:p w14:paraId="787F75C9" w14:textId="77777777" w:rsidR="00F049C3" w:rsidRPr="00F049C3" w:rsidRDefault="00F049C3" w:rsidP="00F049C3">
            <w:pPr>
              <w:pStyle w:val="Tabletext"/>
            </w:pPr>
            <w:proofErr w:type="spellStart"/>
            <w:r w:rsidRPr="00F049C3">
              <w:t>Legune</w:t>
            </w:r>
            <w:proofErr w:type="spellEnd"/>
            <w:r w:rsidRPr="00F049C3">
              <w:t xml:space="preserve"> Area</w:t>
            </w:r>
          </w:p>
        </w:tc>
        <w:tc>
          <w:tcPr>
            <w:tcW w:w="1701" w:type="dxa"/>
          </w:tcPr>
          <w:p w14:paraId="4CD68BC2" w14:textId="77777777" w:rsidR="00F049C3" w:rsidRPr="00F049C3" w:rsidRDefault="00F049C3" w:rsidP="00306CBA">
            <w:pPr>
              <w:pStyle w:val="Tabletext"/>
              <w:jc w:val="right"/>
              <w:rPr>
                <w:b/>
                <w:bCs/>
              </w:rPr>
            </w:pPr>
            <w:r w:rsidRPr="00F049C3">
              <w:t>29 May 1997</w:t>
            </w:r>
          </w:p>
        </w:tc>
        <w:tc>
          <w:tcPr>
            <w:tcW w:w="1276" w:type="dxa"/>
          </w:tcPr>
          <w:p w14:paraId="5DBC63D2" w14:textId="77777777" w:rsidR="00F049C3" w:rsidRPr="00F049C3" w:rsidRDefault="00F049C3" w:rsidP="00306CBA">
            <w:pPr>
              <w:pStyle w:val="Tabletext"/>
              <w:jc w:val="right"/>
              <w:rPr>
                <w:b/>
                <w:bCs/>
              </w:rPr>
            </w:pPr>
            <w:r w:rsidRPr="00F049C3">
              <w:t>188/NLC</w:t>
            </w:r>
          </w:p>
        </w:tc>
      </w:tr>
      <w:tr w:rsidR="00F049C3" w:rsidRPr="00F049C3" w14:paraId="3DB6A859" w14:textId="77777777" w:rsidTr="00C246D3">
        <w:tc>
          <w:tcPr>
            <w:tcW w:w="3510" w:type="dxa"/>
          </w:tcPr>
          <w:p w14:paraId="1CED3F68" w14:textId="77777777" w:rsidR="00F049C3" w:rsidRPr="00F049C3" w:rsidRDefault="00F049C3" w:rsidP="00F049C3">
            <w:pPr>
              <w:pStyle w:val="Tabletext"/>
            </w:pPr>
            <w:r w:rsidRPr="00F049C3">
              <w:t>Limestone Bore (NT Portion 3910)</w:t>
            </w:r>
          </w:p>
        </w:tc>
        <w:tc>
          <w:tcPr>
            <w:tcW w:w="1701" w:type="dxa"/>
          </w:tcPr>
          <w:p w14:paraId="54A647E8" w14:textId="77777777" w:rsidR="00F049C3" w:rsidRPr="00F049C3" w:rsidRDefault="00F049C3" w:rsidP="00306CBA">
            <w:pPr>
              <w:pStyle w:val="Tabletext"/>
              <w:jc w:val="right"/>
            </w:pPr>
            <w:r w:rsidRPr="00F049C3">
              <w:t>4 June 1997</w:t>
            </w:r>
          </w:p>
        </w:tc>
        <w:tc>
          <w:tcPr>
            <w:tcW w:w="1276" w:type="dxa"/>
          </w:tcPr>
          <w:p w14:paraId="0A2161EE" w14:textId="77777777" w:rsidR="00F049C3" w:rsidRPr="00F049C3" w:rsidRDefault="00F049C3" w:rsidP="00306CBA">
            <w:pPr>
              <w:pStyle w:val="Tabletext"/>
              <w:jc w:val="right"/>
              <w:rPr>
                <w:b/>
                <w:bCs/>
              </w:rPr>
            </w:pPr>
            <w:r w:rsidRPr="00F049C3">
              <w:t>206/CLC</w:t>
            </w:r>
          </w:p>
        </w:tc>
      </w:tr>
      <w:tr w:rsidR="00F049C3" w:rsidRPr="00F049C3" w14:paraId="7335F3C2" w14:textId="77777777" w:rsidTr="00C246D3">
        <w:tc>
          <w:tcPr>
            <w:tcW w:w="3510" w:type="dxa"/>
          </w:tcPr>
          <w:p w14:paraId="236543B6" w14:textId="77777777" w:rsidR="00F049C3" w:rsidRPr="00F049C3" w:rsidRDefault="00F049C3" w:rsidP="00F049C3">
            <w:pPr>
              <w:pStyle w:val="Tabletext"/>
            </w:pPr>
            <w:proofErr w:type="spellStart"/>
            <w:r w:rsidRPr="00F049C3">
              <w:t>Limilngan-Wulna</w:t>
            </w:r>
            <w:proofErr w:type="spellEnd"/>
            <w:r w:rsidRPr="00F049C3">
              <w:t xml:space="preserve"> (Lower Adelaide and Mary Rivers)</w:t>
            </w:r>
          </w:p>
        </w:tc>
        <w:tc>
          <w:tcPr>
            <w:tcW w:w="1701" w:type="dxa"/>
          </w:tcPr>
          <w:p w14:paraId="7EE36DBD" w14:textId="77777777" w:rsidR="00F049C3" w:rsidRPr="00F049C3" w:rsidRDefault="00F049C3" w:rsidP="00306CBA">
            <w:pPr>
              <w:pStyle w:val="Tabletext"/>
              <w:jc w:val="right"/>
              <w:rPr>
                <w:b/>
                <w:bCs/>
              </w:rPr>
            </w:pPr>
            <w:r w:rsidRPr="00F049C3">
              <w:t>31 March 1978</w:t>
            </w:r>
          </w:p>
        </w:tc>
        <w:tc>
          <w:tcPr>
            <w:tcW w:w="1276" w:type="dxa"/>
          </w:tcPr>
          <w:p w14:paraId="75F5D694" w14:textId="77777777" w:rsidR="00F049C3" w:rsidRPr="00F049C3" w:rsidRDefault="00F049C3" w:rsidP="00306CBA">
            <w:pPr>
              <w:pStyle w:val="Tabletext"/>
              <w:jc w:val="right"/>
              <w:rPr>
                <w:b/>
                <w:bCs/>
              </w:rPr>
            </w:pPr>
            <w:r w:rsidRPr="00F049C3">
              <w:t>10/NLC</w:t>
            </w:r>
          </w:p>
        </w:tc>
      </w:tr>
      <w:tr w:rsidR="00F049C3" w:rsidRPr="00F049C3" w14:paraId="3F37D482" w14:textId="77777777" w:rsidTr="00C246D3">
        <w:tc>
          <w:tcPr>
            <w:tcW w:w="3510" w:type="dxa"/>
          </w:tcPr>
          <w:p w14:paraId="77D54D63" w14:textId="77777777" w:rsidR="00F049C3" w:rsidRPr="00F049C3" w:rsidRDefault="00F049C3" w:rsidP="00F049C3">
            <w:pPr>
              <w:pStyle w:val="Tabletext"/>
            </w:pPr>
            <w:proofErr w:type="spellStart"/>
            <w:r w:rsidRPr="00F049C3">
              <w:t>Limmen</w:t>
            </w:r>
            <w:proofErr w:type="spellEnd"/>
            <w:r w:rsidRPr="00F049C3">
              <w:t xml:space="preserve"> Bight</w:t>
            </w:r>
          </w:p>
        </w:tc>
        <w:tc>
          <w:tcPr>
            <w:tcW w:w="1701" w:type="dxa"/>
          </w:tcPr>
          <w:p w14:paraId="4D06CF2B" w14:textId="77777777" w:rsidR="00F049C3" w:rsidRPr="00F049C3" w:rsidRDefault="00F049C3" w:rsidP="00306CBA">
            <w:pPr>
              <w:pStyle w:val="Tabletext"/>
              <w:jc w:val="right"/>
              <w:rPr>
                <w:b/>
                <w:bCs/>
              </w:rPr>
            </w:pPr>
            <w:r w:rsidRPr="00F049C3">
              <w:t>30 March 1978</w:t>
            </w:r>
          </w:p>
        </w:tc>
        <w:tc>
          <w:tcPr>
            <w:tcW w:w="1276" w:type="dxa"/>
          </w:tcPr>
          <w:p w14:paraId="1946765F" w14:textId="77777777" w:rsidR="00F049C3" w:rsidRPr="00F049C3" w:rsidRDefault="00F049C3" w:rsidP="00306CBA">
            <w:pPr>
              <w:pStyle w:val="Tabletext"/>
              <w:jc w:val="right"/>
              <w:rPr>
                <w:b/>
                <w:bCs/>
              </w:rPr>
            </w:pPr>
            <w:r w:rsidRPr="00F049C3">
              <w:t>5/NLC</w:t>
            </w:r>
          </w:p>
        </w:tc>
      </w:tr>
      <w:tr w:rsidR="00F049C3" w:rsidRPr="00F049C3" w14:paraId="678D7659" w14:textId="77777777" w:rsidTr="00C246D3">
        <w:tc>
          <w:tcPr>
            <w:tcW w:w="3510" w:type="dxa"/>
          </w:tcPr>
          <w:p w14:paraId="5BE04954" w14:textId="77777777" w:rsidR="00F049C3" w:rsidRPr="00F049C3" w:rsidRDefault="00F049C3" w:rsidP="00F049C3">
            <w:pPr>
              <w:pStyle w:val="Tabletext"/>
            </w:pPr>
            <w:r w:rsidRPr="00F049C3">
              <w:t>Litchfield Region</w:t>
            </w:r>
          </w:p>
        </w:tc>
        <w:tc>
          <w:tcPr>
            <w:tcW w:w="1701" w:type="dxa"/>
          </w:tcPr>
          <w:p w14:paraId="466A0E02" w14:textId="77777777" w:rsidR="00F049C3" w:rsidRPr="00F049C3" w:rsidRDefault="00F049C3" w:rsidP="00306CBA">
            <w:pPr>
              <w:pStyle w:val="Tabletext"/>
              <w:jc w:val="right"/>
              <w:rPr>
                <w:b/>
                <w:bCs/>
              </w:rPr>
            </w:pPr>
            <w:r w:rsidRPr="00F049C3">
              <w:t>29 May 1997</w:t>
            </w:r>
          </w:p>
        </w:tc>
        <w:tc>
          <w:tcPr>
            <w:tcW w:w="1276" w:type="dxa"/>
          </w:tcPr>
          <w:p w14:paraId="6DA82B2E" w14:textId="77777777" w:rsidR="00F049C3" w:rsidRPr="00F049C3" w:rsidRDefault="00F049C3" w:rsidP="00306CBA">
            <w:pPr>
              <w:pStyle w:val="Tabletext"/>
              <w:jc w:val="right"/>
              <w:rPr>
                <w:b/>
                <w:bCs/>
              </w:rPr>
            </w:pPr>
            <w:r w:rsidRPr="00F049C3">
              <w:t>169/NLC</w:t>
            </w:r>
          </w:p>
        </w:tc>
      </w:tr>
      <w:tr w:rsidR="00F049C3" w:rsidRPr="00F049C3" w14:paraId="5410815A" w14:textId="77777777" w:rsidTr="00C246D3">
        <w:tc>
          <w:tcPr>
            <w:tcW w:w="3510" w:type="dxa"/>
          </w:tcPr>
          <w:p w14:paraId="3902313D" w14:textId="77777777" w:rsidR="00F049C3" w:rsidRPr="00F049C3" w:rsidRDefault="00F049C3" w:rsidP="00F049C3">
            <w:pPr>
              <w:pStyle w:val="Tabletext"/>
            </w:pPr>
            <w:proofErr w:type="spellStart"/>
            <w:r w:rsidRPr="00F049C3">
              <w:t>Lorella</w:t>
            </w:r>
            <w:proofErr w:type="spellEnd"/>
            <w:r w:rsidRPr="00F049C3">
              <w:t xml:space="preserve"> Region </w:t>
            </w:r>
          </w:p>
        </w:tc>
        <w:tc>
          <w:tcPr>
            <w:tcW w:w="1701" w:type="dxa"/>
          </w:tcPr>
          <w:p w14:paraId="2427C322" w14:textId="77777777" w:rsidR="00F049C3" w:rsidRPr="00F049C3" w:rsidRDefault="00F049C3" w:rsidP="00306CBA">
            <w:pPr>
              <w:pStyle w:val="Tabletext"/>
              <w:jc w:val="right"/>
              <w:rPr>
                <w:b/>
                <w:bCs/>
              </w:rPr>
            </w:pPr>
            <w:r w:rsidRPr="00F049C3">
              <w:t>29 May 1997</w:t>
            </w:r>
          </w:p>
        </w:tc>
        <w:tc>
          <w:tcPr>
            <w:tcW w:w="1276" w:type="dxa"/>
          </w:tcPr>
          <w:p w14:paraId="2475BE41" w14:textId="77777777" w:rsidR="00F049C3" w:rsidRPr="00F049C3" w:rsidRDefault="00F049C3" w:rsidP="00306CBA">
            <w:pPr>
              <w:pStyle w:val="Tabletext"/>
              <w:jc w:val="right"/>
              <w:rPr>
                <w:b/>
                <w:bCs/>
              </w:rPr>
            </w:pPr>
            <w:r w:rsidRPr="00F049C3">
              <w:t>199/NLC</w:t>
            </w:r>
          </w:p>
        </w:tc>
      </w:tr>
      <w:tr w:rsidR="00F049C3" w:rsidRPr="00F049C3" w14:paraId="04230B08" w14:textId="77777777" w:rsidTr="00C246D3">
        <w:tc>
          <w:tcPr>
            <w:tcW w:w="3510" w:type="dxa"/>
          </w:tcPr>
          <w:p w14:paraId="183F4D50" w14:textId="77777777" w:rsidR="00F049C3" w:rsidRPr="00F049C3" w:rsidRDefault="00F049C3" w:rsidP="00F049C3">
            <w:pPr>
              <w:pStyle w:val="Tabletext"/>
            </w:pPr>
            <w:r w:rsidRPr="00F049C3">
              <w:t>Loves Creek</w:t>
            </w:r>
          </w:p>
        </w:tc>
        <w:tc>
          <w:tcPr>
            <w:tcW w:w="1701" w:type="dxa"/>
          </w:tcPr>
          <w:p w14:paraId="4F85B3F4" w14:textId="77777777" w:rsidR="00F049C3" w:rsidRPr="00F049C3" w:rsidRDefault="00F049C3" w:rsidP="00306CBA">
            <w:pPr>
              <w:pStyle w:val="Tabletext"/>
              <w:jc w:val="right"/>
              <w:rPr>
                <w:b/>
                <w:bCs/>
              </w:rPr>
            </w:pPr>
            <w:r w:rsidRPr="00F049C3">
              <w:t>27 November 1992</w:t>
            </w:r>
          </w:p>
        </w:tc>
        <w:tc>
          <w:tcPr>
            <w:tcW w:w="1276" w:type="dxa"/>
          </w:tcPr>
          <w:p w14:paraId="575572D4" w14:textId="77777777" w:rsidR="00F049C3" w:rsidRPr="00F049C3" w:rsidRDefault="00F049C3" w:rsidP="00306CBA">
            <w:pPr>
              <w:pStyle w:val="Tabletext"/>
              <w:jc w:val="right"/>
              <w:rPr>
                <w:b/>
                <w:bCs/>
              </w:rPr>
            </w:pPr>
            <w:r w:rsidRPr="00F049C3">
              <w:t>143/CLC</w:t>
            </w:r>
          </w:p>
        </w:tc>
      </w:tr>
      <w:tr w:rsidR="00F049C3" w:rsidRPr="00F049C3" w14:paraId="6A970C30" w14:textId="77777777" w:rsidTr="00C246D3">
        <w:tc>
          <w:tcPr>
            <w:tcW w:w="3510" w:type="dxa"/>
          </w:tcPr>
          <w:p w14:paraId="4F6AE77B" w14:textId="77777777" w:rsidR="00F049C3" w:rsidRPr="00F049C3" w:rsidRDefault="00F049C3" w:rsidP="00F049C3">
            <w:pPr>
              <w:pStyle w:val="Tabletext"/>
            </w:pPr>
            <w:r w:rsidRPr="00F049C3">
              <w:t>Loves Creek (Supplementary)</w:t>
            </w:r>
          </w:p>
        </w:tc>
        <w:tc>
          <w:tcPr>
            <w:tcW w:w="1701" w:type="dxa"/>
          </w:tcPr>
          <w:p w14:paraId="533F2EA7" w14:textId="77777777" w:rsidR="00F049C3" w:rsidRPr="00F049C3" w:rsidRDefault="00F049C3" w:rsidP="00306CBA">
            <w:pPr>
              <w:pStyle w:val="Tabletext"/>
              <w:jc w:val="right"/>
              <w:rPr>
                <w:b/>
                <w:bCs/>
              </w:rPr>
            </w:pPr>
            <w:r w:rsidRPr="00F049C3">
              <w:t>4 June 1997</w:t>
            </w:r>
          </w:p>
        </w:tc>
        <w:tc>
          <w:tcPr>
            <w:tcW w:w="1276" w:type="dxa"/>
          </w:tcPr>
          <w:p w14:paraId="39ED95C2" w14:textId="77777777" w:rsidR="00F049C3" w:rsidRPr="00F049C3" w:rsidRDefault="00F049C3" w:rsidP="00306CBA">
            <w:pPr>
              <w:pStyle w:val="Tabletext"/>
              <w:jc w:val="right"/>
              <w:rPr>
                <w:b/>
                <w:bCs/>
              </w:rPr>
            </w:pPr>
            <w:r w:rsidRPr="00F049C3">
              <w:t>225/CLC</w:t>
            </w:r>
          </w:p>
        </w:tc>
      </w:tr>
      <w:tr w:rsidR="00F049C3" w:rsidRPr="00F049C3" w14:paraId="7335264A" w14:textId="77777777" w:rsidTr="00C246D3">
        <w:tc>
          <w:tcPr>
            <w:tcW w:w="3510" w:type="dxa"/>
          </w:tcPr>
          <w:p w14:paraId="3FBB900A" w14:textId="77777777" w:rsidR="00F049C3" w:rsidRPr="00F049C3" w:rsidRDefault="00F049C3" w:rsidP="00F049C3">
            <w:pPr>
              <w:pStyle w:val="Tabletext"/>
            </w:pPr>
            <w:r w:rsidRPr="00F049C3">
              <w:t>Lower Daly</w:t>
            </w:r>
          </w:p>
        </w:tc>
        <w:tc>
          <w:tcPr>
            <w:tcW w:w="1701" w:type="dxa"/>
          </w:tcPr>
          <w:p w14:paraId="19919A1D" w14:textId="77777777" w:rsidR="00F049C3" w:rsidRPr="00F049C3" w:rsidRDefault="00F049C3" w:rsidP="00306CBA">
            <w:pPr>
              <w:pStyle w:val="Tabletext"/>
              <w:jc w:val="right"/>
              <w:rPr>
                <w:b/>
                <w:bCs/>
              </w:rPr>
            </w:pPr>
            <w:r w:rsidRPr="00F049C3">
              <w:t>16 November 1983</w:t>
            </w:r>
          </w:p>
        </w:tc>
        <w:tc>
          <w:tcPr>
            <w:tcW w:w="1276" w:type="dxa"/>
          </w:tcPr>
          <w:p w14:paraId="01D21325" w14:textId="77777777" w:rsidR="00F049C3" w:rsidRPr="00F049C3" w:rsidRDefault="00F049C3" w:rsidP="00306CBA">
            <w:pPr>
              <w:pStyle w:val="Tabletext"/>
              <w:jc w:val="right"/>
              <w:rPr>
                <w:b/>
                <w:bCs/>
              </w:rPr>
            </w:pPr>
            <w:r w:rsidRPr="00F049C3">
              <w:t>68/NLC</w:t>
            </w:r>
          </w:p>
        </w:tc>
      </w:tr>
      <w:tr w:rsidR="00F049C3" w:rsidRPr="00F049C3" w14:paraId="2B6F01D5" w14:textId="77777777" w:rsidTr="00C246D3">
        <w:tc>
          <w:tcPr>
            <w:tcW w:w="3510" w:type="dxa"/>
          </w:tcPr>
          <w:p w14:paraId="590AD966" w14:textId="77777777" w:rsidR="00F049C3" w:rsidRPr="00F049C3" w:rsidRDefault="00F049C3" w:rsidP="00F049C3">
            <w:pPr>
              <w:pStyle w:val="Tabletext"/>
            </w:pPr>
            <w:r w:rsidRPr="00F049C3">
              <w:t>Lower Roper River</w:t>
            </w:r>
          </w:p>
        </w:tc>
        <w:tc>
          <w:tcPr>
            <w:tcW w:w="1701" w:type="dxa"/>
          </w:tcPr>
          <w:p w14:paraId="1042F9D8" w14:textId="77777777" w:rsidR="00F049C3" w:rsidRPr="00F049C3" w:rsidRDefault="00F049C3" w:rsidP="00306CBA">
            <w:pPr>
              <w:pStyle w:val="Tabletext"/>
              <w:jc w:val="right"/>
              <w:rPr>
                <w:b/>
                <w:bCs/>
              </w:rPr>
            </w:pPr>
            <w:r w:rsidRPr="00F049C3">
              <w:t>16 November 1983</w:t>
            </w:r>
          </w:p>
        </w:tc>
        <w:tc>
          <w:tcPr>
            <w:tcW w:w="1276" w:type="dxa"/>
          </w:tcPr>
          <w:p w14:paraId="74779A7F" w14:textId="77777777" w:rsidR="00F049C3" w:rsidRPr="00F049C3" w:rsidRDefault="00F049C3" w:rsidP="00306CBA">
            <w:pPr>
              <w:pStyle w:val="Tabletext"/>
              <w:jc w:val="right"/>
              <w:rPr>
                <w:b/>
                <w:bCs/>
              </w:rPr>
            </w:pPr>
            <w:r w:rsidRPr="00F049C3">
              <w:t>70/NLC</w:t>
            </w:r>
          </w:p>
        </w:tc>
      </w:tr>
      <w:tr w:rsidR="00F049C3" w:rsidRPr="00F049C3" w14:paraId="752821E6" w14:textId="77777777" w:rsidTr="00C246D3">
        <w:tc>
          <w:tcPr>
            <w:tcW w:w="3510" w:type="dxa"/>
          </w:tcPr>
          <w:p w14:paraId="5CA6206B" w14:textId="77777777" w:rsidR="00F049C3" w:rsidRPr="00F049C3" w:rsidRDefault="00F049C3" w:rsidP="00F049C3">
            <w:pPr>
              <w:pStyle w:val="Tabletext"/>
            </w:pPr>
            <w:proofErr w:type="spellStart"/>
            <w:r w:rsidRPr="00F049C3">
              <w:t>Lungkurrangayi</w:t>
            </w:r>
            <w:proofErr w:type="spellEnd"/>
          </w:p>
        </w:tc>
        <w:tc>
          <w:tcPr>
            <w:tcW w:w="1701" w:type="dxa"/>
          </w:tcPr>
          <w:p w14:paraId="6C36931E" w14:textId="77777777" w:rsidR="00F049C3" w:rsidRPr="00F049C3" w:rsidRDefault="00F049C3" w:rsidP="00306CBA">
            <w:pPr>
              <w:pStyle w:val="Tabletext"/>
              <w:jc w:val="right"/>
              <w:rPr>
                <w:b/>
                <w:bCs/>
              </w:rPr>
            </w:pPr>
            <w:r w:rsidRPr="00F049C3">
              <w:t>30 November 1994</w:t>
            </w:r>
          </w:p>
        </w:tc>
        <w:tc>
          <w:tcPr>
            <w:tcW w:w="1276" w:type="dxa"/>
          </w:tcPr>
          <w:p w14:paraId="04B6D578" w14:textId="77777777" w:rsidR="00F049C3" w:rsidRPr="00F049C3" w:rsidRDefault="00F049C3" w:rsidP="00306CBA">
            <w:pPr>
              <w:pStyle w:val="Tabletext"/>
              <w:jc w:val="right"/>
              <w:rPr>
                <w:b/>
                <w:bCs/>
              </w:rPr>
            </w:pPr>
            <w:r w:rsidRPr="00F049C3">
              <w:t>152/NLC</w:t>
            </w:r>
          </w:p>
        </w:tc>
      </w:tr>
      <w:tr w:rsidR="00F049C3" w:rsidRPr="00F049C3" w14:paraId="4948E537" w14:textId="77777777" w:rsidTr="00C246D3">
        <w:tc>
          <w:tcPr>
            <w:tcW w:w="3510" w:type="dxa"/>
          </w:tcPr>
          <w:p w14:paraId="1FA9756F" w14:textId="77777777" w:rsidR="00F049C3" w:rsidRPr="00F049C3" w:rsidRDefault="00F049C3" w:rsidP="00F049C3">
            <w:pPr>
              <w:pStyle w:val="Tabletext"/>
            </w:pPr>
            <w:proofErr w:type="spellStart"/>
            <w:r w:rsidRPr="00F049C3">
              <w:t>Malngin</w:t>
            </w:r>
            <w:proofErr w:type="spellEnd"/>
            <w:r w:rsidRPr="00F049C3">
              <w:t xml:space="preserve"> and </w:t>
            </w:r>
            <w:proofErr w:type="spellStart"/>
            <w:r w:rsidRPr="00F049C3">
              <w:t>Nyinin</w:t>
            </w:r>
            <w:proofErr w:type="spellEnd"/>
            <w:r w:rsidRPr="00F049C3">
              <w:t xml:space="preserve"> Claim to Mistake Creek</w:t>
            </w:r>
          </w:p>
        </w:tc>
        <w:tc>
          <w:tcPr>
            <w:tcW w:w="1701" w:type="dxa"/>
          </w:tcPr>
          <w:p w14:paraId="430AE6FC" w14:textId="77777777" w:rsidR="00F049C3" w:rsidRPr="00F049C3" w:rsidRDefault="00F049C3" w:rsidP="00306CBA">
            <w:pPr>
              <w:pStyle w:val="Tabletext"/>
              <w:jc w:val="right"/>
              <w:rPr>
                <w:b/>
                <w:bCs/>
              </w:rPr>
            </w:pPr>
            <w:r w:rsidRPr="00F049C3">
              <w:t>19 September 1991</w:t>
            </w:r>
          </w:p>
        </w:tc>
        <w:tc>
          <w:tcPr>
            <w:tcW w:w="1276" w:type="dxa"/>
          </w:tcPr>
          <w:p w14:paraId="144C2C37" w14:textId="77777777" w:rsidR="00F049C3" w:rsidRPr="00F049C3" w:rsidRDefault="00F049C3" w:rsidP="00306CBA">
            <w:pPr>
              <w:pStyle w:val="Tabletext"/>
              <w:jc w:val="right"/>
              <w:rPr>
                <w:b/>
                <w:bCs/>
              </w:rPr>
            </w:pPr>
            <w:r w:rsidRPr="00F049C3">
              <w:t>133/CLC</w:t>
            </w:r>
          </w:p>
        </w:tc>
      </w:tr>
      <w:tr w:rsidR="00F049C3" w:rsidRPr="00F049C3" w14:paraId="546BB3A0" w14:textId="77777777" w:rsidTr="00C246D3">
        <w:tc>
          <w:tcPr>
            <w:tcW w:w="3510" w:type="dxa"/>
          </w:tcPr>
          <w:p w14:paraId="0C8E4168" w14:textId="77777777" w:rsidR="00F049C3" w:rsidRPr="00F049C3" w:rsidRDefault="00F049C3" w:rsidP="00F049C3">
            <w:pPr>
              <w:pStyle w:val="Tabletext"/>
            </w:pPr>
            <w:proofErr w:type="spellStart"/>
            <w:r w:rsidRPr="00F049C3">
              <w:lastRenderedPageBreak/>
              <w:t>Manangoora</w:t>
            </w:r>
            <w:proofErr w:type="spellEnd"/>
            <w:r w:rsidRPr="00F049C3">
              <w:t xml:space="preserve"> Area</w:t>
            </w:r>
          </w:p>
        </w:tc>
        <w:tc>
          <w:tcPr>
            <w:tcW w:w="1701" w:type="dxa"/>
          </w:tcPr>
          <w:p w14:paraId="486FDEC4" w14:textId="77777777" w:rsidR="00F049C3" w:rsidRPr="00F049C3" w:rsidRDefault="00F049C3" w:rsidP="00306CBA">
            <w:pPr>
              <w:pStyle w:val="Tabletext"/>
              <w:jc w:val="right"/>
              <w:rPr>
                <w:b/>
                <w:bCs/>
              </w:rPr>
            </w:pPr>
            <w:r w:rsidRPr="00F049C3">
              <w:t>16 November 1983</w:t>
            </w:r>
          </w:p>
        </w:tc>
        <w:tc>
          <w:tcPr>
            <w:tcW w:w="1276" w:type="dxa"/>
          </w:tcPr>
          <w:p w14:paraId="06C1D096" w14:textId="77777777" w:rsidR="00F049C3" w:rsidRPr="00F049C3" w:rsidRDefault="00F049C3" w:rsidP="00306CBA">
            <w:pPr>
              <w:pStyle w:val="Tabletext"/>
              <w:jc w:val="right"/>
              <w:rPr>
                <w:b/>
                <w:bCs/>
              </w:rPr>
            </w:pPr>
            <w:r w:rsidRPr="00F049C3">
              <w:t>75/NLC</w:t>
            </w:r>
          </w:p>
        </w:tc>
      </w:tr>
      <w:tr w:rsidR="00F049C3" w:rsidRPr="00F049C3" w14:paraId="4E05153F" w14:textId="77777777" w:rsidTr="00C246D3">
        <w:tc>
          <w:tcPr>
            <w:tcW w:w="3510" w:type="dxa"/>
          </w:tcPr>
          <w:p w14:paraId="42D6F69D" w14:textId="77777777" w:rsidR="00F049C3" w:rsidRPr="00F049C3" w:rsidRDefault="00F049C3" w:rsidP="00F049C3">
            <w:pPr>
              <w:pStyle w:val="Tabletext"/>
            </w:pPr>
            <w:proofErr w:type="spellStart"/>
            <w:r w:rsidRPr="00F049C3">
              <w:t>Manangoora</w:t>
            </w:r>
            <w:proofErr w:type="spellEnd"/>
            <w:r w:rsidRPr="00F049C3">
              <w:t xml:space="preserve"> Region</w:t>
            </w:r>
          </w:p>
        </w:tc>
        <w:tc>
          <w:tcPr>
            <w:tcW w:w="1701" w:type="dxa"/>
          </w:tcPr>
          <w:p w14:paraId="4BBFB7AE" w14:textId="77777777" w:rsidR="00F049C3" w:rsidRPr="00F049C3" w:rsidRDefault="00F049C3" w:rsidP="00306CBA">
            <w:pPr>
              <w:pStyle w:val="Tabletext"/>
              <w:jc w:val="right"/>
              <w:rPr>
                <w:b/>
                <w:bCs/>
              </w:rPr>
            </w:pPr>
            <w:r w:rsidRPr="00F049C3">
              <w:t>29 May 1997</w:t>
            </w:r>
          </w:p>
        </w:tc>
        <w:tc>
          <w:tcPr>
            <w:tcW w:w="1276" w:type="dxa"/>
          </w:tcPr>
          <w:p w14:paraId="14F67577" w14:textId="77777777" w:rsidR="00F049C3" w:rsidRPr="00F049C3" w:rsidRDefault="00F049C3" w:rsidP="00306CBA">
            <w:pPr>
              <w:pStyle w:val="Tabletext"/>
              <w:jc w:val="right"/>
              <w:rPr>
                <w:b/>
                <w:bCs/>
              </w:rPr>
            </w:pPr>
            <w:r w:rsidRPr="00F049C3">
              <w:t>185/NLC</w:t>
            </w:r>
          </w:p>
        </w:tc>
      </w:tr>
      <w:tr w:rsidR="00F049C3" w:rsidRPr="00F049C3" w14:paraId="5F3A9D71" w14:textId="77777777" w:rsidTr="00C246D3">
        <w:tc>
          <w:tcPr>
            <w:tcW w:w="3510" w:type="dxa"/>
          </w:tcPr>
          <w:p w14:paraId="340CE283" w14:textId="77777777" w:rsidR="00F049C3" w:rsidRPr="00F049C3" w:rsidRDefault="00F049C3" w:rsidP="00F049C3">
            <w:pPr>
              <w:pStyle w:val="Tabletext"/>
            </w:pPr>
            <w:proofErr w:type="spellStart"/>
            <w:r w:rsidRPr="00F049C3">
              <w:t>Maningrida</w:t>
            </w:r>
            <w:proofErr w:type="spellEnd"/>
            <w:r w:rsidRPr="00F049C3">
              <w:t xml:space="preserve"> Area</w:t>
            </w:r>
          </w:p>
        </w:tc>
        <w:tc>
          <w:tcPr>
            <w:tcW w:w="1701" w:type="dxa"/>
          </w:tcPr>
          <w:p w14:paraId="6D5A8026" w14:textId="77777777" w:rsidR="00F049C3" w:rsidRPr="00F049C3" w:rsidRDefault="00F049C3" w:rsidP="00306CBA">
            <w:pPr>
              <w:pStyle w:val="Tabletext"/>
              <w:jc w:val="right"/>
              <w:rPr>
                <w:b/>
                <w:bCs/>
              </w:rPr>
            </w:pPr>
            <w:r w:rsidRPr="00F049C3">
              <w:t>29 May 1997</w:t>
            </w:r>
          </w:p>
        </w:tc>
        <w:tc>
          <w:tcPr>
            <w:tcW w:w="1276" w:type="dxa"/>
          </w:tcPr>
          <w:p w14:paraId="43F3135D" w14:textId="77777777" w:rsidR="00F049C3" w:rsidRPr="00F049C3" w:rsidRDefault="00F049C3" w:rsidP="00306CBA">
            <w:pPr>
              <w:pStyle w:val="Tabletext"/>
              <w:jc w:val="right"/>
              <w:rPr>
                <w:b/>
                <w:bCs/>
              </w:rPr>
            </w:pPr>
            <w:r w:rsidRPr="00F049C3">
              <w:t>194/NLC</w:t>
            </w:r>
          </w:p>
        </w:tc>
      </w:tr>
      <w:tr w:rsidR="00F049C3" w:rsidRPr="00F049C3" w14:paraId="3F7782DC" w14:textId="77777777" w:rsidTr="00C246D3">
        <w:tc>
          <w:tcPr>
            <w:tcW w:w="3510" w:type="dxa"/>
          </w:tcPr>
          <w:p w14:paraId="66B6DCE7" w14:textId="77777777" w:rsidR="00F049C3" w:rsidRPr="00F049C3" w:rsidRDefault="00F049C3" w:rsidP="00F049C3">
            <w:pPr>
              <w:pStyle w:val="Tabletext"/>
            </w:pPr>
            <w:r w:rsidRPr="00F049C3">
              <w:t xml:space="preserve">Maria Island and </w:t>
            </w:r>
            <w:proofErr w:type="spellStart"/>
            <w:r w:rsidRPr="00F049C3">
              <w:t>Limmen</w:t>
            </w:r>
            <w:proofErr w:type="spellEnd"/>
            <w:r w:rsidRPr="00F049C3">
              <w:t xml:space="preserve"> Bight River</w:t>
            </w:r>
          </w:p>
        </w:tc>
        <w:tc>
          <w:tcPr>
            <w:tcW w:w="1701" w:type="dxa"/>
          </w:tcPr>
          <w:p w14:paraId="1045767E" w14:textId="77777777" w:rsidR="00F049C3" w:rsidRPr="00F049C3" w:rsidRDefault="00F049C3" w:rsidP="00306CBA">
            <w:pPr>
              <w:pStyle w:val="Tabletext"/>
              <w:jc w:val="right"/>
              <w:rPr>
                <w:b/>
                <w:bCs/>
              </w:rPr>
            </w:pPr>
            <w:r w:rsidRPr="00F049C3">
              <w:t>16 November 1983</w:t>
            </w:r>
          </w:p>
        </w:tc>
        <w:tc>
          <w:tcPr>
            <w:tcW w:w="1276" w:type="dxa"/>
          </w:tcPr>
          <w:p w14:paraId="53DF7AD1" w14:textId="77777777" w:rsidR="00F049C3" w:rsidRPr="00F049C3" w:rsidRDefault="00F049C3" w:rsidP="00306CBA">
            <w:pPr>
              <w:pStyle w:val="Tabletext"/>
              <w:jc w:val="right"/>
              <w:rPr>
                <w:b/>
                <w:bCs/>
              </w:rPr>
            </w:pPr>
            <w:r w:rsidRPr="00F049C3">
              <w:t>71/NLC</w:t>
            </w:r>
          </w:p>
        </w:tc>
      </w:tr>
      <w:tr w:rsidR="00F049C3" w:rsidRPr="00F049C3" w14:paraId="41B50CCE" w14:textId="77777777" w:rsidTr="00C246D3">
        <w:tc>
          <w:tcPr>
            <w:tcW w:w="3510" w:type="dxa"/>
          </w:tcPr>
          <w:p w14:paraId="66E41114" w14:textId="77777777" w:rsidR="00F049C3" w:rsidRPr="00F049C3" w:rsidRDefault="00F049C3" w:rsidP="00F049C3">
            <w:pPr>
              <w:pStyle w:val="Tabletext"/>
            </w:pPr>
            <w:r w:rsidRPr="00F049C3">
              <w:t>Maria Island Region</w:t>
            </w:r>
          </w:p>
        </w:tc>
        <w:tc>
          <w:tcPr>
            <w:tcW w:w="1701" w:type="dxa"/>
          </w:tcPr>
          <w:p w14:paraId="56702054" w14:textId="77777777" w:rsidR="00F049C3" w:rsidRPr="00F049C3" w:rsidRDefault="00F049C3" w:rsidP="00306CBA">
            <w:pPr>
              <w:pStyle w:val="Tabletext"/>
              <w:jc w:val="right"/>
              <w:rPr>
                <w:b/>
                <w:bCs/>
              </w:rPr>
            </w:pPr>
            <w:r w:rsidRPr="00F049C3">
              <w:t>29 May 1997</w:t>
            </w:r>
          </w:p>
        </w:tc>
        <w:tc>
          <w:tcPr>
            <w:tcW w:w="1276" w:type="dxa"/>
          </w:tcPr>
          <w:p w14:paraId="26951E38" w14:textId="77777777" w:rsidR="00F049C3" w:rsidRPr="00F049C3" w:rsidRDefault="00F049C3" w:rsidP="00306CBA">
            <w:pPr>
              <w:pStyle w:val="Tabletext"/>
              <w:jc w:val="right"/>
              <w:rPr>
                <w:b/>
                <w:bCs/>
              </w:rPr>
            </w:pPr>
            <w:r w:rsidRPr="00F049C3">
              <w:t>198/NLC</w:t>
            </w:r>
          </w:p>
        </w:tc>
      </w:tr>
      <w:tr w:rsidR="00F049C3" w:rsidRPr="00F049C3" w14:paraId="181F46F2" w14:textId="77777777" w:rsidTr="00C246D3">
        <w:tc>
          <w:tcPr>
            <w:tcW w:w="3510" w:type="dxa"/>
          </w:tcPr>
          <w:p w14:paraId="59B91918" w14:textId="77777777" w:rsidR="00F049C3" w:rsidRPr="00F049C3" w:rsidRDefault="00F049C3" w:rsidP="00F049C3">
            <w:pPr>
              <w:pStyle w:val="Tabletext"/>
            </w:pPr>
            <w:proofErr w:type="spellStart"/>
            <w:r w:rsidRPr="00F049C3">
              <w:t>Mataranka</w:t>
            </w:r>
            <w:proofErr w:type="spellEnd"/>
            <w:r w:rsidRPr="00F049C3">
              <w:t xml:space="preserve"> Area</w:t>
            </w:r>
          </w:p>
        </w:tc>
        <w:tc>
          <w:tcPr>
            <w:tcW w:w="1701" w:type="dxa"/>
          </w:tcPr>
          <w:p w14:paraId="2D049AE4" w14:textId="77777777" w:rsidR="00F049C3" w:rsidRPr="00F049C3" w:rsidRDefault="00F049C3" w:rsidP="00306CBA">
            <w:pPr>
              <w:pStyle w:val="Tabletext"/>
              <w:jc w:val="right"/>
              <w:rPr>
                <w:b/>
                <w:bCs/>
              </w:rPr>
            </w:pPr>
            <w:r w:rsidRPr="00F049C3">
              <w:t>16 November 1983</w:t>
            </w:r>
          </w:p>
        </w:tc>
        <w:tc>
          <w:tcPr>
            <w:tcW w:w="1276" w:type="dxa"/>
          </w:tcPr>
          <w:p w14:paraId="24B6E942" w14:textId="77777777" w:rsidR="00F049C3" w:rsidRPr="00F049C3" w:rsidRDefault="00F049C3" w:rsidP="00306CBA">
            <w:pPr>
              <w:pStyle w:val="Tabletext"/>
              <w:jc w:val="right"/>
              <w:rPr>
                <w:b/>
                <w:bCs/>
              </w:rPr>
            </w:pPr>
            <w:r w:rsidRPr="00F049C3">
              <w:t>69/NLC</w:t>
            </w:r>
          </w:p>
        </w:tc>
      </w:tr>
      <w:tr w:rsidR="00F049C3" w:rsidRPr="00F049C3" w14:paraId="2B9D340F" w14:textId="77777777" w:rsidTr="00C246D3">
        <w:tc>
          <w:tcPr>
            <w:tcW w:w="3510" w:type="dxa"/>
          </w:tcPr>
          <w:p w14:paraId="02F16DB6" w14:textId="77777777" w:rsidR="00F049C3" w:rsidRPr="00F049C3" w:rsidRDefault="00F049C3" w:rsidP="00054A01">
            <w:pPr>
              <w:pStyle w:val="Tabletext"/>
            </w:pPr>
            <w:proofErr w:type="spellStart"/>
            <w:r w:rsidRPr="00F049C3">
              <w:t>Mataranka</w:t>
            </w:r>
            <w:proofErr w:type="spellEnd"/>
            <w:r w:rsidRPr="00F049C3">
              <w:t xml:space="preserve"> Area (</w:t>
            </w:r>
            <w:r w:rsidR="00054A01" w:rsidRPr="00F049C3">
              <w:t>NT</w:t>
            </w:r>
            <w:r w:rsidR="00054A01">
              <w:t> </w:t>
            </w:r>
            <w:r w:rsidR="00054A01" w:rsidRPr="00F049C3">
              <w:t>Portion</w:t>
            </w:r>
            <w:r w:rsidR="00054A01">
              <w:t> </w:t>
            </w:r>
            <w:r w:rsidRPr="00F049C3">
              <w:t>916)</w:t>
            </w:r>
          </w:p>
        </w:tc>
        <w:tc>
          <w:tcPr>
            <w:tcW w:w="1701" w:type="dxa"/>
          </w:tcPr>
          <w:p w14:paraId="030A90A6" w14:textId="77777777" w:rsidR="00F049C3" w:rsidRPr="00F049C3" w:rsidRDefault="00F049C3" w:rsidP="00306CBA">
            <w:pPr>
              <w:pStyle w:val="Tabletext"/>
              <w:jc w:val="right"/>
              <w:rPr>
                <w:b/>
                <w:bCs/>
              </w:rPr>
            </w:pPr>
            <w:r w:rsidRPr="00F049C3">
              <w:t>17 May 1990</w:t>
            </w:r>
          </w:p>
        </w:tc>
        <w:tc>
          <w:tcPr>
            <w:tcW w:w="1276" w:type="dxa"/>
          </w:tcPr>
          <w:p w14:paraId="475BE641" w14:textId="77777777" w:rsidR="00F049C3" w:rsidRPr="00F049C3" w:rsidRDefault="00F049C3" w:rsidP="00306CBA">
            <w:pPr>
              <w:pStyle w:val="Tabletext"/>
              <w:jc w:val="right"/>
              <w:rPr>
                <w:b/>
                <w:bCs/>
              </w:rPr>
            </w:pPr>
            <w:r w:rsidRPr="00F049C3">
              <w:t>129/NLC</w:t>
            </w:r>
          </w:p>
        </w:tc>
      </w:tr>
      <w:tr w:rsidR="00F049C3" w:rsidRPr="00F049C3" w14:paraId="61AD3EDB" w14:textId="77777777" w:rsidTr="00C246D3">
        <w:tc>
          <w:tcPr>
            <w:tcW w:w="3510" w:type="dxa"/>
          </w:tcPr>
          <w:p w14:paraId="48E2FD96" w14:textId="77777777" w:rsidR="00F049C3" w:rsidRPr="00F049C3" w:rsidRDefault="00F049C3" w:rsidP="00F049C3">
            <w:pPr>
              <w:pStyle w:val="Tabletext"/>
            </w:pPr>
            <w:proofErr w:type="spellStart"/>
            <w:r w:rsidRPr="00F049C3">
              <w:t>Mataranka</w:t>
            </w:r>
            <w:proofErr w:type="spellEnd"/>
            <w:r w:rsidRPr="00F049C3">
              <w:t xml:space="preserve"> Region II</w:t>
            </w:r>
          </w:p>
        </w:tc>
        <w:tc>
          <w:tcPr>
            <w:tcW w:w="1701" w:type="dxa"/>
          </w:tcPr>
          <w:p w14:paraId="4727510A" w14:textId="77777777" w:rsidR="00F049C3" w:rsidRPr="00F049C3" w:rsidRDefault="00F049C3" w:rsidP="00306CBA">
            <w:pPr>
              <w:pStyle w:val="Tabletext"/>
              <w:jc w:val="right"/>
              <w:rPr>
                <w:b/>
                <w:bCs/>
              </w:rPr>
            </w:pPr>
            <w:r w:rsidRPr="00F049C3">
              <w:t>4 June 1997</w:t>
            </w:r>
          </w:p>
        </w:tc>
        <w:tc>
          <w:tcPr>
            <w:tcW w:w="1276" w:type="dxa"/>
          </w:tcPr>
          <w:p w14:paraId="4A5CB58A" w14:textId="77777777" w:rsidR="00F049C3" w:rsidRPr="00F049C3" w:rsidRDefault="00F049C3" w:rsidP="00306CBA">
            <w:pPr>
              <w:pStyle w:val="Tabletext"/>
              <w:jc w:val="right"/>
              <w:rPr>
                <w:b/>
                <w:bCs/>
              </w:rPr>
            </w:pPr>
            <w:r w:rsidRPr="00F049C3">
              <w:t>239/NLC</w:t>
            </w:r>
          </w:p>
        </w:tc>
      </w:tr>
      <w:tr w:rsidR="00F049C3" w:rsidRPr="00F049C3" w14:paraId="0BF77E2C" w14:textId="77777777" w:rsidTr="00C246D3">
        <w:tc>
          <w:tcPr>
            <w:tcW w:w="3510" w:type="dxa"/>
          </w:tcPr>
          <w:p w14:paraId="4E513B96" w14:textId="77777777" w:rsidR="00F049C3" w:rsidRPr="00F049C3" w:rsidRDefault="00F049C3" w:rsidP="00F049C3">
            <w:pPr>
              <w:pStyle w:val="Tabletext"/>
            </w:pPr>
            <w:proofErr w:type="spellStart"/>
            <w:r w:rsidRPr="00F049C3">
              <w:t>Mataranka</w:t>
            </w:r>
            <w:proofErr w:type="spellEnd"/>
            <w:r w:rsidRPr="00F049C3">
              <w:t xml:space="preserve"> to Fergusson River Area</w:t>
            </w:r>
          </w:p>
        </w:tc>
        <w:tc>
          <w:tcPr>
            <w:tcW w:w="1701" w:type="dxa"/>
          </w:tcPr>
          <w:p w14:paraId="1D67D624" w14:textId="77777777" w:rsidR="00F049C3" w:rsidRPr="00F049C3" w:rsidRDefault="00F049C3" w:rsidP="00306CBA">
            <w:pPr>
              <w:pStyle w:val="Tabletext"/>
              <w:jc w:val="right"/>
            </w:pPr>
            <w:r w:rsidRPr="00F049C3">
              <w:t>4 June 1997</w:t>
            </w:r>
          </w:p>
        </w:tc>
        <w:tc>
          <w:tcPr>
            <w:tcW w:w="1276" w:type="dxa"/>
          </w:tcPr>
          <w:p w14:paraId="338EE517" w14:textId="77777777" w:rsidR="00F049C3" w:rsidRPr="00F049C3" w:rsidRDefault="00F049C3" w:rsidP="00306CBA">
            <w:pPr>
              <w:pStyle w:val="Tabletext"/>
              <w:jc w:val="right"/>
              <w:rPr>
                <w:b/>
                <w:bCs/>
              </w:rPr>
            </w:pPr>
            <w:r w:rsidRPr="00F049C3">
              <w:t>248/NLC</w:t>
            </w:r>
          </w:p>
        </w:tc>
      </w:tr>
      <w:tr w:rsidR="00F049C3" w:rsidRPr="00F049C3" w14:paraId="3E2B9264" w14:textId="77777777" w:rsidTr="00C246D3">
        <w:tc>
          <w:tcPr>
            <w:tcW w:w="3510" w:type="dxa"/>
          </w:tcPr>
          <w:p w14:paraId="30B01728" w14:textId="77777777" w:rsidR="00F049C3" w:rsidRPr="00F049C3" w:rsidRDefault="00F049C3" w:rsidP="00F049C3">
            <w:pPr>
              <w:pStyle w:val="Tabletext"/>
            </w:pPr>
            <w:proofErr w:type="spellStart"/>
            <w:r w:rsidRPr="00F049C3">
              <w:t>Mbungara</w:t>
            </w:r>
            <w:proofErr w:type="spellEnd"/>
          </w:p>
        </w:tc>
        <w:tc>
          <w:tcPr>
            <w:tcW w:w="1701" w:type="dxa"/>
          </w:tcPr>
          <w:p w14:paraId="6E7523B5" w14:textId="77777777" w:rsidR="00F049C3" w:rsidRPr="00F049C3" w:rsidRDefault="00F049C3" w:rsidP="00306CBA">
            <w:pPr>
              <w:pStyle w:val="Tabletext"/>
              <w:jc w:val="right"/>
              <w:rPr>
                <w:b/>
                <w:bCs/>
              </w:rPr>
            </w:pPr>
            <w:r w:rsidRPr="00F049C3">
              <w:t>4 June 1997</w:t>
            </w:r>
          </w:p>
        </w:tc>
        <w:tc>
          <w:tcPr>
            <w:tcW w:w="1276" w:type="dxa"/>
          </w:tcPr>
          <w:p w14:paraId="1EE7D037" w14:textId="77777777" w:rsidR="00F049C3" w:rsidRPr="00F049C3" w:rsidRDefault="00F049C3" w:rsidP="00306CBA">
            <w:pPr>
              <w:pStyle w:val="Tabletext"/>
              <w:jc w:val="right"/>
              <w:rPr>
                <w:b/>
                <w:bCs/>
              </w:rPr>
            </w:pPr>
            <w:r w:rsidRPr="00F049C3">
              <w:t>226/CLC</w:t>
            </w:r>
          </w:p>
        </w:tc>
      </w:tr>
      <w:tr w:rsidR="00F049C3" w:rsidRPr="00F049C3" w14:paraId="1E0D33C3" w14:textId="77777777" w:rsidTr="00C246D3">
        <w:tc>
          <w:tcPr>
            <w:tcW w:w="3510" w:type="dxa"/>
          </w:tcPr>
          <w:p w14:paraId="289BD9F3" w14:textId="77777777" w:rsidR="00F049C3" w:rsidRPr="00F049C3" w:rsidRDefault="00F049C3" w:rsidP="00F049C3">
            <w:pPr>
              <w:pStyle w:val="Tabletext"/>
            </w:pPr>
            <w:r w:rsidRPr="00F049C3">
              <w:t>McArthur River</w:t>
            </w:r>
          </w:p>
        </w:tc>
        <w:tc>
          <w:tcPr>
            <w:tcW w:w="1701" w:type="dxa"/>
          </w:tcPr>
          <w:p w14:paraId="7E050E06" w14:textId="77777777" w:rsidR="00F049C3" w:rsidRPr="00F049C3" w:rsidRDefault="00F049C3" w:rsidP="00306CBA">
            <w:pPr>
              <w:pStyle w:val="Tabletext"/>
              <w:jc w:val="right"/>
              <w:rPr>
                <w:b/>
                <w:bCs/>
              </w:rPr>
            </w:pPr>
            <w:r w:rsidRPr="00F049C3">
              <w:t>16 November 1983</w:t>
            </w:r>
          </w:p>
        </w:tc>
        <w:tc>
          <w:tcPr>
            <w:tcW w:w="1276" w:type="dxa"/>
          </w:tcPr>
          <w:p w14:paraId="22F7F8B6" w14:textId="77777777" w:rsidR="00F049C3" w:rsidRPr="00F049C3" w:rsidRDefault="00F049C3" w:rsidP="00306CBA">
            <w:pPr>
              <w:pStyle w:val="Tabletext"/>
              <w:jc w:val="right"/>
              <w:rPr>
                <w:b/>
                <w:bCs/>
              </w:rPr>
            </w:pPr>
            <w:r w:rsidRPr="00F049C3">
              <w:t>72/NLC</w:t>
            </w:r>
          </w:p>
        </w:tc>
      </w:tr>
      <w:tr w:rsidR="00F049C3" w:rsidRPr="00F049C3" w14:paraId="789653EC" w14:textId="77777777" w:rsidTr="00C246D3">
        <w:tc>
          <w:tcPr>
            <w:tcW w:w="3510" w:type="dxa"/>
          </w:tcPr>
          <w:p w14:paraId="7B878AEA" w14:textId="77777777" w:rsidR="00F049C3" w:rsidRPr="00F049C3" w:rsidRDefault="00F049C3" w:rsidP="00F049C3">
            <w:pPr>
              <w:pStyle w:val="Tabletext"/>
            </w:pPr>
            <w:r w:rsidRPr="00F049C3">
              <w:t>McArthur River Region</w:t>
            </w:r>
          </w:p>
        </w:tc>
        <w:tc>
          <w:tcPr>
            <w:tcW w:w="1701" w:type="dxa"/>
          </w:tcPr>
          <w:p w14:paraId="19E9335D" w14:textId="77777777" w:rsidR="00F049C3" w:rsidRPr="00F049C3" w:rsidRDefault="00F049C3" w:rsidP="00306CBA">
            <w:pPr>
              <w:pStyle w:val="Tabletext"/>
              <w:jc w:val="right"/>
              <w:rPr>
                <w:b/>
                <w:bCs/>
              </w:rPr>
            </w:pPr>
            <w:r w:rsidRPr="00F049C3">
              <w:t>29 May 1997</w:t>
            </w:r>
          </w:p>
        </w:tc>
        <w:tc>
          <w:tcPr>
            <w:tcW w:w="1276" w:type="dxa"/>
          </w:tcPr>
          <w:p w14:paraId="2264301C" w14:textId="77777777" w:rsidR="00F049C3" w:rsidRPr="00F049C3" w:rsidRDefault="00F049C3" w:rsidP="00306CBA">
            <w:pPr>
              <w:pStyle w:val="Tabletext"/>
              <w:jc w:val="right"/>
              <w:rPr>
                <w:b/>
                <w:bCs/>
              </w:rPr>
            </w:pPr>
            <w:r w:rsidRPr="00F049C3">
              <w:t>184/NLC</w:t>
            </w:r>
          </w:p>
        </w:tc>
      </w:tr>
      <w:tr w:rsidR="00F049C3" w:rsidRPr="00F049C3" w14:paraId="7D19159F" w14:textId="77777777" w:rsidTr="00C246D3">
        <w:tc>
          <w:tcPr>
            <w:tcW w:w="3510" w:type="dxa"/>
          </w:tcPr>
          <w:p w14:paraId="3A1E75F4" w14:textId="77777777" w:rsidR="00F049C3" w:rsidRPr="00F049C3" w:rsidRDefault="00F049C3" w:rsidP="00B97D97">
            <w:pPr>
              <w:pStyle w:val="Tabletext"/>
            </w:pPr>
            <w:r w:rsidRPr="00F049C3">
              <w:t xml:space="preserve">McGrath Dam Stock Reserve and </w:t>
            </w:r>
            <w:r w:rsidR="008C626F" w:rsidRPr="00F049C3">
              <w:t>Stock</w:t>
            </w:r>
            <w:r w:rsidR="008C626F">
              <w:t> </w:t>
            </w:r>
            <w:r w:rsidRPr="00F049C3">
              <w:t>Route</w:t>
            </w:r>
          </w:p>
        </w:tc>
        <w:tc>
          <w:tcPr>
            <w:tcW w:w="1701" w:type="dxa"/>
          </w:tcPr>
          <w:p w14:paraId="3D9FD6CD" w14:textId="77777777" w:rsidR="00F049C3" w:rsidRPr="00F049C3" w:rsidRDefault="00F049C3" w:rsidP="00306CBA">
            <w:pPr>
              <w:pStyle w:val="Tabletext"/>
              <w:jc w:val="right"/>
              <w:rPr>
                <w:b/>
                <w:bCs/>
              </w:rPr>
            </w:pPr>
            <w:r w:rsidRPr="00F049C3">
              <w:t>7 September 1981</w:t>
            </w:r>
          </w:p>
        </w:tc>
        <w:tc>
          <w:tcPr>
            <w:tcW w:w="1276" w:type="dxa"/>
          </w:tcPr>
          <w:p w14:paraId="3800430D" w14:textId="77777777" w:rsidR="00F049C3" w:rsidRPr="00F049C3" w:rsidRDefault="00F049C3" w:rsidP="00306CBA">
            <w:pPr>
              <w:pStyle w:val="Tabletext"/>
              <w:jc w:val="right"/>
              <w:rPr>
                <w:b/>
                <w:bCs/>
              </w:rPr>
            </w:pPr>
            <w:r w:rsidRPr="00F049C3">
              <w:t>62/CLC</w:t>
            </w:r>
          </w:p>
        </w:tc>
      </w:tr>
      <w:tr w:rsidR="00F049C3" w:rsidRPr="00F049C3" w14:paraId="484CCCA0" w14:textId="77777777" w:rsidTr="00C246D3">
        <w:tc>
          <w:tcPr>
            <w:tcW w:w="3510" w:type="dxa"/>
          </w:tcPr>
          <w:p w14:paraId="465F750A" w14:textId="77777777" w:rsidR="00F049C3" w:rsidRPr="00F049C3" w:rsidRDefault="00F049C3" w:rsidP="00F049C3">
            <w:pPr>
              <w:pStyle w:val="Tabletext"/>
            </w:pPr>
            <w:r w:rsidRPr="00F049C3">
              <w:t>McLaren Creek</w:t>
            </w:r>
          </w:p>
        </w:tc>
        <w:tc>
          <w:tcPr>
            <w:tcW w:w="1701" w:type="dxa"/>
          </w:tcPr>
          <w:p w14:paraId="5719D946" w14:textId="77777777" w:rsidR="00F049C3" w:rsidRPr="00F049C3" w:rsidRDefault="00F049C3" w:rsidP="00306CBA">
            <w:pPr>
              <w:pStyle w:val="Tabletext"/>
              <w:jc w:val="right"/>
              <w:rPr>
                <w:b/>
                <w:bCs/>
              </w:rPr>
            </w:pPr>
            <w:r w:rsidRPr="00F049C3">
              <w:t>19 April 1985</w:t>
            </w:r>
          </w:p>
        </w:tc>
        <w:tc>
          <w:tcPr>
            <w:tcW w:w="1276" w:type="dxa"/>
          </w:tcPr>
          <w:p w14:paraId="15B127B3" w14:textId="77777777" w:rsidR="00F049C3" w:rsidRPr="00F049C3" w:rsidRDefault="00F049C3" w:rsidP="00306CBA">
            <w:pPr>
              <w:pStyle w:val="Tabletext"/>
              <w:jc w:val="right"/>
              <w:rPr>
                <w:b/>
                <w:bCs/>
              </w:rPr>
            </w:pPr>
            <w:r w:rsidRPr="00F049C3">
              <w:t>95/CLC</w:t>
            </w:r>
          </w:p>
        </w:tc>
      </w:tr>
      <w:tr w:rsidR="00F049C3" w:rsidRPr="00F049C3" w14:paraId="6A6CAB97" w14:textId="77777777" w:rsidTr="00C246D3">
        <w:tc>
          <w:tcPr>
            <w:tcW w:w="3510" w:type="dxa"/>
          </w:tcPr>
          <w:p w14:paraId="455304B8" w14:textId="77777777" w:rsidR="00F049C3" w:rsidRPr="00F049C3" w:rsidRDefault="00F049C3" w:rsidP="00F049C3">
            <w:pPr>
              <w:pStyle w:val="Tabletext"/>
            </w:pPr>
            <w:r w:rsidRPr="00F049C3">
              <w:t>McLaren Creek Area</w:t>
            </w:r>
          </w:p>
        </w:tc>
        <w:tc>
          <w:tcPr>
            <w:tcW w:w="1701" w:type="dxa"/>
          </w:tcPr>
          <w:p w14:paraId="1CE8E495" w14:textId="77777777" w:rsidR="00F049C3" w:rsidRPr="00F049C3" w:rsidRDefault="00F049C3" w:rsidP="00306CBA">
            <w:pPr>
              <w:pStyle w:val="Tabletext"/>
              <w:jc w:val="right"/>
              <w:rPr>
                <w:b/>
                <w:bCs/>
              </w:rPr>
            </w:pPr>
            <w:r w:rsidRPr="00F049C3">
              <w:t>4 June 1997</w:t>
            </w:r>
          </w:p>
        </w:tc>
        <w:tc>
          <w:tcPr>
            <w:tcW w:w="1276" w:type="dxa"/>
          </w:tcPr>
          <w:p w14:paraId="2D95E486" w14:textId="77777777" w:rsidR="00F049C3" w:rsidRPr="00F049C3" w:rsidRDefault="00F049C3" w:rsidP="00306CBA">
            <w:pPr>
              <w:pStyle w:val="Tabletext"/>
              <w:jc w:val="right"/>
              <w:rPr>
                <w:b/>
                <w:bCs/>
              </w:rPr>
            </w:pPr>
            <w:r w:rsidRPr="00F049C3">
              <w:t>230/CLC</w:t>
            </w:r>
          </w:p>
        </w:tc>
      </w:tr>
      <w:tr w:rsidR="00F049C3" w:rsidRPr="00F049C3" w14:paraId="6441315E" w14:textId="77777777" w:rsidTr="00C246D3">
        <w:tc>
          <w:tcPr>
            <w:tcW w:w="3510" w:type="dxa"/>
          </w:tcPr>
          <w:p w14:paraId="65FFA18F" w14:textId="77777777" w:rsidR="00F049C3" w:rsidRPr="00F049C3" w:rsidRDefault="00F049C3" w:rsidP="00F049C3">
            <w:pPr>
              <w:pStyle w:val="Tabletext"/>
            </w:pPr>
            <w:r w:rsidRPr="00F049C3">
              <w:t>Middleton Ponds Stock Route</w:t>
            </w:r>
          </w:p>
        </w:tc>
        <w:tc>
          <w:tcPr>
            <w:tcW w:w="1701" w:type="dxa"/>
          </w:tcPr>
          <w:p w14:paraId="1AE5E5C2" w14:textId="77777777" w:rsidR="00F049C3" w:rsidRPr="00F049C3" w:rsidRDefault="00F049C3" w:rsidP="00306CBA">
            <w:pPr>
              <w:pStyle w:val="Tabletext"/>
              <w:jc w:val="right"/>
              <w:rPr>
                <w:b/>
                <w:bCs/>
              </w:rPr>
            </w:pPr>
            <w:r w:rsidRPr="00F049C3">
              <w:t>28 October 1981</w:t>
            </w:r>
          </w:p>
        </w:tc>
        <w:tc>
          <w:tcPr>
            <w:tcW w:w="1276" w:type="dxa"/>
          </w:tcPr>
          <w:p w14:paraId="00AC1228" w14:textId="77777777" w:rsidR="00F049C3" w:rsidRPr="00F049C3" w:rsidRDefault="00F049C3" w:rsidP="00306CBA">
            <w:pPr>
              <w:pStyle w:val="Tabletext"/>
              <w:jc w:val="right"/>
              <w:rPr>
                <w:b/>
                <w:bCs/>
              </w:rPr>
            </w:pPr>
            <w:r w:rsidRPr="00F049C3">
              <w:t>63/CLC</w:t>
            </w:r>
          </w:p>
        </w:tc>
      </w:tr>
      <w:tr w:rsidR="00F049C3" w:rsidRPr="00F049C3" w14:paraId="24D8ED35" w14:textId="77777777" w:rsidTr="00C246D3">
        <w:tc>
          <w:tcPr>
            <w:tcW w:w="3510" w:type="dxa"/>
          </w:tcPr>
          <w:p w14:paraId="340FBCC4" w14:textId="77777777" w:rsidR="00F049C3" w:rsidRPr="00F049C3" w:rsidRDefault="00F049C3" w:rsidP="00F049C3">
            <w:pPr>
              <w:pStyle w:val="Tabletext"/>
            </w:pPr>
            <w:proofErr w:type="spellStart"/>
            <w:r w:rsidRPr="00F049C3">
              <w:t>Milingimbi</w:t>
            </w:r>
            <w:proofErr w:type="spellEnd"/>
            <w:r w:rsidRPr="00F049C3">
              <w:t xml:space="preserve"> Area</w:t>
            </w:r>
          </w:p>
        </w:tc>
        <w:tc>
          <w:tcPr>
            <w:tcW w:w="1701" w:type="dxa"/>
          </w:tcPr>
          <w:p w14:paraId="5AC9736F" w14:textId="77777777" w:rsidR="00F049C3" w:rsidRPr="00F049C3" w:rsidRDefault="00F049C3" w:rsidP="00306CBA">
            <w:pPr>
              <w:pStyle w:val="Tabletext"/>
              <w:jc w:val="right"/>
              <w:rPr>
                <w:b/>
                <w:bCs/>
              </w:rPr>
            </w:pPr>
            <w:r w:rsidRPr="00F049C3">
              <w:t>29 May 1997</w:t>
            </w:r>
          </w:p>
        </w:tc>
        <w:tc>
          <w:tcPr>
            <w:tcW w:w="1276" w:type="dxa"/>
          </w:tcPr>
          <w:p w14:paraId="7D5E470E" w14:textId="77777777" w:rsidR="00F049C3" w:rsidRPr="00F049C3" w:rsidRDefault="00F049C3" w:rsidP="00306CBA">
            <w:pPr>
              <w:pStyle w:val="Tabletext"/>
              <w:jc w:val="right"/>
              <w:rPr>
                <w:b/>
                <w:bCs/>
              </w:rPr>
            </w:pPr>
            <w:r w:rsidRPr="00F049C3">
              <w:t>195/NLC</w:t>
            </w:r>
          </w:p>
        </w:tc>
      </w:tr>
      <w:tr w:rsidR="00F049C3" w:rsidRPr="00F049C3" w14:paraId="32DD3281" w14:textId="77777777" w:rsidTr="00C246D3">
        <w:tc>
          <w:tcPr>
            <w:tcW w:w="3510" w:type="dxa"/>
          </w:tcPr>
          <w:p w14:paraId="3110CD51" w14:textId="77777777" w:rsidR="00F049C3" w:rsidRPr="00F049C3" w:rsidRDefault="00F049C3" w:rsidP="00F049C3">
            <w:pPr>
              <w:pStyle w:val="Tabletext"/>
            </w:pPr>
            <w:proofErr w:type="spellStart"/>
            <w:r w:rsidRPr="00F049C3">
              <w:t>Mittiebah</w:t>
            </w:r>
            <w:proofErr w:type="spellEnd"/>
            <w:r w:rsidRPr="00F049C3">
              <w:t xml:space="preserve"> Reserve</w:t>
            </w:r>
          </w:p>
        </w:tc>
        <w:tc>
          <w:tcPr>
            <w:tcW w:w="1701" w:type="dxa"/>
          </w:tcPr>
          <w:p w14:paraId="6CA165B4" w14:textId="77777777" w:rsidR="00F049C3" w:rsidRPr="00F049C3" w:rsidRDefault="00F049C3" w:rsidP="00306CBA">
            <w:pPr>
              <w:pStyle w:val="Tabletext"/>
              <w:jc w:val="right"/>
              <w:rPr>
                <w:b/>
                <w:bCs/>
              </w:rPr>
            </w:pPr>
            <w:r w:rsidRPr="00F049C3">
              <w:t>22 April 1983</w:t>
            </w:r>
          </w:p>
        </w:tc>
        <w:tc>
          <w:tcPr>
            <w:tcW w:w="1276" w:type="dxa"/>
          </w:tcPr>
          <w:p w14:paraId="06C79CF6" w14:textId="77777777" w:rsidR="00F049C3" w:rsidRPr="00F049C3" w:rsidRDefault="00F049C3" w:rsidP="00306CBA">
            <w:pPr>
              <w:pStyle w:val="Tabletext"/>
              <w:jc w:val="right"/>
              <w:rPr>
                <w:b/>
                <w:bCs/>
              </w:rPr>
            </w:pPr>
            <w:r w:rsidRPr="00F049C3">
              <w:t>66/NLC</w:t>
            </w:r>
          </w:p>
        </w:tc>
      </w:tr>
      <w:tr w:rsidR="00F049C3" w:rsidRPr="00F049C3" w14:paraId="5EBCA9FD" w14:textId="77777777" w:rsidTr="00C246D3">
        <w:tc>
          <w:tcPr>
            <w:tcW w:w="3510" w:type="dxa"/>
          </w:tcPr>
          <w:p w14:paraId="6AE74DFC" w14:textId="77777777" w:rsidR="00F049C3" w:rsidRPr="00F049C3" w:rsidRDefault="00F049C3" w:rsidP="00F049C3">
            <w:pPr>
              <w:pStyle w:val="Tabletext"/>
            </w:pPr>
            <w:r w:rsidRPr="00F049C3">
              <w:t xml:space="preserve">Mount Allan Station </w:t>
            </w:r>
          </w:p>
        </w:tc>
        <w:tc>
          <w:tcPr>
            <w:tcW w:w="1701" w:type="dxa"/>
          </w:tcPr>
          <w:p w14:paraId="46A7B58E" w14:textId="77777777" w:rsidR="00F049C3" w:rsidRPr="00F049C3" w:rsidRDefault="00F049C3" w:rsidP="00306CBA">
            <w:pPr>
              <w:pStyle w:val="Tabletext"/>
              <w:jc w:val="right"/>
              <w:rPr>
                <w:b/>
                <w:bCs/>
              </w:rPr>
            </w:pPr>
            <w:r w:rsidRPr="00F049C3">
              <w:t>2 November 1979</w:t>
            </w:r>
          </w:p>
        </w:tc>
        <w:tc>
          <w:tcPr>
            <w:tcW w:w="1276" w:type="dxa"/>
          </w:tcPr>
          <w:p w14:paraId="2AECEFEA" w14:textId="77777777" w:rsidR="00F049C3" w:rsidRPr="00F049C3" w:rsidRDefault="00F049C3" w:rsidP="00306CBA">
            <w:pPr>
              <w:pStyle w:val="Tabletext"/>
              <w:jc w:val="right"/>
              <w:rPr>
                <w:b/>
                <w:bCs/>
              </w:rPr>
            </w:pPr>
            <w:r w:rsidRPr="00F049C3">
              <w:t>40/CLC</w:t>
            </w:r>
          </w:p>
        </w:tc>
      </w:tr>
      <w:tr w:rsidR="00F049C3" w:rsidRPr="00F049C3" w14:paraId="0BEEAB14" w14:textId="77777777" w:rsidTr="00C246D3">
        <w:tc>
          <w:tcPr>
            <w:tcW w:w="3510" w:type="dxa"/>
          </w:tcPr>
          <w:p w14:paraId="06D241C7" w14:textId="77777777" w:rsidR="00F049C3" w:rsidRPr="00F049C3" w:rsidRDefault="00F049C3" w:rsidP="00F049C3">
            <w:pPr>
              <w:pStyle w:val="Tabletext"/>
            </w:pPr>
            <w:r w:rsidRPr="00F049C3">
              <w:t>Mount Barkly Station</w:t>
            </w:r>
          </w:p>
        </w:tc>
        <w:tc>
          <w:tcPr>
            <w:tcW w:w="1701" w:type="dxa"/>
          </w:tcPr>
          <w:p w14:paraId="4B32343A" w14:textId="77777777" w:rsidR="00F049C3" w:rsidRPr="00F049C3" w:rsidRDefault="00F049C3" w:rsidP="00306CBA">
            <w:pPr>
              <w:pStyle w:val="Tabletext"/>
              <w:jc w:val="right"/>
              <w:rPr>
                <w:b/>
                <w:bCs/>
              </w:rPr>
            </w:pPr>
            <w:r w:rsidRPr="00F049C3">
              <w:t>12 June 1981</w:t>
            </w:r>
          </w:p>
        </w:tc>
        <w:tc>
          <w:tcPr>
            <w:tcW w:w="1276" w:type="dxa"/>
          </w:tcPr>
          <w:p w14:paraId="600A731B" w14:textId="77777777" w:rsidR="00F049C3" w:rsidRPr="00F049C3" w:rsidRDefault="00F049C3" w:rsidP="00306CBA">
            <w:pPr>
              <w:pStyle w:val="Tabletext"/>
              <w:jc w:val="right"/>
              <w:rPr>
                <w:b/>
                <w:bCs/>
              </w:rPr>
            </w:pPr>
            <w:r w:rsidRPr="00F049C3">
              <w:t>57/CLC</w:t>
            </w:r>
          </w:p>
        </w:tc>
      </w:tr>
      <w:tr w:rsidR="00F049C3" w:rsidRPr="00F049C3" w14:paraId="5234618C" w14:textId="77777777" w:rsidTr="00C246D3">
        <w:tc>
          <w:tcPr>
            <w:tcW w:w="3510" w:type="dxa"/>
          </w:tcPr>
          <w:p w14:paraId="5E25D0B1" w14:textId="77777777" w:rsidR="00F049C3" w:rsidRPr="00F049C3" w:rsidRDefault="00F049C3" w:rsidP="00F049C3">
            <w:pPr>
              <w:pStyle w:val="Tabletext"/>
            </w:pPr>
            <w:r w:rsidRPr="00F049C3">
              <w:t>Mount Bundy Region</w:t>
            </w:r>
          </w:p>
        </w:tc>
        <w:tc>
          <w:tcPr>
            <w:tcW w:w="1701" w:type="dxa"/>
          </w:tcPr>
          <w:p w14:paraId="6BC3F981" w14:textId="77777777" w:rsidR="00F049C3" w:rsidRPr="00F049C3" w:rsidRDefault="00F049C3" w:rsidP="00306CBA">
            <w:pPr>
              <w:pStyle w:val="Tabletext"/>
              <w:jc w:val="right"/>
              <w:rPr>
                <w:b/>
                <w:bCs/>
              </w:rPr>
            </w:pPr>
            <w:r w:rsidRPr="00F049C3">
              <w:t>29 May 1997</w:t>
            </w:r>
          </w:p>
        </w:tc>
        <w:tc>
          <w:tcPr>
            <w:tcW w:w="1276" w:type="dxa"/>
          </w:tcPr>
          <w:p w14:paraId="5847B695" w14:textId="77777777" w:rsidR="00F049C3" w:rsidRPr="00F049C3" w:rsidRDefault="00F049C3" w:rsidP="00306CBA">
            <w:pPr>
              <w:pStyle w:val="Tabletext"/>
              <w:jc w:val="right"/>
              <w:rPr>
                <w:b/>
                <w:bCs/>
              </w:rPr>
            </w:pPr>
            <w:r w:rsidRPr="00F049C3">
              <w:t>170/NLC</w:t>
            </w:r>
          </w:p>
        </w:tc>
      </w:tr>
      <w:tr w:rsidR="00F049C3" w:rsidRPr="00F049C3" w14:paraId="7789666F" w14:textId="77777777" w:rsidTr="00C246D3">
        <w:tc>
          <w:tcPr>
            <w:tcW w:w="3510" w:type="dxa"/>
          </w:tcPr>
          <w:p w14:paraId="3E8F1585" w14:textId="77777777" w:rsidR="00F049C3" w:rsidRPr="00F049C3" w:rsidRDefault="00F049C3" w:rsidP="00F049C3">
            <w:pPr>
              <w:pStyle w:val="Tabletext"/>
            </w:pPr>
            <w:r w:rsidRPr="00F049C3">
              <w:t>Mount Sanford</w:t>
            </w:r>
          </w:p>
        </w:tc>
        <w:tc>
          <w:tcPr>
            <w:tcW w:w="1701" w:type="dxa"/>
          </w:tcPr>
          <w:p w14:paraId="12396B1B" w14:textId="77777777" w:rsidR="00F049C3" w:rsidRPr="00F049C3" w:rsidRDefault="00F049C3" w:rsidP="00306CBA">
            <w:pPr>
              <w:pStyle w:val="Tabletext"/>
              <w:jc w:val="right"/>
              <w:rPr>
                <w:b/>
                <w:bCs/>
              </w:rPr>
            </w:pPr>
            <w:r w:rsidRPr="00F049C3">
              <w:t>4 June 1997</w:t>
            </w:r>
          </w:p>
        </w:tc>
        <w:tc>
          <w:tcPr>
            <w:tcW w:w="1276" w:type="dxa"/>
          </w:tcPr>
          <w:p w14:paraId="3FCEB1D7" w14:textId="77777777" w:rsidR="00F049C3" w:rsidRPr="00F049C3" w:rsidRDefault="00F049C3" w:rsidP="00306CBA">
            <w:pPr>
              <w:pStyle w:val="Tabletext"/>
              <w:jc w:val="right"/>
              <w:rPr>
                <w:b/>
                <w:bCs/>
              </w:rPr>
            </w:pPr>
            <w:r w:rsidRPr="00F049C3">
              <w:t>210/CLC</w:t>
            </w:r>
          </w:p>
        </w:tc>
      </w:tr>
      <w:tr w:rsidR="00F049C3" w:rsidRPr="00F049C3" w14:paraId="775204D1" w14:textId="77777777" w:rsidTr="00C246D3">
        <w:tc>
          <w:tcPr>
            <w:tcW w:w="3510" w:type="dxa"/>
          </w:tcPr>
          <w:p w14:paraId="6D2BAEA7" w14:textId="77777777" w:rsidR="00F049C3" w:rsidRPr="00F049C3" w:rsidRDefault="00F049C3" w:rsidP="00F049C3">
            <w:pPr>
              <w:pStyle w:val="Tabletext"/>
            </w:pPr>
            <w:proofErr w:type="spellStart"/>
            <w:r w:rsidRPr="00F049C3">
              <w:t>Murranji</w:t>
            </w:r>
            <w:proofErr w:type="spellEnd"/>
          </w:p>
        </w:tc>
        <w:tc>
          <w:tcPr>
            <w:tcW w:w="1701" w:type="dxa"/>
          </w:tcPr>
          <w:p w14:paraId="3FD82019" w14:textId="77777777" w:rsidR="00F049C3" w:rsidRPr="00F049C3" w:rsidRDefault="00F049C3" w:rsidP="00306CBA">
            <w:pPr>
              <w:pStyle w:val="Tabletext"/>
              <w:jc w:val="right"/>
              <w:rPr>
                <w:b/>
                <w:bCs/>
              </w:rPr>
            </w:pPr>
            <w:r w:rsidRPr="00F049C3">
              <w:t>26 April 1978</w:t>
            </w:r>
          </w:p>
        </w:tc>
        <w:tc>
          <w:tcPr>
            <w:tcW w:w="1276" w:type="dxa"/>
          </w:tcPr>
          <w:p w14:paraId="61543A6B" w14:textId="77777777" w:rsidR="00F049C3" w:rsidRPr="00F049C3" w:rsidRDefault="00F049C3" w:rsidP="00306CBA">
            <w:pPr>
              <w:pStyle w:val="Tabletext"/>
              <w:jc w:val="right"/>
              <w:rPr>
                <w:b/>
                <w:bCs/>
              </w:rPr>
            </w:pPr>
            <w:r w:rsidRPr="00F049C3">
              <w:t>15/NLC</w:t>
            </w:r>
          </w:p>
        </w:tc>
      </w:tr>
      <w:tr w:rsidR="00F049C3" w:rsidRPr="00F049C3" w14:paraId="04CD9B83" w14:textId="77777777" w:rsidTr="00C246D3">
        <w:tc>
          <w:tcPr>
            <w:tcW w:w="3510" w:type="dxa"/>
          </w:tcPr>
          <w:p w14:paraId="208FBFFC" w14:textId="77777777" w:rsidR="00F049C3" w:rsidRPr="00F049C3" w:rsidRDefault="00F049C3" w:rsidP="00F049C3">
            <w:pPr>
              <w:pStyle w:val="Tabletext"/>
            </w:pPr>
            <w:proofErr w:type="spellStart"/>
            <w:r w:rsidRPr="00F049C3">
              <w:lastRenderedPageBreak/>
              <w:t>Murranji</w:t>
            </w:r>
            <w:proofErr w:type="spellEnd"/>
            <w:r w:rsidRPr="00F049C3">
              <w:t xml:space="preserve"> and Dry River Stock Routes (</w:t>
            </w:r>
            <w:proofErr w:type="spellStart"/>
            <w:r w:rsidRPr="00F049C3">
              <w:t>Mudbura</w:t>
            </w:r>
            <w:proofErr w:type="spellEnd"/>
            <w:r w:rsidRPr="00F049C3">
              <w:t xml:space="preserve">) </w:t>
            </w:r>
          </w:p>
        </w:tc>
        <w:tc>
          <w:tcPr>
            <w:tcW w:w="1701" w:type="dxa"/>
          </w:tcPr>
          <w:p w14:paraId="45C4FC57" w14:textId="77777777" w:rsidR="00F049C3" w:rsidRPr="00F049C3" w:rsidRDefault="00F049C3" w:rsidP="00306CBA">
            <w:pPr>
              <w:pStyle w:val="Tabletext"/>
              <w:jc w:val="right"/>
              <w:rPr>
                <w:b/>
                <w:bCs/>
              </w:rPr>
            </w:pPr>
            <w:r w:rsidRPr="00F049C3">
              <w:t>2 August 1985</w:t>
            </w:r>
          </w:p>
        </w:tc>
        <w:tc>
          <w:tcPr>
            <w:tcW w:w="1276" w:type="dxa"/>
          </w:tcPr>
          <w:p w14:paraId="31116E9F" w14:textId="77777777" w:rsidR="00F049C3" w:rsidRPr="00F049C3" w:rsidRDefault="00F049C3" w:rsidP="00306CBA">
            <w:pPr>
              <w:pStyle w:val="Tabletext"/>
              <w:jc w:val="right"/>
              <w:rPr>
                <w:b/>
                <w:bCs/>
              </w:rPr>
            </w:pPr>
            <w:r w:rsidRPr="00F049C3">
              <w:t>98/NLC</w:t>
            </w:r>
          </w:p>
        </w:tc>
      </w:tr>
      <w:tr w:rsidR="00F049C3" w:rsidRPr="00F049C3" w14:paraId="2D6EF993" w14:textId="77777777" w:rsidTr="00C246D3">
        <w:tc>
          <w:tcPr>
            <w:tcW w:w="3510" w:type="dxa"/>
          </w:tcPr>
          <w:p w14:paraId="5ED3AA95" w14:textId="77777777" w:rsidR="00F049C3" w:rsidRPr="00F049C3" w:rsidRDefault="00F049C3" w:rsidP="00B97D97">
            <w:pPr>
              <w:pStyle w:val="Tabletext"/>
            </w:pPr>
            <w:proofErr w:type="spellStart"/>
            <w:r w:rsidRPr="00F049C3">
              <w:t>Murranji</w:t>
            </w:r>
            <w:proofErr w:type="spellEnd"/>
            <w:r w:rsidRPr="00F049C3">
              <w:t xml:space="preserve"> Stock Route (</w:t>
            </w:r>
            <w:proofErr w:type="spellStart"/>
            <w:r w:rsidR="00B97D97" w:rsidRPr="00F049C3">
              <w:t>Murranji</w:t>
            </w:r>
            <w:proofErr w:type="spellEnd"/>
            <w:r w:rsidR="00B97D97">
              <w:t> </w:t>
            </w:r>
            <w:r w:rsidR="00B97D97" w:rsidRPr="00F049C3">
              <w:t>Pastoral</w:t>
            </w:r>
            <w:r w:rsidR="00B97D97">
              <w:t> </w:t>
            </w:r>
            <w:r w:rsidRPr="00F049C3">
              <w:t>Lease)</w:t>
            </w:r>
          </w:p>
        </w:tc>
        <w:tc>
          <w:tcPr>
            <w:tcW w:w="1701" w:type="dxa"/>
          </w:tcPr>
          <w:p w14:paraId="79440698" w14:textId="77777777" w:rsidR="00F049C3" w:rsidRPr="00F049C3" w:rsidRDefault="00F049C3" w:rsidP="00306CBA">
            <w:pPr>
              <w:pStyle w:val="Tabletext"/>
              <w:jc w:val="right"/>
              <w:rPr>
                <w:b/>
                <w:bCs/>
              </w:rPr>
            </w:pPr>
            <w:r w:rsidRPr="00F049C3">
              <w:t>29 May 1987</w:t>
            </w:r>
          </w:p>
        </w:tc>
        <w:tc>
          <w:tcPr>
            <w:tcW w:w="1276" w:type="dxa"/>
          </w:tcPr>
          <w:p w14:paraId="41BDE7B6" w14:textId="77777777" w:rsidR="00F049C3" w:rsidRPr="00F049C3" w:rsidRDefault="00F049C3" w:rsidP="00306CBA">
            <w:pPr>
              <w:pStyle w:val="Tabletext"/>
              <w:jc w:val="right"/>
              <w:rPr>
                <w:b/>
                <w:bCs/>
              </w:rPr>
            </w:pPr>
            <w:r w:rsidRPr="00F049C3">
              <w:t>181/NLC</w:t>
            </w:r>
          </w:p>
        </w:tc>
      </w:tr>
      <w:tr w:rsidR="00F049C3" w:rsidRPr="00F049C3" w14:paraId="34C1A61D" w14:textId="77777777" w:rsidTr="00C246D3">
        <w:tc>
          <w:tcPr>
            <w:tcW w:w="3510" w:type="dxa"/>
          </w:tcPr>
          <w:p w14:paraId="156948AF" w14:textId="77777777" w:rsidR="00F049C3" w:rsidRPr="00F049C3" w:rsidRDefault="00F049C3" w:rsidP="00F049C3">
            <w:pPr>
              <w:pStyle w:val="Tabletext"/>
            </w:pPr>
            <w:r w:rsidRPr="00F049C3">
              <w:t>Myra Falls Region</w:t>
            </w:r>
          </w:p>
        </w:tc>
        <w:tc>
          <w:tcPr>
            <w:tcW w:w="1701" w:type="dxa"/>
          </w:tcPr>
          <w:p w14:paraId="0316119B" w14:textId="77777777" w:rsidR="00F049C3" w:rsidRPr="00F049C3" w:rsidRDefault="00F049C3" w:rsidP="00306CBA">
            <w:pPr>
              <w:pStyle w:val="Tabletext"/>
              <w:jc w:val="right"/>
              <w:rPr>
                <w:b/>
                <w:bCs/>
              </w:rPr>
            </w:pPr>
            <w:r w:rsidRPr="00F049C3">
              <w:t>29 May 1997</w:t>
            </w:r>
          </w:p>
        </w:tc>
        <w:tc>
          <w:tcPr>
            <w:tcW w:w="1276" w:type="dxa"/>
          </w:tcPr>
          <w:p w14:paraId="00AE2B59" w14:textId="77777777" w:rsidR="00F049C3" w:rsidRPr="00F049C3" w:rsidRDefault="00F049C3" w:rsidP="00306CBA">
            <w:pPr>
              <w:pStyle w:val="Tabletext"/>
              <w:jc w:val="right"/>
              <w:rPr>
                <w:b/>
                <w:bCs/>
              </w:rPr>
            </w:pPr>
            <w:r w:rsidRPr="00F049C3">
              <w:t>180/NLC</w:t>
            </w:r>
          </w:p>
        </w:tc>
      </w:tr>
      <w:tr w:rsidR="00F049C3" w:rsidRPr="00F049C3" w14:paraId="7085D689" w14:textId="77777777" w:rsidTr="00C246D3">
        <w:tc>
          <w:tcPr>
            <w:tcW w:w="3510" w:type="dxa"/>
          </w:tcPr>
          <w:p w14:paraId="040E7A87" w14:textId="77777777" w:rsidR="00F049C3" w:rsidRPr="00F049C3" w:rsidRDefault="00F049C3" w:rsidP="00F049C3">
            <w:pPr>
              <w:pStyle w:val="Tabletext"/>
            </w:pPr>
            <w:proofErr w:type="spellStart"/>
            <w:r w:rsidRPr="00F049C3">
              <w:t>N’Dhala</w:t>
            </w:r>
            <w:proofErr w:type="spellEnd"/>
            <w:r w:rsidRPr="00F049C3">
              <w:t xml:space="preserve"> Gorge</w:t>
            </w:r>
          </w:p>
        </w:tc>
        <w:tc>
          <w:tcPr>
            <w:tcW w:w="1701" w:type="dxa"/>
          </w:tcPr>
          <w:p w14:paraId="3A7F4521" w14:textId="77777777" w:rsidR="00F049C3" w:rsidRPr="00F049C3" w:rsidRDefault="00F049C3" w:rsidP="00306CBA">
            <w:pPr>
              <w:pStyle w:val="Tabletext"/>
              <w:jc w:val="right"/>
              <w:rPr>
                <w:b/>
                <w:bCs/>
              </w:rPr>
            </w:pPr>
            <w:r w:rsidRPr="00F049C3">
              <w:t>4 June 1997</w:t>
            </w:r>
          </w:p>
        </w:tc>
        <w:tc>
          <w:tcPr>
            <w:tcW w:w="1276" w:type="dxa"/>
          </w:tcPr>
          <w:p w14:paraId="3F8BC809" w14:textId="77777777" w:rsidR="00F049C3" w:rsidRPr="00F049C3" w:rsidRDefault="00F049C3" w:rsidP="00306CBA">
            <w:pPr>
              <w:pStyle w:val="Tabletext"/>
              <w:jc w:val="right"/>
              <w:rPr>
                <w:b/>
                <w:bCs/>
              </w:rPr>
            </w:pPr>
            <w:r w:rsidRPr="00F049C3">
              <w:t>204/CLC</w:t>
            </w:r>
          </w:p>
        </w:tc>
      </w:tr>
      <w:tr w:rsidR="00F049C3" w:rsidRPr="00F049C3" w14:paraId="44378CF0" w14:textId="77777777" w:rsidTr="00C246D3">
        <w:tc>
          <w:tcPr>
            <w:tcW w:w="3510" w:type="dxa"/>
          </w:tcPr>
          <w:p w14:paraId="59843ABB" w14:textId="77777777" w:rsidR="00F049C3" w:rsidRPr="00F049C3" w:rsidRDefault="00F049C3" w:rsidP="00F049C3">
            <w:pPr>
              <w:pStyle w:val="Tabletext"/>
            </w:pPr>
            <w:r w:rsidRPr="00F049C3">
              <w:t>Newcastle Waters Area</w:t>
            </w:r>
          </w:p>
        </w:tc>
        <w:tc>
          <w:tcPr>
            <w:tcW w:w="1701" w:type="dxa"/>
          </w:tcPr>
          <w:p w14:paraId="40CE069A" w14:textId="77777777" w:rsidR="00F049C3" w:rsidRPr="00F049C3" w:rsidRDefault="00F049C3" w:rsidP="00306CBA">
            <w:pPr>
              <w:pStyle w:val="Tabletext"/>
              <w:jc w:val="right"/>
              <w:rPr>
                <w:b/>
                <w:bCs/>
              </w:rPr>
            </w:pPr>
            <w:r w:rsidRPr="00F049C3">
              <w:t>16 November 1983</w:t>
            </w:r>
          </w:p>
        </w:tc>
        <w:tc>
          <w:tcPr>
            <w:tcW w:w="1276" w:type="dxa"/>
          </w:tcPr>
          <w:p w14:paraId="3AE026A6" w14:textId="77777777" w:rsidR="00F049C3" w:rsidRPr="00F049C3" w:rsidRDefault="00F049C3" w:rsidP="00306CBA">
            <w:pPr>
              <w:pStyle w:val="Tabletext"/>
              <w:jc w:val="right"/>
              <w:rPr>
                <w:b/>
                <w:bCs/>
              </w:rPr>
            </w:pPr>
            <w:r w:rsidRPr="00F049C3">
              <w:t>73/NLC</w:t>
            </w:r>
          </w:p>
        </w:tc>
      </w:tr>
      <w:tr w:rsidR="00F049C3" w:rsidRPr="00F049C3" w14:paraId="60C72F85" w14:textId="77777777" w:rsidTr="00C246D3">
        <w:tc>
          <w:tcPr>
            <w:tcW w:w="3510" w:type="dxa"/>
          </w:tcPr>
          <w:p w14:paraId="2226BCD7" w14:textId="77777777" w:rsidR="00F049C3" w:rsidRPr="00F049C3" w:rsidRDefault="00F049C3" w:rsidP="00F049C3">
            <w:pPr>
              <w:pStyle w:val="Tabletext"/>
            </w:pPr>
            <w:proofErr w:type="spellStart"/>
            <w:r w:rsidRPr="00F049C3">
              <w:t>Ngaliwurru</w:t>
            </w:r>
            <w:proofErr w:type="spellEnd"/>
            <w:r w:rsidRPr="00F049C3">
              <w:t>/</w:t>
            </w:r>
            <w:proofErr w:type="spellStart"/>
            <w:r w:rsidRPr="00F049C3">
              <w:t>Nungali</w:t>
            </w:r>
            <w:proofErr w:type="spellEnd"/>
            <w:r w:rsidRPr="00F049C3">
              <w:t xml:space="preserve"> (Fitzroy Pastoral Lease)</w:t>
            </w:r>
          </w:p>
        </w:tc>
        <w:tc>
          <w:tcPr>
            <w:tcW w:w="1701" w:type="dxa"/>
          </w:tcPr>
          <w:p w14:paraId="43273BED" w14:textId="77777777" w:rsidR="00F049C3" w:rsidRPr="00F049C3" w:rsidRDefault="00F049C3" w:rsidP="00306CBA">
            <w:pPr>
              <w:pStyle w:val="Tabletext"/>
              <w:jc w:val="right"/>
              <w:rPr>
                <w:b/>
                <w:bCs/>
              </w:rPr>
            </w:pPr>
            <w:r w:rsidRPr="00F049C3">
              <w:t>25 March 1992</w:t>
            </w:r>
          </w:p>
        </w:tc>
        <w:tc>
          <w:tcPr>
            <w:tcW w:w="1276" w:type="dxa"/>
          </w:tcPr>
          <w:p w14:paraId="5332D94D" w14:textId="77777777" w:rsidR="00F049C3" w:rsidRPr="00F049C3" w:rsidRDefault="00F049C3" w:rsidP="00306CBA">
            <w:pPr>
              <w:pStyle w:val="Tabletext"/>
              <w:jc w:val="right"/>
            </w:pPr>
            <w:r w:rsidRPr="00F049C3">
              <w:t>137/NLC</w:t>
            </w:r>
          </w:p>
        </w:tc>
      </w:tr>
      <w:tr w:rsidR="00F049C3" w:rsidRPr="00F049C3" w14:paraId="16ED0EC2" w14:textId="77777777" w:rsidTr="00C246D3">
        <w:tc>
          <w:tcPr>
            <w:tcW w:w="3510" w:type="dxa"/>
          </w:tcPr>
          <w:p w14:paraId="5476E545" w14:textId="77777777" w:rsidR="00F049C3" w:rsidRPr="00F049C3" w:rsidRDefault="00F049C3" w:rsidP="00F049C3">
            <w:pPr>
              <w:pStyle w:val="Tabletext"/>
            </w:pPr>
            <w:proofErr w:type="spellStart"/>
            <w:r w:rsidRPr="00F049C3">
              <w:t>Ngombur</w:t>
            </w:r>
            <w:proofErr w:type="spellEnd"/>
            <w:r w:rsidRPr="00F049C3">
              <w:t xml:space="preserve"> (Repeat)</w:t>
            </w:r>
          </w:p>
        </w:tc>
        <w:tc>
          <w:tcPr>
            <w:tcW w:w="1701" w:type="dxa"/>
          </w:tcPr>
          <w:p w14:paraId="70466DBE" w14:textId="77777777" w:rsidR="00F049C3" w:rsidRPr="00F049C3" w:rsidRDefault="00F049C3" w:rsidP="00306CBA">
            <w:pPr>
              <w:pStyle w:val="Tabletext"/>
              <w:jc w:val="right"/>
              <w:rPr>
                <w:b/>
                <w:bCs/>
              </w:rPr>
            </w:pPr>
            <w:r w:rsidRPr="00F049C3">
              <w:t>23 November 1984</w:t>
            </w:r>
          </w:p>
        </w:tc>
        <w:tc>
          <w:tcPr>
            <w:tcW w:w="1276" w:type="dxa"/>
          </w:tcPr>
          <w:p w14:paraId="58ECFE85" w14:textId="77777777" w:rsidR="00F049C3" w:rsidRPr="00F049C3" w:rsidRDefault="00F049C3" w:rsidP="00306CBA">
            <w:pPr>
              <w:pStyle w:val="Tabletext"/>
              <w:jc w:val="right"/>
              <w:rPr>
                <w:b/>
                <w:bCs/>
              </w:rPr>
            </w:pPr>
            <w:r w:rsidRPr="00F049C3">
              <w:t>93/Other</w:t>
            </w:r>
          </w:p>
        </w:tc>
      </w:tr>
      <w:tr w:rsidR="00F049C3" w:rsidRPr="00F049C3" w14:paraId="0695B04F" w14:textId="77777777" w:rsidTr="00C246D3">
        <w:tc>
          <w:tcPr>
            <w:tcW w:w="3510" w:type="dxa"/>
          </w:tcPr>
          <w:p w14:paraId="1F5BE52C" w14:textId="77777777" w:rsidR="00F049C3" w:rsidRPr="00F049C3" w:rsidRDefault="00F049C3" w:rsidP="00F049C3">
            <w:pPr>
              <w:pStyle w:val="Tabletext"/>
            </w:pPr>
            <w:r w:rsidRPr="00F049C3">
              <w:t>Nicholson River (</w:t>
            </w:r>
            <w:proofErr w:type="spellStart"/>
            <w:r w:rsidRPr="00F049C3">
              <w:t>Waanyi</w:t>
            </w:r>
            <w:proofErr w:type="spellEnd"/>
            <w:r w:rsidRPr="00F049C3">
              <w:t>/Garawa)</w:t>
            </w:r>
          </w:p>
        </w:tc>
        <w:tc>
          <w:tcPr>
            <w:tcW w:w="1701" w:type="dxa"/>
          </w:tcPr>
          <w:p w14:paraId="23738168" w14:textId="77777777" w:rsidR="00F049C3" w:rsidRPr="00F049C3" w:rsidRDefault="00F049C3" w:rsidP="00306CBA">
            <w:pPr>
              <w:pStyle w:val="Tabletext"/>
              <w:jc w:val="right"/>
              <w:rPr>
                <w:b/>
                <w:bCs/>
              </w:rPr>
            </w:pPr>
            <w:r w:rsidRPr="00F049C3">
              <w:t>16 October 1978</w:t>
            </w:r>
          </w:p>
        </w:tc>
        <w:tc>
          <w:tcPr>
            <w:tcW w:w="1276" w:type="dxa"/>
          </w:tcPr>
          <w:p w14:paraId="21384401" w14:textId="77777777" w:rsidR="00F049C3" w:rsidRPr="00F049C3" w:rsidRDefault="00F049C3" w:rsidP="00306CBA">
            <w:pPr>
              <w:pStyle w:val="Tabletext"/>
              <w:jc w:val="right"/>
              <w:rPr>
                <w:b/>
                <w:bCs/>
              </w:rPr>
            </w:pPr>
            <w:r w:rsidRPr="00F049C3">
              <w:t>20/NLC</w:t>
            </w:r>
          </w:p>
        </w:tc>
      </w:tr>
      <w:tr w:rsidR="00F049C3" w:rsidRPr="00F049C3" w14:paraId="63E199F6" w14:textId="77777777" w:rsidTr="00C246D3">
        <w:tc>
          <w:tcPr>
            <w:tcW w:w="3510" w:type="dxa"/>
          </w:tcPr>
          <w:p w14:paraId="3799874A" w14:textId="77777777" w:rsidR="00F049C3" w:rsidRPr="00F049C3" w:rsidRDefault="00F049C3" w:rsidP="00F049C3">
            <w:pPr>
              <w:pStyle w:val="Tabletext"/>
            </w:pPr>
            <w:r w:rsidRPr="00F049C3">
              <w:t>North Simpson Desert</w:t>
            </w:r>
          </w:p>
        </w:tc>
        <w:tc>
          <w:tcPr>
            <w:tcW w:w="1701" w:type="dxa"/>
          </w:tcPr>
          <w:p w14:paraId="17E7EB64" w14:textId="77777777" w:rsidR="00F049C3" w:rsidRPr="00F049C3" w:rsidRDefault="00F049C3" w:rsidP="00306CBA">
            <w:pPr>
              <w:pStyle w:val="Tabletext"/>
              <w:jc w:val="right"/>
              <w:rPr>
                <w:b/>
                <w:bCs/>
              </w:rPr>
            </w:pPr>
            <w:r w:rsidRPr="00F049C3">
              <w:t>7 August 1991</w:t>
            </w:r>
          </w:p>
        </w:tc>
        <w:tc>
          <w:tcPr>
            <w:tcW w:w="1276" w:type="dxa"/>
          </w:tcPr>
          <w:p w14:paraId="373E1613" w14:textId="77777777" w:rsidR="00F049C3" w:rsidRPr="00F049C3" w:rsidRDefault="00F049C3" w:rsidP="00306CBA">
            <w:pPr>
              <w:pStyle w:val="Tabletext"/>
              <w:jc w:val="right"/>
              <w:rPr>
                <w:b/>
                <w:bCs/>
              </w:rPr>
            </w:pPr>
            <w:r w:rsidRPr="00F049C3">
              <w:t>134/CLC</w:t>
            </w:r>
          </w:p>
        </w:tc>
      </w:tr>
      <w:tr w:rsidR="00F049C3" w:rsidRPr="00F049C3" w14:paraId="61724BA4" w14:textId="77777777" w:rsidTr="00C246D3">
        <w:tc>
          <w:tcPr>
            <w:tcW w:w="3510" w:type="dxa"/>
          </w:tcPr>
          <w:p w14:paraId="60DC6202" w14:textId="77777777" w:rsidR="00F049C3" w:rsidRPr="00F049C3" w:rsidRDefault="00F049C3" w:rsidP="00B97D97">
            <w:pPr>
              <w:pStyle w:val="Tabletext"/>
            </w:pPr>
            <w:r w:rsidRPr="00F049C3">
              <w:t>North South Stock Route (</w:t>
            </w:r>
            <w:r w:rsidR="00B97D97" w:rsidRPr="00F049C3">
              <w:t>Aileron</w:t>
            </w:r>
            <w:r w:rsidR="00B97D97">
              <w:t> </w:t>
            </w:r>
            <w:r w:rsidR="00B97D97" w:rsidRPr="00F049C3">
              <w:t>and</w:t>
            </w:r>
            <w:r w:rsidR="00B97D97">
              <w:t> </w:t>
            </w:r>
            <w:proofErr w:type="spellStart"/>
            <w:r w:rsidRPr="00F049C3">
              <w:t>Yambah</w:t>
            </w:r>
            <w:proofErr w:type="spellEnd"/>
            <w:r w:rsidRPr="00F049C3">
              <w:t>)</w:t>
            </w:r>
          </w:p>
        </w:tc>
        <w:tc>
          <w:tcPr>
            <w:tcW w:w="1701" w:type="dxa"/>
          </w:tcPr>
          <w:p w14:paraId="01A8D94C" w14:textId="77777777" w:rsidR="00F049C3" w:rsidRPr="00F049C3" w:rsidRDefault="00F049C3" w:rsidP="00306CBA">
            <w:pPr>
              <w:pStyle w:val="Tabletext"/>
              <w:jc w:val="right"/>
              <w:rPr>
                <w:b/>
                <w:bCs/>
              </w:rPr>
            </w:pPr>
            <w:r w:rsidRPr="00F049C3">
              <w:t>4 June 1984</w:t>
            </w:r>
          </w:p>
        </w:tc>
        <w:tc>
          <w:tcPr>
            <w:tcW w:w="1276" w:type="dxa"/>
          </w:tcPr>
          <w:p w14:paraId="45A4E1AC" w14:textId="77777777" w:rsidR="00F049C3" w:rsidRPr="00F049C3" w:rsidRDefault="00F049C3" w:rsidP="00306CBA">
            <w:pPr>
              <w:pStyle w:val="Tabletext"/>
              <w:jc w:val="right"/>
              <w:rPr>
                <w:b/>
                <w:bCs/>
              </w:rPr>
            </w:pPr>
            <w:r w:rsidRPr="00F049C3">
              <w:t>84/CLC</w:t>
            </w:r>
          </w:p>
        </w:tc>
      </w:tr>
      <w:tr w:rsidR="00F049C3" w:rsidRPr="00F049C3" w14:paraId="2A7A0825" w14:textId="77777777" w:rsidTr="00C246D3">
        <w:tc>
          <w:tcPr>
            <w:tcW w:w="3510" w:type="dxa"/>
          </w:tcPr>
          <w:p w14:paraId="78CCB4CE" w14:textId="77777777" w:rsidR="00F049C3" w:rsidRPr="00F049C3" w:rsidRDefault="00F049C3" w:rsidP="00F049C3">
            <w:pPr>
              <w:pStyle w:val="Tabletext"/>
            </w:pPr>
            <w:r w:rsidRPr="00F049C3">
              <w:t>North South Stock Route (Banka Banka)</w:t>
            </w:r>
          </w:p>
        </w:tc>
        <w:tc>
          <w:tcPr>
            <w:tcW w:w="1701" w:type="dxa"/>
          </w:tcPr>
          <w:p w14:paraId="6041480F" w14:textId="77777777" w:rsidR="00F049C3" w:rsidRPr="00F049C3" w:rsidRDefault="00F049C3" w:rsidP="00306CBA">
            <w:pPr>
              <w:pStyle w:val="Tabletext"/>
              <w:jc w:val="right"/>
              <w:rPr>
                <w:b/>
                <w:bCs/>
              </w:rPr>
            </w:pPr>
            <w:r w:rsidRPr="00F049C3">
              <w:t>12 September 1988</w:t>
            </w:r>
          </w:p>
        </w:tc>
        <w:tc>
          <w:tcPr>
            <w:tcW w:w="1276" w:type="dxa"/>
          </w:tcPr>
          <w:p w14:paraId="43763FCA" w14:textId="77777777" w:rsidR="00F049C3" w:rsidRPr="00F049C3" w:rsidRDefault="00F049C3" w:rsidP="00306CBA">
            <w:pPr>
              <w:pStyle w:val="Tabletext"/>
              <w:jc w:val="right"/>
              <w:rPr>
                <w:b/>
                <w:bCs/>
              </w:rPr>
            </w:pPr>
            <w:r w:rsidRPr="00F049C3">
              <w:t>118/NLC</w:t>
            </w:r>
          </w:p>
        </w:tc>
      </w:tr>
      <w:tr w:rsidR="00F049C3" w:rsidRPr="00F049C3" w14:paraId="2C178463" w14:textId="77777777" w:rsidTr="00C246D3">
        <w:tc>
          <w:tcPr>
            <w:tcW w:w="3510" w:type="dxa"/>
          </w:tcPr>
          <w:p w14:paraId="26972C2A" w14:textId="77777777" w:rsidR="00F049C3" w:rsidRPr="00F049C3" w:rsidRDefault="00F049C3" w:rsidP="00F049C3">
            <w:pPr>
              <w:pStyle w:val="Tabletext"/>
            </w:pPr>
            <w:r w:rsidRPr="00F049C3">
              <w:t>North South Stock Route (Helen Springs)</w:t>
            </w:r>
          </w:p>
        </w:tc>
        <w:tc>
          <w:tcPr>
            <w:tcW w:w="1701" w:type="dxa"/>
          </w:tcPr>
          <w:p w14:paraId="10860DFE" w14:textId="77777777" w:rsidR="00F049C3" w:rsidRPr="00F049C3" w:rsidRDefault="00F049C3" w:rsidP="00306CBA">
            <w:pPr>
              <w:pStyle w:val="Tabletext"/>
              <w:jc w:val="right"/>
            </w:pPr>
            <w:r w:rsidRPr="00F049C3">
              <w:t>7 October 1988</w:t>
            </w:r>
          </w:p>
        </w:tc>
        <w:tc>
          <w:tcPr>
            <w:tcW w:w="1276" w:type="dxa"/>
          </w:tcPr>
          <w:p w14:paraId="01D38EBC" w14:textId="77777777" w:rsidR="00F049C3" w:rsidRPr="00F049C3" w:rsidRDefault="00F049C3" w:rsidP="00306CBA">
            <w:pPr>
              <w:pStyle w:val="Tabletext"/>
              <w:jc w:val="right"/>
              <w:rPr>
                <w:b/>
                <w:bCs/>
              </w:rPr>
            </w:pPr>
            <w:r w:rsidRPr="00F049C3">
              <w:t>119/NLC</w:t>
            </w:r>
          </w:p>
        </w:tc>
      </w:tr>
      <w:tr w:rsidR="00F049C3" w:rsidRPr="00F049C3" w14:paraId="069328BD" w14:textId="77777777" w:rsidTr="00C246D3">
        <w:tc>
          <w:tcPr>
            <w:tcW w:w="3510" w:type="dxa"/>
          </w:tcPr>
          <w:p w14:paraId="1D3E8563" w14:textId="77777777" w:rsidR="00F049C3" w:rsidRPr="00F049C3" w:rsidRDefault="00F049C3" w:rsidP="00B97D97">
            <w:pPr>
              <w:pStyle w:val="Tabletext"/>
            </w:pPr>
            <w:r w:rsidRPr="00F049C3">
              <w:t>North South Stock Route (</w:t>
            </w:r>
            <w:r w:rsidR="00B97D97" w:rsidRPr="00F049C3">
              <w:t>Neutral</w:t>
            </w:r>
            <w:r w:rsidR="00B97D97">
              <w:t> </w:t>
            </w:r>
            <w:r w:rsidR="00B97D97" w:rsidRPr="00F049C3">
              <w:t>Junction</w:t>
            </w:r>
            <w:r w:rsidR="00B97D97">
              <w:t> </w:t>
            </w:r>
            <w:r w:rsidRPr="00F049C3">
              <w:t>and Singleton)</w:t>
            </w:r>
          </w:p>
        </w:tc>
        <w:tc>
          <w:tcPr>
            <w:tcW w:w="1701" w:type="dxa"/>
          </w:tcPr>
          <w:p w14:paraId="028FF305" w14:textId="77777777" w:rsidR="00F049C3" w:rsidRPr="00F049C3" w:rsidRDefault="00F049C3" w:rsidP="00306CBA">
            <w:pPr>
              <w:pStyle w:val="Tabletext"/>
              <w:jc w:val="right"/>
              <w:rPr>
                <w:b/>
                <w:bCs/>
              </w:rPr>
            </w:pPr>
            <w:r w:rsidRPr="00F049C3">
              <w:t>4 June 1984</w:t>
            </w:r>
          </w:p>
        </w:tc>
        <w:tc>
          <w:tcPr>
            <w:tcW w:w="1276" w:type="dxa"/>
          </w:tcPr>
          <w:p w14:paraId="676AC84D" w14:textId="77777777" w:rsidR="00F049C3" w:rsidRPr="00F049C3" w:rsidRDefault="00F049C3" w:rsidP="00306CBA">
            <w:pPr>
              <w:pStyle w:val="Tabletext"/>
              <w:jc w:val="right"/>
              <w:rPr>
                <w:b/>
                <w:bCs/>
              </w:rPr>
            </w:pPr>
            <w:r w:rsidRPr="00F049C3">
              <w:t>86/CLC</w:t>
            </w:r>
          </w:p>
        </w:tc>
      </w:tr>
      <w:tr w:rsidR="00F049C3" w:rsidRPr="00F049C3" w14:paraId="7D2A8E30" w14:textId="77777777" w:rsidTr="00C246D3">
        <w:tc>
          <w:tcPr>
            <w:tcW w:w="3510" w:type="dxa"/>
          </w:tcPr>
          <w:p w14:paraId="568EA151" w14:textId="77777777" w:rsidR="00F049C3" w:rsidRPr="00F049C3" w:rsidRDefault="00F049C3" w:rsidP="00B97D97">
            <w:pPr>
              <w:pStyle w:val="Tabletext"/>
            </w:pPr>
            <w:r w:rsidRPr="00F049C3">
              <w:t>North South Stock Route (</w:t>
            </w:r>
            <w:r w:rsidR="00B97D97" w:rsidRPr="00F049C3">
              <w:t>Pine</w:t>
            </w:r>
            <w:r w:rsidR="00B97D97">
              <w:t> </w:t>
            </w:r>
            <w:r w:rsidR="00B97D97" w:rsidRPr="00F049C3">
              <w:t>Hill</w:t>
            </w:r>
            <w:r w:rsidR="00B97D97">
              <w:t> </w:t>
            </w:r>
            <w:r w:rsidR="00B97D97" w:rsidRPr="00F049C3">
              <w:t>to</w:t>
            </w:r>
            <w:r w:rsidR="00B97D97">
              <w:t> </w:t>
            </w:r>
            <w:r w:rsidRPr="00F049C3">
              <w:t>Neutral Junction)</w:t>
            </w:r>
          </w:p>
        </w:tc>
        <w:tc>
          <w:tcPr>
            <w:tcW w:w="1701" w:type="dxa"/>
          </w:tcPr>
          <w:p w14:paraId="38CF8548" w14:textId="77777777" w:rsidR="00F049C3" w:rsidRPr="00F049C3" w:rsidRDefault="00F049C3" w:rsidP="00306CBA">
            <w:pPr>
              <w:pStyle w:val="Tabletext"/>
              <w:jc w:val="right"/>
              <w:rPr>
                <w:b/>
                <w:bCs/>
              </w:rPr>
            </w:pPr>
            <w:r w:rsidRPr="00F049C3">
              <w:t>4 June 1984</w:t>
            </w:r>
          </w:p>
        </w:tc>
        <w:tc>
          <w:tcPr>
            <w:tcW w:w="1276" w:type="dxa"/>
          </w:tcPr>
          <w:p w14:paraId="0C38E15E" w14:textId="77777777" w:rsidR="00F049C3" w:rsidRPr="00F049C3" w:rsidRDefault="00F049C3" w:rsidP="00306CBA">
            <w:pPr>
              <w:pStyle w:val="Tabletext"/>
              <w:jc w:val="right"/>
              <w:rPr>
                <w:b/>
                <w:bCs/>
              </w:rPr>
            </w:pPr>
            <w:r w:rsidRPr="00F049C3">
              <w:t>85/CLC</w:t>
            </w:r>
          </w:p>
        </w:tc>
      </w:tr>
      <w:tr w:rsidR="00F049C3" w:rsidRPr="00F049C3" w14:paraId="1BF1F97C" w14:textId="77777777" w:rsidTr="00C246D3">
        <w:tc>
          <w:tcPr>
            <w:tcW w:w="3510" w:type="dxa"/>
          </w:tcPr>
          <w:p w14:paraId="649DCCBC" w14:textId="77777777" w:rsidR="00F049C3" w:rsidRPr="00F049C3" w:rsidRDefault="00F049C3" w:rsidP="00F049C3">
            <w:pPr>
              <w:pStyle w:val="Tabletext"/>
            </w:pPr>
            <w:r w:rsidRPr="00F049C3">
              <w:t>North West Stock Route (Mt Doreen)</w:t>
            </w:r>
          </w:p>
        </w:tc>
        <w:tc>
          <w:tcPr>
            <w:tcW w:w="1701" w:type="dxa"/>
          </w:tcPr>
          <w:p w14:paraId="14C42789" w14:textId="77777777" w:rsidR="00F049C3" w:rsidRPr="00F049C3" w:rsidRDefault="00F049C3" w:rsidP="00306CBA">
            <w:pPr>
              <w:pStyle w:val="Tabletext"/>
              <w:jc w:val="right"/>
              <w:rPr>
                <w:b/>
                <w:bCs/>
              </w:rPr>
            </w:pPr>
            <w:r w:rsidRPr="00F049C3">
              <w:t>4 June 1984</w:t>
            </w:r>
          </w:p>
        </w:tc>
        <w:tc>
          <w:tcPr>
            <w:tcW w:w="1276" w:type="dxa"/>
          </w:tcPr>
          <w:p w14:paraId="442D6113" w14:textId="77777777" w:rsidR="00F049C3" w:rsidRPr="00F049C3" w:rsidRDefault="00F049C3" w:rsidP="00306CBA">
            <w:pPr>
              <w:pStyle w:val="Tabletext"/>
              <w:jc w:val="right"/>
              <w:rPr>
                <w:b/>
                <w:bCs/>
              </w:rPr>
            </w:pPr>
            <w:r w:rsidRPr="00F049C3">
              <w:t>83/CLC</w:t>
            </w:r>
          </w:p>
        </w:tc>
      </w:tr>
      <w:tr w:rsidR="00F049C3" w:rsidRPr="00F049C3" w14:paraId="4CBBD8EF" w14:textId="77777777" w:rsidTr="00C246D3">
        <w:tc>
          <w:tcPr>
            <w:tcW w:w="3510" w:type="dxa"/>
          </w:tcPr>
          <w:p w14:paraId="2CFCCCE2" w14:textId="77777777" w:rsidR="00F049C3" w:rsidRPr="00F049C3" w:rsidRDefault="00F049C3" w:rsidP="00F049C3">
            <w:pPr>
              <w:pStyle w:val="Tabletext"/>
            </w:pPr>
            <w:r w:rsidRPr="00F049C3">
              <w:t>North West Stock Route (</w:t>
            </w:r>
            <w:proofErr w:type="spellStart"/>
            <w:r w:rsidRPr="00F049C3">
              <w:t>Napperby</w:t>
            </w:r>
            <w:proofErr w:type="spellEnd"/>
            <w:r w:rsidRPr="00F049C3">
              <w:t>)</w:t>
            </w:r>
          </w:p>
        </w:tc>
        <w:tc>
          <w:tcPr>
            <w:tcW w:w="1701" w:type="dxa"/>
          </w:tcPr>
          <w:p w14:paraId="794CD4D6" w14:textId="77777777" w:rsidR="00F049C3" w:rsidRPr="00F049C3" w:rsidRDefault="00F049C3" w:rsidP="00306CBA">
            <w:pPr>
              <w:pStyle w:val="Tabletext"/>
              <w:jc w:val="right"/>
              <w:rPr>
                <w:b/>
                <w:bCs/>
              </w:rPr>
            </w:pPr>
            <w:r w:rsidRPr="00F049C3">
              <w:t>4 June 1984</w:t>
            </w:r>
          </w:p>
        </w:tc>
        <w:tc>
          <w:tcPr>
            <w:tcW w:w="1276" w:type="dxa"/>
          </w:tcPr>
          <w:p w14:paraId="138E14AC" w14:textId="77777777" w:rsidR="00F049C3" w:rsidRPr="00F049C3" w:rsidRDefault="00F049C3" w:rsidP="00306CBA">
            <w:pPr>
              <w:pStyle w:val="Tabletext"/>
              <w:jc w:val="right"/>
              <w:rPr>
                <w:b/>
                <w:bCs/>
              </w:rPr>
            </w:pPr>
            <w:r w:rsidRPr="00F049C3">
              <w:t>87/CLC</w:t>
            </w:r>
          </w:p>
        </w:tc>
      </w:tr>
      <w:tr w:rsidR="00F049C3" w:rsidRPr="00F049C3" w14:paraId="6AF73B5F" w14:textId="77777777" w:rsidTr="00C246D3">
        <w:tc>
          <w:tcPr>
            <w:tcW w:w="3510" w:type="dxa"/>
          </w:tcPr>
          <w:p w14:paraId="5D7E297B" w14:textId="77777777" w:rsidR="00F049C3" w:rsidRPr="00F049C3" w:rsidRDefault="00F049C3" w:rsidP="00F049C3">
            <w:pPr>
              <w:pStyle w:val="Tabletext"/>
            </w:pPr>
            <w:r w:rsidRPr="00F049C3">
              <w:t>North-West Simpson Desert</w:t>
            </w:r>
          </w:p>
        </w:tc>
        <w:tc>
          <w:tcPr>
            <w:tcW w:w="1701" w:type="dxa"/>
          </w:tcPr>
          <w:p w14:paraId="4C0A39A9" w14:textId="77777777" w:rsidR="00F049C3" w:rsidRPr="00F049C3" w:rsidRDefault="00F049C3" w:rsidP="00306CBA">
            <w:pPr>
              <w:pStyle w:val="Tabletext"/>
              <w:jc w:val="right"/>
              <w:rPr>
                <w:b/>
                <w:bCs/>
              </w:rPr>
            </w:pPr>
            <w:r w:rsidRPr="00F049C3">
              <w:t>20 December 1989</w:t>
            </w:r>
          </w:p>
        </w:tc>
        <w:tc>
          <w:tcPr>
            <w:tcW w:w="1276" w:type="dxa"/>
          </w:tcPr>
          <w:p w14:paraId="3F52EA67" w14:textId="77777777" w:rsidR="00F049C3" w:rsidRPr="00F049C3" w:rsidRDefault="00F049C3" w:rsidP="00306CBA">
            <w:pPr>
              <w:pStyle w:val="Tabletext"/>
              <w:jc w:val="right"/>
              <w:rPr>
                <w:b/>
                <w:bCs/>
              </w:rPr>
            </w:pPr>
            <w:r w:rsidRPr="00F049C3">
              <w:t>126/CLC</w:t>
            </w:r>
          </w:p>
        </w:tc>
      </w:tr>
      <w:tr w:rsidR="00F049C3" w:rsidRPr="00F049C3" w14:paraId="0C1AC724" w14:textId="77777777" w:rsidTr="00C246D3">
        <w:tc>
          <w:tcPr>
            <w:tcW w:w="3510" w:type="dxa"/>
          </w:tcPr>
          <w:p w14:paraId="29AD9011" w14:textId="77777777" w:rsidR="00F049C3" w:rsidRPr="00F049C3" w:rsidRDefault="00F049C3" w:rsidP="00F049C3">
            <w:pPr>
              <w:pStyle w:val="Tabletext"/>
            </w:pPr>
            <w:proofErr w:type="spellStart"/>
            <w:r w:rsidRPr="00F049C3">
              <w:t>Nurrku</w:t>
            </w:r>
            <w:proofErr w:type="spellEnd"/>
          </w:p>
        </w:tc>
        <w:tc>
          <w:tcPr>
            <w:tcW w:w="1701" w:type="dxa"/>
          </w:tcPr>
          <w:p w14:paraId="027CAD07" w14:textId="77777777" w:rsidR="00F049C3" w:rsidRPr="00F049C3" w:rsidRDefault="00F049C3" w:rsidP="00306CBA">
            <w:pPr>
              <w:pStyle w:val="Tabletext"/>
              <w:jc w:val="right"/>
              <w:rPr>
                <w:b/>
                <w:bCs/>
              </w:rPr>
            </w:pPr>
            <w:r w:rsidRPr="00F049C3">
              <w:t>4 June 1997</w:t>
            </w:r>
          </w:p>
        </w:tc>
        <w:tc>
          <w:tcPr>
            <w:tcW w:w="1276" w:type="dxa"/>
          </w:tcPr>
          <w:p w14:paraId="040698A6" w14:textId="77777777" w:rsidR="00F049C3" w:rsidRPr="00F049C3" w:rsidRDefault="00F049C3" w:rsidP="00306CBA">
            <w:pPr>
              <w:pStyle w:val="Tabletext"/>
              <w:jc w:val="right"/>
            </w:pPr>
            <w:r w:rsidRPr="00F049C3">
              <w:t>227/CLC</w:t>
            </w:r>
          </w:p>
        </w:tc>
      </w:tr>
      <w:tr w:rsidR="00F049C3" w:rsidRPr="00F049C3" w14:paraId="705BDC2D" w14:textId="77777777" w:rsidTr="00C246D3">
        <w:tc>
          <w:tcPr>
            <w:tcW w:w="3510" w:type="dxa"/>
          </w:tcPr>
          <w:p w14:paraId="7A566856" w14:textId="77777777" w:rsidR="00F049C3" w:rsidRPr="00F049C3" w:rsidRDefault="00F049C3" w:rsidP="00F049C3">
            <w:pPr>
              <w:pStyle w:val="Tabletext"/>
            </w:pPr>
            <w:proofErr w:type="spellStart"/>
            <w:r w:rsidRPr="00F049C3">
              <w:t>Ooratippra</w:t>
            </w:r>
            <w:proofErr w:type="spellEnd"/>
          </w:p>
        </w:tc>
        <w:tc>
          <w:tcPr>
            <w:tcW w:w="1701" w:type="dxa"/>
          </w:tcPr>
          <w:p w14:paraId="5FEDABFF" w14:textId="77777777" w:rsidR="00F049C3" w:rsidRPr="00F049C3" w:rsidRDefault="00F049C3" w:rsidP="00306CBA">
            <w:pPr>
              <w:pStyle w:val="Tabletext"/>
              <w:jc w:val="right"/>
              <w:rPr>
                <w:b/>
                <w:bCs/>
              </w:rPr>
            </w:pPr>
            <w:r w:rsidRPr="00F049C3">
              <w:t>22 August 1980</w:t>
            </w:r>
          </w:p>
        </w:tc>
        <w:tc>
          <w:tcPr>
            <w:tcW w:w="1276" w:type="dxa"/>
          </w:tcPr>
          <w:p w14:paraId="3BEC3938" w14:textId="77777777" w:rsidR="00F049C3" w:rsidRPr="00F049C3" w:rsidRDefault="00F049C3" w:rsidP="00306CBA">
            <w:pPr>
              <w:pStyle w:val="Tabletext"/>
              <w:jc w:val="right"/>
              <w:rPr>
                <w:b/>
                <w:bCs/>
              </w:rPr>
            </w:pPr>
            <w:r w:rsidRPr="00F049C3">
              <w:t>51/CLC</w:t>
            </w:r>
          </w:p>
        </w:tc>
      </w:tr>
      <w:tr w:rsidR="00F049C3" w:rsidRPr="00F049C3" w14:paraId="3B01E4AE" w14:textId="77777777" w:rsidTr="00C246D3">
        <w:tc>
          <w:tcPr>
            <w:tcW w:w="3510" w:type="dxa"/>
          </w:tcPr>
          <w:p w14:paraId="0F1AAB74" w14:textId="77777777" w:rsidR="00F049C3" w:rsidRPr="00F049C3" w:rsidRDefault="00F049C3" w:rsidP="00F049C3">
            <w:pPr>
              <w:pStyle w:val="Tabletext"/>
            </w:pPr>
            <w:r w:rsidRPr="00F049C3">
              <w:t>Ormiston Gorge</w:t>
            </w:r>
          </w:p>
        </w:tc>
        <w:tc>
          <w:tcPr>
            <w:tcW w:w="1701" w:type="dxa"/>
          </w:tcPr>
          <w:p w14:paraId="0D30336C" w14:textId="77777777" w:rsidR="00F049C3" w:rsidRPr="00F049C3" w:rsidRDefault="00F049C3" w:rsidP="00306CBA">
            <w:pPr>
              <w:pStyle w:val="Tabletext"/>
              <w:jc w:val="right"/>
              <w:rPr>
                <w:b/>
                <w:bCs/>
              </w:rPr>
            </w:pPr>
            <w:r w:rsidRPr="00F049C3">
              <w:t>21 August 1980</w:t>
            </w:r>
          </w:p>
        </w:tc>
        <w:tc>
          <w:tcPr>
            <w:tcW w:w="1276" w:type="dxa"/>
          </w:tcPr>
          <w:p w14:paraId="0D316525" w14:textId="77777777" w:rsidR="00F049C3" w:rsidRPr="00F049C3" w:rsidRDefault="00F049C3" w:rsidP="00306CBA">
            <w:pPr>
              <w:pStyle w:val="Tabletext"/>
              <w:jc w:val="right"/>
              <w:rPr>
                <w:b/>
                <w:bCs/>
              </w:rPr>
            </w:pPr>
            <w:r w:rsidRPr="00F049C3">
              <w:t>47/CLC</w:t>
            </w:r>
          </w:p>
        </w:tc>
      </w:tr>
      <w:tr w:rsidR="00F049C3" w:rsidRPr="00F049C3" w14:paraId="2D128935" w14:textId="77777777" w:rsidTr="00C246D3">
        <w:tc>
          <w:tcPr>
            <w:tcW w:w="3510" w:type="dxa"/>
          </w:tcPr>
          <w:p w14:paraId="52AEAF71" w14:textId="77777777" w:rsidR="00F049C3" w:rsidRPr="00F049C3" w:rsidRDefault="00F049C3" w:rsidP="00F049C3">
            <w:pPr>
              <w:pStyle w:val="Tabletext"/>
            </w:pPr>
            <w:r w:rsidRPr="00F049C3">
              <w:t>Palm Valley</w:t>
            </w:r>
          </w:p>
        </w:tc>
        <w:tc>
          <w:tcPr>
            <w:tcW w:w="1701" w:type="dxa"/>
          </w:tcPr>
          <w:p w14:paraId="128D5FCA" w14:textId="77777777" w:rsidR="00F049C3" w:rsidRPr="00F049C3" w:rsidRDefault="00F049C3" w:rsidP="00306CBA">
            <w:pPr>
              <w:pStyle w:val="Tabletext"/>
              <w:jc w:val="right"/>
              <w:rPr>
                <w:b/>
                <w:bCs/>
              </w:rPr>
            </w:pPr>
            <w:r w:rsidRPr="00F049C3">
              <w:t>22 August 1980</w:t>
            </w:r>
          </w:p>
        </w:tc>
        <w:tc>
          <w:tcPr>
            <w:tcW w:w="1276" w:type="dxa"/>
          </w:tcPr>
          <w:p w14:paraId="54A084C6" w14:textId="77777777" w:rsidR="00F049C3" w:rsidRPr="00F049C3" w:rsidRDefault="00F049C3" w:rsidP="00306CBA">
            <w:pPr>
              <w:pStyle w:val="Tabletext"/>
              <w:jc w:val="right"/>
              <w:rPr>
                <w:b/>
                <w:bCs/>
              </w:rPr>
            </w:pPr>
            <w:r w:rsidRPr="00F049C3">
              <w:t>48/CLC</w:t>
            </w:r>
          </w:p>
        </w:tc>
      </w:tr>
      <w:tr w:rsidR="00F049C3" w:rsidRPr="00F049C3" w14:paraId="43F5498B" w14:textId="77777777" w:rsidTr="00C246D3">
        <w:tc>
          <w:tcPr>
            <w:tcW w:w="3510" w:type="dxa"/>
          </w:tcPr>
          <w:p w14:paraId="3B267199" w14:textId="77777777" w:rsidR="00F049C3" w:rsidRPr="00F049C3" w:rsidRDefault="00F049C3" w:rsidP="00F049C3">
            <w:pPr>
              <w:pStyle w:val="Tabletext"/>
            </w:pPr>
            <w:r w:rsidRPr="00F049C3">
              <w:lastRenderedPageBreak/>
              <w:t>Palm Valley (Supplementary)</w:t>
            </w:r>
          </w:p>
        </w:tc>
        <w:tc>
          <w:tcPr>
            <w:tcW w:w="1701" w:type="dxa"/>
          </w:tcPr>
          <w:p w14:paraId="4CE0CF07" w14:textId="77777777" w:rsidR="00F049C3" w:rsidRPr="00F049C3" w:rsidRDefault="00F049C3" w:rsidP="00306CBA">
            <w:pPr>
              <w:pStyle w:val="Tabletext"/>
              <w:jc w:val="right"/>
              <w:rPr>
                <w:b/>
                <w:bCs/>
              </w:rPr>
            </w:pPr>
            <w:r w:rsidRPr="00F049C3">
              <w:t>4 June 1997</w:t>
            </w:r>
          </w:p>
        </w:tc>
        <w:tc>
          <w:tcPr>
            <w:tcW w:w="1276" w:type="dxa"/>
          </w:tcPr>
          <w:p w14:paraId="67730E37" w14:textId="77777777" w:rsidR="00F049C3" w:rsidRPr="00F049C3" w:rsidRDefault="00F049C3" w:rsidP="00306CBA">
            <w:pPr>
              <w:pStyle w:val="Tabletext"/>
              <w:jc w:val="right"/>
              <w:rPr>
                <w:b/>
                <w:bCs/>
              </w:rPr>
            </w:pPr>
            <w:r w:rsidRPr="00F049C3">
              <w:t>221/CLC</w:t>
            </w:r>
          </w:p>
        </w:tc>
      </w:tr>
      <w:tr w:rsidR="00F049C3" w:rsidRPr="00F049C3" w14:paraId="28A57BAC" w14:textId="77777777" w:rsidTr="00C246D3">
        <w:tc>
          <w:tcPr>
            <w:tcW w:w="3510" w:type="dxa"/>
          </w:tcPr>
          <w:p w14:paraId="3413331D" w14:textId="77777777" w:rsidR="00F049C3" w:rsidRPr="00F049C3" w:rsidRDefault="00F049C3" w:rsidP="00F049C3">
            <w:pPr>
              <w:pStyle w:val="Tabletext"/>
            </w:pPr>
            <w:r w:rsidRPr="00F049C3">
              <w:t>Peron Islands Area</w:t>
            </w:r>
          </w:p>
        </w:tc>
        <w:tc>
          <w:tcPr>
            <w:tcW w:w="1701" w:type="dxa"/>
          </w:tcPr>
          <w:p w14:paraId="5F9C9C4D" w14:textId="77777777" w:rsidR="00F049C3" w:rsidRPr="00F049C3" w:rsidRDefault="00F049C3" w:rsidP="00306CBA">
            <w:pPr>
              <w:pStyle w:val="Tabletext"/>
              <w:jc w:val="right"/>
              <w:rPr>
                <w:b/>
                <w:bCs/>
              </w:rPr>
            </w:pPr>
            <w:r w:rsidRPr="00F049C3">
              <w:t>29 May 1997</w:t>
            </w:r>
          </w:p>
        </w:tc>
        <w:tc>
          <w:tcPr>
            <w:tcW w:w="1276" w:type="dxa"/>
          </w:tcPr>
          <w:p w14:paraId="16251BBA" w14:textId="77777777" w:rsidR="00F049C3" w:rsidRPr="00F049C3" w:rsidRDefault="00F049C3" w:rsidP="00306CBA">
            <w:pPr>
              <w:pStyle w:val="Tabletext"/>
              <w:jc w:val="right"/>
              <w:rPr>
                <w:b/>
                <w:bCs/>
              </w:rPr>
            </w:pPr>
            <w:r w:rsidRPr="00F049C3">
              <w:t>190/NLC</w:t>
            </w:r>
          </w:p>
        </w:tc>
      </w:tr>
      <w:tr w:rsidR="00F049C3" w:rsidRPr="00F049C3" w14:paraId="1C2EC690" w14:textId="77777777" w:rsidTr="00C246D3">
        <w:tc>
          <w:tcPr>
            <w:tcW w:w="3510" w:type="dxa"/>
          </w:tcPr>
          <w:p w14:paraId="6F864BCD" w14:textId="77777777" w:rsidR="00F049C3" w:rsidRPr="00F049C3" w:rsidRDefault="00F049C3" w:rsidP="00B97D97">
            <w:pPr>
              <w:pStyle w:val="Tabletext"/>
            </w:pPr>
            <w:r w:rsidRPr="00F049C3">
              <w:t>Phillipson Stock Route (</w:t>
            </w:r>
            <w:r w:rsidR="00B97D97" w:rsidRPr="00F049C3">
              <w:t>Deep</w:t>
            </w:r>
            <w:r w:rsidR="00B97D97">
              <w:t> </w:t>
            </w:r>
            <w:r w:rsidR="00B97D97" w:rsidRPr="00F049C3">
              <w:t>Well</w:t>
            </w:r>
            <w:r w:rsidR="00B97D97">
              <w:t> </w:t>
            </w:r>
            <w:r w:rsidR="00B97D97" w:rsidRPr="00F049C3">
              <w:t>to</w:t>
            </w:r>
            <w:r w:rsidR="00B97D97">
              <w:t> </w:t>
            </w:r>
            <w:r w:rsidR="00B97D97" w:rsidRPr="00F049C3">
              <w:t>Todd</w:t>
            </w:r>
            <w:r w:rsidR="00B97D97">
              <w:t> </w:t>
            </w:r>
            <w:r w:rsidRPr="00F049C3">
              <w:t>River)</w:t>
            </w:r>
          </w:p>
        </w:tc>
        <w:tc>
          <w:tcPr>
            <w:tcW w:w="1701" w:type="dxa"/>
          </w:tcPr>
          <w:p w14:paraId="0E16DAE8" w14:textId="77777777" w:rsidR="00F049C3" w:rsidRPr="00F049C3" w:rsidRDefault="00F049C3" w:rsidP="00306CBA">
            <w:pPr>
              <w:pStyle w:val="Tabletext"/>
              <w:jc w:val="right"/>
              <w:rPr>
                <w:b/>
                <w:bCs/>
              </w:rPr>
            </w:pPr>
            <w:r w:rsidRPr="00F049C3">
              <w:t>4 June 1984</w:t>
            </w:r>
          </w:p>
        </w:tc>
        <w:tc>
          <w:tcPr>
            <w:tcW w:w="1276" w:type="dxa"/>
          </w:tcPr>
          <w:p w14:paraId="1DD8AB42" w14:textId="77777777" w:rsidR="00F049C3" w:rsidRPr="00F049C3" w:rsidRDefault="00F049C3" w:rsidP="00306CBA">
            <w:pPr>
              <w:pStyle w:val="Tabletext"/>
              <w:jc w:val="right"/>
              <w:rPr>
                <w:b/>
                <w:bCs/>
              </w:rPr>
            </w:pPr>
            <w:r w:rsidRPr="00F049C3">
              <w:t>89/CLC</w:t>
            </w:r>
          </w:p>
        </w:tc>
      </w:tr>
      <w:tr w:rsidR="00F049C3" w:rsidRPr="00F049C3" w14:paraId="6774CFCF" w14:textId="77777777" w:rsidTr="00C246D3">
        <w:tc>
          <w:tcPr>
            <w:tcW w:w="3510" w:type="dxa"/>
          </w:tcPr>
          <w:p w14:paraId="49845602" w14:textId="77777777" w:rsidR="00F049C3" w:rsidRPr="00F049C3" w:rsidRDefault="00F049C3" w:rsidP="00B97D97">
            <w:pPr>
              <w:pStyle w:val="Tabletext"/>
            </w:pPr>
            <w:r w:rsidRPr="00F049C3">
              <w:t>Phillipson Stock Route (</w:t>
            </w:r>
            <w:proofErr w:type="spellStart"/>
            <w:r w:rsidR="00B97D97" w:rsidRPr="00F049C3">
              <w:t>Jinka</w:t>
            </w:r>
            <w:proofErr w:type="spellEnd"/>
            <w:r w:rsidR="00B97D97">
              <w:t> </w:t>
            </w:r>
            <w:r w:rsidR="00B97D97" w:rsidRPr="00F049C3">
              <w:t>to</w:t>
            </w:r>
            <w:r w:rsidR="00B97D97">
              <w:t> </w:t>
            </w:r>
            <w:r w:rsidR="00B97D97" w:rsidRPr="00F049C3">
              <w:t>Loves</w:t>
            </w:r>
            <w:r w:rsidR="00B97D97">
              <w:t> </w:t>
            </w:r>
            <w:r w:rsidRPr="00F049C3">
              <w:t>Creek)</w:t>
            </w:r>
          </w:p>
        </w:tc>
        <w:tc>
          <w:tcPr>
            <w:tcW w:w="1701" w:type="dxa"/>
          </w:tcPr>
          <w:p w14:paraId="74E46071" w14:textId="77777777" w:rsidR="00F049C3" w:rsidRPr="00F049C3" w:rsidRDefault="00F049C3" w:rsidP="00306CBA">
            <w:pPr>
              <w:pStyle w:val="Tabletext"/>
              <w:jc w:val="right"/>
              <w:rPr>
                <w:b/>
                <w:bCs/>
              </w:rPr>
            </w:pPr>
            <w:r w:rsidRPr="00F049C3">
              <w:t>4 June 1984</w:t>
            </w:r>
          </w:p>
        </w:tc>
        <w:tc>
          <w:tcPr>
            <w:tcW w:w="1276" w:type="dxa"/>
          </w:tcPr>
          <w:p w14:paraId="7854C775" w14:textId="77777777" w:rsidR="00F049C3" w:rsidRPr="00F049C3" w:rsidRDefault="00F049C3" w:rsidP="00306CBA">
            <w:pPr>
              <w:pStyle w:val="Tabletext"/>
              <w:jc w:val="right"/>
            </w:pPr>
            <w:r w:rsidRPr="00F049C3">
              <w:t>88/CLC</w:t>
            </w:r>
          </w:p>
        </w:tc>
      </w:tr>
      <w:tr w:rsidR="00F049C3" w:rsidRPr="00F049C3" w14:paraId="0BA3897C" w14:textId="77777777" w:rsidTr="00C246D3">
        <w:tc>
          <w:tcPr>
            <w:tcW w:w="3510" w:type="dxa"/>
          </w:tcPr>
          <w:p w14:paraId="07551F3B" w14:textId="77777777" w:rsidR="00F049C3" w:rsidRPr="00F049C3" w:rsidRDefault="00F049C3" w:rsidP="00F049C3">
            <w:pPr>
              <w:pStyle w:val="Tabletext"/>
            </w:pPr>
            <w:r w:rsidRPr="00F049C3">
              <w:t xml:space="preserve">Port Patterson Islands </w:t>
            </w:r>
          </w:p>
        </w:tc>
        <w:tc>
          <w:tcPr>
            <w:tcW w:w="1701" w:type="dxa"/>
          </w:tcPr>
          <w:p w14:paraId="679BC48B" w14:textId="77777777" w:rsidR="00F049C3" w:rsidRPr="00F049C3" w:rsidRDefault="00F049C3" w:rsidP="00306CBA">
            <w:pPr>
              <w:pStyle w:val="Tabletext"/>
              <w:jc w:val="right"/>
              <w:rPr>
                <w:b/>
                <w:bCs/>
              </w:rPr>
            </w:pPr>
            <w:r w:rsidRPr="00F049C3">
              <w:t>24 August 1995</w:t>
            </w:r>
          </w:p>
        </w:tc>
        <w:tc>
          <w:tcPr>
            <w:tcW w:w="1276" w:type="dxa"/>
          </w:tcPr>
          <w:p w14:paraId="5DCFE57B" w14:textId="77777777" w:rsidR="00F049C3" w:rsidRPr="00F049C3" w:rsidRDefault="00F049C3" w:rsidP="00306CBA">
            <w:pPr>
              <w:pStyle w:val="Tabletext"/>
              <w:jc w:val="right"/>
              <w:rPr>
                <w:b/>
                <w:bCs/>
              </w:rPr>
            </w:pPr>
            <w:r w:rsidRPr="00F049C3">
              <w:t>153/NLC</w:t>
            </w:r>
          </w:p>
        </w:tc>
      </w:tr>
      <w:tr w:rsidR="00F049C3" w:rsidRPr="00F049C3" w14:paraId="6E42A0B1" w14:textId="77777777" w:rsidTr="00C246D3">
        <w:tc>
          <w:tcPr>
            <w:tcW w:w="3510" w:type="dxa"/>
          </w:tcPr>
          <w:p w14:paraId="1BDE1FCF" w14:textId="77777777" w:rsidR="00F049C3" w:rsidRPr="00F049C3" w:rsidRDefault="00F049C3" w:rsidP="00F049C3">
            <w:pPr>
              <w:pStyle w:val="Tabletext"/>
            </w:pPr>
            <w:r w:rsidRPr="00F049C3">
              <w:t>Rainbow Valley</w:t>
            </w:r>
          </w:p>
        </w:tc>
        <w:tc>
          <w:tcPr>
            <w:tcW w:w="1701" w:type="dxa"/>
          </w:tcPr>
          <w:p w14:paraId="3376FFCC" w14:textId="77777777" w:rsidR="00F049C3" w:rsidRPr="00F049C3" w:rsidRDefault="00F049C3" w:rsidP="00306CBA">
            <w:pPr>
              <w:pStyle w:val="Tabletext"/>
              <w:jc w:val="right"/>
              <w:rPr>
                <w:b/>
                <w:bCs/>
              </w:rPr>
            </w:pPr>
            <w:r w:rsidRPr="00F049C3">
              <w:t>4 June 1997</w:t>
            </w:r>
          </w:p>
        </w:tc>
        <w:tc>
          <w:tcPr>
            <w:tcW w:w="1276" w:type="dxa"/>
          </w:tcPr>
          <w:p w14:paraId="77400667" w14:textId="77777777" w:rsidR="00F049C3" w:rsidRPr="00F049C3" w:rsidRDefault="00F049C3" w:rsidP="00306CBA">
            <w:pPr>
              <w:pStyle w:val="Tabletext"/>
              <w:jc w:val="right"/>
              <w:rPr>
                <w:b/>
                <w:bCs/>
              </w:rPr>
            </w:pPr>
            <w:r w:rsidRPr="00F049C3">
              <w:t>216/CLC</w:t>
            </w:r>
          </w:p>
        </w:tc>
      </w:tr>
      <w:tr w:rsidR="00F049C3" w:rsidRPr="00F049C3" w14:paraId="5B8ADEAD" w14:textId="77777777" w:rsidTr="00C246D3">
        <w:tc>
          <w:tcPr>
            <w:tcW w:w="3510" w:type="dxa"/>
          </w:tcPr>
          <w:p w14:paraId="0D1B8922" w14:textId="77777777" w:rsidR="00F049C3" w:rsidRPr="00F049C3" w:rsidRDefault="00F049C3" w:rsidP="00F049C3">
            <w:pPr>
              <w:pStyle w:val="Tabletext"/>
            </w:pPr>
            <w:r w:rsidRPr="00F049C3">
              <w:t>Rocky Hill</w:t>
            </w:r>
          </w:p>
        </w:tc>
        <w:tc>
          <w:tcPr>
            <w:tcW w:w="1701" w:type="dxa"/>
          </w:tcPr>
          <w:p w14:paraId="7468A74E" w14:textId="77777777" w:rsidR="00F049C3" w:rsidRPr="00F049C3" w:rsidRDefault="00F049C3" w:rsidP="00306CBA">
            <w:pPr>
              <w:pStyle w:val="Tabletext"/>
              <w:jc w:val="right"/>
              <w:rPr>
                <w:b/>
                <w:bCs/>
              </w:rPr>
            </w:pPr>
            <w:r w:rsidRPr="00F049C3">
              <w:t>4 June 1997</w:t>
            </w:r>
          </w:p>
        </w:tc>
        <w:tc>
          <w:tcPr>
            <w:tcW w:w="1276" w:type="dxa"/>
          </w:tcPr>
          <w:p w14:paraId="6DE73FE3" w14:textId="77777777" w:rsidR="00F049C3" w:rsidRPr="00F049C3" w:rsidRDefault="00F049C3" w:rsidP="00306CBA">
            <w:pPr>
              <w:pStyle w:val="Tabletext"/>
              <w:jc w:val="right"/>
              <w:rPr>
                <w:b/>
                <w:bCs/>
              </w:rPr>
            </w:pPr>
            <w:r w:rsidRPr="00F049C3">
              <w:t>232/CLC</w:t>
            </w:r>
          </w:p>
        </w:tc>
      </w:tr>
      <w:tr w:rsidR="00F049C3" w:rsidRPr="00F049C3" w14:paraId="7ABE59F7" w14:textId="77777777" w:rsidTr="00C246D3">
        <w:tc>
          <w:tcPr>
            <w:tcW w:w="3510" w:type="dxa"/>
          </w:tcPr>
          <w:p w14:paraId="798D6C62" w14:textId="77777777" w:rsidR="00F049C3" w:rsidRPr="00F049C3" w:rsidRDefault="00F049C3" w:rsidP="00F049C3">
            <w:pPr>
              <w:pStyle w:val="Tabletext"/>
            </w:pPr>
            <w:r w:rsidRPr="00F049C3">
              <w:t>Roper Valley Area</w:t>
            </w:r>
          </w:p>
        </w:tc>
        <w:tc>
          <w:tcPr>
            <w:tcW w:w="1701" w:type="dxa"/>
          </w:tcPr>
          <w:p w14:paraId="4183EE20" w14:textId="77777777" w:rsidR="00F049C3" w:rsidRPr="00F049C3" w:rsidRDefault="00F049C3" w:rsidP="00306CBA">
            <w:pPr>
              <w:pStyle w:val="Tabletext"/>
              <w:jc w:val="right"/>
              <w:rPr>
                <w:b/>
                <w:bCs/>
              </w:rPr>
            </w:pPr>
            <w:r w:rsidRPr="00F049C3">
              <w:t>29 May 1997</w:t>
            </w:r>
          </w:p>
        </w:tc>
        <w:tc>
          <w:tcPr>
            <w:tcW w:w="1276" w:type="dxa"/>
          </w:tcPr>
          <w:p w14:paraId="7D532BA5" w14:textId="77777777" w:rsidR="00F049C3" w:rsidRPr="00F049C3" w:rsidRDefault="00F049C3" w:rsidP="00306CBA">
            <w:pPr>
              <w:pStyle w:val="Tabletext"/>
              <w:jc w:val="right"/>
              <w:rPr>
                <w:b/>
                <w:bCs/>
              </w:rPr>
            </w:pPr>
            <w:r w:rsidRPr="00F049C3">
              <w:t>164/NLC</w:t>
            </w:r>
          </w:p>
        </w:tc>
      </w:tr>
      <w:tr w:rsidR="00F049C3" w:rsidRPr="00F049C3" w14:paraId="58842421" w14:textId="77777777" w:rsidTr="00C246D3">
        <w:tc>
          <w:tcPr>
            <w:tcW w:w="3510" w:type="dxa"/>
          </w:tcPr>
          <w:p w14:paraId="738E50D6" w14:textId="77777777" w:rsidR="00F049C3" w:rsidRPr="00F049C3" w:rsidRDefault="00F049C3" w:rsidP="00F049C3">
            <w:pPr>
              <w:pStyle w:val="Tabletext"/>
            </w:pPr>
            <w:r w:rsidRPr="00F049C3">
              <w:t>Roper Valley (</w:t>
            </w:r>
            <w:proofErr w:type="spellStart"/>
            <w:r w:rsidRPr="00F049C3">
              <w:t>Kewulyi</w:t>
            </w:r>
            <w:proofErr w:type="spellEnd"/>
            <w:r w:rsidRPr="00F049C3">
              <w:t>)</w:t>
            </w:r>
          </w:p>
        </w:tc>
        <w:tc>
          <w:tcPr>
            <w:tcW w:w="1701" w:type="dxa"/>
          </w:tcPr>
          <w:p w14:paraId="35C0288A" w14:textId="77777777" w:rsidR="00F049C3" w:rsidRPr="00F049C3" w:rsidRDefault="00F049C3" w:rsidP="00306CBA">
            <w:pPr>
              <w:pStyle w:val="Tabletext"/>
              <w:jc w:val="right"/>
              <w:rPr>
                <w:b/>
                <w:bCs/>
              </w:rPr>
            </w:pPr>
            <w:r w:rsidRPr="00F049C3">
              <w:t>28 April 1997</w:t>
            </w:r>
          </w:p>
        </w:tc>
        <w:tc>
          <w:tcPr>
            <w:tcW w:w="1276" w:type="dxa"/>
          </w:tcPr>
          <w:p w14:paraId="27E00748" w14:textId="77777777" w:rsidR="00F049C3" w:rsidRPr="00F049C3" w:rsidRDefault="00F049C3" w:rsidP="00306CBA">
            <w:pPr>
              <w:pStyle w:val="Tabletext"/>
              <w:jc w:val="right"/>
              <w:rPr>
                <w:b/>
                <w:bCs/>
              </w:rPr>
            </w:pPr>
            <w:r w:rsidRPr="00F049C3">
              <w:t>163/NLC</w:t>
            </w:r>
          </w:p>
        </w:tc>
      </w:tr>
      <w:tr w:rsidR="00F049C3" w:rsidRPr="00F049C3" w14:paraId="196D4962" w14:textId="77777777" w:rsidTr="00C246D3">
        <w:tc>
          <w:tcPr>
            <w:tcW w:w="3510" w:type="dxa"/>
          </w:tcPr>
          <w:p w14:paraId="606AF10F" w14:textId="77777777" w:rsidR="00B97D97" w:rsidRPr="00F049C3" w:rsidRDefault="00F049C3" w:rsidP="004E5879">
            <w:pPr>
              <w:pStyle w:val="Tabletext"/>
            </w:pPr>
            <w:r w:rsidRPr="00F049C3">
              <w:t>Ruby Gorge</w:t>
            </w:r>
          </w:p>
        </w:tc>
        <w:tc>
          <w:tcPr>
            <w:tcW w:w="1701" w:type="dxa"/>
          </w:tcPr>
          <w:p w14:paraId="01AEBBF2" w14:textId="77777777" w:rsidR="00F049C3" w:rsidRPr="00F049C3" w:rsidRDefault="00F049C3" w:rsidP="00306CBA">
            <w:pPr>
              <w:pStyle w:val="Tabletext"/>
              <w:jc w:val="right"/>
              <w:rPr>
                <w:b/>
                <w:bCs/>
              </w:rPr>
            </w:pPr>
            <w:r w:rsidRPr="00F049C3">
              <w:t>4 June 1997</w:t>
            </w:r>
          </w:p>
        </w:tc>
        <w:tc>
          <w:tcPr>
            <w:tcW w:w="1276" w:type="dxa"/>
          </w:tcPr>
          <w:p w14:paraId="276CF12E" w14:textId="77777777" w:rsidR="00F049C3" w:rsidRPr="00F049C3" w:rsidRDefault="00F049C3" w:rsidP="00306CBA">
            <w:pPr>
              <w:pStyle w:val="Tabletext"/>
              <w:jc w:val="right"/>
              <w:rPr>
                <w:b/>
                <w:bCs/>
              </w:rPr>
            </w:pPr>
            <w:r w:rsidRPr="00F049C3">
              <w:t>213/CLC</w:t>
            </w:r>
          </w:p>
        </w:tc>
      </w:tr>
      <w:tr w:rsidR="00F049C3" w:rsidRPr="00F049C3" w14:paraId="0060805D" w14:textId="77777777" w:rsidTr="00C246D3">
        <w:tc>
          <w:tcPr>
            <w:tcW w:w="3510" w:type="dxa"/>
          </w:tcPr>
          <w:p w14:paraId="10A4ECA7" w14:textId="77777777" w:rsidR="00F049C3" w:rsidRPr="00F049C3" w:rsidRDefault="00F049C3" w:rsidP="00B97D97">
            <w:pPr>
              <w:pStyle w:val="Tabletext"/>
            </w:pPr>
            <w:proofErr w:type="spellStart"/>
            <w:r w:rsidRPr="00F049C3">
              <w:t>Sandover</w:t>
            </w:r>
            <w:proofErr w:type="spellEnd"/>
            <w:r w:rsidRPr="00F049C3">
              <w:t xml:space="preserve"> Stock Route (</w:t>
            </w:r>
            <w:r w:rsidR="00B97D97" w:rsidRPr="00F049C3">
              <w:t>Bond</w:t>
            </w:r>
            <w:r w:rsidR="00B97D97">
              <w:t> </w:t>
            </w:r>
            <w:r w:rsidR="00B97D97" w:rsidRPr="00F049C3">
              <w:t>Springs</w:t>
            </w:r>
            <w:r w:rsidR="00B97D97">
              <w:t> </w:t>
            </w:r>
            <w:r w:rsidR="00B97D97" w:rsidRPr="00F049C3">
              <w:t>and</w:t>
            </w:r>
            <w:r w:rsidR="00B97D97">
              <w:t> </w:t>
            </w:r>
            <w:proofErr w:type="spellStart"/>
            <w:r w:rsidRPr="00F049C3">
              <w:t>Yambah</w:t>
            </w:r>
            <w:proofErr w:type="spellEnd"/>
            <w:r w:rsidRPr="00F049C3">
              <w:t>)</w:t>
            </w:r>
          </w:p>
        </w:tc>
        <w:tc>
          <w:tcPr>
            <w:tcW w:w="1701" w:type="dxa"/>
          </w:tcPr>
          <w:p w14:paraId="2217710D" w14:textId="77777777" w:rsidR="00F049C3" w:rsidRPr="00F049C3" w:rsidRDefault="00F049C3" w:rsidP="00306CBA">
            <w:pPr>
              <w:pStyle w:val="Tabletext"/>
              <w:jc w:val="right"/>
              <w:rPr>
                <w:b/>
                <w:bCs/>
              </w:rPr>
            </w:pPr>
            <w:r w:rsidRPr="00F049C3">
              <w:t>4 June 1984</w:t>
            </w:r>
          </w:p>
        </w:tc>
        <w:tc>
          <w:tcPr>
            <w:tcW w:w="1276" w:type="dxa"/>
          </w:tcPr>
          <w:p w14:paraId="7858C3E7" w14:textId="77777777" w:rsidR="00F049C3" w:rsidRPr="00F049C3" w:rsidRDefault="00F049C3" w:rsidP="00306CBA">
            <w:pPr>
              <w:pStyle w:val="Tabletext"/>
              <w:jc w:val="right"/>
              <w:rPr>
                <w:b/>
                <w:bCs/>
              </w:rPr>
            </w:pPr>
            <w:r w:rsidRPr="00F049C3">
              <w:t>90/CLC</w:t>
            </w:r>
          </w:p>
        </w:tc>
      </w:tr>
      <w:tr w:rsidR="00F049C3" w:rsidRPr="00F049C3" w14:paraId="414516C7" w14:textId="77777777" w:rsidTr="00C246D3">
        <w:tc>
          <w:tcPr>
            <w:tcW w:w="3510" w:type="dxa"/>
          </w:tcPr>
          <w:p w14:paraId="1129249D" w14:textId="77777777" w:rsidR="00F049C3" w:rsidRPr="00F049C3" w:rsidRDefault="00F049C3" w:rsidP="00F049C3">
            <w:pPr>
              <w:pStyle w:val="Tabletext"/>
            </w:pPr>
            <w:r w:rsidRPr="00F049C3">
              <w:t xml:space="preserve">Scott Creek Region </w:t>
            </w:r>
          </w:p>
        </w:tc>
        <w:tc>
          <w:tcPr>
            <w:tcW w:w="1701" w:type="dxa"/>
          </w:tcPr>
          <w:p w14:paraId="726E50AF" w14:textId="77777777" w:rsidR="00F049C3" w:rsidRPr="00F049C3" w:rsidRDefault="00F049C3" w:rsidP="00306CBA">
            <w:pPr>
              <w:pStyle w:val="Tabletext"/>
              <w:jc w:val="right"/>
              <w:rPr>
                <w:b/>
                <w:bCs/>
              </w:rPr>
            </w:pPr>
            <w:r w:rsidRPr="00F049C3">
              <w:t>29 May 1997</w:t>
            </w:r>
          </w:p>
        </w:tc>
        <w:tc>
          <w:tcPr>
            <w:tcW w:w="1276" w:type="dxa"/>
          </w:tcPr>
          <w:p w14:paraId="0D1A33E2" w14:textId="77777777" w:rsidR="00F049C3" w:rsidRPr="00F049C3" w:rsidRDefault="00F049C3" w:rsidP="00306CBA">
            <w:pPr>
              <w:pStyle w:val="Tabletext"/>
              <w:jc w:val="right"/>
              <w:rPr>
                <w:b/>
                <w:bCs/>
              </w:rPr>
            </w:pPr>
            <w:r w:rsidRPr="00F049C3">
              <w:t>168/NLC</w:t>
            </w:r>
          </w:p>
        </w:tc>
      </w:tr>
      <w:tr w:rsidR="00F049C3" w:rsidRPr="00F049C3" w14:paraId="540CBAAB" w14:textId="77777777" w:rsidTr="00C246D3">
        <w:tc>
          <w:tcPr>
            <w:tcW w:w="3510" w:type="dxa"/>
          </w:tcPr>
          <w:p w14:paraId="1287BA8B" w14:textId="77777777" w:rsidR="00F049C3" w:rsidRPr="00F049C3" w:rsidRDefault="00F049C3" w:rsidP="00F049C3">
            <w:pPr>
              <w:pStyle w:val="Tabletext"/>
            </w:pPr>
            <w:r w:rsidRPr="00F049C3">
              <w:t>Seven Emu Region</w:t>
            </w:r>
          </w:p>
        </w:tc>
        <w:tc>
          <w:tcPr>
            <w:tcW w:w="1701" w:type="dxa"/>
          </w:tcPr>
          <w:p w14:paraId="7C0C2FB3" w14:textId="77777777" w:rsidR="00F049C3" w:rsidRPr="00F049C3" w:rsidRDefault="00F049C3" w:rsidP="00306CBA">
            <w:pPr>
              <w:pStyle w:val="Tabletext"/>
              <w:jc w:val="right"/>
              <w:rPr>
                <w:b/>
                <w:bCs/>
              </w:rPr>
            </w:pPr>
            <w:r w:rsidRPr="00F049C3">
              <w:t>29 May 1997</w:t>
            </w:r>
          </w:p>
        </w:tc>
        <w:tc>
          <w:tcPr>
            <w:tcW w:w="1276" w:type="dxa"/>
          </w:tcPr>
          <w:p w14:paraId="7A8ED19F" w14:textId="77777777" w:rsidR="00F049C3" w:rsidRPr="00F049C3" w:rsidRDefault="00F049C3" w:rsidP="00306CBA">
            <w:pPr>
              <w:pStyle w:val="Tabletext"/>
              <w:jc w:val="right"/>
              <w:rPr>
                <w:b/>
                <w:bCs/>
              </w:rPr>
            </w:pPr>
            <w:r w:rsidRPr="00F049C3">
              <w:t>186/NLC</w:t>
            </w:r>
          </w:p>
        </w:tc>
      </w:tr>
      <w:tr w:rsidR="00F049C3" w:rsidRPr="00F049C3" w14:paraId="7946DE8E" w14:textId="77777777" w:rsidTr="00C246D3">
        <w:tc>
          <w:tcPr>
            <w:tcW w:w="3510" w:type="dxa"/>
          </w:tcPr>
          <w:p w14:paraId="07622058" w14:textId="77777777" w:rsidR="00F049C3" w:rsidRPr="00F049C3" w:rsidRDefault="00F049C3" w:rsidP="00F049C3">
            <w:pPr>
              <w:pStyle w:val="Tabletext"/>
            </w:pPr>
            <w:r w:rsidRPr="00F049C3">
              <w:t>Simpson Desert</w:t>
            </w:r>
          </w:p>
        </w:tc>
        <w:tc>
          <w:tcPr>
            <w:tcW w:w="1701" w:type="dxa"/>
          </w:tcPr>
          <w:p w14:paraId="5A7F8ADC" w14:textId="77777777" w:rsidR="00F049C3" w:rsidRPr="00F049C3" w:rsidRDefault="00F049C3" w:rsidP="00306CBA">
            <w:pPr>
              <w:pStyle w:val="Tabletext"/>
              <w:jc w:val="right"/>
              <w:rPr>
                <w:b/>
                <w:bCs/>
              </w:rPr>
            </w:pPr>
            <w:r w:rsidRPr="00F049C3">
              <w:t>19 February 1980</w:t>
            </w:r>
          </w:p>
        </w:tc>
        <w:tc>
          <w:tcPr>
            <w:tcW w:w="1276" w:type="dxa"/>
          </w:tcPr>
          <w:p w14:paraId="69FF1148" w14:textId="77777777" w:rsidR="00F049C3" w:rsidRPr="00F049C3" w:rsidRDefault="00F049C3" w:rsidP="00306CBA">
            <w:pPr>
              <w:pStyle w:val="Tabletext"/>
              <w:jc w:val="right"/>
              <w:rPr>
                <w:b/>
                <w:bCs/>
              </w:rPr>
            </w:pPr>
            <w:r w:rsidRPr="00F049C3">
              <w:t>41/CLC</w:t>
            </w:r>
          </w:p>
        </w:tc>
      </w:tr>
      <w:tr w:rsidR="00F049C3" w:rsidRPr="00F049C3" w14:paraId="469A378F" w14:textId="77777777" w:rsidTr="00C246D3">
        <w:tc>
          <w:tcPr>
            <w:tcW w:w="3510" w:type="dxa"/>
          </w:tcPr>
          <w:p w14:paraId="2ED4E0E7" w14:textId="77777777" w:rsidR="00F049C3" w:rsidRPr="00F049C3" w:rsidRDefault="00F049C3" w:rsidP="00F049C3">
            <w:pPr>
              <w:pStyle w:val="Tabletext"/>
            </w:pPr>
            <w:r w:rsidRPr="00F049C3">
              <w:t>Simpson Desert Area 2 (</w:t>
            </w:r>
            <w:proofErr w:type="spellStart"/>
            <w:r w:rsidRPr="00F049C3">
              <w:t>Atula</w:t>
            </w:r>
            <w:proofErr w:type="spellEnd"/>
            <w:r w:rsidRPr="00F049C3">
              <w:t>)</w:t>
            </w:r>
          </w:p>
        </w:tc>
        <w:tc>
          <w:tcPr>
            <w:tcW w:w="1701" w:type="dxa"/>
          </w:tcPr>
          <w:p w14:paraId="37C4C660" w14:textId="77777777" w:rsidR="00F049C3" w:rsidRPr="00F049C3" w:rsidRDefault="00F049C3" w:rsidP="00306CBA">
            <w:pPr>
              <w:pStyle w:val="Tabletext"/>
              <w:jc w:val="right"/>
              <w:rPr>
                <w:b/>
                <w:bCs/>
              </w:rPr>
            </w:pPr>
            <w:r w:rsidRPr="00F049C3">
              <w:t>16 January 1989</w:t>
            </w:r>
          </w:p>
        </w:tc>
        <w:tc>
          <w:tcPr>
            <w:tcW w:w="1276" w:type="dxa"/>
          </w:tcPr>
          <w:p w14:paraId="12FB1D28" w14:textId="77777777" w:rsidR="00F049C3" w:rsidRPr="00F049C3" w:rsidRDefault="00F049C3" w:rsidP="00306CBA">
            <w:pPr>
              <w:pStyle w:val="Tabletext"/>
              <w:jc w:val="right"/>
              <w:rPr>
                <w:b/>
                <w:bCs/>
              </w:rPr>
            </w:pPr>
            <w:r w:rsidRPr="00F049C3">
              <w:t>121/CLC</w:t>
            </w:r>
          </w:p>
        </w:tc>
      </w:tr>
      <w:tr w:rsidR="00F049C3" w:rsidRPr="00F049C3" w14:paraId="3255965C" w14:textId="77777777" w:rsidTr="00C246D3">
        <w:tc>
          <w:tcPr>
            <w:tcW w:w="3510" w:type="dxa"/>
          </w:tcPr>
          <w:p w14:paraId="25525359" w14:textId="77777777" w:rsidR="00F049C3" w:rsidRPr="00F049C3" w:rsidRDefault="00F049C3" w:rsidP="00F049C3">
            <w:pPr>
              <w:pStyle w:val="Tabletext"/>
            </w:pPr>
            <w:r w:rsidRPr="00F049C3">
              <w:t>Simpsons Gap</w:t>
            </w:r>
          </w:p>
        </w:tc>
        <w:tc>
          <w:tcPr>
            <w:tcW w:w="1701" w:type="dxa"/>
          </w:tcPr>
          <w:p w14:paraId="62545479" w14:textId="77777777" w:rsidR="00F049C3" w:rsidRPr="00F049C3" w:rsidRDefault="00F049C3" w:rsidP="00306CBA">
            <w:pPr>
              <w:pStyle w:val="Tabletext"/>
              <w:jc w:val="right"/>
              <w:rPr>
                <w:b/>
                <w:bCs/>
              </w:rPr>
            </w:pPr>
            <w:r w:rsidRPr="00F049C3">
              <w:t>22 August 1980</w:t>
            </w:r>
          </w:p>
        </w:tc>
        <w:tc>
          <w:tcPr>
            <w:tcW w:w="1276" w:type="dxa"/>
          </w:tcPr>
          <w:p w14:paraId="58398950" w14:textId="77777777" w:rsidR="00F049C3" w:rsidRPr="00F049C3" w:rsidRDefault="00F049C3" w:rsidP="00306CBA">
            <w:pPr>
              <w:pStyle w:val="Tabletext"/>
              <w:jc w:val="right"/>
              <w:rPr>
                <w:b/>
                <w:bCs/>
              </w:rPr>
            </w:pPr>
            <w:r w:rsidRPr="00F049C3">
              <w:t>49/CLC</w:t>
            </w:r>
          </w:p>
        </w:tc>
      </w:tr>
      <w:tr w:rsidR="00F049C3" w:rsidRPr="00F049C3" w14:paraId="57D445FC" w14:textId="77777777" w:rsidTr="00C246D3">
        <w:tc>
          <w:tcPr>
            <w:tcW w:w="3510" w:type="dxa"/>
          </w:tcPr>
          <w:p w14:paraId="1876082A" w14:textId="77777777" w:rsidR="00F049C3" w:rsidRPr="00F049C3" w:rsidRDefault="00F049C3" w:rsidP="00F049C3">
            <w:pPr>
              <w:pStyle w:val="Tabletext"/>
            </w:pPr>
            <w:r w:rsidRPr="00F049C3">
              <w:t>South Barkly Stock Route (</w:t>
            </w:r>
            <w:proofErr w:type="spellStart"/>
            <w:r w:rsidRPr="00F049C3">
              <w:t>Alroy</w:t>
            </w:r>
            <w:proofErr w:type="spellEnd"/>
            <w:r w:rsidRPr="00F049C3">
              <w:t xml:space="preserve"> Downs)</w:t>
            </w:r>
          </w:p>
        </w:tc>
        <w:tc>
          <w:tcPr>
            <w:tcW w:w="1701" w:type="dxa"/>
          </w:tcPr>
          <w:p w14:paraId="0323E457" w14:textId="77777777" w:rsidR="00F049C3" w:rsidRPr="00F049C3" w:rsidRDefault="00F049C3" w:rsidP="00306CBA">
            <w:pPr>
              <w:pStyle w:val="Tabletext"/>
              <w:jc w:val="right"/>
              <w:rPr>
                <w:b/>
                <w:bCs/>
              </w:rPr>
            </w:pPr>
            <w:r w:rsidRPr="00F049C3">
              <w:t>2 August 1985</w:t>
            </w:r>
          </w:p>
        </w:tc>
        <w:tc>
          <w:tcPr>
            <w:tcW w:w="1276" w:type="dxa"/>
          </w:tcPr>
          <w:p w14:paraId="12FB901C" w14:textId="77777777" w:rsidR="00F049C3" w:rsidRPr="00F049C3" w:rsidRDefault="00F049C3" w:rsidP="00306CBA">
            <w:pPr>
              <w:pStyle w:val="Tabletext"/>
              <w:jc w:val="right"/>
              <w:rPr>
                <w:b/>
                <w:bCs/>
              </w:rPr>
            </w:pPr>
            <w:r w:rsidRPr="00F049C3">
              <w:t>101/NLC</w:t>
            </w:r>
          </w:p>
        </w:tc>
      </w:tr>
      <w:tr w:rsidR="00F049C3" w:rsidRPr="00F049C3" w14:paraId="676579E9" w14:textId="77777777" w:rsidTr="00C246D3">
        <w:tc>
          <w:tcPr>
            <w:tcW w:w="3510" w:type="dxa"/>
          </w:tcPr>
          <w:p w14:paraId="058DADCA" w14:textId="77777777" w:rsidR="00F049C3" w:rsidRPr="00F049C3" w:rsidRDefault="00F049C3" w:rsidP="00F049C3">
            <w:pPr>
              <w:pStyle w:val="Tabletext"/>
            </w:pPr>
            <w:r w:rsidRPr="00F049C3">
              <w:t>South West Island</w:t>
            </w:r>
          </w:p>
        </w:tc>
        <w:tc>
          <w:tcPr>
            <w:tcW w:w="1701" w:type="dxa"/>
          </w:tcPr>
          <w:p w14:paraId="2750DEAC" w14:textId="77777777" w:rsidR="00F049C3" w:rsidRPr="00F049C3" w:rsidRDefault="00F049C3" w:rsidP="00306CBA">
            <w:pPr>
              <w:pStyle w:val="Tabletext"/>
              <w:jc w:val="right"/>
              <w:rPr>
                <w:b/>
                <w:bCs/>
              </w:rPr>
            </w:pPr>
            <w:r w:rsidRPr="00F049C3">
              <w:t>5 September 1988</w:t>
            </w:r>
          </w:p>
        </w:tc>
        <w:tc>
          <w:tcPr>
            <w:tcW w:w="1276" w:type="dxa"/>
          </w:tcPr>
          <w:p w14:paraId="647B407A" w14:textId="77777777" w:rsidR="00F049C3" w:rsidRPr="00F049C3" w:rsidRDefault="00F049C3" w:rsidP="00306CBA">
            <w:pPr>
              <w:pStyle w:val="Tabletext"/>
              <w:jc w:val="right"/>
              <w:rPr>
                <w:b/>
                <w:bCs/>
              </w:rPr>
            </w:pPr>
            <w:r w:rsidRPr="00F049C3">
              <w:t>117/NLC</w:t>
            </w:r>
          </w:p>
        </w:tc>
      </w:tr>
      <w:tr w:rsidR="00F049C3" w:rsidRPr="00F049C3" w14:paraId="3B62A138" w14:textId="77777777" w:rsidTr="00C246D3">
        <w:tc>
          <w:tcPr>
            <w:tcW w:w="3510" w:type="dxa"/>
          </w:tcPr>
          <w:p w14:paraId="3B02C792" w14:textId="77777777" w:rsidR="00F049C3" w:rsidRPr="00F049C3" w:rsidRDefault="00F049C3" w:rsidP="00F049C3">
            <w:pPr>
              <w:pStyle w:val="Tabletext"/>
            </w:pPr>
            <w:r w:rsidRPr="00F049C3">
              <w:t>Southern Stock Route (Horseshoe Bend)</w:t>
            </w:r>
          </w:p>
        </w:tc>
        <w:tc>
          <w:tcPr>
            <w:tcW w:w="1701" w:type="dxa"/>
          </w:tcPr>
          <w:p w14:paraId="74AF0367" w14:textId="77777777" w:rsidR="00F049C3" w:rsidRPr="00F049C3" w:rsidRDefault="00F049C3" w:rsidP="00306CBA">
            <w:pPr>
              <w:pStyle w:val="Tabletext"/>
              <w:jc w:val="right"/>
              <w:rPr>
                <w:b/>
                <w:bCs/>
              </w:rPr>
            </w:pPr>
            <w:r w:rsidRPr="00F049C3">
              <w:t>4 June 1984</w:t>
            </w:r>
          </w:p>
        </w:tc>
        <w:tc>
          <w:tcPr>
            <w:tcW w:w="1276" w:type="dxa"/>
          </w:tcPr>
          <w:p w14:paraId="79227EAD" w14:textId="77777777" w:rsidR="00F049C3" w:rsidRPr="00F049C3" w:rsidRDefault="00F049C3" w:rsidP="00306CBA">
            <w:pPr>
              <w:pStyle w:val="Tabletext"/>
              <w:jc w:val="right"/>
              <w:rPr>
                <w:b/>
                <w:bCs/>
              </w:rPr>
            </w:pPr>
            <w:r w:rsidRPr="00F049C3">
              <w:t>81/CLC</w:t>
            </w:r>
          </w:p>
        </w:tc>
      </w:tr>
      <w:tr w:rsidR="00F049C3" w:rsidRPr="00F049C3" w14:paraId="4BD6CDB1" w14:textId="77777777" w:rsidTr="00C246D3">
        <w:tc>
          <w:tcPr>
            <w:tcW w:w="3510" w:type="dxa"/>
          </w:tcPr>
          <w:p w14:paraId="51CFAA40" w14:textId="77777777" w:rsidR="00F049C3" w:rsidRPr="00F049C3" w:rsidRDefault="00F049C3" w:rsidP="00F049C3">
            <w:pPr>
              <w:pStyle w:val="Tabletext"/>
            </w:pPr>
            <w:r w:rsidRPr="00F049C3">
              <w:t xml:space="preserve">St </w:t>
            </w:r>
            <w:proofErr w:type="spellStart"/>
            <w:r w:rsidRPr="00F049C3">
              <w:t>Vidgeon</w:t>
            </w:r>
            <w:proofErr w:type="spellEnd"/>
            <w:r w:rsidRPr="00F049C3">
              <w:t xml:space="preserve"> Pastoral Lease</w:t>
            </w:r>
          </w:p>
        </w:tc>
        <w:tc>
          <w:tcPr>
            <w:tcW w:w="1701" w:type="dxa"/>
          </w:tcPr>
          <w:p w14:paraId="26C328FA" w14:textId="77777777" w:rsidR="00F049C3" w:rsidRPr="00F049C3" w:rsidRDefault="00F049C3" w:rsidP="00306CBA">
            <w:pPr>
              <w:pStyle w:val="Tabletext"/>
              <w:jc w:val="right"/>
              <w:rPr>
                <w:b/>
                <w:bCs/>
              </w:rPr>
            </w:pPr>
            <w:r w:rsidRPr="00F049C3">
              <w:t>10 June 1981</w:t>
            </w:r>
          </w:p>
        </w:tc>
        <w:tc>
          <w:tcPr>
            <w:tcW w:w="1276" w:type="dxa"/>
          </w:tcPr>
          <w:p w14:paraId="2807BC7D" w14:textId="77777777" w:rsidR="00F049C3" w:rsidRPr="00F049C3" w:rsidRDefault="00F049C3" w:rsidP="00306CBA">
            <w:pPr>
              <w:pStyle w:val="Tabletext"/>
              <w:jc w:val="right"/>
              <w:rPr>
                <w:b/>
                <w:bCs/>
              </w:rPr>
            </w:pPr>
            <w:r w:rsidRPr="00F049C3">
              <w:t>55/NLC</w:t>
            </w:r>
          </w:p>
        </w:tc>
      </w:tr>
      <w:tr w:rsidR="00F049C3" w:rsidRPr="00F049C3" w14:paraId="056760A5" w14:textId="77777777" w:rsidTr="00C246D3">
        <w:tc>
          <w:tcPr>
            <w:tcW w:w="3510" w:type="dxa"/>
          </w:tcPr>
          <w:p w14:paraId="0A9DE7AE" w14:textId="77777777" w:rsidR="00F049C3" w:rsidRPr="00F049C3" w:rsidRDefault="00F049C3" w:rsidP="00F049C3">
            <w:pPr>
              <w:pStyle w:val="Tabletext"/>
            </w:pPr>
            <w:r w:rsidRPr="00F049C3">
              <w:t xml:space="preserve">Stokes Range </w:t>
            </w:r>
          </w:p>
        </w:tc>
        <w:tc>
          <w:tcPr>
            <w:tcW w:w="1701" w:type="dxa"/>
          </w:tcPr>
          <w:p w14:paraId="66CDB2A9" w14:textId="77777777" w:rsidR="00F049C3" w:rsidRPr="00F049C3" w:rsidRDefault="00F049C3" w:rsidP="00306CBA">
            <w:pPr>
              <w:pStyle w:val="Tabletext"/>
              <w:jc w:val="right"/>
              <w:rPr>
                <w:b/>
                <w:bCs/>
              </w:rPr>
            </w:pPr>
            <w:r w:rsidRPr="00F049C3">
              <w:t>20 June 1986</w:t>
            </w:r>
          </w:p>
        </w:tc>
        <w:tc>
          <w:tcPr>
            <w:tcW w:w="1276" w:type="dxa"/>
          </w:tcPr>
          <w:p w14:paraId="7C4BDCED" w14:textId="77777777" w:rsidR="00F049C3" w:rsidRPr="00F049C3" w:rsidRDefault="00F049C3" w:rsidP="00306CBA">
            <w:pPr>
              <w:pStyle w:val="Tabletext"/>
              <w:jc w:val="right"/>
              <w:rPr>
                <w:b/>
                <w:bCs/>
              </w:rPr>
            </w:pPr>
            <w:r w:rsidRPr="00F049C3">
              <w:t>107/NLC</w:t>
            </w:r>
          </w:p>
        </w:tc>
      </w:tr>
      <w:tr w:rsidR="00F049C3" w:rsidRPr="00F049C3" w14:paraId="2D5EC4D9" w14:textId="77777777" w:rsidTr="00C246D3">
        <w:tc>
          <w:tcPr>
            <w:tcW w:w="3510" w:type="dxa"/>
          </w:tcPr>
          <w:p w14:paraId="69F346D2" w14:textId="77777777" w:rsidR="00F049C3" w:rsidRPr="00F049C3" w:rsidRDefault="00F049C3" w:rsidP="00F049C3">
            <w:pPr>
              <w:pStyle w:val="Tabletext"/>
            </w:pPr>
            <w:r w:rsidRPr="00F049C3">
              <w:t>Tanami Downs</w:t>
            </w:r>
          </w:p>
        </w:tc>
        <w:tc>
          <w:tcPr>
            <w:tcW w:w="1701" w:type="dxa"/>
          </w:tcPr>
          <w:p w14:paraId="34F0DEED" w14:textId="77777777" w:rsidR="00F049C3" w:rsidRPr="00F049C3" w:rsidRDefault="00F049C3" w:rsidP="00306CBA">
            <w:pPr>
              <w:pStyle w:val="Tabletext"/>
              <w:jc w:val="right"/>
              <w:rPr>
                <w:b/>
                <w:bCs/>
              </w:rPr>
            </w:pPr>
            <w:r w:rsidRPr="00F049C3">
              <w:t>19 June 1989</w:t>
            </w:r>
          </w:p>
        </w:tc>
        <w:tc>
          <w:tcPr>
            <w:tcW w:w="1276" w:type="dxa"/>
          </w:tcPr>
          <w:p w14:paraId="17A4EE83" w14:textId="77777777" w:rsidR="00F049C3" w:rsidRPr="00F049C3" w:rsidRDefault="00F049C3" w:rsidP="00306CBA">
            <w:pPr>
              <w:pStyle w:val="Tabletext"/>
              <w:jc w:val="right"/>
              <w:rPr>
                <w:b/>
                <w:bCs/>
              </w:rPr>
            </w:pPr>
            <w:r w:rsidRPr="00F049C3">
              <w:t>124/CLC</w:t>
            </w:r>
          </w:p>
        </w:tc>
      </w:tr>
      <w:tr w:rsidR="00F049C3" w:rsidRPr="00F049C3" w14:paraId="2AE61AF4" w14:textId="77777777" w:rsidTr="00C246D3">
        <w:tc>
          <w:tcPr>
            <w:tcW w:w="3510" w:type="dxa"/>
          </w:tcPr>
          <w:p w14:paraId="27B28795" w14:textId="77777777" w:rsidR="00F049C3" w:rsidRPr="00F049C3" w:rsidRDefault="00F049C3" w:rsidP="00F049C3">
            <w:pPr>
              <w:pStyle w:val="Tabletext"/>
            </w:pPr>
            <w:proofErr w:type="spellStart"/>
            <w:r w:rsidRPr="00F049C3">
              <w:lastRenderedPageBreak/>
              <w:t>Tarlton</w:t>
            </w:r>
            <w:proofErr w:type="spellEnd"/>
            <w:r w:rsidRPr="00F049C3">
              <w:t xml:space="preserve"> Downs</w:t>
            </w:r>
          </w:p>
        </w:tc>
        <w:tc>
          <w:tcPr>
            <w:tcW w:w="1701" w:type="dxa"/>
          </w:tcPr>
          <w:p w14:paraId="0708354D" w14:textId="77777777" w:rsidR="00F049C3" w:rsidRPr="00F049C3" w:rsidRDefault="00F049C3" w:rsidP="00306CBA">
            <w:pPr>
              <w:pStyle w:val="Tabletext"/>
              <w:jc w:val="right"/>
              <w:rPr>
                <w:b/>
                <w:bCs/>
              </w:rPr>
            </w:pPr>
            <w:r w:rsidRPr="00F049C3">
              <w:t>22 August 1980</w:t>
            </w:r>
          </w:p>
        </w:tc>
        <w:tc>
          <w:tcPr>
            <w:tcW w:w="1276" w:type="dxa"/>
          </w:tcPr>
          <w:p w14:paraId="60F17A1A" w14:textId="77777777" w:rsidR="00F049C3" w:rsidRPr="00F049C3" w:rsidRDefault="00F049C3" w:rsidP="00306CBA">
            <w:pPr>
              <w:pStyle w:val="Tabletext"/>
              <w:jc w:val="right"/>
              <w:rPr>
                <w:b/>
                <w:bCs/>
              </w:rPr>
            </w:pPr>
            <w:r w:rsidRPr="00F049C3">
              <w:t>50/CLC</w:t>
            </w:r>
          </w:p>
        </w:tc>
      </w:tr>
      <w:tr w:rsidR="00F049C3" w:rsidRPr="00F049C3" w14:paraId="33C950E6" w14:textId="77777777" w:rsidTr="00C246D3">
        <w:tc>
          <w:tcPr>
            <w:tcW w:w="3510" w:type="dxa"/>
          </w:tcPr>
          <w:p w14:paraId="58A4BE82" w14:textId="77777777" w:rsidR="00F049C3" w:rsidRPr="00F049C3" w:rsidRDefault="00F049C3" w:rsidP="00F049C3">
            <w:pPr>
              <w:pStyle w:val="Tabletext"/>
            </w:pPr>
            <w:r w:rsidRPr="00F049C3">
              <w:t>Tempe Downs and Middleton Ponds/</w:t>
            </w:r>
            <w:proofErr w:type="spellStart"/>
            <w:r w:rsidRPr="00F049C3">
              <w:t>Luritja</w:t>
            </w:r>
            <w:proofErr w:type="spellEnd"/>
          </w:p>
        </w:tc>
        <w:tc>
          <w:tcPr>
            <w:tcW w:w="1701" w:type="dxa"/>
          </w:tcPr>
          <w:p w14:paraId="432D6016" w14:textId="77777777" w:rsidR="00F049C3" w:rsidRPr="00F049C3" w:rsidRDefault="00F049C3" w:rsidP="00306CBA">
            <w:pPr>
              <w:pStyle w:val="Tabletext"/>
              <w:jc w:val="right"/>
              <w:rPr>
                <w:b/>
                <w:bCs/>
              </w:rPr>
            </w:pPr>
            <w:r w:rsidRPr="00F049C3">
              <w:t>9 December 1993</w:t>
            </w:r>
          </w:p>
        </w:tc>
        <w:tc>
          <w:tcPr>
            <w:tcW w:w="1276" w:type="dxa"/>
          </w:tcPr>
          <w:p w14:paraId="3ECC042F" w14:textId="77777777" w:rsidR="00F049C3" w:rsidRPr="00F049C3" w:rsidRDefault="00F049C3" w:rsidP="00306CBA">
            <w:pPr>
              <w:pStyle w:val="Tabletext"/>
              <w:jc w:val="right"/>
              <w:rPr>
                <w:b/>
                <w:bCs/>
              </w:rPr>
            </w:pPr>
            <w:r w:rsidRPr="00F049C3">
              <w:t>147/CLC</w:t>
            </w:r>
          </w:p>
        </w:tc>
      </w:tr>
      <w:tr w:rsidR="00F049C3" w:rsidRPr="00F049C3" w14:paraId="27820755" w14:textId="77777777" w:rsidTr="00C246D3">
        <w:tc>
          <w:tcPr>
            <w:tcW w:w="3510" w:type="dxa"/>
          </w:tcPr>
          <w:p w14:paraId="4D314884" w14:textId="77777777" w:rsidR="00F049C3" w:rsidRPr="00F049C3" w:rsidRDefault="00F049C3" w:rsidP="00F049C3">
            <w:pPr>
              <w:pStyle w:val="Tabletext"/>
            </w:pPr>
            <w:r w:rsidRPr="00F049C3">
              <w:t>Tempe Downs and Middleton Ponds (Supplementary)</w:t>
            </w:r>
          </w:p>
        </w:tc>
        <w:tc>
          <w:tcPr>
            <w:tcW w:w="1701" w:type="dxa"/>
          </w:tcPr>
          <w:p w14:paraId="76B7DC4C" w14:textId="77777777" w:rsidR="00F049C3" w:rsidRPr="00F049C3" w:rsidRDefault="00F049C3" w:rsidP="00306CBA">
            <w:pPr>
              <w:pStyle w:val="Tabletext"/>
              <w:jc w:val="right"/>
              <w:rPr>
                <w:b/>
                <w:bCs/>
              </w:rPr>
            </w:pPr>
            <w:r w:rsidRPr="00F049C3">
              <w:t>4 June 1997</w:t>
            </w:r>
          </w:p>
        </w:tc>
        <w:tc>
          <w:tcPr>
            <w:tcW w:w="1276" w:type="dxa"/>
          </w:tcPr>
          <w:p w14:paraId="068B427A" w14:textId="77777777" w:rsidR="00F049C3" w:rsidRPr="00F049C3" w:rsidRDefault="00F049C3" w:rsidP="00306CBA">
            <w:pPr>
              <w:pStyle w:val="Tabletext"/>
              <w:jc w:val="right"/>
              <w:rPr>
                <w:b/>
                <w:bCs/>
              </w:rPr>
            </w:pPr>
            <w:r w:rsidRPr="00F049C3">
              <w:t>224/CLC</w:t>
            </w:r>
          </w:p>
        </w:tc>
      </w:tr>
      <w:tr w:rsidR="00F049C3" w:rsidRPr="00F049C3" w14:paraId="79D7EABD" w14:textId="77777777" w:rsidTr="00C246D3">
        <w:tc>
          <w:tcPr>
            <w:tcW w:w="3510" w:type="dxa"/>
          </w:tcPr>
          <w:p w14:paraId="42600685" w14:textId="77777777" w:rsidR="00F049C3" w:rsidRPr="00F049C3" w:rsidRDefault="00F049C3" w:rsidP="00B97D97">
            <w:pPr>
              <w:pStyle w:val="Tabletext"/>
            </w:pPr>
            <w:r w:rsidRPr="00F049C3">
              <w:t>Tennant Creek Area (</w:t>
            </w:r>
            <w:r w:rsidR="00B97D97" w:rsidRPr="00F049C3">
              <w:t>NT</w:t>
            </w:r>
            <w:r w:rsidR="00B97D97">
              <w:t> </w:t>
            </w:r>
            <w:r w:rsidR="00B97D97" w:rsidRPr="00F049C3">
              <w:t>Portion</w:t>
            </w:r>
            <w:r w:rsidR="00B97D97">
              <w:t> </w:t>
            </w:r>
            <w:r w:rsidRPr="00F049C3">
              <w:t>2341)</w:t>
            </w:r>
          </w:p>
        </w:tc>
        <w:tc>
          <w:tcPr>
            <w:tcW w:w="1701" w:type="dxa"/>
          </w:tcPr>
          <w:p w14:paraId="78E6F075" w14:textId="77777777" w:rsidR="00F049C3" w:rsidRPr="00F049C3" w:rsidRDefault="00F049C3" w:rsidP="00306CBA">
            <w:pPr>
              <w:pStyle w:val="Tabletext"/>
              <w:jc w:val="right"/>
              <w:rPr>
                <w:b/>
                <w:bCs/>
              </w:rPr>
            </w:pPr>
            <w:r w:rsidRPr="00F049C3">
              <w:t>4 June 1997</w:t>
            </w:r>
          </w:p>
        </w:tc>
        <w:tc>
          <w:tcPr>
            <w:tcW w:w="1276" w:type="dxa"/>
          </w:tcPr>
          <w:p w14:paraId="4EA3B808" w14:textId="77777777" w:rsidR="00F049C3" w:rsidRPr="00F049C3" w:rsidRDefault="00F049C3" w:rsidP="00306CBA">
            <w:pPr>
              <w:pStyle w:val="Tabletext"/>
              <w:jc w:val="right"/>
              <w:rPr>
                <w:b/>
                <w:bCs/>
              </w:rPr>
            </w:pPr>
            <w:r w:rsidRPr="00F049C3">
              <w:t>229/CLC</w:t>
            </w:r>
          </w:p>
        </w:tc>
      </w:tr>
      <w:tr w:rsidR="00F049C3" w:rsidRPr="00F049C3" w14:paraId="44D1E8CE" w14:textId="77777777" w:rsidTr="00C246D3">
        <w:tc>
          <w:tcPr>
            <w:tcW w:w="3510" w:type="dxa"/>
          </w:tcPr>
          <w:p w14:paraId="6B553AB6" w14:textId="77777777" w:rsidR="00F049C3" w:rsidRPr="00F049C3" w:rsidRDefault="00F049C3" w:rsidP="00F049C3">
            <w:pPr>
              <w:pStyle w:val="Tabletext"/>
            </w:pPr>
            <w:proofErr w:type="spellStart"/>
            <w:r w:rsidRPr="00F049C3">
              <w:t>Ti</w:t>
            </w:r>
            <w:proofErr w:type="spellEnd"/>
            <w:r w:rsidRPr="00F049C3">
              <w:t xml:space="preserve"> Tree Station</w:t>
            </w:r>
          </w:p>
        </w:tc>
        <w:tc>
          <w:tcPr>
            <w:tcW w:w="1701" w:type="dxa"/>
          </w:tcPr>
          <w:p w14:paraId="3FBA413E" w14:textId="77777777" w:rsidR="00F049C3" w:rsidRPr="00F049C3" w:rsidRDefault="00F049C3" w:rsidP="00306CBA">
            <w:pPr>
              <w:pStyle w:val="Tabletext"/>
              <w:jc w:val="right"/>
              <w:rPr>
                <w:b/>
                <w:bCs/>
              </w:rPr>
            </w:pPr>
            <w:r w:rsidRPr="00F049C3">
              <w:t>5 July 1979</w:t>
            </w:r>
          </w:p>
        </w:tc>
        <w:tc>
          <w:tcPr>
            <w:tcW w:w="1276" w:type="dxa"/>
          </w:tcPr>
          <w:p w14:paraId="6765BB5E" w14:textId="77777777" w:rsidR="00F049C3" w:rsidRPr="00F049C3" w:rsidRDefault="00F049C3" w:rsidP="00306CBA">
            <w:pPr>
              <w:pStyle w:val="Tabletext"/>
              <w:jc w:val="right"/>
              <w:rPr>
                <w:b/>
                <w:bCs/>
              </w:rPr>
            </w:pPr>
            <w:r w:rsidRPr="00F049C3">
              <w:t>38/CLC</w:t>
            </w:r>
          </w:p>
        </w:tc>
      </w:tr>
      <w:tr w:rsidR="00F049C3" w:rsidRPr="00F049C3" w14:paraId="3AD15B96" w14:textId="77777777" w:rsidTr="00C246D3">
        <w:tc>
          <w:tcPr>
            <w:tcW w:w="3510" w:type="dxa"/>
          </w:tcPr>
          <w:p w14:paraId="43DCF0A4" w14:textId="77777777" w:rsidR="00F049C3" w:rsidRPr="00F049C3" w:rsidRDefault="00F049C3" w:rsidP="00F049C3">
            <w:pPr>
              <w:pStyle w:val="Tabletext"/>
            </w:pPr>
            <w:r w:rsidRPr="00F049C3">
              <w:t>Timber Creek</w:t>
            </w:r>
          </w:p>
        </w:tc>
        <w:tc>
          <w:tcPr>
            <w:tcW w:w="1701" w:type="dxa"/>
          </w:tcPr>
          <w:p w14:paraId="0E089A33" w14:textId="77777777" w:rsidR="00F049C3" w:rsidRPr="00F049C3" w:rsidRDefault="00F049C3" w:rsidP="00306CBA">
            <w:pPr>
              <w:pStyle w:val="Tabletext"/>
              <w:jc w:val="right"/>
              <w:rPr>
                <w:b/>
                <w:bCs/>
              </w:rPr>
            </w:pPr>
            <w:r w:rsidRPr="00F049C3">
              <w:t>28 July 1981</w:t>
            </w:r>
          </w:p>
        </w:tc>
        <w:tc>
          <w:tcPr>
            <w:tcW w:w="1276" w:type="dxa"/>
          </w:tcPr>
          <w:p w14:paraId="7B10491A" w14:textId="77777777" w:rsidR="00F049C3" w:rsidRPr="00F049C3" w:rsidRDefault="00F049C3" w:rsidP="00306CBA">
            <w:pPr>
              <w:pStyle w:val="Tabletext"/>
              <w:jc w:val="right"/>
              <w:rPr>
                <w:b/>
                <w:bCs/>
              </w:rPr>
            </w:pPr>
            <w:r w:rsidRPr="00F049C3">
              <w:t>58/NLC</w:t>
            </w:r>
          </w:p>
        </w:tc>
      </w:tr>
      <w:tr w:rsidR="00F049C3" w:rsidRPr="00F049C3" w14:paraId="7144B175" w14:textId="77777777" w:rsidTr="00C246D3">
        <w:tc>
          <w:tcPr>
            <w:tcW w:w="3510" w:type="dxa"/>
          </w:tcPr>
          <w:p w14:paraId="0CB36E20" w14:textId="77777777" w:rsidR="00F049C3" w:rsidRPr="00F049C3" w:rsidRDefault="00F049C3" w:rsidP="00B97D97">
            <w:pPr>
              <w:pStyle w:val="Tabletext"/>
            </w:pPr>
            <w:proofErr w:type="spellStart"/>
            <w:r w:rsidRPr="00F049C3">
              <w:t>Tjilla</w:t>
            </w:r>
            <w:proofErr w:type="spellEnd"/>
            <w:r w:rsidRPr="00F049C3">
              <w:t xml:space="preserve"> Warlpiri (</w:t>
            </w:r>
            <w:proofErr w:type="spellStart"/>
            <w:r w:rsidR="00B97D97" w:rsidRPr="00F049C3">
              <w:t>Chilla</w:t>
            </w:r>
            <w:proofErr w:type="spellEnd"/>
            <w:r w:rsidR="00B97D97">
              <w:t> </w:t>
            </w:r>
            <w:r w:rsidR="00B97D97" w:rsidRPr="00F049C3">
              <w:t>Well</w:t>
            </w:r>
            <w:r w:rsidR="00B97D97">
              <w:t> </w:t>
            </w:r>
            <w:r w:rsidR="00B97D97" w:rsidRPr="00F049C3">
              <w:t>Pastoral</w:t>
            </w:r>
            <w:r w:rsidR="00B97D97">
              <w:t> </w:t>
            </w:r>
            <w:r w:rsidRPr="00F049C3">
              <w:t>Lease)</w:t>
            </w:r>
          </w:p>
        </w:tc>
        <w:tc>
          <w:tcPr>
            <w:tcW w:w="1701" w:type="dxa"/>
          </w:tcPr>
          <w:p w14:paraId="5A9472ED" w14:textId="77777777" w:rsidR="00F049C3" w:rsidRPr="00F049C3" w:rsidRDefault="00F049C3" w:rsidP="00306CBA">
            <w:pPr>
              <w:pStyle w:val="Tabletext"/>
              <w:jc w:val="right"/>
              <w:rPr>
                <w:b/>
                <w:bCs/>
              </w:rPr>
            </w:pPr>
            <w:r w:rsidRPr="00F049C3">
              <w:t>20 November 1978</w:t>
            </w:r>
          </w:p>
        </w:tc>
        <w:tc>
          <w:tcPr>
            <w:tcW w:w="1276" w:type="dxa"/>
          </w:tcPr>
          <w:p w14:paraId="0C09DBDF" w14:textId="77777777" w:rsidR="00F049C3" w:rsidRPr="00F049C3" w:rsidRDefault="00F049C3" w:rsidP="00306CBA">
            <w:pPr>
              <w:pStyle w:val="Tabletext"/>
              <w:jc w:val="right"/>
              <w:rPr>
                <w:b/>
                <w:bCs/>
              </w:rPr>
            </w:pPr>
            <w:r w:rsidRPr="00F049C3">
              <w:t>23/CLC</w:t>
            </w:r>
          </w:p>
        </w:tc>
      </w:tr>
      <w:tr w:rsidR="00F049C3" w:rsidRPr="00F049C3" w14:paraId="2EE91D11" w14:textId="77777777" w:rsidTr="00C246D3">
        <w:tc>
          <w:tcPr>
            <w:tcW w:w="3510" w:type="dxa"/>
          </w:tcPr>
          <w:p w14:paraId="7358BF3A" w14:textId="77777777" w:rsidR="00F049C3" w:rsidRPr="00F049C3" w:rsidRDefault="00F049C3" w:rsidP="00F049C3">
            <w:pPr>
              <w:pStyle w:val="Tabletext"/>
            </w:pPr>
            <w:proofErr w:type="spellStart"/>
            <w:r w:rsidRPr="00F049C3">
              <w:t>Tjulu</w:t>
            </w:r>
            <w:proofErr w:type="spellEnd"/>
          </w:p>
        </w:tc>
        <w:tc>
          <w:tcPr>
            <w:tcW w:w="1701" w:type="dxa"/>
          </w:tcPr>
          <w:p w14:paraId="2EACF94D" w14:textId="77777777" w:rsidR="00F049C3" w:rsidRPr="00F049C3" w:rsidRDefault="00F049C3" w:rsidP="00306CBA">
            <w:pPr>
              <w:pStyle w:val="Tabletext"/>
              <w:jc w:val="right"/>
              <w:rPr>
                <w:b/>
                <w:bCs/>
              </w:rPr>
            </w:pPr>
            <w:r w:rsidRPr="00F049C3">
              <w:t>4 June 1997</w:t>
            </w:r>
          </w:p>
        </w:tc>
        <w:tc>
          <w:tcPr>
            <w:tcW w:w="1276" w:type="dxa"/>
          </w:tcPr>
          <w:p w14:paraId="3CE4C1BC" w14:textId="77777777" w:rsidR="00F049C3" w:rsidRPr="00F049C3" w:rsidRDefault="00F049C3" w:rsidP="00306CBA">
            <w:pPr>
              <w:pStyle w:val="Tabletext"/>
              <w:jc w:val="right"/>
              <w:rPr>
                <w:b/>
                <w:bCs/>
              </w:rPr>
            </w:pPr>
            <w:r w:rsidRPr="00F049C3">
              <w:t>207/CLC</w:t>
            </w:r>
          </w:p>
        </w:tc>
      </w:tr>
      <w:tr w:rsidR="00F049C3" w:rsidRPr="00F049C3" w14:paraId="5EC8EE62" w14:textId="77777777" w:rsidTr="00C246D3">
        <w:tc>
          <w:tcPr>
            <w:tcW w:w="3510" w:type="dxa"/>
          </w:tcPr>
          <w:p w14:paraId="400CF1DD" w14:textId="77777777" w:rsidR="00B97D97" w:rsidRPr="00F049C3" w:rsidRDefault="00F049C3" w:rsidP="004E5879">
            <w:pPr>
              <w:pStyle w:val="Tabletext"/>
            </w:pPr>
            <w:proofErr w:type="spellStart"/>
            <w:r w:rsidRPr="00F049C3">
              <w:t>Trephina</w:t>
            </w:r>
            <w:proofErr w:type="spellEnd"/>
          </w:p>
        </w:tc>
        <w:tc>
          <w:tcPr>
            <w:tcW w:w="1701" w:type="dxa"/>
          </w:tcPr>
          <w:p w14:paraId="4BA77936" w14:textId="77777777" w:rsidR="00F049C3" w:rsidRPr="00F049C3" w:rsidRDefault="00F049C3" w:rsidP="00306CBA">
            <w:pPr>
              <w:pStyle w:val="Tabletext"/>
              <w:jc w:val="right"/>
              <w:rPr>
                <w:b/>
                <w:bCs/>
              </w:rPr>
            </w:pPr>
            <w:r w:rsidRPr="00F049C3">
              <w:t>4 June 1997</w:t>
            </w:r>
          </w:p>
        </w:tc>
        <w:tc>
          <w:tcPr>
            <w:tcW w:w="1276" w:type="dxa"/>
          </w:tcPr>
          <w:p w14:paraId="72E1E2DB" w14:textId="77777777" w:rsidR="00F049C3" w:rsidRPr="00F049C3" w:rsidRDefault="00F049C3" w:rsidP="00306CBA">
            <w:pPr>
              <w:pStyle w:val="Tabletext"/>
              <w:jc w:val="right"/>
              <w:rPr>
                <w:b/>
                <w:bCs/>
              </w:rPr>
            </w:pPr>
            <w:r w:rsidRPr="00F049C3">
              <w:t>217/CLC</w:t>
            </w:r>
          </w:p>
        </w:tc>
      </w:tr>
      <w:tr w:rsidR="00F049C3" w:rsidRPr="00F049C3" w14:paraId="69AE5037" w14:textId="77777777" w:rsidTr="00C246D3">
        <w:tc>
          <w:tcPr>
            <w:tcW w:w="3510" w:type="dxa"/>
          </w:tcPr>
          <w:p w14:paraId="5D6E0522" w14:textId="77777777" w:rsidR="00F049C3" w:rsidRPr="00F049C3" w:rsidRDefault="00F049C3" w:rsidP="00E84158">
            <w:pPr>
              <w:pStyle w:val="Tabletext"/>
            </w:pPr>
            <w:r w:rsidRPr="00F049C3">
              <w:t xml:space="preserve">Uluru (Ayers Rock) National Park and </w:t>
            </w:r>
            <w:r w:rsidR="004A4590" w:rsidRPr="00F049C3">
              <w:t>Lake</w:t>
            </w:r>
            <w:r w:rsidR="004A4590">
              <w:t> </w:t>
            </w:r>
            <w:r w:rsidRPr="00F049C3">
              <w:t>Amadeus/</w:t>
            </w:r>
            <w:proofErr w:type="spellStart"/>
            <w:r w:rsidRPr="00F049C3">
              <w:t>Luritja</w:t>
            </w:r>
            <w:proofErr w:type="spellEnd"/>
          </w:p>
        </w:tc>
        <w:tc>
          <w:tcPr>
            <w:tcW w:w="1701" w:type="dxa"/>
          </w:tcPr>
          <w:p w14:paraId="60C7D9E4" w14:textId="77777777" w:rsidR="00F049C3" w:rsidRPr="00F049C3" w:rsidRDefault="00F049C3" w:rsidP="00306CBA">
            <w:pPr>
              <w:pStyle w:val="Tabletext"/>
              <w:jc w:val="right"/>
              <w:rPr>
                <w:b/>
                <w:bCs/>
              </w:rPr>
            </w:pPr>
            <w:r w:rsidRPr="00F049C3">
              <w:t>19 February 1979</w:t>
            </w:r>
          </w:p>
        </w:tc>
        <w:tc>
          <w:tcPr>
            <w:tcW w:w="1276" w:type="dxa"/>
          </w:tcPr>
          <w:p w14:paraId="6DFEF949" w14:textId="77777777" w:rsidR="00F049C3" w:rsidRPr="00F049C3" w:rsidRDefault="00F049C3" w:rsidP="00306CBA">
            <w:pPr>
              <w:pStyle w:val="Tabletext"/>
              <w:jc w:val="right"/>
              <w:rPr>
                <w:b/>
                <w:bCs/>
              </w:rPr>
            </w:pPr>
            <w:r w:rsidRPr="00F049C3">
              <w:t>29/CLC</w:t>
            </w:r>
          </w:p>
        </w:tc>
      </w:tr>
      <w:tr w:rsidR="00F049C3" w:rsidRPr="00F049C3" w14:paraId="0FF156E9" w14:textId="77777777" w:rsidTr="00C246D3">
        <w:tc>
          <w:tcPr>
            <w:tcW w:w="3510" w:type="dxa"/>
          </w:tcPr>
          <w:p w14:paraId="5F4840FE" w14:textId="77777777" w:rsidR="00F049C3" w:rsidRPr="00F049C3" w:rsidRDefault="00F049C3" w:rsidP="00F049C3">
            <w:pPr>
              <w:pStyle w:val="Tabletext"/>
            </w:pPr>
            <w:proofErr w:type="spellStart"/>
            <w:r w:rsidRPr="00F049C3">
              <w:t>Umbrawarra</w:t>
            </w:r>
            <w:proofErr w:type="spellEnd"/>
            <w:r w:rsidRPr="00F049C3">
              <w:t xml:space="preserve"> Gorge-</w:t>
            </w:r>
            <w:proofErr w:type="spellStart"/>
            <w:r w:rsidRPr="00F049C3">
              <w:t>Jindare</w:t>
            </w:r>
            <w:proofErr w:type="spellEnd"/>
            <w:r w:rsidRPr="00F049C3">
              <w:t xml:space="preserve"> (</w:t>
            </w:r>
            <w:proofErr w:type="spellStart"/>
            <w:r w:rsidRPr="00F049C3">
              <w:t>Wagaman</w:t>
            </w:r>
            <w:proofErr w:type="spellEnd"/>
            <w:r w:rsidRPr="00F049C3">
              <w:t>)</w:t>
            </w:r>
          </w:p>
        </w:tc>
        <w:tc>
          <w:tcPr>
            <w:tcW w:w="1701" w:type="dxa"/>
          </w:tcPr>
          <w:p w14:paraId="71F24981" w14:textId="77777777" w:rsidR="00F049C3" w:rsidRPr="00F049C3" w:rsidRDefault="00F049C3" w:rsidP="00306CBA">
            <w:pPr>
              <w:pStyle w:val="Tabletext"/>
              <w:jc w:val="right"/>
              <w:rPr>
                <w:b/>
                <w:bCs/>
              </w:rPr>
            </w:pPr>
            <w:r w:rsidRPr="00F049C3">
              <w:t>31 March 1978</w:t>
            </w:r>
          </w:p>
        </w:tc>
        <w:tc>
          <w:tcPr>
            <w:tcW w:w="1276" w:type="dxa"/>
          </w:tcPr>
          <w:p w14:paraId="76FAD604" w14:textId="77777777" w:rsidR="00F049C3" w:rsidRPr="00F049C3" w:rsidRDefault="00F049C3" w:rsidP="00306CBA">
            <w:pPr>
              <w:pStyle w:val="Tabletext"/>
              <w:jc w:val="right"/>
              <w:rPr>
                <w:b/>
                <w:bCs/>
              </w:rPr>
            </w:pPr>
            <w:r w:rsidRPr="00F049C3">
              <w:t>12/NLC</w:t>
            </w:r>
          </w:p>
        </w:tc>
      </w:tr>
      <w:tr w:rsidR="00F049C3" w:rsidRPr="00F049C3" w14:paraId="08A55D5F" w14:textId="77777777" w:rsidTr="00C246D3">
        <w:tc>
          <w:tcPr>
            <w:tcW w:w="3510" w:type="dxa"/>
          </w:tcPr>
          <w:p w14:paraId="389FDB12" w14:textId="77777777" w:rsidR="00F049C3" w:rsidRPr="00F049C3" w:rsidRDefault="00F049C3" w:rsidP="00F049C3">
            <w:pPr>
              <w:pStyle w:val="Tabletext"/>
            </w:pPr>
            <w:proofErr w:type="spellStart"/>
            <w:r w:rsidRPr="00F049C3">
              <w:t>Undoolya</w:t>
            </w:r>
            <w:proofErr w:type="spellEnd"/>
            <w:r w:rsidRPr="00F049C3">
              <w:t xml:space="preserve"> Bore Reserve</w:t>
            </w:r>
          </w:p>
        </w:tc>
        <w:tc>
          <w:tcPr>
            <w:tcW w:w="1701" w:type="dxa"/>
          </w:tcPr>
          <w:p w14:paraId="67A424BE" w14:textId="77777777" w:rsidR="00F049C3" w:rsidRPr="00F049C3" w:rsidRDefault="00F049C3" w:rsidP="00306CBA">
            <w:pPr>
              <w:pStyle w:val="Tabletext"/>
              <w:jc w:val="right"/>
              <w:rPr>
                <w:b/>
                <w:bCs/>
              </w:rPr>
            </w:pPr>
            <w:r w:rsidRPr="00F049C3">
              <w:t>7 September 1981</w:t>
            </w:r>
          </w:p>
        </w:tc>
        <w:tc>
          <w:tcPr>
            <w:tcW w:w="1276" w:type="dxa"/>
          </w:tcPr>
          <w:p w14:paraId="1F2279BF" w14:textId="77777777" w:rsidR="00F049C3" w:rsidRPr="00F049C3" w:rsidRDefault="00F049C3" w:rsidP="00306CBA">
            <w:pPr>
              <w:pStyle w:val="Tabletext"/>
              <w:jc w:val="right"/>
              <w:rPr>
                <w:b/>
                <w:bCs/>
              </w:rPr>
            </w:pPr>
            <w:r w:rsidRPr="00F049C3">
              <w:t>61/CLC</w:t>
            </w:r>
          </w:p>
        </w:tc>
      </w:tr>
      <w:tr w:rsidR="00F049C3" w:rsidRPr="00F049C3" w14:paraId="3F9F5807" w14:textId="77777777" w:rsidTr="00C246D3">
        <w:tc>
          <w:tcPr>
            <w:tcW w:w="3510" w:type="dxa"/>
          </w:tcPr>
          <w:p w14:paraId="4AFBB5D7" w14:textId="77777777" w:rsidR="00F049C3" w:rsidRPr="00F049C3" w:rsidRDefault="00F049C3" w:rsidP="00F049C3">
            <w:pPr>
              <w:pStyle w:val="Tabletext"/>
            </w:pPr>
            <w:r w:rsidRPr="00F049C3">
              <w:t>Upper Daly</w:t>
            </w:r>
          </w:p>
        </w:tc>
        <w:tc>
          <w:tcPr>
            <w:tcW w:w="1701" w:type="dxa"/>
          </w:tcPr>
          <w:p w14:paraId="357BD904" w14:textId="77777777" w:rsidR="00F049C3" w:rsidRPr="00F049C3" w:rsidRDefault="00F049C3" w:rsidP="00306CBA">
            <w:pPr>
              <w:pStyle w:val="Tabletext"/>
              <w:jc w:val="right"/>
              <w:rPr>
                <w:b/>
                <w:bCs/>
              </w:rPr>
            </w:pPr>
            <w:r w:rsidRPr="00F049C3">
              <w:t>9 February 1979</w:t>
            </w:r>
          </w:p>
        </w:tc>
        <w:tc>
          <w:tcPr>
            <w:tcW w:w="1276" w:type="dxa"/>
          </w:tcPr>
          <w:p w14:paraId="6B41351C" w14:textId="77777777" w:rsidR="00F049C3" w:rsidRPr="00F049C3" w:rsidRDefault="00F049C3" w:rsidP="00306CBA">
            <w:pPr>
              <w:pStyle w:val="Tabletext"/>
              <w:jc w:val="right"/>
              <w:rPr>
                <w:b/>
                <w:bCs/>
              </w:rPr>
            </w:pPr>
            <w:r w:rsidRPr="00F049C3">
              <w:t>32/NLC</w:t>
            </w:r>
          </w:p>
        </w:tc>
      </w:tr>
      <w:tr w:rsidR="00F049C3" w:rsidRPr="00F049C3" w14:paraId="6832AECB" w14:textId="77777777" w:rsidTr="00C246D3">
        <w:tc>
          <w:tcPr>
            <w:tcW w:w="3510" w:type="dxa"/>
          </w:tcPr>
          <w:p w14:paraId="5F00CAE6" w14:textId="77777777" w:rsidR="00F049C3" w:rsidRPr="00F049C3" w:rsidRDefault="00F049C3" w:rsidP="00F049C3">
            <w:pPr>
              <w:pStyle w:val="Tabletext"/>
            </w:pPr>
            <w:r w:rsidRPr="00F049C3">
              <w:t>Upper Daly (Repeat)</w:t>
            </w:r>
          </w:p>
        </w:tc>
        <w:tc>
          <w:tcPr>
            <w:tcW w:w="1701" w:type="dxa"/>
          </w:tcPr>
          <w:p w14:paraId="3C74C8E6" w14:textId="77777777" w:rsidR="00F049C3" w:rsidRPr="00F049C3" w:rsidRDefault="00F049C3" w:rsidP="00306CBA">
            <w:pPr>
              <w:pStyle w:val="Tabletext"/>
              <w:jc w:val="right"/>
              <w:rPr>
                <w:b/>
                <w:bCs/>
              </w:rPr>
            </w:pPr>
            <w:r w:rsidRPr="00F049C3">
              <w:t>24 April 1990</w:t>
            </w:r>
          </w:p>
        </w:tc>
        <w:tc>
          <w:tcPr>
            <w:tcW w:w="1276" w:type="dxa"/>
          </w:tcPr>
          <w:p w14:paraId="674BF63F" w14:textId="77777777" w:rsidR="00F049C3" w:rsidRPr="00F049C3" w:rsidRDefault="00F049C3" w:rsidP="00306CBA">
            <w:pPr>
              <w:pStyle w:val="Tabletext"/>
              <w:jc w:val="right"/>
              <w:rPr>
                <w:b/>
                <w:bCs/>
              </w:rPr>
            </w:pPr>
            <w:r w:rsidRPr="00F049C3">
              <w:t>128/NLC</w:t>
            </w:r>
          </w:p>
        </w:tc>
      </w:tr>
      <w:tr w:rsidR="00F049C3" w:rsidRPr="00F049C3" w14:paraId="10BCC942" w14:textId="77777777" w:rsidTr="00C246D3">
        <w:tc>
          <w:tcPr>
            <w:tcW w:w="3510" w:type="dxa"/>
          </w:tcPr>
          <w:p w14:paraId="7B688EC3" w14:textId="77777777" w:rsidR="00F049C3" w:rsidRPr="00F049C3" w:rsidRDefault="00F049C3" w:rsidP="00F049C3">
            <w:pPr>
              <w:pStyle w:val="Tabletext"/>
            </w:pPr>
            <w:proofErr w:type="spellStart"/>
            <w:r w:rsidRPr="00F049C3">
              <w:t>Urapunga</w:t>
            </w:r>
            <w:proofErr w:type="spellEnd"/>
          </w:p>
        </w:tc>
        <w:tc>
          <w:tcPr>
            <w:tcW w:w="1701" w:type="dxa"/>
          </w:tcPr>
          <w:p w14:paraId="7539DA0E" w14:textId="77777777" w:rsidR="00F049C3" w:rsidRPr="00F049C3" w:rsidRDefault="00F049C3" w:rsidP="00306CBA">
            <w:pPr>
              <w:pStyle w:val="Tabletext"/>
              <w:jc w:val="right"/>
              <w:rPr>
                <w:b/>
                <w:bCs/>
              </w:rPr>
            </w:pPr>
            <w:r w:rsidRPr="00F049C3">
              <w:t>4 October 1996</w:t>
            </w:r>
          </w:p>
        </w:tc>
        <w:tc>
          <w:tcPr>
            <w:tcW w:w="1276" w:type="dxa"/>
          </w:tcPr>
          <w:p w14:paraId="476F37CF" w14:textId="77777777" w:rsidR="00F049C3" w:rsidRPr="00F049C3" w:rsidRDefault="00F049C3" w:rsidP="00306CBA">
            <w:pPr>
              <w:pStyle w:val="Tabletext"/>
              <w:jc w:val="right"/>
              <w:rPr>
                <w:b/>
                <w:bCs/>
              </w:rPr>
            </w:pPr>
            <w:r w:rsidRPr="00F049C3">
              <w:t>159/NLC</w:t>
            </w:r>
          </w:p>
        </w:tc>
      </w:tr>
      <w:tr w:rsidR="00F049C3" w:rsidRPr="00F049C3" w14:paraId="2FBFE435" w14:textId="77777777" w:rsidTr="00C246D3">
        <w:tc>
          <w:tcPr>
            <w:tcW w:w="3510" w:type="dxa"/>
          </w:tcPr>
          <w:p w14:paraId="3581A046" w14:textId="77777777" w:rsidR="00F049C3" w:rsidRPr="00F049C3" w:rsidRDefault="00F049C3" w:rsidP="00F049C3">
            <w:pPr>
              <w:pStyle w:val="Tabletext"/>
            </w:pPr>
            <w:proofErr w:type="spellStart"/>
            <w:r w:rsidRPr="00F049C3">
              <w:t>Urapunga</w:t>
            </w:r>
            <w:proofErr w:type="spellEnd"/>
            <w:r w:rsidRPr="00F049C3">
              <w:t xml:space="preserve"> Stock Route</w:t>
            </w:r>
          </w:p>
        </w:tc>
        <w:tc>
          <w:tcPr>
            <w:tcW w:w="1701" w:type="dxa"/>
          </w:tcPr>
          <w:p w14:paraId="48EE7937" w14:textId="77777777" w:rsidR="00F049C3" w:rsidRPr="00F049C3" w:rsidRDefault="00F049C3" w:rsidP="00306CBA">
            <w:pPr>
              <w:pStyle w:val="Tabletext"/>
              <w:jc w:val="right"/>
              <w:rPr>
                <w:b/>
                <w:bCs/>
              </w:rPr>
            </w:pPr>
            <w:r w:rsidRPr="00F049C3">
              <w:t>2 August 1985</w:t>
            </w:r>
          </w:p>
        </w:tc>
        <w:tc>
          <w:tcPr>
            <w:tcW w:w="1276" w:type="dxa"/>
          </w:tcPr>
          <w:p w14:paraId="7FAD205F" w14:textId="77777777" w:rsidR="00F049C3" w:rsidRPr="00F049C3" w:rsidRDefault="00F049C3" w:rsidP="00306CBA">
            <w:pPr>
              <w:pStyle w:val="Tabletext"/>
              <w:jc w:val="right"/>
              <w:rPr>
                <w:b/>
                <w:bCs/>
              </w:rPr>
            </w:pPr>
            <w:r w:rsidRPr="00F049C3">
              <w:t>100/NLC</w:t>
            </w:r>
          </w:p>
        </w:tc>
      </w:tr>
      <w:tr w:rsidR="00F049C3" w:rsidRPr="00F049C3" w14:paraId="024B51F3" w14:textId="77777777" w:rsidTr="00C246D3">
        <w:tc>
          <w:tcPr>
            <w:tcW w:w="3510" w:type="dxa"/>
          </w:tcPr>
          <w:p w14:paraId="6FA29D4B" w14:textId="77777777" w:rsidR="00F049C3" w:rsidRPr="00F049C3" w:rsidRDefault="00F049C3" w:rsidP="00F049C3">
            <w:pPr>
              <w:pStyle w:val="Tabletext"/>
            </w:pPr>
            <w:proofErr w:type="spellStart"/>
            <w:r w:rsidRPr="00F049C3">
              <w:t>Urrpantyenye</w:t>
            </w:r>
            <w:proofErr w:type="spellEnd"/>
            <w:r w:rsidRPr="00F049C3">
              <w:t xml:space="preserve"> (Repeat)</w:t>
            </w:r>
          </w:p>
        </w:tc>
        <w:tc>
          <w:tcPr>
            <w:tcW w:w="1701" w:type="dxa"/>
          </w:tcPr>
          <w:p w14:paraId="4C79307E" w14:textId="77777777" w:rsidR="00F049C3" w:rsidRPr="00F049C3" w:rsidRDefault="00F049C3" w:rsidP="00306CBA">
            <w:pPr>
              <w:pStyle w:val="Tabletext"/>
              <w:jc w:val="right"/>
              <w:rPr>
                <w:b/>
                <w:bCs/>
              </w:rPr>
            </w:pPr>
            <w:r w:rsidRPr="00F049C3">
              <w:t>27 December 1991</w:t>
            </w:r>
          </w:p>
        </w:tc>
        <w:tc>
          <w:tcPr>
            <w:tcW w:w="1276" w:type="dxa"/>
          </w:tcPr>
          <w:p w14:paraId="6046417D" w14:textId="77777777" w:rsidR="00F049C3" w:rsidRPr="00F049C3" w:rsidRDefault="00F049C3" w:rsidP="00306CBA">
            <w:pPr>
              <w:pStyle w:val="Tabletext"/>
              <w:jc w:val="right"/>
              <w:rPr>
                <w:b/>
                <w:bCs/>
              </w:rPr>
            </w:pPr>
            <w:r w:rsidRPr="00F049C3">
              <w:t>136/CLC</w:t>
            </w:r>
          </w:p>
        </w:tc>
      </w:tr>
      <w:tr w:rsidR="00F049C3" w:rsidRPr="00F049C3" w14:paraId="20266A55" w14:textId="77777777" w:rsidTr="00C246D3">
        <w:tc>
          <w:tcPr>
            <w:tcW w:w="3510" w:type="dxa"/>
          </w:tcPr>
          <w:p w14:paraId="1E937C38" w14:textId="77777777" w:rsidR="00F049C3" w:rsidRPr="00F049C3" w:rsidRDefault="00F049C3" w:rsidP="00F049C3">
            <w:pPr>
              <w:pStyle w:val="Tabletext"/>
            </w:pPr>
            <w:r w:rsidRPr="00F049C3">
              <w:t>Vernon Islands (</w:t>
            </w:r>
            <w:proofErr w:type="spellStart"/>
            <w:r w:rsidRPr="00F049C3">
              <w:t>Larrakeyah</w:t>
            </w:r>
            <w:proofErr w:type="spellEnd"/>
            <w:r w:rsidRPr="00F049C3">
              <w:t>)</w:t>
            </w:r>
          </w:p>
        </w:tc>
        <w:tc>
          <w:tcPr>
            <w:tcW w:w="1701" w:type="dxa"/>
          </w:tcPr>
          <w:p w14:paraId="1B1138E1" w14:textId="77777777" w:rsidR="00F049C3" w:rsidRPr="00F049C3" w:rsidRDefault="00F049C3" w:rsidP="00306CBA">
            <w:pPr>
              <w:pStyle w:val="Tabletext"/>
              <w:jc w:val="right"/>
              <w:rPr>
                <w:b/>
                <w:bCs/>
              </w:rPr>
            </w:pPr>
            <w:r w:rsidRPr="00F049C3">
              <w:t>31 March 1978</w:t>
            </w:r>
          </w:p>
        </w:tc>
        <w:tc>
          <w:tcPr>
            <w:tcW w:w="1276" w:type="dxa"/>
          </w:tcPr>
          <w:p w14:paraId="7EBFD39F" w14:textId="77777777" w:rsidR="00F049C3" w:rsidRPr="00F049C3" w:rsidRDefault="00F049C3" w:rsidP="00306CBA">
            <w:pPr>
              <w:pStyle w:val="Tabletext"/>
              <w:jc w:val="right"/>
              <w:rPr>
                <w:b/>
                <w:bCs/>
              </w:rPr>
            </w:pPr>
            <w:r w:rsidRPr="00F049C3">
              <w:t>9/NLC</w:t>
            </w:r>
          </w:p>
        </w:tc>
      </w:tr>
      <w:tr w:rsidR="00F049C3" w:rsidRPr="00F049C3" w14:paraId="21699FB7" w14:textId="77777777" w:rsidTr="00C246D3">
        <w:tc>
          <w:tcPr>
            <w:tcW w:w="3510" w:type="dxa"/>
          </w:tcPr>
          <w:p w14:paraId="7CCA042F" w14:textId="77777777" w:rsidR="00F049C3" w:rsidRPr="00F049C3" w:rsidRDefault="00F049C3" w:rsidP="00F049C3">
            <w:pPr>
              <w:pStyle w:val="Tabletext"/>
            </w:pPr>
            <w:r w:rsidRPr="00F049C3">
              <w:t>Victoria River (Bed and Banks)</w:t>
            </w:r>
          </w:p>
        </w:tc>
        <w:tc>
          <w:tcPr>
            <w:tcW w:w="1701" w:type="dxa"/>
          </w:tcPr>
          <w:p w14:paraId="6D0F7FF3" w14:textId="77777777" w:rsidR="00F049C3" w:rsidRPr="00F049C3" w:rsidRDefault="00F049C3" w:rsidP="00306CBA">
            <w:pPr>
              <w:pStyle w:val="Tabletext"/>
              <w:jc w:val="right"/>
              <w:rPr>
                <w:b/>
                <w:bCs/>
              </w:rPr>
            </w:pPr>
            <w:r w:rsidRPr="00F049C3">
              <w:t>25 June 1992</w:t>
            </w:r>
          </w:p>
        </w:tc>
        <w:tc>
          <w:tcPr>
            <w:tcW w:w="1276" w:type="dxa"/>
          </w:tcPr>
          <w:p w14:paraId="06AC774E" w14:textId="77777777" w:rsidR="00F049C3" w:rsidRPr="00F049C3" w:rsidRDefault="00F049C3" w:rsidP="00306CBA">
            <w:pPr>
              <w:pStyle w:val="Tabletext"/>
              <w:jc w:val="right"/>
              <w:rPr>
                <w:b/>
                <w:bCs/>
              </w:rPr>
            </w:pPr>
            <w:r w:rsidRPr="00F049C3">
              <w:t>140/NLC</w:t>
            </w:r>
          </w:p>
        </w:tc>
      </w:tr>
      <w:tr w:rsidR="00F049C3" w:rsidRPr="00F049C3" w14:paraId="78019ECE" w14:textId="77777777" w:rsidTr="00C246D3">
        <w:tc>
          <w:tcPr>
            <w:tcW w:w="3510" w:type="dxa"/>
          </w:tcPr>
          <w:p w14:paraId="6C20E1AE" w14:textId="77777777" w:rsidR="00F049C3" w:rsidRPr="00F049C3" w:rsidRDefault="00F049C3" w:rsidP="00F049C3">
            <w:pPr>
              <w:pStyle w:val="Tabletext"/>
            </w:pPr>
            <w:proofErr w:type="spellStart"/>
            <w:r w:rsidRPr="00F049C3">
              <w:t>Wakaya</w:t>
            </w:r>
            <w:proofErr w:type="spellEnd"/>
            <w:r w:rsidRPr="00F049C3">
              <w:t>/</w:t>
            </w:r>
            <w:proofErr w:type="spellStart"/>
            <w:r w:rsidRPr="00F049C3">
              <w:t>Alyawarre</w:t>
            </w:r>
            <w:proofErr w:type="spellEnd"/>
            <w:r w:rsidRPr="00F049C3">
              <w:t xml:space="preserve"> </w:t>
            </w:r>
          </w:p>
        </w:tc>
        <w:tc>
          <w:tcPr>
            <w:tcW w:w="1701" w:type="dxa"/>
          </w:tcPr>
          <w:p w14:paraId="447EC4E0" w14:textId="77777777" w:rsidR="00F049C3" w:rsidRPr="00F049C3" w:rsidRDefault="00F049C3" w:rsidP="00306CBA">
            <w:pPr>
              <w:pStyle w:val="Tabletext"/>
              <w:jc w:val="right"/>
              <w:rPr>
                <w:b/>
                <w:bCs/>
              </w:rPr>
            </w:pPr>
            <w:r w:rsidRPr="00F049C3">
              <w:t>24 March 1980</w:t>
            </w:r>
          </w:p>
        </w:tc>
        <w:tc>
          <w:tcPr>
            <w:tcW w:w="1276" w:type="dxa"/>
          </w:tcPr>
          <w:p w14:paraId="4E53982C" w14:textId="77777777" w:rsidR="00F049C3" w:rsidRPr="00F049C3" w:rsidRDefault="00F049C3" w:rsidP="00306CBA">
            <w:pPr>
              <w:pStyle w:val="Tabletext"/>
              <w:jc w:val="right"/>
              <w:rPr>
                <w:b/>
                <w:bCs/>
              </w:rPr>
            </w:pPr>
            <w:r w:rsidRPr="00F049C3">
              <w:t>42/CLC</w:t>
            </w:r>
          </w:p>
        </w:tc>
      </w:tr>
      <w:tr w:rsidR="00F049C3" w:rsidRPr="00F049C3" w14:paraId="50D1777A" w14:textId="77777777" w:rsidTr="00C246D3">
        <w:tc>
          <w:tcPr>
            <w:tcW w:w="3510" w:type="dxa"/>
          </w:tcPr>
          <w:p w14:paraId="71364855" w14:textId="77777777" w:rsidR="00F049C3" w:rsidRPr="00F049C3" w:rsidRDefault="00F049C3" w:rsidP="00F049C3">
            <w:pPr>
              <w:pStyle w:val="Tabletext"/>
            </w:pPr>
            <w:proofErr w:type="spellStart"/>
            <w:r w:rsidRPr="00F049C3">
              <w:t>Wakaya</w:t>
            </w:r>
            <w:proofErr w:type="spellEnd"/>
            <w:r w:rsidRPr="00F049C3">
              <w:t>/</w:t>
            </w:r>
            <w:proofErr w:type="spellStart"/>
            <w:r w:rsidRPr="00F049C3">
              <w:t>Alyawarre</w:t>
            </w:r>
            <w:proofErr w:type="spellEnd"/>
            <w:r w:rsidRPr="00F049C3">
              <w:t xml:space="preserve"> (No 2)</w:t>
            </w:r>
          </w:p>
        </w:tc>
        <w:tc>
          <w:tcPr>
            <w:tcW w:w="1701" w:type="dxa"/>
          </w:tcPr>
          <w:p w14:paraId="4A81DCB0" w14:textId="77777777" w:rsidR="00F049C3" w:rsidRPr="00F049C3" w:rsidRDefault="00F049C3" w:rsidP="00306CBA">
            <w:pPr>
              <w:pStyle w:val="Tabletext"/>
              <w:jc w:val="right"/>
              <w:rPr>
                <w:b/>
                <w:bCs/>
              </w:rPr>
            </w:pPr>
            <w:r w:rsidRPr="00F049C3">
              <w:t>17 October 1988</w:t>
            </w:r>
          </w:p>
        </w:tc>
        <w:tc>
          <w:tcPr>
            <w:tcW w:w="1276" w:type="dxa"/>
          </w:tcPr>
          <w:p w14:paraId="72FC36DB" w14:textId="77777777" w:rsidR="00F049C3" w:rsidRPr="00F049C3" w:rsidRDefault="00F049C3" w:rsidP="00306CBA">
            <w:pPr>
              <w:pStyle w:val="Tabletext"/>
              <w:jc w:val="right"/>
              <w:rPr>
                <w:b/>
                <w:bCs/>
              </w:rPr>
            </w:pPr>
            <w:r w:rsidRPr="00F049C3">
              <w:t>120/CLC</w:t>
            </w:r>
          </w:p>
        </w:tc>
      </w:tr>
      <w:tr w:rsidR="00F049C3" w:rsidRPr="00F049C3" w14:paraId="32774963" w14:textId="77777777" w:rsidTr="00C246D3">
        <w:tc>
          <w:tcPr>
            <w:tcW w:w="3510" w:type="dxa"/>
          </w:tcPr>
          <w:p w14:paraId="0EE17058" w14:textId="77777777" w:rsidR="00F049C3" w:rsidRPr="00F049C3" w:rsidRDefault="00F049C3" w:rsidP="00F049C3">
            <w:pPr>
              <w:pStyle w:val="Tabletext"/>
            </w:pPr>
            <w:proofErr w:type="spellStart"/>
            <w:r w:rsidRPr="00F049C3">
              <w:t>Wakaya</w:t>
            </w:r>
            <w:proofErr w:type="spellEnd"/>
            <w:r w:rsidRPr="00F049C3">
              <w:t xml:space="preserve"> </w:t>
            </w:r>
            <w:proofErr w:type="spellStart"/>
            <w:r w:rsidRPr="00F049C3">
              <w:t>Alyawarre</w:t>
            </w:r>
            <w:proofErr w:type="spellEnd"/>
            <w:r w:rsidRPr="00F049C3">
              <w:t xml:space="preserve"> (Repeat)</w:t>
            </w:r>
          </w:p>
        </w:tc>
        <w:tc>
          <w:tcPr>
            <w:tcW w:w="1701" w:type="dxa"/>
          </w:tcPr>
          <w:p w14:paraId="799F9E75" w14:textId="77777777" w:rsidR="00F049C3" w:rsidRPr="00F049C3" w:rsidRDefault="00F049C3" w:rsidP="00306CBA">
            <w:pPr>
              <w:pStyle w:val="Tabletext"/>
              <w:jc w:val="right"/>
              <w:rPr>
                <w:b/>
                <w:bCs/>
              </w:rPr>
            </w:pPr>
            <w:r w:rsidRPr="00F049C3">
              <w:t>25 June 1990</w:t>
            </w:r>
          </w:p>
        </w:tc>
        <w:tc>
          <w:tcPr>
            <w:tcW w:w="1276" w:type="dxa"/>
          </w:tcPr>
          <w:p w14:paraId="7B8EDB12" w14:textId="77777777" w:rsidR="00F049C3" w:rsidRPr="00F049C3" w:rsidRDefault="00F049C3" w:rsidP="00306CBA">
            <w:pPr>
              <w:pStyle w:val="Tabletext"/>
              <w:jc w:val="right"/>
              <w:rPr>
                <w:b/>
                <w:bCs/>
              </w:rPr>
            </w:pPr>
            <w:r w:rsidRPr="00F049C3">
              <w:t>130/CLC</w:t>
            </w:r>
          </w:p>
        </w:tc>
      </w:tr>
      <w:tr w:rsidR="00F049C3" w:rsidRPr="00F049C3" w14:paraId="5D468CA7" w14:textId="77777777" w:rsidTr="00C246D3">
        <w:tc>
          <w:tcPr>
            <w:tcW w:w="3510" w:type="dxa"/>
          </w:tcPr>
          <w:p w14:paraId="25471A95" w14:textId="77777777" w:rsidR="00F049C3" w:rsidRPr="00F049C3" w:rsidRDefault="00F049C3" w:rsidP="00F049C3">
            <w:pPr>
              <w:pStyle w:val="Tabletext"/>
            </w:pPr>
            <w:proofErr w:type="spellStart"/>
            <w:r w:rsidRPr="00F049C3">
              <w:t>Wampana</w:t>
            </w:r>
            <w:proofErr w:type="spellEnd"/>
          </w:p>
        </w:tc>
        <w:tc>
          <w:tcPr>
            <w:tcW w:w="1701" w:type="dxa"/>
          </w:tcPr>
          <w:p w14:paraId="33D381C6" w14:textId="77777777" w:rsidR="00F049C3" w:rsidRPr="00F049C3" w:rsidRDefault="00F049C3" w:rsidP="00306CBA">
            <w:pPr>
              <w:pStyle w:val="Tabletext"/>
              <w:jc w:val="right"/>
              <w:rPr>
                <w:b/>
                <w:bCs/>
              </w:rPr>
            </w:pPr>
            <w:r w:rsidRPr="00F049C3">
              <w:t>2 July 1986</w:t>
            </w:r>
          </w:p>
        </w:tc>
        <w:tc>
          <w:tcPr>
            <w:tcW w:w="1276" w:type="dxa"/>
          </w:tcPr>
          <w:p w14:paraId="542652E2" w14:textId="77777777" w:rsidR="00F049C3" w:rsidRPr="00F049C3" w:rsidRDefault="00F049C3" w:rsidP="00306CBA">
            <w:pPr>
              <w:pStyle w:val="Tabletext"/>
              <w:jc w:val="right"/>
              <w:rPr>
                <w:b/>
                <w:bCs/>
              </w:rPr>
            </w:pPr>
            <w:r w:rsidRPr="00F049C3">
              <w:t>108/CLC</w:t>
            </w:r>
          </w:p>
        </w:tc>
      </w:tr>
      <w:tr w:rsidR="00F049C3" w:rsidRPr="00F049C3" w14:paraId="27A4A938" w14:textId="77777777" w:rsidTr="00C246D3">
        <w:tc>
          <w:tcPr>
            <w:tcW w:w="3510" w:type="dxa"/>
          </w:tcPr>
          <w:p w14:paraId="768ED9BA" w14:textId="77777777" w:rsidR="00F049C3" w:rsidRPr="00F049C3" w:rsidRDefault="009466A5" w:rsidP="00F049C3">
            <w:pPr>
              <w:pStyle w:val="Tabletext"/>
            </w:pPr>
            <w:proofErr w:type="spellStart"/>
            <w:r>
              <w:lastRenderedPageBreak/>
              <w:t>Wangkangurru</w:t>
            </w:r>
            <w:proofErr w:type="spellEnd"/>
          </w:p>
        </w:tc>
        <w:tc>
          <w:tcPr>
            <w:tcW w:w="1701" w:type="dxa"/>
          </w:tcPr>
          <w:p w14:paraId="6143A676" w14:textId="77777777" w:rsidR="00F049C3" w:rsidRPr="00F049C3" w:rsidRDefault="00F049C3" w:rsidP="00306CBA">
            <w:pPr>
              <w:pStyle w:val="Tabletext"/>
              <w:jc w:val="right"/>
              <w:rPr>
                <w:b/>
                <w:bCs/>
              </w:rPr>
            </w:pPr>
            <w:r w:rsidRPr="00F049C3">
              <w:t>1 May 1996</w:t>
            </w:r>
          </w:p>
        </w:tc>
        <w:tc>
          <w:tcPr>
            <w:tcW w:w="1276" w:type="dxa"/>
          </w:tcPr>
          <w:p w14:paraId="7B55DA4D" w14:textId="77777777" w:rsidR="00F049C3" w:rsidRPr="00F049C3" w:rsidRDefault="00F049C3" w:rsidP="00306CBA">
            <w:pPr>
              <w:pStyle w:val="Tabletext"/>
              <w:jc w:val="right"/>
              <w:rPr>
                <w:b/>
                <w:bCs/>
              </w:rPr>
            </w:pPr>
            <w:r w:rsidRPr="00F049C3">
              <w:t>156/CLC</w:t>
            </w:r>
          </w:p>
        </w:tc>
      </w:tr>
      <w:tr w:rsidR="00F049C3" w:rsidRPr="00F049C3" w14:paraId="1351923B" w14:textId="77777777" w:rsidTr="00C246D3">
        <w:tc>
          <w:tcPr>
            <w:tcW w:w="3510" w:type="dxa"/>
          </w:tcPr>
          <w:p w14:paraId="72FC9CE3" w14:textId="77777777" w:rsidR="00F049C3" w:rsidRPr="00F049C3" w:rsidRDefault="009466A5" w:rsidP="00F049C3">
            <w:pPr>
              <w:pStyle w:val="Tabletext"/>
            </w:pPr>
            <w:proofErr w:type="spellStart"/>
            <w:r>
              <w:t>Wangkangurru</w:t>
            </w:r>
            <w:proofErr w:type="spellEnd"/>
            <w:r w:rsidRPr="00F049C3">
              <w:t xml:space="preserve"> </w:t>
            </w:r>
            <w:r w:rsidR="00F049C3" w:rsidRPr="00F049C3">
              <w:t>(Supplementary)</w:t>
            </w:r>
          </w:p>
        </w:tc>
        <w:tc>
          <w:tcPr>
            <w:tcW w:w="1701" w:type="dxa"/>
          </w:tcPr>
          <w:p w14:paraId="601B9E9C" w14:textId="77777777" w:rsidR="00F049C3" w:rsidRPr="00F049C3" w:rsidRDefault="00F049C3" w:rsidP="00306CBA">
            <w:pPr>
              <w:pStyle w:val="Tabletext"/>
              <w:jc w:val="right"/>
              <w:rPr>
                <w:b/>
                <w:bCs/>
              </w:rPr>
            </w:pPr>
            <w:r w:rsidRPr="00F049C3">
              <w:t>4 June 1997</w:t>
            </w:r>
          </w:p>
        </w:tc>
        <w:tc>
          <w:tcPr>
            <w:tcW w:w="1276" w:type="dxa"/>
          </w:tcPr>
          <w:p w14:paraId="1EA0A11D" w14:textId="77777777" w:rsidR="00F049C3" w:rsidRPr="00F049C3" w:rsidRDefault="00F049C3" w:rsidP="00306CBA">
            <w:pPr>
              <w:pStyle w:val="Tabletext"/>
              <w:jc w:val="right"/>
              <w:rPr>
                <w:b/>
                <w:bCs/>
              </w:rPr>
            </w:pPr>
            <w:r w:rsidRPr="00F049C3">
              <w:t>220/CLC</w:t>
            </w:r>
          </w:p>
        </w:tc>
      </w:tr>
      <w:tr w:rsidR="00F049C3" w:rsidRPr="00F049C3" w14:paraId="4D2CD99C" w14:textId="77777777" w:rsidTr="00C246D3">
        <w:tc>
          <w:tcPr>
            <w:tcW w:w="3510" w:type="dxa"/>
          </w:tcPr>
          <w:p w14:paraId="3B6399DB" w14:textId="77777777" w:rsidR="00F049C3" w:rsidRPr="00F049C3" w:rsidRDefault="00F049C3" w:rsidP="00F049C3">
            <w:pPr>
              <w:pStyle w:val="Tabletext"/>
            </w:pPr>
            <w:proofErr w:type="spellStart"/>
            <w:r w:rsidRPr="00F049C3">
              <w:t>Warlmanpa</w:t>
            </w:r>
            <w:proofErr w:type="spellEnd"/>
            <w:r w:rsidRPr="00F049C3">
              <w:t xml:space="preserve"> (</w:t>
            </w:r>
            <w:proofErr w:type="spellStart"/>
            <w:r w:rsidRPr="00F049C3">
              <w:t>Muckaty</w:t>
            </w:r>
            <w:proofErr w:type="spellEnd"/>
            <w:r w:rsidRPr="00F049C3">
              <w:t xml:space="preserve"> Pastoral Lease)</w:t>
            </w:r>
          </w:p>
        </w:tc>
        <w:tc>
          <w:tcPr>
            <w:tcW w:w="1701" w:type="dxa"/>
          </w:tcPr>
          <w:p w14:paraId="771237C7" w14:textId="77777777" w:rsidR="00F049C3" w:rsidRPr="00F049C3" w:rsidRDefault="00F049C3" w:rsidP="00306CBA">
            <w:pPr>
              <w:pStyle w:val="Tabletext"/>
              <w:jc w:val="right"/>
              <w:rPr>
                <w:b/>
                <w:bCs/>
              </w:rPr>
            </w:pPr>
            <w:r w:rsidRPr="00F049C3">
              <w:t>20 December 1991</w:t>
            </w:r>
          </w:p>
        </w:tc>
        <w:tc>
          <w:tcPr>
            <w:tcW w:w="1276" w:type="dxa"/>
          </w:tcPr>
          <w:p w14:paraId="10F2C99A" w14:textId="77777777" w:rsidR="00F049C3" w:rsidRPr="00F049C3" w:rsidRDefault="00F049C3" w:rsidP="00306CBA">
            <w:pPr>
              <w:pStyle w:val="Tabletext"/>
              <w:jc w:val="right"/>
              <w:rPr>
                <w:b/>
                <w:bCs/>
              </w:rPr>
            </w:pPr>
            <w:r w:rsidRPr="00F049C3">
              <w:t>135/NLC</w:t>
            </w:r>
          </w:p>
        </w:tc>
      </w:tr>
      <w:tr w:rsidR="00F049C3" w:rsidRPr="00F049C3" w14:paraId="1A3AB7D1" w14:textId="77777777" w:rsidTr="00C246D3">
        <w:tc>
          <w:tcPr>
            <w:tcW w:w="3510" w:type="dxa"/>
          </w:tcPr>
          <w:p w14:paraId="4CA50625" w14:textId="77777777" w:rsidR="00F049C3" w:rsidRPr="00F049C3" w:rsidRDefault="00F049C3" w:rsidP="00F049C3">
            <w:pPr>
              <w:pStyle w:val="Tabletext"/>
            </w:pPr>
            <w:proofErr w:type="spellStart"/>
            <w:r w:rsidRPr="00F049C3">
              <w:t>Warlmanpa</w:t>
            </w:r>
            <w:proofErr w:type="spellEnd"/>
            <w:r w:rsidRPr="00F049C3">
              <w:t xml:space="preserve">, Warlpiri, </w:t>
            </w:r>
            <w:proofErr w:type="spellStart"/>
            <w:r w:rsidRPr="00F049C3">
              <w:t>Mudbura</w:t>
            </w:r>
            <w:proofErr w:type="spellEnd"/>
            <w:r w:rsidRPr="00F049C3">
              <w:t xml:space="preserve"> and </w:t>
            </w:r>
            <w:proofErr w:type="spellStart"/>
            <w:r w:rsidRPr="00F049C3">
              <w:t>Warumungu</w:t>
            </w:r>
            <w:proofErr w:type="spellEnd"/>
          </w:p>
        </w:tc>
        <w:tc>
          <w:tcPr>
            <w:tcW w:w="1701" w:type="dxa"/>
          </w:tcPr>
          <w:p w14:paraId="71E9966D" w14:textId="77777777" w:rsidR="00F049C3" w:rsidRPr="00F049C3" w:rsidRDefault="00F049C3" w:rsidP="00306CBA">
            <w:pPr>
              <w:pStyle w:val="Tabletext"/>
              <w:jc w:val="right"/>
              <w:rPr>
                <w:b/>
                <w:bCs/>
              </w:rPr>
            </w:pPr>
            <w:r w:rsidRPr="00F049C3">
              <w:t>20 November 1978</w:t>
            </w:r>
          </w:p>
        </w:tc>
        <w:tc>
          <w:tcPr>
            <w:tcW w:w="1276" w:type="dxa"/>
          </w:tcPr>
          <w:p w14:paraId="293CBD66" w14:textId="77777777" w:rsidR="00F049C3" w:rsidRPr="00F049C3" w:rsidRDefault="00F049C3" w:rsidP="00306CBA">
            <w:pPr>
              <w:pStyle w:val="Tabletext"/>
              <w:jc w:val="right"/>
              <w:rPr>
                <w:b/>
                <w:bCs/>
              </w:rPr>
            </w:pPr>
            <w:r w:rsidRPr="00F049C3">
              <w:t>26/CLC</w:t>
            </w:r>
          </w:p>
        </w:tc>
      </w:tr>
      <w:tr w:rsidR="00F049C3" w:rsidRPr="00F049C3" w14:paraId="291C70C4" w14:textId="77777777" w:rsidTr="00C246D3">
        <w:tc>
          <w:tcPr>
            <w:tcW w:w="3510" w:type="dxa"/>
          </w:tcPr>
          <w:p w14:paraId="59AA8485" w14:textId="77777777" w:rsidR="00F049C3" w:rsidRPr="00F049C3" w:rsidRDefault="00F049C3" w:rsidP="00F049C3">
            <w:pPr>
              <w:pStyle w:val="Tabletext"/>
            </w:pPr>
            <w:r w:rsidRPr="00F049C3">
              <w:t xml:space="preserve">Warlpiri and </w:t>
            </w:r>
            <w:proofErr w:type="spellStart"/>
            <w:r w:rsidRPr="00F049C3">
              <w:t>Kartangarurru-Kurintji</w:t>
            </w:r>
            <w:proofErr w:type="spellEnd"/>
          </w:p>
        </w:tc>
        <w:tc>
          <w:tcPr>
            <w:tcW w:w="1701" w:type="dxa"/>
          </w:tcPr>
          <w:p w14:paraId="7DAAD9F9" w14:textId="77777777" w:rsidR="00F049C3" w:rsidRPr="00F049C3" w:rsidRDefault="00F049C3" w:rsidP="00306CBA">
            <w:pPr>
              <w:pStyle w:val="Tabletext"/>
              <w:jc w:val="right"/>
              <w:rPr>
                <w:b/>
                <w:bCs/>
              </w:rPr>
            </w:pPr>
            <w:r w:rsidRPr="00F049C3">
              <w:t>16 August 1977</w:t>
            </w:r>
          </w:p>
        </w:tc>
        <w:tc>
          <w:tcPr>
            <w:tcW w:w="1276" w:type="dxa"/>
          </w:tcPr>
          <w:p w14:paraId="1E7928BC" w14:textId="77777777" w:rsidR="00F049C3" w:rsidRPr="00F049C3" w:rsidRDefault="00F049C3" w:rsidP="00306CBA">
            <w:pPr>
              <w:pStyle w:val="Tabletext"/>
              <w:jc w:val="right"/>
              <w:rPr>
                <w:b/>
                <w:bCs/>
              </w:rPr>
            </w:pPr>
            <w:r w:rsidRPr="00F049C3">
              <w:t>2/CLC</w:t>
            </w:r>
          </w:p>
        </w:tc>
      </w:tr>
      <w:tr w:rsidR="00F049C3" w:rsidRPr="00F049C3" w14:paraId="256AA5A1" w14:textId="77777777" w:rsidTr="00C246D3">
        <w:tc>
          <w:tcPr>
            <w:tcW w:w="3510" w:type="dxa"/>
          </w:tcPr>
          <w:p w14:paraId="431ED915" w14:textId="77777777" w:rsidR="00F049C3" w:rsidRPr="00F049C3" w:rsidRDefault="00F049C3" w:rsidP="00F049C3">
            <w:pPr>
              <w:pStyle w:val="Tabletext"/>
            </w:pPr>
            <w:r w:rsidRPr="00F049C3">
              <w:t xml:space="preserve">Warlpiri </w:t>
            </w:r>
            <w:proofErr w:type="spellStart"/>
            <w:r w:rsidRPr="00F049C3">
              <w:t>Kukatja</w:t>
            </w:r>
            <w:proofErr w:type="spellEnd"/>
            <w:r w:rsidRPr="00F049C3">
              <w:t xml:space="preserve"> and </w:t>
            </w:r>
            <w:proofErr w:type="spellStart"/>
            <w:r w:rsidRPr="00F049C3">
              <w:t>Ngarti</w:t>
            </w:r>
            <w:proofErr w:type="spellEnd"/>
          </w:p>
        </w:tc>
        <w:tc>
          <w:tcPr>
            <w:tcW w:w="1701" w:type="dxa"/>
          </w:tcPr>
          <w:p w14:paraId="117AD838" w14:textId="77777777" w:rsidR="00F049C3" w:rsidRPr="00F049C3" w:rsidRDefault="00F049C3" w:rsidP="00306CBA">
            <w:pPr>
              <w:pStyle w:val="Tabletext"/>
              <w:jc w:val="right"/>
              <w:rPr>
                <w:b/>
                <w:bCs/>
              </w:rPr>
            </w:pPr>
            <w:r w:rsidRPr="00F049C3">
              <w:t>21 August 1980</w:t>
            </w:r>
          </w:p>
        </w:tc>
        <w:tc>
          <w:tcPr>
            <w:tcW w:w="1276" w:type="dxa"/>
          </w:tcPr>
          <w:p w14:paraId="30C58ACD" w14:textId="77777777" w:rsidR="00F049C3" w:rsidRPr="00F049C3" w:rsidRDefault="00F049C3" w:rsidP="00306CBA">
            <w:pPr>
              <w:pStyle w:val="Tabletext"/>
              <w:jc w:val="right"/>
              <w:rPr>
                <w:b/>
                <w:bCs/>
              </w:rPr>
            </w:pPr>
            <w:r w:rsidRPr="00F049C3">
              <w:t>46/CLC</w:t>
            </w:r>
          </w:p>
        </w:tc>
      </w:tr>
      <w:tr w:rsidR="00F049C3" w:rsidRPr="00F049C3" w14:paraId="39D8CFB0" w14:textId="77777777" w:rsidTr="00C246D3">
        <w:tc>
          <w:tcPr>
            <w:tcW w:w="3510" w:type="dxa"/>
          </w:tcPr>
          <w:p w14:paraId="0760CC16" w14:textId="77777777" w:rsidR="00F049C3" w:rsidRPr="00F049C3" w:rsidRDefault="00F049C3" w:rsidP="00F049C3">
            <w:pPr>
              <w:pStyle w:val="Tabletext"/>
            </w:pPr>
            <w:proofErr w:type="spellStart"/>
            <w:r w:rsidRPr="00F049C3">
              <w:t>Warnarrwarnarr-Barranyi</w:t>
            </w:r>
            <w:proofErr w:type="spellEnd"/>
            <w:r w:rsidRPr="00F049C3">
              <w:t xml:space="preserve"> (</w:t>
            </w:r>
            <w:proofErr w:type="spellStart"/>
            <w:r w:rsidRPr="00F049C3">
              <w:t>Borroloola</w:t>
            </w:r>
            <w:proofErr w:type="spellEnd"/>
            <w:r w:rsidRPr="00F049C3">
              <w:t xml:space="preserve"> No 2)</w:t>
            </w:r>
          </w:p>
        </w:tc>
        <w:tc>
          <w:tcPr>
            <w:tcW w:w="1701" w:type="dxa"/>
          </w:tcPr>
          <w:p w14:paraId="27821D1E" w14:textId="77777777" w:rsidR="00F049C3" w:rsidRPr="00F049C3" w:rsidRDefault="00F049C3" w:rsidP="00306CBA">
            <w:pPr>
              <w:pStyle w:val="Tabletext"/>
              <w:jc w:val="right"/>
              <w:rPr>
                <w:b/>
                <w:bCs/>
              </w:rPr>
            </w:pPr>
            <w:r w:rsidRPr="00F049C3">
              <w:t>25 January 1979</w:t>
            </w:r>
          </w:p>
        </w:tc>
        <w:tc>
          <w:tcPr>
            <w:tcW w:w="1276" w:type="dxa"/>
          </w:tcPr>
          <w:p w14:paraId="45A3D96C" w14:textId="77777777" w:rsidR="00F049C3" w:rsidRPr="00F049C3" w:rsidRDefault="00F049C3" w:rsidP="00306CBA">
            <w:pPr>
              <w:pStyle w:val="Tabletext"/>
              <w:jc w:val="right"/>
              <w:rPr>
                <w:b/>
                <w:bCs/>
              </w:rPr>
            </w:pPr>
            <w:r w:rsidRPr="00F049C3">
              <w:t>30/NLC</w:t>
            </w:r>
          </w:p>
        </w:tc>
      </w:tr>
      <w:tr w:rsidR="00F049C3" w:rsidRPr="00F049C3" w14:paraId="36F9BA5D" w14:textId="77777777" w:rsidTr="00C246D3">
        <w:tc>
          <w:tcPr>
            <w:tcW w:w="3510" w:type="dxa"/>
          </w:tcPr>
          <w:p w14:paraId="4DA46967" w14:textId="77777777" w:rsidR="00F049C3" w:rsidRPr="00F049C3" w:rsidRDefault="00F049C3" w:rsidP="00F049C3">
            <w:pPr>
              <w:pStyle w:val="Tabletext"/>
            </w:pPr>
            <w:proofErr w:type="spellStart"/>
            <w:r w:rsidRPr="00F049C3">
              <w:t>Warumungu</w:t>
            </w:r>
            <w:proofErr w:type="spellEnd"/>
          </w:p>
        </w:tc>
        <w:tc>
          <w:tcPr>
            <w:tcW w:w="1701" w:type="dxa"/>
          </w:tcPr>
          <w:p w14:paraId="376C85C9" w14:textId="77777777" w:rsidR="00F049C3" w:rsidRPr="00F049C3" w:rsidRDefault="00F049C3" w:rsidP="00306CBA">
            <w:pPr>
              <w:pStyle w:val="Tabletext"/>
              <w:jc w:val="right"/>
              <w:rPr>
                <w:b/>
                <w:bCs/>
              </w:rPr>
            </w:pPr>
            <w:r w:rsidRPr="00F049C3">
              <w:t>20 November 1978</w:t>
            </w:r>
          </w:p>
        </w:tc>
        <w:tc>
          <w:tcPr>
            <w:tcW w:w="1276" w:type="dxa"/>
          </w:tcPr>
          <w:p w14:paraId="5955430A" w14:textId="77777777" w:rsidR="00F049C3" w:rsidRPr="00F049C3" w:rsidRDefault="00F049C3" w:rsidP="00306CBA">
            <w:pPr>
              <w:pStyle w:val="Tabletext"/>
              <w:jc w:val="right"/>
              <w:rPr>
                <w:b/>
                <w:bCs/>
              </w:rPr>
            </w:pPr>
            <w:r w:rsidRPr="00F049C3">
              <w:t>22/CLC</w:t>
            </w:r>
          </w:p>
        </w:tc>
      </w:tr>
      <w:tr w:rsidR="00F049C3" w:rsidRPr="00F049C3" w14:paraId="06BD1D32" w14:textId="77777777" w:rsidTr="00C246D3">
        <w:tc>
          <w:tcPr>
            <w:tcW w:w="3510" w:type="dxa"/>
          </w:tcPr>
          <w:p w14:paraId="256F528F" w14:textId="77777777" w:rsidR="00F049C3" w:rsidRPr="00F049C3" w:rsidRDefault="00F049C3" w:rsidP="00F049C3">
            <w:pPr>
              <w:pStyle w:val="Tabletext"/>
            </w:pPr>
            <w:proofErr w:type="spellStart"/>
            <w:r w:rsidRPr="00F049C3">
              <w:t>Warumungu</w:t>
            </w:r>
            <w:proofErr w:type="spellEnd"/>
            <w:r w:rsidRPr="00F049C3">
              <w:t>/</w:t>
            </w:r>
            <w:proofErr w:type="spellStart"/>
            <w:r w:rsidRPr="00F049C3">
              <w:t>Wakaya</w:t>
            </w:r>
            <w:proofErr w:type="spellEnd"/>
            <w:r w:rsidRPr="00F049C3">
              <w:t xml:space="preserve"> (Repeat)</w:t>
            </w:r>
          </w:p>
        </w:tc>
        <w:tc>
          <w:tcPr>
            <w:tcW w:w="1701" w:type="dxa"/>
          </w:tcPr>
          <w:p w14:paraId="3ABF0A72" w14:textId="77777777" w:rsidR="00F049C3" w:rsidRPr="00F049C3" w:rsidRDefault="00F049C3" w:rsidP="00306CBA">
            <w:pPr>
              <w:pStyle w:val="Tabletext"/>
              <w:jc w:val="right"/>
              <w:rPr>
                <w:b/>
                <w:bCs/>
              </w:rPr>
            </w:pPr>
            <w:r w:rsidRPr="00F049C3">
              <w:t>19 July 1988</w:t>
            </w:r>
          </w:p>
        </w:tc>
        <w:tc>
          <w:tcPr>
            <w:tcW w:w="1276" w:type="dxa"/>
          </w:tcPr>
          <w:p w14:paraId="4E0090BA" w14:textId="77777777" w:rsidR="00F049C3" w:rsidRPr="00F049C3" w:rsidRDefault="00F049C3" w:rsidP="00306CBA">
            <w:pPr>
              <w:pStyle w:val="Tabletext"/>
              <w:jc w:val="right"/>
              <w:rPr>
                <w:b/>
                <w:bCs/>
              </w:rPr>
            </w:pPr>
            <w:r w:rsidRPr="00F049C3">
              <w:t>115/CLC</w:t>
            </w:r>
          </w:p>
        </w:tc>
      </w:tr>
      <w:tr w:rsidR="00F049C3" w:rsidRPr="00F049C3" w14:paraId="3EF055D6" w14:textId="77777777" w:rsidTr="00C246D3">
        <w:tc>
          <w:tcPr>
            <w:tcW w:w="3510" w:type="dxa"/>
          </w:tcPr>
          <w:p w14:paraId="2015B0AD" w14:textId="77777777" w:rsidR="00F049C3" w:rsidRPr="00F049C3" w:rsidRDefault="00F049C3" w:rsidP="00F049C3">
            <w:pPr>
              <w:pStyle w:val="Tabletext"/>
            </w:pPr>
            <w:proofErr w:type="spellStart"/>
            <w:r w:rsidRPr="00F049C3">
              <w:t>Warupunju</w:t>
            </w:r>
            <w:proofErr w:type="spellEnd"/>
          </w:p>
        </w:tc>
        <w:tc>
          <w:tcPr>
            <w:tcW w:w="1701" w:type="dxa"/>
          </w:tcPr>
          <w:p w14:paraId="7B27A872" w14:textId="77777777" w:rsidR="00F049C3" w:rsidRPr="00F049C3" w:rsidRDefault="00F049C3" w:rsidP="00306CBA">
            <w:pPr>
              <w:pStyle w:val="Tabletext"/>
              <w:jc w:val="right"/>
              <w:rPr>
                <w:b/>
                <w:bCs/>
              </w:rPr>
            </w:pPr>
            <w:r w:rsidRPr="00F049C3">
              <w:t>15 April 1992</w:t>
            </w:r>
          </w:p>
        </w:tc>
        <w:tc>
          <w:tcPr>
            <w:tcW w:w="1276" w:type="dxa"/>
          </w:tcPr>
          <w:p w14:paraId="3B76282F" w14:textId="77777777" w:rsidR="00F049C3" w:rsidRPr="00F049C3" w:rsidRDefault="00F049C3" w:rsidP="00306CBA">
            <w:pPr>
              <w:pStyle w:val="Tabletext"/>
              <w:jc w:val="right"/>
              <w:rPr>
                <w:b/>
                <w:bCs/>
              </w:rPr>
            </w:pPr>
            <w:r w:rsidRPr="00F049C3">
              <w:t>138/CLC</w:t>
            </w:r>
          </w:p>
        </w:tc>
      </w:tr>
      <w:tr w:rsidR="00F049C3" w:rsidRPr="00F049C3" w14:paraId="472C4216" w14:textId="77777777" w:rsidTr="00C246D3">
        <w:tc>
          <w:tcPr>
            <w:tcW w:w="3510" w:type="dxa"/>
          </w:tcPr>
          <w:p w14:paraId="2519C684" w14:textId="77777777" w:rsidR="00F049C3" w:rsidRPr="00F049C3" w:rsidRDefault="00F049C3" w:rsidP="00F049C3">
            <w:pPr>
              <w:pStyle w:val="Tabletext"/>
            </w:pPr>
            <w:proofErr w:type="spellStart"/>
            <w:r w:rsidRPr="00F049C3">
              <w:t>Watarrka</w:t>
            </w:r>
            <w:proofErr w:type="spellEnd"/>
          </w:p>
        </w:tc>
        <w:tc>
          <w:tcPr>
            <w:tcW w:w="1701" w:type="dxa"/>
          </w:tcPr>
          <w:p w14:paraId="68E16C46" w14:textId="77777777" w:rsidR="00F049C3" w:rsidRPr="00F049C3" w:rsidRDefault="00F049C3" w:rsidP="00306CBA">
            <w:pPr>
              <w:pStyle w:val="Tabletext"/>
              <w:jc w:val="right"/>
              <w:rPr>
                <w:b/>
                <w:bCs/>
              </w:rPr>
            </w:pPr>
            <w:r w:rsidRPr="00F049C3">
              <w:t>4 June 1997</w:t>
            </w:r>
          </w:p>
        </w:tc>
        <w:tc>
          <w:tcPr>
            <w:tcW w:w="1276" w:type="dxa"/>
          </w:tcPr>
          <w:p w14:paraId="2B03ADB8" w14:textId="77777777" w:rsidR="00F049C3" w:rsidRPr="00F049C3" w:rsidRDefault="00F049C3" w:rsidP="00306CBA">
            <w:pPr>
              <w:pStyle w:val="Tabletext"/>
              <w:jc w:val="right"/>
              <w:rPr>
                <w:b/>
                <w:bCs/>
              </w:rPr>
            </w:pPr>
            <w:r w:rsidRPr="00F049C3">
              <w:t>200/CLC</w:t>
            </w:r>
          </w:p>
        </w:tc>
      </w:tr>
      <w:tr w:rsidR="00F049C3" w:rsidRPr="00F049C3" w14:paraId="42BA39DB" w14:textId="77777777" w:rsidTr="00C246D3">
        <w:tc>
          <w:tcPr>
            <w:tcW w:w="3510" w:type="dxa"/>
          </w:tcPr>
          <w:p w14:paraId="07F02275" w14:textId="77777777" w:rsidR="00F049C3" w:rsidRPr="00F049C3" w:rsidRDefault="00F049C3" w:rsidP="00F049C3">
            <w:pPr>
              <w:pStyle w:val="Tabletext"/>
            </w:pPr>
            <w:r w:rsidRPr="00F049C3">
              <w:t xml:space="preserve">Wave Hill Stock Route - </w:t>
            </w:r>
            <w:proofErr w:type="spellStart"/>
            <w:r w:rsidRPr="00F049C3">
              <w:t>Bilinara</w:t>
            </w:r>
            <w:proofErr w:type="spellEnd"/>
          </w:p>
        </w:tc>
        <w:tc>
          <w:tcPr>
            <w:tcW w:w="1701" w:type="dxa"/>
          </w:tcPr>
          <w:p w14:paraId="22669B87" w14:textId="77777777" w:rsidR="00F049C3" w:rsidRPr="00F049C3" w:rsidRDefault="00F049C3" w:rsidP="00306CBA">
            <w:pPr>
              <w:pStyle w:val="Tabletext"/>
              <w:jc w:val="right"/>
              <w:rPr>
                <w:b/>
                <w:bCs/>
              </w:rPr>
            </w:pPr>
            <w:r w:rsidRPr="00F049C3">
              <w:t>2 August 1985</w:t>
            </w:r>
          </w:p>
        </w:tc>
        <w:tc>
          <w:tcPr>
            <w:tcW w:w="1276" w:type="dxa"/>
          </w:tcPr>
          <w:p w14:paraId="55694649" w14:textId="77777777" w:rsidR="00F049C3" w:rsidRPr="00F049C3" w:rsidRDefault="00F049C3" w:rsidP="00306CBA">
            <w:pPr>
              <w:pStyle w:val="Tabletext"/>
              <w:jc w:val="right"/>
              <w:rPr>
                <w:b/>
                <w:bCs/>
              </w:rPr>
            </w:pPr>
            <w:r w:rsidRPr="00F049C3">
              <w:t>99/NLC</w:t>
            </w:r>
          </w:p>
        </w:tc>
      </w:tr>
      <w:tr w:rsidR="00F049C3" w:rsidRPr="00F049C3" w14:paraId="651D090E" w14:textId="77777777" w:rsidTr="00C246D3">
        <w:tc>
          <w:tcPr>
            <w:tcW w:w="3510" w:type="dxa"/>
          </w:tcPr>
          <w:p w14:paraId="7D4A7081" w14:textId="77777777" w:rsidR="00F049C3" w:rsidRPr="00F049C3" w:rsidRDefault="00F049C3" w:rsidP="00F049C3">
            <w:pPr>
              <w:pStyle w:val="Tabletext"/>
            </w:pPr>
            <w:r w:rsidRPr="00F049C3">
              <w:t>Wave Hill Stock Route Area (</w:t>
            </w:r>
            <w:proofErr w:type="spellStart"/>
            <w:r w:rsidRPr="00F049C3">
              <w:t>Ngarinman</w:t>
            </w:r>
            <w:proofErr w:type="spellEnd"/>
            <w:r w:rsidRPr="00F049C3">
              <w:t>)</w:t>
            </w:r>
          </w:p>
        </w:tc>
        <w:tc>
          <w:tcPr>
            <w:tcW w:w="1701" w:type="dxa"/>
          </w:tcPr>
          <w:p w14:paraId="2BCAFEEC" w14:textId="77777777" w:rsidR="00F049C3" w:rsidRPr="00F049C3" w:rsidRDefault="00F049C3" w:rsidP="00306CBA">
            <w:pPr>
              <w:pStyle w:val="Tabletext"/>
              <w:jc w:val="right"/>
              <w:rPr>
                <w:b/>
                <w:bCs/>
              </w:rPr>
            </w:pPr>
            <w:r w:rsidRPr="00F049C3">
              <w:t>2 August 1985</w:t>
            </w:r>
          </w:p>
        </w:tc>
        <w:tc>
          <w:tcPr>
            <w:tcW w:w="1276" w:type="dxa"/>
          </w:tcPr>
          <w:p w14:paraId="25A27987" w14:textId="77777777" w:rsidR="00F049C3" w:rsidRPr="00F049C3" w:rsidRDefault="00F049C3" w:rsidP="00306CBA">
            <w:pPr>
              <w:pStyle w:val="Tabletext"/>
              <w:jc w:val="right"/>
              <w:rPr>
                <w:b/>
                <w:bCs/>
              </w:rPr>
            </w:pPr>
            <w:r w:rsidRPr="00F049C3">
              <w:t>105/NLC</w:t>
            </w:r>
          </w:p>
        </w:tc>
      </w:tr>
      <w:tr w:rsidR="00F049C3" w:rsidRPr="00F049C3" w14:paraId="705A0D25" w14:textId="77777777" w:rsidTr="00C246D3">
        <w:tc>
          <w:tcPr>
            <w:tcW w:w="3510" w:type="dxa"/>
          </w:tcPr>
          <w:p w14:paraId="25F15633" w14:textId="77777777" w:rsidR="00F049C3" w:rsidRPr="00F049C3" w:rsidRDefault="00F049C3" w:rsidP="00F049C3">
            <w:pPr>
              <w:pStyle w:val="Tabletext"/>
            </w:pPr>
            <w:r w:rsidRPr="00F049C3">
              <w:t>West MacDonnell</w:t>
            </w:r>
          </w:p>
        </w:tc>
        <w:tc>
          <w:tcPr>
            <w:tcW w:w="1701" w:type="dxa"/>
          </w:tcPr>
          <w:p w14:paraId="36849C86" w14:textId="77777777" w:rsidR="00F049C3" w:rsidRPr="00F049C3" w:rsidRDefault="00F049C3" w:rsidP="00306CBA">
            <w:pPr>
              <w:pStyle w:val="Tabletext"/>
              <w:jc w:val="right"/>
              <w:rPr>
                <w:b/>
                <w:bCs/>
              </w:rPr>
            </w:pPr>
            <w:r w:rsidRPr="00F049C3">
              <w:t>4 June 1997</w:t>
            </w:r>
          </w:p>
        </w:tc>
        <w:tc>
          <w:tcPr>
            <w:tcW w:w="1276" w:type="dxa"/>
          </w:tcPr>
          <w:p w14:paraId="18758AC9" w14:textId="77777777" w:rsidR="00F049C3" w:rsidRPr="00F049C3" w:rsidRDefault="00F049C3" w:rsidP="00306CBA">
            <w:pPr>
              <w:pStyle w:val="Tabletext"/>
              <w:jc w:val="right"/>
              <w:rPr>
                <w:b/>
                <w:bCs/>
              </w:rPr>
            </w:pPr>
            <w:r w:rsidRPr="00F049C3">
              <w:t>205/CLC</w:t>
            </w:r>
          </w:p>
        </w:tc>
      </w:tr>
      <w:tr w:rsidR="00F049C3" w:rsidRPr="00F049C3" w14:paraId="357F35AC" w14:textId="77777777" w:rsidTr="00C246D3">
        <w:tc>
          <w:tcPr>
            <w:tcW w:w="3510" w:type="dxa"/>
          </w:tcPr>
          <w:p w14:paraId="49B73343" w14:textId="77777777" w:rsidR="00F049C3" w:rsidRPr="00F049C3" w:rsidRDefault="00F049C3" w:rsidP="00F049C3">
            <w:pPr>
              <w:pStyle w:val="Tabletext"/>
            </w:pPr>
            <w:r w:rsidRPr="00F049C3">
              <w:t>Western Desert</w:t>
            </w:r>
          </w:p>
        </w:tc>
        <w:tc>
          <w:tcPr>
            <w:tcW w:w="1701" w:type="dxa"/>
          </w:tcPr>
          <w:p w14:paraId="14365DB2" w14:textId="77777777" w:rsidR="00F049C3" w:rsidRPr="00F049C3" w:rsidRDefault="00F049C3" w:rsidP="00306CBA">
            <w:pPr>
              <w:pStyle w:val="Tabletext"/>
              <w:jc w:val="right"/>
              <w:rPr>
                <w:b/>
                <w:bCs/>
              </w:rPr>
            </w:pPr>
            <w:r w:rsidRPr="00F049C3">
              <w:t>5 June 1980</w:t>
            </w:r>
          </w:p>
        </w:tc>
        <w:tc>
          <w:tcPr>
            <w:tcW w:w="1276" w:type="dxa"/>
          </w:tcPr>
          <w:p w14:paraId="04B52CAA" w14:textId="77777777" w:rsidR="00F049C3" w:rsidRPr="00F049C3" w:rsidRDefault="00F049C3" w:rsidP="00306CBA">
            <w:pPr>
              <w:pStyle w:val="Tabletext"/>
              <w:jc w:val="right"/>
              <w:rPr>
                <w:b/>
                <w:bCs/>
              </w:rPr>
            </w:pPr>
            <w:r w:rsidRPr="00F049C3">
              <w:t>43/CLC</w:t>
            </w:r>
          </w:p>
        </w:tc>
      </w:tr>
      <w:tr w:rsidR="00F049C3" w:rsidRPr="00F049C3" w14:paraId="288AA3CF" w14:textId="77777777" w:rsidTr="00C246D3">
        <w:tc>
          <w:tcPr>
            <w:tcW w:w="3510" w:type="dxa"/>
          </w:tcPr>
          <w:p w14:paraId="6C3ADF00" w14:textId="77777777" w:rsidR="00F049C3" w:rsidRPr="00F049C3" w:rsidRDefault="00F049C3" w:rsidP="00F049C3">
            <w:pPr>
              <w:pStyle w:val="Tabletext"/>
            </w:pPr>
            <w:r w:rsidRPr="00F049C3">
              <w:t>Western Desert (South) Repeat</w:t>
            </w:r>
          </w:p>
        </w:tc>
        <w:tc>
          <w:tcPr>
            <w:tcW w:w="1701" w:type="dxa"/>
          </w:tcPr>
          <w:p w14:paraId="2989E2D6" w14:textId="77777777" w:rsidR="00F049C3" w:rsidRPr="00F049C3" w:rsidRDefault="00F049C3" w:rsidP="00306CBA">
            <w:pPr>
              <w:pStyle w:val="Tabletext"/>
              <w:jc w:val="right"/>
              <w:rPr>
                <w:b/>
                <w:bCs/>
              </w:rPr>
            </w:pPr>
            <w:r w:rsidRPr="00F049C3">
              <w:t>29 July 1994</w:t>
            </w:r>
          </w:p>
        </w:tc>
        <w:tc>
          <w:tcPr>
            <w:tcW w:w="1276" w:type="dxa"/>
          </w:tcPr>
          <w:p w14:paraId="29CFEB82" w14:textId="77777777" w:rsidR="00F049C3" w:rsidRPr="00F049C3" w:rsidRDefault="00F049C3" w:rsidP="00306CBA">
            <w:pPr>
              <w:pStyle w:val="Tabletext"/>
              <w:jc w:val="right"/>
              <w:rPr>
                <w:b/>
                <w:bCs/>
              </w:rPr>
            </w:pPr>
            <w:r w:rsidRPr="00F049C3">
              <w:t>148/CLC</w:t>
            </w:r>
          </w:p>
        </w:tc>
      </w:tr>
      <w:tr w:rsidR="00F049C3" w:rsidRPr="00F049C3" w14:paraId="0C4D9882" w14:textId="77777777" w:rsidTr="00C246D3">
        <w:tc>
          <w:tcPr>
            <w:tcW w:w="3510" w:type="dxa"/>
          </w:tcPr>
          <w:p w14:paraId="69BAFDE9" w14:textId="77777777" w:rsidR="00F049C3" w:rsidRPr="00F049C3" w:rsidRDefault="00F049C3" w:rsidP="00F049C3">
            <w:pPr>
              <w:pStyle w:val="Tabletext"/>
            </w:pPr>
            <w:r w:rsidRPr="00F049C3">
              <w:t>Western Roper River (Bed and Banks)</w:t>
            </w:r>
          </w:p>
        </w:tc>
        <w:tc>
          <w:tcPr>
            <w:tcW w:w="1701" w:type="dxa"/>
          </w:tcPr>
          <w:p w14:paraId="45ABB8F3" w14:textId="77777777" w:rsidR="00F049C3" w:rsidRPr="00F049C3" w:rsidRDefault="00F049C3" w:rsidP="00306CBA">
            <w:pPr>
              <w:pStyle w:val="Tabletext"/>
              <w:jc w:val="right"/>
              <w:rPr>
                <w:b/>
                <w:bCs/>
              </w:rPr>
            </w:pPr>
            <w:r w:rsidRPr="00F049C3">
              <w:t>25 June 1992</w:t>
            </w:r>
          </w:p>
        </w:tc>
        <w:tc>
          <w:tcPr>
            <w:tcW w:w="1276" w:type="dxa"/>
          </w:tcPr>
          <w:p w14:paraId="67E30BEE" w14:textId="77777777" w:rsidR="00F049C3" w:rsidRPr="00F049C3" w:rsidRDefault="00F049C3" w:rsidP="00306CBA">
            <w:pPr>
              <w:pStyle w:val="Tabletext"/>
              <w:jc w:val="right"/>
              <w:rPr>
                <w:b/>
                <w:bCs/>
              </w:rPr>
            </w:pPr>
            <w:r w:rsidRPr="00F049C3">
              <w:t>141/NLC</w:t>
            </w:r>
          </w:p>
        </w:tc>
      </w:tr>
      <w:tr w:rsidR="00F049C3" w:rsidRPr="00F049C3" w14:paraId="775E90FC" w14:textId="77777777" w:rsidTr="00C246D3">
        <w:tc>
          <w:tcPr>
            <w:tcW w:w="3510" w:type="dxa"/>
          </w:tcPr>
          <w:p w14:paraId="17E06E0C" w14:textId="77777777" w:rsidR="00F049C3" w:rsidRPr="00F049C3" w:rsidRDefault="00F049C3" w:rsidP="00F049C3">
            <w:pPr>
              <w:pStyle w:val="Tabletext"/>
            </w:pPr>
            <w:r w:rsidRPr="00F049C3">
              <w:t>Wickham River</w:t>
            </w:r>
          </w:p>
        </w:tc>
        <w:tc>
          <w:tcPr>
            <w:tcW w:w="1701" w:type="dxa"/>
          </w:tcPr>
          <w:p w14:paraId="17EA8C64" w14:textId="77777777" w:rsidR="00F049C3" w:rsidRPr="00F049C3" w:rsidRDefault="00F049C3" w:rsidP="00306CBA">
            <w:pPr>
              <w:pStyle w:val="Tabletext"/>
              <w:jc w:val="right"/>
              <w:rPr>
                <w:b/>
                <w:bCs/>
              </w:rPr>
            </w:pPr>
            <w:r w:rsidRPr="00F049C3">
              <w:t>18 November 1983</w:t>
            </w:r>
          </w:p>
        </w:tc>
        <w:tc>
          <w:tcPr>
            <w:tcW w:w="1276" w:type="dxa"/>
          </w:tcPr>
          <w:p w14:paraId="1C189D7D" w14:textId="77777777" w:rsidR="00F049C3" w:rsidRPr="00F049C3" w:rsidRDefault="00F049C3" w:rsidP="00306CBA">
            <w:pPr>
              <w:pStyle w:val="Tabletext"/>
              <w:jc w:val="right"/>
              <w:rPr>
                <w:b/>
                <w:bCs/>
              </w:rPr>
            </w:pPr>
            <w:r w:rsidRPr="00F049C3">
              <w:t>76/NLC</w:t>
            </w:r>
          </w:p>
        </w:tc>
      </w:tr>
      <w:tr w:rsidR="00F049C3" w:rsidRPr="00F049C3" w14:paraId="6750D99A" w14:textId="77777777" w:rsidTr="00C246D3">
        <w:tc>
          <w:tcPr>
            <w:tcW w:w="3510" w:type="dxa"/>
          </w:tcPr>
          <w:p w14:paraId="01ED05D1" w14:textId="77777777" w:rsidR="00F049C3" w:rsidRPr="00F049C3" w:rsidRDefault="00F049C3" w:rsidP="00F049C3">
            <w:pPr>
              <w:pStyle w:val="Tabletext"/>
            </w:pPr>
            <w:r w:rsidRPr="00F049C3">
              <w:t>Wildman River</w:t>
            </w:r>
          </w:p>
        </w:tc>
        <w:tc>
          <w:tcPr>
            <w:tcW w:w="1701" w:type="dxa"/>
          </w:tcPr>
          <w:p w14:paraId="7D04D68C" w14:textId="77777777" w:rsidR="00F049C3" w:rsidRPr="00F049C3" w:rsidRDefault="00F049C3" w:rsidP="00306CBA">
            <w:pPr>
              <w:pStyle w:val="Tabletext"/>
              <w:jc w:val="right"/>
              <w:rPr>
                <w:b/>
                <w:bCs/>
              </w:rPr>
            </w:pPr>
            <w:r w:rsidRPr="00F049C3">
              <w:t>23 January 1997</w:t>
            </w:r>
          </w:p>
        </w:tc>
        <w:tc>
          <w:tcPr>
            <w:tcW w:w="1276" w:type="dxa"/>
          </w:tcPr>
          <w:p w14:paraId="3DA7BED5" w14:textId="77777777" w:rsidR="00F049C3" w:rsidRPr="00F049C3" w:rsidRDefault="00F049C3" w:rsidP="00306CBA">
            <w:pPr>
              <w:pStyle w:val="Tabletext"/>
              <w:jc w:val="right"/>
            </w:pPr>
            <w:r w:rsidRPr="00F049C3">
              <w:t>162/NLC</w:t>
            </w:r>
          </w:p>
        </w:tc>
      </w:tr>
      <w:tr w:rsidR="00F049C3" w:rsidRPr="00F049C3" w14:paraId="36AF4644" w14:textId="77777777" w:rsidTr="00C246D3">
        <w:tc>
          <w:tcPr>
            <w:tcW w:w="3510" w:type="dxa"/>
          </w:tcPr>
          <w:p w14:paraId="23B8DC30" w14:textId="77777777" w:rsidR="00F049C3" w:rsidRPr="00F049C3" w:rsidRDefault="00F049C3" w:rsidP="00F049C3">
            <w:pPr>
              <w:pStyle w:val="Tabletext"/>
            </w:pPr>
            <w:proofErr w:type="spellStart"/>
            <w:r w:rsidRPr="00F049C3">
              <w:t>Wollogorang</w:t>
            </w:r>
            <w:proofErr w:type="spellEnd"/>
            <w:r w:rsidRPr="00F049C3">
              <w:t xml:space="preserve"> Area</w:t>
            </w:r>
          </w:p>
        </w:tc>
        <w:tc>
          <w:tcPr>
            <w:tcW w:w="1701" w:type="dxa"/>
          </w:tcPr>
          <w:p w14:paraId="05E3DEDB" w14:textId="77777777" w:rsidR="00F049C3" w:rsidRPr="00F049C3" w:rsidRDefault="00F049C3" w:rsidP="00306CBA">
            <w:pPr>
              <w:pStyle w:val="Tabletext"/>
              <w:jc w:val="right"/>
              <w:rPr>
                <w:b/>
                <w:bCs/>
              </w:rPr>
            </w:pPr>
            <w:r w:rsidRPr="00F049C3">
              <w:t>29 May 1997</w:t>
            </w:r>
          </w:p>
        </w:tc>
        <w:tc>
          <w:tcPr>
            <w:tcW w:w="1276" w:type="dxa"/>
          </w:tcPr>
          <w:p w14:paraId="11E91AA1" w14:textId="77777777" w:rsidR="00F049C3" w:rsidRPr="00F049C3" w:rsidRDefault="00F049C3" w:rsidP="00306CBA">
            <w:pPr>
              <w:pStyle w:val="Tabletext"/>
              <w:jc w:val="right"/>
              <w:rPr>
                <w:b/>
                <w:bCs/>
              </w:rPr>
            </w:pPr>
            <w:r w:rsidRPr="00F049C3">
              <w:t>165/NLC</w:t>
            </w:r>
          </w:p>
        </w:tc>
      </w:tr>
      <w:tr w:rsidR="00F049C3" w:rsidRPr="00F049C3" w14:paraId="47790BC6" w14:textId="77777777" w:rsidTr="00C246D3">
        <w:tc>
          <w:tcPr>
            <w:tcW w:w="3510" w:type="dxa"/>
          </w:tcPr>
          <w:p w14:paraId="7D2765E2" w14:textId="77777777" w:rsidR="00F049C3" w:rsidRPr="00F049C3" w:rsidRDefault="00F049C3" w:rsidP="00F049C3">
            <w:pPr>
              <w:pStyle w:val="Tabletext"/>
            </w:pPr>
            <w:proofErr w:type="spellStart"/>
            <w:r w:rsidRPr="00F049C3">
              <w:t>Wollogorang</w:t>
            </w:r>
            <w:proofErr w:type="spellEnd"/>
            <w:r w:rsidRPr="00F049C3">
              <w:t xml:space="preserve"> Area II</w:t>
            </w:r>
          </w:p>
        </w:tc>
        <w:tc>
          <w:tcPr>
            <w:tcW w:w="1701" w:type="dxa"/>
          </w:tcPr>
          <w:p w14:paraId="6B7C7E5E" w14:textId="77777777" w:rsidR="00F049C3" w:rsidRPr="00F049C3" w:rsidRDefault="00F049C3" w:rsidP="00306CBA">
            <w:pPr>
              <w:pStyle w:val="Tabletext"/>
              <w:jc w:val="right"/>
              <w:rPr>
                <w:b/>
                <w:bCs/>
              </w:rPr>
            </w:pPr>
            <w:r w:rsidRPr="00F049C3">
              <w:t>29 May 1997</w:t>
            </w:r>
          </w:p>
        </w:tc>
        <w:tc>
          <w:tcPr>
            <w:tcW w:w="1276" w:type="dxa"/>
          </w:tcPr>
          <w:p w14:paraId="2208D250" w14:textId="77777777" w:rsidR="00F049C3" w:rsidRPr="00F049C3" w:rsidRDefault="00F049C3" w:rsidP="00306CBA">
            <w:pPr>
              <w:pStyle w:val="Tabletext"/>
              <w:jc w:val="right"/>
              <w:rPr>
                <w:b/>
                <w:bCs/>
              </w:rPr>
            </w:pPr>
            <w:r w:rsidRPr="00F049C3">
              <w:t>187/NLC</w:t>
            </w:r>
          </w:p>
        </w:tc>
      </w:tr>
      <w:tr w:rsidR="00F049C3" w:rsidRPr="00F049C3" w14:paraId="21A7DE62" w14:textId="77777777" w:rsidTr="00C246D3">
        <w:tc>
          <w:tcPr>
            <w:tcW w:w="3510" w:type="dxa"/>
          </w:tcPr>
          <w:p w14:paraId="09C57410" w14:textId="77777777" w:rsidR="00F049C3" w:rsidRPr="00F049C3" w:rsidRDefault="00F049C3" w:rsidP="00F049C3">
            <w:pPr>
              <w:pStyle w:val="Tabletext"/>
            </w:pPr>
            <w:proofErr w:type="spellStart"/>
            <w:r w:rsidRPr="00F049C3">
              <w:t>Wombaya</w:t>
            </w:r>
            <w:proofErr w:type="spellEnd"/>
          </w:p>
        </w:tc>
        <w:tc>
          <w:tcPr>
            <w:tcW w:w="1701" w:type="dxa"/>
          </w:tcPr>
          <w:p w14:paraId="77024813" w14:textId="77777777" w:rsidR="00F049C3" w:rsidRPr="00F049C3" w:rsidRDefault="00F049C3" w:rsidP="00306CBA">
            <w:pPr>
              <w:pStyle w:val="Tabletext"/>
              <w:jc w:val="right"/>
              <w:rPr>
                <w:b/>
                <w:bCs/>
              </w:rPr>
            </w:pPr>
            <w:r w:rsidRPr="00F049C3">
              <w:t>26 April 1978</w:t>
            </w:r>
          </w:p>
        </w:tc>
        <w:tc>
          <w:tcPr>
            <w:tcW w:w="1276" w:type="dxa"/>
          </w:tcPr>
          <w:p w14:paraId="2D93FEEF" w14:textId="77777777" w:rsidR="00F049C3" w:rsidRPr="00F049C3" w:rsidRDefault="00F049C3" w:rsidP="00306CBA">
            <w:pPr>
              <w:pStyle w:val="Tabletext"/>
              <w:jc w:val="right"/>
              <w:rPr>
                <w:b/>
                <w:bCs/>
              </w:rPr>
            </w:pPr>
            <w:r w:rsidRPr="00F049C3">
              <w:t>16/NLC</w:t>
            </w:r>
          </w:p>
        </w:tc>
      </w:tr>
      <w:tr w:rsidR="00F049C3" w:rsidRPr="00F049C3" w14:paraId="3536E974" w14:textId="77777777" w:rsidTr="00C246D3">
        <w:tc>
          <w:tcPr>
            <w:tcW w:w="3510" w:type="dxa"/>
          </w:tcPr>
          <w:p w14:paraId="400B1AFC" w14:textId="77777777" w:rsidR="00F049C3" w:rsidRPr="00F049C3" w:rsidRDefault="00F049C3" w:rsidP="00F049C3">
            <w:pPr>
              <w:pStyle w:val="Tabletext"/>
            </w:pPr>
            <w:proofErr w:type="spellStart"/>
            <w:r w:rsidRPr="00F049C3">
              <w:t>Woolner</w:t>
            </w:r>
            <w:proofErr w:type="spellEnd"/>
            <w:r w:rsidRPr="00F049C3">
              <w:t>/Mary River Region</w:t>
            </w:r>
          </w:p>
        </w:tc>
        <w:tc>
          <w:tcPr>
            <w:tcW w:w="1701" w:type="dxa"/>
          </w:tcPr>
          <w:p w14:paraId="05171708" w14:textId="77777777" w:rsidR="00F049C3" w:rsidRPr="00F049C3" w:rsidRDefault="00F049C3" w:rsidP="00306CBA">
            <w:pPr>
              <w:pStyle w:val="Tabletext"/>
              <w:jc w:val="right"/>
              <w:rPr>
                <w:b/>
                <w:bCs/>
              </w:rPr>
            </w:pPr>
            <w:r w:rsidRPr="00F049C3">
              <w:t>29 May 1997</w:t>
            </w:r>
          </w:p>
        </w:tc>
        <w:tc>
          <w:tcPr>
            <w:tcW w:w="1276" w:type="dxa"/>
          </w:tcPr>
          <w:p w14:paraId="61DB4D72" w14:textId="77777777" w:rsidR="00F049C3" w:rsidRPr="00F049C3" w:rsidRDefault="00F049C3" w:rsidP="00306CBA">
            <w:pPr>
              <w:pStyle w:val="Tabletext"/>
              <w:jc w:val="right"/>
              <w:rPr>
                <w:b/>
                <w:bCs/>
              </w:rPr>
            </w:pPr>
            <w:r w:rsidRPr="00F049C3">
              <w:t>192/NLC</w:t>
            </w:r>
          </w:p>
        </w:tc>
      </w:tr>
      <w:tr w:rsidR="00F049C3" w:rsidRPr="00F049C3" w14:paraId="544788AB" w14:textId="77777777" w:rsidTr="00C246D3">
        <w:tc>
          <w:tcPr>
            <w:tcW w:w="3510" w:type="dxa"/>
          </w:tcPr>
          <w:p w14:paraId="16A6D538" w14:textId="77777777" w:rsidR="00F049C3" w:rsidRPr="00F049C3" w:rsidRDefault="00F049C3" w:rsidP="00F049C3">
            <w:pPr>
              <w:pStyle w:val="Tabletext"/>
            </w:pPr>
            <w:proofErr w:type="spellStart"/>
            <w:r w:rsidRPr="00F049C3">
              <w:lastRenderedPageBreak/>
              <w:t>Wulna</w:t>
            </w:r>
            <w:proofErr w:type="spellEnd"/>
            <w:r w:rsidRPr="00F049C3">
              <w:t xml:space="preserve"> (NT Portion 2001)</w:t>
            </w:r>
          </w:p>
        </w:tc>
        <w:tc>
          <w:tcPr>
            <w:tcW w:w="1701" w:type="dxa"/>
          </w:tcPr>
          <w:p w14:paraId="194E832A" w14:textId="77777777" w:rsidR="00F049C3" w:rsidRPr="00F049C3" w:rsidRDefault="00F049C3" w:rsidP="00306CBA">
            <w:pPr>
              <w:pStyle w:val="Tabletext"/>
              <w:jc w:val="right"/>
              <w:rPr>
                <w:b/>
                <w:bCs/>
              </w:rPr>
            </w:pPr>
            <w:r w:rsidRPr="00F049C3">
              <w:t>27 March 1996</w:t>
            </w:r>
          </w:p>
        </w:tc>
        <w:tc>
          <w:tcPr>
            <w:tcW w:w="1276" w:type="dxa"/>
          </w:tcPr>
          <w:p w14:paraId="740A901C" w14:textId="77777777" w:rsidR="00F049C3" w:rsidRPr="00F049C3" w:rsidRDefault="00F049C3" w:rsidP="00306CBA">
            <w:pPr>
              <w:pStyle w:val="Tabletext"/>
              <w:jc w:val="right"/>
              <w:rPr>
                <w:b/>
                <w:bCs/>
              </w:rPr>
            </w:pPr>
            <w:r w:rsidRPr="00F049C3">
              <w:t>155/NLC</w:t>
            </w:r>
          </w:p>
        </w:tc>
      </w:tr>
      <w:tr w:rsidR="00F049C3" w:rsidRPr="00F049C3" w14:paraId="603D5A45" w14:textId="77777777" w:rsidTr="00C246D3">
        <w:tc>
          <w:tcPr>
            <w:tcW w:w="3510" w:type="dxa"/>
          </w:tcPr>
          <w:p w14:paraId="5752E3C2" w14:textId="77777777" w:rsidR="00F049C3" w:rsidRPr="00F049C3" w:rsidRDefault="00F049C3" w:rsidP="00F049C3">
            <w:pPr>
              <w:pStyle w:val="Tabletext"/>
            </w:pPr>
            <w:r w:rsidRPr="00F049C3">
              <w:t>Wycliffe Well</w:t>
            </w:r>
          </w:p>
        </w:tc>
        <w:tc>
          <w:tcPr>
            <w:tcW w:w="1701" w:type="dxa"/>
          </w:tcPr>
          <w:p w14:paraId="21F868F0" w14:textId="77777777" w:rsidR="00F049C3" w:rsidRPr="00F049C3" w:rsidRDefault="00F049C3" w:rsidP="00306CBA">
            <w:pPr>
              <w:pStyle w:val="Tabletext"/>
              <w:jc w:val="right"/>
              <w:rPr>
                <w:b/>
                <w:bCs/>
              </w:rPr>
            </w:pPr>
            <w:r w:rsidRPr="00F049C3">
              <w:t>4 June 1984</w:t>
            </w:r>
          </w:p>
        </w:tc>
        <w:tc>
          <w:tcPr>
            <w:tcW w:w="1276" w:type="dxa"/>
          </w:tcPr>
          <w:p w14:paraId="51DE8266" w14:textId="77777777" w:rsidR="00F049C3" w:rsidRPr="00F049C3" w:rsidRDefault="00F049C3" w:rsidP="00306CBA">
            <w:pPr>
              <w:pStyle w:val="Tabletext"/>
              <w:jc w:val="right"/>
              <w:rPr>
                <w:b/>
                <w:bCs/>
              </w:rPr>
            </w:pPr>
            <w:r w:rsidRPr="00F049C3">
              <w:t>91/CLC</w:t>
            </w:r>
          </w:p>
        </w:tc>
      </w:tr>
      <w:tr w:rsidR="00F049C3" w:rsidRPr="00F049C3" w14:paraId="01EFD6BE" w14:textId="77777777" w:rsidTr="00C246D3">
        <w:tc>
          <w:tcPr>
            <w:tcW w:w="3510" w:type="dxa"/>
          </w:tcPr>
          <w:p w14:paraId="2CBCF364" w14:textId="77777777" w:rsidR="00F049C3" w:rsidRPr="00F049C3" w:rsidRDefault="00F049C3" w:rsidP="00F049C3">
            <w:pPr>
              <w:pStyle w:val="Tabletext"/>
            </w:pPr>
            <w:proofErr w:type="spellStart"/>
            <w:r w:rsidRPr="00F049C3">
              <w:t>Yingawunarri</w:t>
            </w:r>
            <w:proofErr w:type="spellEnd"/>
            <w:r w:rsidRPr="00F049C3">
              <w:t xml:space="preserve"> (Old Top Springs) </w:t>
            </w:r>
            <w:proofErr w:type="spellStart"/>
            <w:r w:rsidRPr="00F049C3">
              <w:t>Mudbura</w:t>
            </w:r>
            <w:proofErr w:type="spellEnd"/>
          </w:p>
        </w:tc>
        <w:tc>
          <w:tcPr>
            <w:tcW w:w="1701" w:type="dxa"/>
          </w:tcPr>
          <w:p w14:paraId="67D21380" w14:textId="77777777" w:rsidR="00F049C3" w:rsidRPr="00F049C3" w:rsidRDefault="00F049C3" w:rsidP="00306CBA">
            <w:pPr>
              <w:pStyle w:val="Tabletext"/>
              <w:jc w:val="right"/>
              <w:rPr>
                <w:b/>
                <w:bCs/>
              </w:rPr>
            </w:pPr>
            <w:r w:rsidRPr="00F049C3">
              <w:t>4 May 1978</w:t>
            </w:r>
          </w:p>
        </w:tc>
        <w:tc>
          <w:tcPr>
            <w:tcW w:w="1276" w:type="dxa"/>
          </w:tcPr>
          <w:p w14:paraId="0142FCFB" w14:textId="77777777" w:rsidR="00F049C3" w:rsidRPr="00F049C3" w:rsidRDefault="00F049C3" w:rsidP="00306CBA">
            <w:pPr>
              <w:pStyle w:val="Tabletext"/>
              <w:jc w:val="right"/>
              <w:rPr>
                <w:b/>
                <w:bCs/>
              </w:rPr>
            </w:pPr>
            <w:r w:rsidRPr="00F049C3">
              <w:t>17/NLC</w:t>
            </w:r>
          </w:p>
        </w:tc>
      </w:tr>
      <w:tr w:rsidR="00F049C3" w:rsidRPr="00F049C3" w14:paraId="08B47361" w14:textId="77777777" w:rsidTr="00C246D3">
        <w:tc>
          <w:tcPr>
            <w:tcW w:w="3510" w:type="dxa"/>
          </w:tcPr>
          <w:p w14:paraId="690DFB48" w14:textId="77777777" w:rsidR="00F049C3" w:rsidRPr="00F049C3" w:rsidRDefault="00F049C3" w:rsidP="00F049C3">
            <w:pPr>
              <w:pStyle w:val="Tabletext"/>
            </w:pPr>
            <w:proofErr w:type="spellStart"/>
            <w:r w:rsidRPr="00F049C3">
              <w:t>Yirwalalay</w:t>
            </w:r>
            <w:proofErr w:type="spellEnd"/>
          </w:p>
        </w:tc>
        <w:tc>
          <w:tcPr>
            <w:tcW w:w="1701" w:type="dxa"/>
          </w:tcPr>
          <w:p w14:paraId="586DF0B3" w14:textId="77777777" w:rsidR="00F049C3" w:rsidRPr="00F049C3" w:rsidRDefault="00F049C3" w:rsidP="00306CBA">
            <w:pPr>
              <w:pStyle w:val="Tabletext"/>
              <w:jc w:val="right"/>
              <w:rPr>
                <w:b/>
                <w:bCs/>
              </w:rPr>
            </w:pPr>
            <w:r w:rsidRPr="00F049C3">
              <w:t>21 November 1994</w:t>
            </w:r>
          </w:p>
        </w:tc>
        <w:tc>
          <w:tcPr>
            <w:tcW w:w="1276" w:type="dxa"/>
          </w:tcPr>
          <w:p w14:paraId="0CB7F812" w14:textId="77777777" w:rsidR="00F049C3" w:rsidRPr="00F049C3" w:rsidRDefault="00F049C3" w:rsidP="00306CBA">
            <w:pPr>
              <w:pStyle w:val="Tabletext"/>
              <w:jc w:val="right"/>
              <w:rPr>
                <w:b/>
                <w:bCs/>
              </w:rPr>
            </w:pPr>
            <w:r w:rsidRPr="00F049C3">
              <w:t>151/NLC</w:t>
            </w:r>
          </w:p>
        </w:tc>
      </w:tr>
      <w:tr w:rsidR="00F049C3" w:rsidRPr="00F049C3" w14:paraId="4FAB5591" w14:textId="77777777" w:rsidTr="00C246D3">
        <w:tc>
          <w:tcPr>
            <w:tcW w:w="3510" w:type="dxa"/>
          </w:tcPr>
          <w:p w14:paraId="0DBB037E" w14:textId="77777777" w:rsidR="00F049C3" w:rsidRPr="00F049C3" w:rsidRDefault="00F049C3" w:rsidP="00F049C3">
            <w:pPr>
              <w:pStyle w:val="Tabletext"/>
            </w:pPr>
            <w:proofErr w:type="spellStart"/>
            <w:r w:rsidRPr="00F049C3">
              <w:t>Yurrkuru</w:t>
            </w:r>
            <w:proofErr w:type="spellEnd"/>
            <w:r w:rsidRPr="00F049C3">
              <w:t xml:space="preserve"> (Brookes Soak)</w:t>
            </w:r>
          </w:p>
        </w:tc>
        <w:tc>
          <w:tcPr>
            <w:tcW w:w="1701" w:type="dxa"/>
          </w:tcPr>
          <w:p w14:paraId="5A81B58A" w14:textId="77777777" w:rsidR="00F049C3" w:rsidRPr="00F049C3" w:rsidRDefault="00F049C3" w:rsidP="00306CBA">
            <w:pPr>
              <w:pStyle w:val="Tabletext"/>
              <w:jc w:val="right"/>
              <w:rPr>
                <w:b/>
                <w:bCs/>
              </w:rPr>
            </w:pPr>
            <w:r w:rsidRPr="00F049C3">
              <w:t>4 June 1984</w:t>
            </w:r>
          </w:p>
        </w:tc>
        <w:tc>
          <w:tcPr>
            <w:tcW w:w="1276" w:type="dxa"/>
          </w:tcPr>
          <w:p w14:paraId="3D1E54E3" w14:textId="77777777" w:rsidR="00F049C3" w:rsidRPr="00F049C3" w:rsidRDefault="00F049C3" w:rsidP="00306CBA">
            <w:pPr>
              <w:pStyle w:val="Tabletext"/>
              <w:jc w:val="right"/>
              <w:rPr>
                <w:b/>
                <w:bCs/>
              </w:rPr>
            </w:pPr>
            <w:r w:rsidRPr="00F049C3">
              <w:t>79/CLC</w:t>
            </w:r>
          </w:p>
        </w:tc>
      </w:tr>
      <w:tr w:rsidR="00F049C3" w:rsidRPr="00F049C3" w14:paraId="79C0CD84" w14:textId="77777777" w:rsidTr="00C246D3">
        <w:tc>
          <w:tcPr>
            <w:tcW w:w="3510" w:type="dxa"/>
          </w:tcPr>
          <w:p w14:paraId="7AFE71FD" w14:textId="77777777" w:rsidR="00F049C3" w:rsidRPr="00F049C3" w:rsidRDefault="00F049C3" w:rsidP="00F049C3">
            <w:pPr>
              <w:pStyle w:val="Tabletext"/>
            </w:pPr>
            <w:proofErr w:type="spellStart"/>
            <w:r w:rsidRPr="00F049C3">
              <w:t>Yutpundji-Djindiwirritj</w:t>
            </w:r>
            <w:proofErr w:type="spellEnd"/>
            <w:r w:rsidRPr="00F049C3">
              <w:t xml:space="preserve"> (Roper Bar)</w:t>
            </w:r>
          </w:p>
        </w:tc>
        <w:tc>
          <w:tcPr>
            <w:tcW w:w="1701" w:type="dxa"/>
          </w:tcPr>
          <w:p w14:paraId="0E6800B5" w14:textId="77777777" w:rsidR="00F049C3" w:rsidRPr="00F049C3" w:rsidRDefault="00F049C3" w:rsidP="00306CBA">
            <w:pPr>
              <w:pStyle w:val="Tabletext"/>
              <w:jc w:val="right"/>
              <w:rPr>
                <w:b/>
                <w:bCs/>
              </w:rPr>
            </w:pPr>
            <w:r w:rsidRPr="00F049C3">
              <w:t>15 March 1979</w:t>
            </w:r>
          </w:p>
        </w:tc>
        <w:tc>
          <w:tcPr>
            <w:tcW w:w="1276" w:type="dxa"/>
          </w:tcPr>
          <w:p w14:paraId="46EFD4BA" w14:textId="77777777" w:rsidR="00F049C3" w:rsidRPr="00F049C3" w:rsidRDefault="00F049C3" w:rsidP="00306CBA">
            <w:pPr>
              <w:pStyle w:val="Tabletext"/>
              <w:jc w:val="right"/>
              <w:rPr>
                <w:b/>
                <w:bCs/>
              </w:rPr>
            </w:pPr>
            <w:r w:rsidRPr="00F049C3">
              <w:t>36/NLC</w:t>
            </w:r>
          </w:p>
        </w:tc>
      </w:tr>
    </w:tbl>
    <w:p w14:paraId="74993B02" w14:textId="77777777" w:rsidR="00C53A89" w:rsidRPr="00B34724" w:rsidRDefault="00C53A89" w:rsidP="00B34724">
      <w:pPr>
        <w:pStyle w:val="Body"/>
      </w:pPr>
    </w:p>
    <w:p w14:paraId="1E2F35C4" w14:textId="6F572093" w:rsidR="00DD0D6E" w:rsidRDefault="00C53A89" w:rsidP="00DD0D6E">
      <w:pPr>
        <w:autoSpaceDE w:val="0"/>
        <w:autoSpaceDN w:val="0"/>
        <w:adjustRightInd w:val="0"/>
      </w:pPr>
      <w:r w:rsidRPr="00B34724">
        <w:br w:type="page"/>
      </w:r>
    </w:p>
    <w:p w14:paraId="23F4B8AD" w14:textId="3C664432" w:rsidR="00DD0D6E" w:rsidRPr="00B34724" w:rsidRDefault="00DD0D6E" w:rsidP="00DD0D6E">
      <w:pPr>
        <w:pStyle w:val="H1"/>
        <w:ind w:right="112"/>
        <w:jc w:val="center"/>
      </w:pPr>
      <w:bookmarkStart w:id="91" w:name="_Toc524341477"/>
      <w:r w:rsidRPr="00B34724">
        <w:lastRenderedPageBreak/>
        <w:t xml:space="preserve">APPENDIX </w:t>
      </w:r>
      <w:r>
        <w:t>2</w:t>
      </w:r>
      <w:bookmarkEnd w:id="91"/>
    </w:p>
    <w:p w14:paraId="37793564" w14:textId="2C2BEA49" w:rsidR="008D2B16" w:rsidRDefault="00404DF7" w:rsidP="005A605D">
      <w:pPr>
        <w:pStyle w:val="H2centred"/>
        <w:rPr>
          <w:rFonts w:ascii="Arial" w:hAnsi="Arial" w:cs="Arial"/>
          <w:sz w:val="2"/>
          <w:szCs w:val="2"/>
          <w:lang w:val="en-AU" w:eastAsia="en-AU"/>
        </w:rPr>
      </w:pPr>
      <w:bookmarkStart w:id="92" w:name="_Toc524341478"/>
      <w:r w:rsidRPr="00404DF7">
        <w:rPr>
          <w:rFonts w:eastAsiaTheme="minorEastAsia"/>
          <w:noProof/>
        </w:rPr>
        <w:t>Letter from the Minister requesting the Commissioner's advice pursuant to s</w:t>
      </w:r>
      <w:r w:rsidR="00494AAD">
        <w:rPr>
          <w:rFonts w:eastAsiaTheme="minorEastAsia"/>
          <w:noProof/>
        </w:rPr>
        <w:t xml:space="preserve"> </w:t>
      </w:r>
      <w:r w:rsidRPr="00404DF7">
        <w:rPr>
          <w:rFonts w:eastAsiaTheme="minorEastAsia"/>
          <w:noProof/>
        </w:rPr>
        <w:t>50(1)(d</w:t>
      </w:r>
      <w:bookmarkEnd w:id="92"/>
      <w:r w:rsidR="005A605D">
        <w:rPr>
          <w:rFonts w:eastAsiaTheme="minorEastAsia"/>
          <w:noProof/>
        </w:rPr>
        <w:t>)</w:t>
      </w:r>
    </w:p>
    <w:p w14:paraId="2EA90150" w14:textId="647D82EF" w:rsidR="00DD0D6E" w:rsidRDefault="00DD0D6E" w:rsidP="008D2B16">
      <w:pPr>
        <w:autoSpaceDE w:val="0"/>
        <w:autoSpaceDN w:val="0"/>
        <w:adjustRightInd w:val="0"/>
        <w:jc w:val="center"/>
        <w:rPr>
          <w:rFonts w:ascii="Arial" w:hAnsi="Arial" w:cs="Arial"/>
          <w:sz w:val="2"/>
          <w:szCs w:val="2"/>
          <w:lang w:val="en-AU" w:eastAsia="en-AU"/>
        </w:rPr>
      </w:pPr>
      <w:r w:rsidRPr="00DD0D6E">
        <w:rPr>
          <w:noProof/>
          <w:lang w:val="en-AU" w:eastAsia="en-AU"/>
        </w:rPr>
        <w:drawing>
          <wp:inline distT="0" distB="0" distL="0" distR="0" wp14:anchorId="39CCED75" wp14:editId="5B067793">
            <wp:extent cx="4242795" cy="6278880"/>
            <wp:effectExtent l="0" t="0" r="5715" b="7620"/>
            <wp:docPr id="4" name="Picture 4" descr="Letter from The Minister of Indigenous Affairs to The Hon John Mansfield AM 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tretch>
                      <a:fillRect/>
                    </a:stretch>
                  </pic:blipFill>
                  <pic:spPr bwMode="auto">
                    <a:xfrm>
                      <a:off x="0" y="0"/>
                      <a:ext cx="4256193" cy="6298708"/>
                    </a:xfrm>
                    <a:prstGeom prst="rect">
                      <a:avLst/>
                    </a:prstGeom>
                    <a:noFill/>
                    <a:ln>
                      <a:noFill/>
                    </a:ln>
                    <a:extLst>
                      <a:ext uri="{53640926-AAD7-44D8-BBD7-CCE9431645EC}">
                        <a14:shadowObscured xmlns:a14="http://schemas.microsoft.com/office/drawing/2010/main"/>
                      </a:ext>
                    </a:extLst>
                  </pic:spPr>
                </pic:pic>
              </a:graphicData>
            </a:graphic>
          </wp:inline>
        </w:drawing>
      </w:r>
    </w:p>
    <w:p w14:paraId="24A434CD" w14:textId="77777777" w:rsidR="00DD0D6E" w:rsidRDefault="00DD0D6E" w:rsidP="00DD0D6E">
      <w:pPr>
        <w:autoSpaceDE w:val="0"/>
        <w:autoSpaceDN w:val="0"/>
        <w:adjustRightInd w:val="0"/>
        <w:rPr>
          <w:rFonts w:ascii="Arial" w:hAnsi="Arial" w:cs="Arial"/>
          <w:sz w:val="2"/>
          <w:szCs w:val="2"/>
          <w:lang w:val="en-AU" w:eastAsia="en-AU"/>
        </w:rPr>
      </w:pPr>
    </w:p>
    <w:p w14:paraId="19903232" w14:textId="48231404" w:rsidR="00CD2546" w:rsidRPr="00B34724" w:rsidRDefault="00CD2546" w:rsidP="005F2BDF">
      <w:pPr>
        <w:pStyle w:val="H1"/>
        <w:ind w:right="112"/>
        <w:jc w:val="center"/>
      </w:pPr>
      <w:bookmarkStart w:id="93" w:name="_Toc400107851"/>
      <w:bookmarkStart w:id="94" w:name="_Toc401066251"/>
      <w:bookmarkStart w:id="95" w:name="_Toc468870885"/>
      <w:bookmarkStart w:id="96" w:name="_Toc524341479"/>
      <w:r w:rsidRPr="00B34724">
        <w:lastRenderedPageBreak/>
        <w:t xml:space="preserve">APPENDIX </w:t>
      </w:r>
      <w:r w:rsidR="00DD0D6E">
        <w:t>3</w:t>
      </w:r>
      <w:bookmarkEnd w:id="93"/>
      <w:bookmarkEnd w:id="94"/>
      <w:bookmarkEnd w:id="95"/>
      <w:bookmarkEnd w:id="96"/>
    </w:p>
    <w:p w14:paraId="4BE25A84" w14:textId="5BB4F6A3" w:rsidR="00CD2546" w:rsidRDefault="00B97D97" w:rsidP="00404DF7">
      <w:pPr>
        <w:pStyle w:val="H2centred"/>
      </w:pPr>
      <w:bookmarkStart w:id="97" w:name="_Toc400107852"/>
      <w:bookmarkStart w:id="98" w:name="_Toc468870886"/>
      <w:bookmarkStart w:id="99" w:name="_Toc524341480"/>
      <w:r w:rsidRPr="00B97D97">
        <w:t xml:space="preserve">Office of the </w:t>
      </w:r>
      <w:r>
        <w:t>A</w:t>
      </w:r>
      <w:r w:rsidRPr="00B97D97">
        <w:t xml:space="preserve">boriginal </w:t>
      </w:r>
      <w:r>
        <w:t>L</w:t>
      </w:r>
      <w:r w:rsidRPr="00B97D97">
        <w:t xml:space="preserve">and </w:t>
      </w:r>
      <w:r>
        <w:t>C</w:t>
      </w:r>
      <w:r w:rsidRPr="00B97D97">
        <w:t xml:space="preserve">ommissioner </w:t>
      </w:r>
      <w:r>
        <w:br/>
      </w:r>
      <w:r w:rsidR="00095901">
        <w:t>201</w:t>
      </w:r>
      <w:r w:rsidR="00C35F2F">
        <w:t>7</w:t>
      </w:r>
      <w:r w:rsidR="008F1DBB">
        <w:t>/</w:t>
      </w:r>
      <w:r w:rsidR="00095901">
        <w:t>201</w:t>
      </w:r>
      <w:r w:rsidR="00C35F2F">
        <w:t>8</w:t>
      </w:r>
      <w:r w:rsidR="00095901" w:rsidRPr="00306CBA">
        <w:t xml:space="preserve"> </w:t>
      </w:r>
      <w:r>
        <w:t>E</w:t>
      </w:r>
      <w:r w:rsidRPr="00B97D97">
        <w:t xml:space="preserve">xpenditure </w:t>
      </w:r>
      <w:r>
        <w:t>S</w:t>
      </w:r>
      <w:r w:rsidRPr="00B97D97">
        <w:t xml:space="preserve">tatement as at 30 </w:t>
      </w:r>
      <w:r>
        <w:t>J</w:t>
      </w:r>
      <w:r w:rsidRPr="00B97D97">
        <w:t xml:space="preserve">une </w:t>
      </w:r>
      <w:bookmarkEnd w:id="97"/>
      <w:bookmarkEnd w:id="98"/>
      <w:r w:rsidR="00FD3DCF">
        <w:t>201</w:t>
      </w:r>
      <w:r w:rsidR="00C35F2F">
        <w:t>8</w:t>
      </w:r>
      <w:bookmarkEnd w:id="99"/>
    </w:p>
    <w:p w14:paraId="4866C56C" w14:textId="77777777" w:rsidR="006B756F" w:rsidRPr="00306CBA" w:rsidRDefault="006B756F" w:rsidP="005F2BDF">
      <w:pPr>
        <w:pStyle w:val="H3"/>
        <w:ind w:right="112"/>
        <w:jc w:val="cente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FFICE OF THE ABORIGINAL LAND COMMISSIONER 2012/2013 EXPENDITURE STATEMENT AS AT 30 JUNE 2013"/>
      </w:tblPr>
      <w:tblGrid>
        <w:gridCol w:w="4962"/>
        <w:gridCol w:w="2234"/>
      </w:tblGrid>
      <w:tr w:rsidR="00F049C3" w:rsidRPr="00F049C3" w14:paraId="2FE472C3" w14:textId="77777777" w:rsidTr="00980D87">
        <w:trPr>
          <w:tblHeader/>
        </w:trPr>
        <w:tc>
          <w:tcPr>
            <w:tcW w:w="4962" w:type="dxa"/>
            <w:tcBorders>
              <w:bottom w:val="single" w:sz="4" w:space="0" w:color="auto"/>
            </w:tcBorders>
          </w:tcPr>
          <w:p w14:paraId="45B75631" w14:textId="77777777" w:rsidR="00F049C3" w:rsidRPr="00F049C3" w:rsidRDefault="00F049C3" w:rsidP="00F049C3">
            <w:pPr>
              <w:pStyle w:val="TableHead"/>
            </w:pPr>
            <w:r w:rsidRPr="00F049C3">
              <w:t>OPERATIONAL EXPENDITURE</w:t>
            </w:r>
          </w:p>
        </w:tc>
        <w:tc>
          <w:tcPr>
            <w:tcW w:w="2234" w:type="dxa"/>
            <w:tcBorders>
              <w:bottom w:val="single" w:sz="4" w:space="0" w:color="auto"/>
            </w:tcBorders>
          </w:tcPr>
          <w:p w14:paraId="25726048" w14:textId="77777777" w:rsidR="00F049C3" w:rsidRPr="00F049C3" w:rsidRDefault="00B97D97" w:rsidP="00095901">
            <w:pPr>
              <w:pStyle w:val="TableHead"/>
              <w:jc w:val="right"/>
            </w:pPr>
            <w:r>
              <w:t>A</w:t>
            </w:r>
            <w:r w:rsidR="00F049C3" w:rsidRPr="00F049C3">
              <w:t>s at</w:t>
            </w:r>
            <w:r>
              <w:t xml:space="preserve"> </w:t>
            </w:r>
            <w:r w:rsidRPr="00F049C3">
              <w:t>30 June </w:t>
            </w:r>
            <w:r w:rsidR="00465E96">
              <w:t>201</w:t>
            </w:r>
            <w:r w:rsidR="00F60668">
              <w:t>8</w:t>
            </w:r>
          </w:p>
        </w:tc>
      </w:tr>
      <w:tr w:rsidR="00F049C3" w:rsidRPr="009F352F" w14:paraId="155FF8F2" w14:textId="77777777" w:rsidTr="00980D87">
        <w:tc>
          <w:tcPr>
            <w:tcW w:w="4962" w:type="dxa"/>
          </w:tcPr>
          <w:p w14:paraId="6A137D0D" w14:textId="77777777" w:rsidR="00F049C3" w:rsidRPr="00F049C3" w:rsidRDefault="00F049C3" w:rsidP="00F049C3">
            <w:pPr>
              <w:pStyle w:val="Tabletext"/>
            </w:pPr>
            <w:r w:rsidRPr="00F049C3">
              <w:t xml:space="preserve">COMMISSIONER’S SALARY </w:t>
            </w:r>
          </w:p>
        </w:tc>
        <w:tc>
          <w:tcPr>
            <w:tcW w:w="2234" w:type="dxa"/>
          </w:tcPr>
          <w:p w14:paraId="08B1503D" w14:textId="1DCA95CD" w:rsidR="00F049C3" w:rsidRPr="009F352F" w:rsidRDefault="006B756F" w:rsidP="00ED12D4">
            <w:pPr>
              <w:pStyle w:val="Tabletext"/>
              <w:jc w:val="right"/>
              <w:rPr>
                <w:bCs/>
              </w:rPr>
            </w:pPr>
            <w:r>
              <w:rPr>
                <w:bCs/>
              </w:rPr>
              <w:t>108,796.92</w:t>
            </w:r>
          </w:p>
        </w:tc>
      </w:tr>
      <w:tr w:rsidR="00F049C3" w:rsidRPr="009F352F" w14:paraId="373978A0" w14:textId="77777777" w:rsidTr="00980D87">
        <w:tc>
          <w:tcPr>
            <w:tcW w:w="4962" w:type="dxa"/>
          </w:tcPr>
          <w:p w14:paraId="1DDE2C04" w14:textId="77777777" w:rsidR="00F049C3" w:rsidRPr="00F049C3" w:rsidRDefault="00F049C3" w:rsidP="00980D87">
            <w:pPr>
              <w:pStyle w:val="Tabletext"/>
            </w:pPr>
            <w:r w:rsidRPr="00F049C3">
              <w:t>COMMISSIONER’S TRAVEL &amp; T</w:t>
            </w:r>
            <w:r w:rsidR="00980D87">
              <w:t>RAVEL ALLOWANCE</w:t>
            </w:r>
            <w:r w:rsidR="00FD73D0">
              <w:t xml:space="preserve"> </w:t>
            </w:r>
          </w:p>
        </w:tc>
        <w:tc>
          <w:tcPr>
            <w:tcW w:w="2234" w:type="dxa"/>
          </w:tcPr>
          <w:p w14:paraId="6F4B4F98" w14:textId="4B470328" w:rsidR="00F049C3" w:rsidRPr="009F352F" w:rsidRDefault="006B756F" w:rsidP="0053131A">
            <w:pPr>
              <w:pStyle w:val="Tabletext"/>
              <w:jc w:val="right"/>
              <w:rPr>
                <w:bCs/>
              </w:rPr>
            </w:pPr>
            <w:r>
              <w:rPr>
                <w:bCs/>
              </w:rPr>
              <w:t>25,870.43</w:t>
            </w:r>
          </w:p>
        </w:tc>
      </w:tr>
      <w:tr w:rsidR="00465E96" w:rsidRPr="009F352F" w14:paraId="6813E4BB" w14:textId="77777777" w:rsidTr="00980D87">
        <w:tc>
          <w:tcPr>
            <w:tcW w:w="4962" w:type="dxa"/>
          </w:tcPr>
          <w:p w14:paraId="32D55616" w14:textId="77777777" w:rsidR="00465E96" w:rsidRPr="00F049C3" w:rsidRDefault="00465E96" w:rsidP="00980D87">
            <w:pPr>
              <w:pStyle w:val="Tabletext"/>
            </w:pPr>
            <w:r>
              <w:t>COMMISSIONER’S STAFF SALARY</w:t>
            </w:r>
          </w:p>
        </w:tc>
        <w:tc>
          <w:tcPr>
            <w:tcW w:w="2234" w:type="dxa"/>
          </w:tcPr>
          <w:p w14:paraId="3D545A2A" w14:textId="6E262A46" w:rsidR="00465E96" w:rsidRPr="009F352F" w:rsidRDefault="006B756F" w:rsidP="0053131A">
            <w:pPr>
              <w:pStyle w:val="Tabletext"/>
              <w:jc w:val="right"/>
              <w:rPr>
                <w:bCs/>
              </w:rPr>
            </w:pPr>
            <w:r>
              <w:rPr>
                <w:bCs/>
              </w:rPr>
              <w:t>191,543.48</w:t>
            </w:r>
          </w:p>
        </w:tc>
      </w:tr>
      <w:tr w:rsidR="00573D29" w:rsidRPr="009F352F" w14:paraId="2C77FBFE" w14:textId="77777777" w:rsidTr="00980D87">
        <w:tc>
          <w:tcPr>
            <w:tcW w:w="4962" w:type="dxa"/>
          </w:tcPr>
          <w:p w14:paraId="5E3AD437" w14:textId="177F0BAA" w:rsidR="00573D29" w:rsidRDefault="000A35A7" w:rsidP="00980D87">
            <w:pPr>
              <w:pStyle w:val="Tabletext"/>
            </w:pPr>
            <w:r>
              <w:t>COMMISSIONER’S STAFF TRAVEL &amp;</w:t>
            </w:r>
            <w:r w:rsidR="006947F8">
              <w:t xml:space="preserve"> </w:t>
            </w:r>
            <w:r>
              <w:t>ALLOWANCE</w:t>
            </w:r>
          </w:p>
        </w:tc>
        <w:tc>
          <w:tcPr>
            <w:tcW w:w="2234" w:type="dxa"/>
          </w:tcPr>
          <w:p w14:paraId="11EC2C9B" w14:textId="445D6CEC" w:rsidR="00573D29" w:rsidRPr="009F352F" w:rsidRDefault="006B756F" w:rsidP="0053131A">
            <w:pPr>
              <w:pStyle w:val="Tabletext"/>
              <w:jc w:val="right"/>
              <w:rPr>
                <w:bCs/>
              </w:rPr>
            </w:pPr>
            <w:r>
              <w:rPr>
                <w:bCs/>
              </w:rPr>
              <w:t>3</w:t>
            </w:r>
            <w:r w:rsidR="006947F8">
              <w:rPr>
                <w:bCs/>
              </w:rPr>
              <w:t>,</w:t>
            </w:r>
            <w:r>
              <w:rPr>
                <w:bCs/>
              </w:rPr>
              <w:t>893.86</w:t>
            </w:r>
          </w:p>
        </w:tc>
      </w:tr>
      <w:tr w:rsidR="000A35A7" w:rsidRPr="009F352F" w14:paraId="2144F5CD" w14:textId="77777777" w:rsidTr="00980D87">
        <w:tc>
          <w:tcPr>
            <w:tcW w:w="4962" w:type="dxa"/>
          </w:tcPr>
          <w:p w14:paraId="120B1645" w14:textId="77777777" w:rsidR="000A35A7" w:rsidRDefault="00827A2B" w:rsidP="00827A2B">
            <w:pPr>
              <w:pStyle w:val="Tabletext"/>
            </w:pPr>
            <w:r>
              <w:t>COURT SERVICES</w:t>
            </w:r>
            <w:r w:rsidR="003150EB">
              <w:t xml:space="preserve"> AND </w:t>
            </w:r>
            <w:r w:rsidR="003150EB" w:rsidRPr="00F049C3">
              <w:t>TRANSCRIPTS</w:t>
            </w:r>
          </w:p>
        </w:tc>
        <w:tc>
          <w:tcPr>
            <w:tcW w:w="2234" w:type="dxa"/>
          </w:tcPr>
          <w:p w14:paraId="4E62041F" w14:textId="0FA4AF95" w:rsidR="000A35A7" w:rsidRPr="009F352F" w:rsidRDefault="006B756F" w:rsidP="003150EB">
            <w:pPr>
              <w:pStyle w:val="Tabletext"/>
              <w:jc w:val="right"/>
              <w:rPr>
                <w:bCs/>
              </w:rPr>
            </w:pPr>
            <w:r>
              <w:rPr>
                <w:bCs/>
              </w:rPr>
              <w:t>25,730.60</w:t>
            </w:r>
          </w:p>
        </w:tc>
      </w:tr>
      <w:tr w:rsidR="00F049C3" w:rsidRPr="009F352F" w14:paraId="679B927B" w14:textId="77777777" w:rsidTr="00980D87">
        <w:tc>
          <w:tcPr>
            <w:tcW w:w="4962" w:type="dxa"/>
          </w:tcPr>
          <w:p w14:paraId="6D967975" w14:textId="77777777" w:rsidR="00F049C3" w:rsidRPr="00F049C3" w:rsidRDefault="00EF04BA" w:rsidP="00EF04BA">
            <w:pPr>
              <w:pStyle w:val="Tabletext"/>
            </w:pPr>
            <w:r>
              <w:t>LEGAL SERVICES</w:t>
            </w:r>
          </w:p>
        </w:tc>
        <w:tc>
          <w:tcPr>
            <w:tcW w:w="2234" w:type="dxa"/>
          </w:tcPr>
          <w:p w14:paraId="40BE825A" w14:textId="77777777" w:rsidR="00F049C3" w:rsidRPr="009F352F" w:rsidRDefault="000A35A7" w:rsidP="00306CBA">
            <w:pPr>
              <w:pStyle w:val="Tabletext"/>
              <w:jc w:val="right"/>
              <w:rPr>
                <w:bCs/>
              </w:rPr>
            </w:pPr>
            <w:r w:rsidRPr="009F352F">
              <w:rPr>
                <w:bCs/>
              </w:rPr>
              <w:t>0.00</w:t>
            </w:r>
          </w:p>
        </w:tc>
      </w:tr>
      <w:tr w:rsidR="00F049C3" w:rsidRPr="009F352F" w14:paraId="47CD3B8C" w14:textId="77777777" w:rsidTr="00980D87">
        <w:tc>
          <w:tcPr>
            <w:tcW w:w="4962" w:type="dxa"/>
          </w:tcPr>
          <w:p w14:paraId="564F6614" w14:textId="77777777" w:rsidR="00F049C3" w:rsidRPr="00F049C3" w:rsidRDefault="00EF04BA" w:rsidP="00F049C3">
            <w:pPr>
              <w:pStyle w:val="Tabletext"/>
            </w:pPr>
            <w:r>
              <w:t>MEDIATION SERVICES</w:t>
            </w:r>
          </w:p>
        </w:tc>
        <w:tc>
          <w:tcPr>
            <w:tcW w:w="2234" w:type="dxa"/>
          </w:tcPr>
          <w:p w14:paraId="3F0BEE99" w14:textId="77777777" w:rsidR="00F049C3" w:rsidRPr="009F352F" w:rsidRDefault="000A35A7" w:rsidP="00306CBA">
            <w:pPr>
              <w:pStyle w:val="Tabletext"/>
              <w:jc w:val="right"/>
              <w:rPr>
                <w:bCs/>
              </w:rPr>
            </w:pPr>
            <w:r w:rsidRPr="009F352F">
              <w:rPr>
                <w:bCs/>
              </w:rPr>
              <w:t>0.00</w:t>
            </w:r>
          </w:p>
        </w:tc>
      </w:tr>
      <w:tr w:rsidR="00F049C3" w:rsidRPr="009F352F" w14:paraId="72BBF9A3" w14:textId="77777777" w:rsidTr="00980D87">
        <w:tc>
          <w:tcPr>
            <w:tcW w:w="4962" w:type="dxa"/>
          </w:tcPr>
          <w:p w14:paraId="27724D24" w14:textId="77777777" w:rsidR="00F049C3" w:rsidRPr="00F049C3" w:rsidRDefault="005962F9" w:rsidP="0092175B">
            <w:pPr>
              <w:pStyle w:val="Tabletext"/>
            </w:pPr>
            <w:r>
              <w:t>TELEPHONE</w:t>
            </w:r>
            <w:r w:rsidR="00F049C3" w:rsidRPr="00F049C3">
              <w:t xml:space="preserve"> &amp; </w:t>
            </w:r>
            <w:r w:rsidR="0092175B">
              <w:t>POSTAGE</w:t>
            </w:r>
          </w:p>
        </w:tc>
        <w:tc>
          <w:tcPr>
            <w:tcW w:w="2234" w:type="dxa"/>
          </w:tcPr>
          <w:p w14:paraId="67062B67" w14:textId="4FF7B4AF" w:rsidR="00F049C3" w:rsidRPr="009F352F" w:rsidRDefault="006B756F" w:rsidP="009D52BA">
            <w:pPr>
              <w:pStyle w:val="Tabletext"/>
              <w:jc w:val="right"/>
            </w:pPr>
            <w:r>
              <w:t>5,674.16</w:t>
            </w:r>
          </w:p>
        </w:tc>
      </w:tr>
      <w:tr w:rsidR="00F049C3" w:rsidRPr="009F352F" w14:paraId="64E0C3AC" w14:textId="77777777" w:rsidTr="00980D87">
        <w:tc>
          <w:tcPr>
            <w:tcW w:w="4962" w:type="dxa"/>
          </w:tcPr>
          <w:p w14:paraId="3064DFA5" w14:textId="77777777" w:rsidR="00F049C3" w:rsidRPr="00F049C3" w:rsidRDefault="00F049C3" w:rsidP="00F049C3">
            <w:pPr>
              <w:pStyle w:val="Tabletext"/>
            </w:pPr>
            <w:r w:rsidRPr="00F049C3">
              <w:t>PRINTING &amp; PUBLISHING</w:t>
            </w:r>
          </w:p>
        </w:tc>
        <w:tc>
          <w:tcPr>
            <w:tcW w:w="2234" w:type="dxa"/>
          </w:tcPr>
          <w:p w14:paraId="28E4997B" w14:textId="2A9275F1" w:rsidR="00F049C3" w:rsidRPr="009F352F" w:rsidRDefault="006B756F" w:rsidP="009D52BA">
            <w:pPr>
              <w:pStyle w:val="Tabletext"/>
              <w:jc w:val="right"/>
              <w:rPr>
                <w:bCs/>
              </w:rPr>
            </w:pPr>
            <w:r>
              <w:rPr>
                <w:bCs/>
              </w:rPr>
              <w:t>12,560.63</w:t>
            </w:r>
          </w:p>
        </w:tc>
      </w:tr>
      <w:tr w:rsidR="00F049C3" w:rsidRPr="009F352F" w14:paraId="673C2943" w14:textId="77777777" w:rsidTr="00980D87">
        <w:tc>
          <w:tcPr>
            <w:tcW w:w="4962" w:type="dxa"/>
            <w:tcBorders>
              <w:bottom w:val="single" w:sz="4" w:space="0" w:color="auto"/>
            </w:tcBorders>
          </w:tcPr>
          <w:p w14:paraId="1DBF7BF9" w14:textId="77777777" w:rsidR="00F049C3" w:rsidRPr="00F049C3" w:rsidRDefault="00F049C3" w:rsidP="00F049C3">
            <w:pPr>
              <w:pStyle w:val="Tabletext"/>
            </w:pPr>
            <w:r w:rsidRPr="00F049C3">
              <w:t>STORES, STATIONERY SUPPLIES &amp; INCIDENTALS</w:t>
            </w:r>
          </w:p>
        </w:tc>
        <w:tc>
          <w:tcPr>
            <w:tcW w:w="2234" w:type="dxa"/>
            <w:tcBorders>
              <w:bottom w:val="single" w:sz="4" w:space="0" w:color="auto"/>
            </w:tcBorders>
          </w:tcPr>
          <w:p w14:paraId="5603B4CE" w14:textId="13181B1F" w:rsidR="00F049C3" w:rsidRPr="009F352F" w:rsidRDefault="006B756F" w:rsidP="0053131A">
            <w:pPr>
              <w:pStyle w:val="Tabletext"/>
              <w:jc w:val="right"/>
              <w:rPr>
                <w:bCs/>
              </w:rPr>
            </w:pPr>
            <w:r>
              <w:rPr>
                <w:bCs/>
              </w:rPr>
              <w:t>2,179.70</w:t>
            </w:r>
          </w:p>
        </w:tc>
      </w:tr>
      <w:tr w:rsidR="00F049C3" w:rsidRPr="00F049C3" w14:paraId="396C950B" w14:textId="77777777" w:rsidTr="00980D87">
        <w:tc>
          <w:tcPr>
            <w:tcW w:w="4962" w:type="dxa"/>
            <w:tcBorders>
              <w:top w:val="single" w:sz="4" w:space="0" w:color="auto"/>
              <w:bottom w:val="single" w:sz="4" w:space="0" w:color="auto"/>
            </w:tcBorders>
          </w:tcPr>
          <w:p w14:paraId="0A07D4CC" w14:textId="77777777" w:rsidR="00F049C3" w:rsidRPr="004F1D83" w:rsidRDefault="00F049C3" w:rsidP="00F049C3">
            <w:pPr>
              <w:pStyle w:val="Tabletext"/>
              <w:rPr>
                <w:b/>
              </w:rPr>
            </w:pPr>
            <w:r w:rsidRPr="004F1D83">
              <w:rPr>
                <w:b/>
              </w:rPr>
              <w:t>TOTAL</w:t>
            </w:r>
          </w:p>
        </w:tc>
        <w:tc>
          <w:tcPr>
            <w:tcW w:w="2234" w:type="dxa"/>
            <w:tcBorders>
              <w:top w:val="single" w:sz="4" w:space="0" w:color="auto"/>
              <w:bottom w:val="single" w:sz="4" w:space="0" w:color="auto"/>
            </w:tcBorders>
          </w:tcPr>
          <w:p w14:paraId="697B4756" w14:textId="6C5D4EA9" w:rsidR="00F049C3" w:rsidRPr="004F1D83" w:rsidRDefault="00F049C3" w:rsidP="00333EC5">
            <w:pPr>
              <w:pStyle w:val="Tabletext"/>
              <w:jc w:val="right"/>
              <w:rPr>
                <w:b/>
                <w:bCs/>
              </w:rPr>
            </w:pPr>
            <w:r w:rsidRPr="004F1D83">
              <w:rPr>
                <w:b/>
              </w:rPr>
              <w:t>$</w:t>
            </w:r>
            <w:r w:rsidR="006B756F">
              <w:rPr>
                <w:b/>
              </w:rPr>
              <w:t>376,249.78</w:t>
            </w:r>
          </w:p>
        </w:tc>
      </w:tr>
    </w:tbl>
    <w:p w14:paraId="159EA8EE" w14:textId="77777777" w:rsidR="00720E91" w:rsidRPr="002B5584" w:rsidRDefault="00720E91" w:rsidP="002B5584">
      <w:pPr>
        <w:pStyle w:val="Body"/>
      </w:pPr>
    </w:p>
    <w:p w14:paraId="02C37573" w14:textId="77777777" w:rsidR="00CC7605" w:rsidRPr="002B5584" w:rsidRDefault="00CC7605" w:rsidP="002B5584">
      <w:pPr>
        <w:pStyle w:val="Body"/>
      </w:pPr>
    </w:p>
    <w:sectPr w:rsidR="00CC7605" w:rsidRPr="002B5584" w:rsidSect="004F436C">
      <w:headerReference w:type="default" r:id="rId30"/>
      <w:pgSz w:w="10319" w:h="14571" w:code="13"/>
      <w:pgMar w:top="1701" w:right="1418" w:bottom="1418"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93F2E" w14:textId="77777777" w:rsidR="007D472C" w:rsidRDefault="007D472C">
      <w:r>
        <w:separator/>
      </w:r>
    </w:p>
  </w:endnote>
  <w:endnote w:type="continuationSeparator" w:id="0">
    <w:p w14:paraId="4801251F" w14:textId="77777777" w:rsidR="007D472C" w:rsidRDefault="007D4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E7B67" w14:textId="77777777" w:rsidR="009F2A91" w:rsidRDefault="009F2A91" w:rsidP="001132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B0E05A" w14:textId="77777777" w:rsidR="009F2A91" w:rsidRDefault="009F2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03FA5" w14:textId="77777777" w:rsidR="009F2A91" w:rsidRDefault="009F2A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0DE69415" w14:textId="77777777" w:rsidR="009F2A91" w:rsidRDefault="009F2A91" w:rsidP="00960CE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D3327" w14:textId="77777777" w:rsidR="009F2A91" w:rsidRDefault="009F2A91" w:rsidP="004045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EB141" w14:textId="4064B200" w:rsidR="009F2A91" w:rsidRPr="00960CEA" w:rsidRDefault="009F2A91" w:rsidP="00A25E84">
    <w:pPr>
      <w:pStyle w:val="Footer"/>
      <w:framePr w:wrap="around" w:vAnchor="text" w:hAnchor="margin" w:xAlign="center" w:y="1"/>
      <w:rPr>
        <w:rStyle w:val="PageNumber"/>
        <w:sz w:val="14"/>
        <w:szCs w:val="14"/>
      </w:rPr>
    </w:pPr>
    <w:r w:rsidRPr="00960CEA">
      <w:rPr>
        <w:rStyle w:val="PageNumber"/>
        <w:sz w:val="14"/>
        <w:szCs w:val="14"/>
      </w:rPr>
      <w:fldChar w:fldCharType="begin"/>
    </w:r>
    <w:r w:rsidRPr="00960CEA">
      <w:rPr>
        <w:rStyle w:val="PageNumber"/>
        <w:sz w:val="14"/>
        <w:szCs w:val="14"/>
      </w:rPr>
      <w:instrText xml:space="preserve">PAGE  </w:instrText>
    </w:r>
    <w:r w:rsidRPr="00960CEA">
      <w:rPr>
        <w:rStyle w:val="PageNumber"/>
        <w:sz w:val="14"/>
        <w:szCs w:val="14"/>
      </w:rPr>
      <w:fldChar w:fldCharType="separate"/>
    </w:r>
    <w:r w:rsidR="00431DAD">
      <w:rPr>
        <w:rStyle w:val="PageNumber"/>
        <w:noProof/>
        <w:sz w:val="14"/>
        <w:szCs w:val="14"/>
      </w:rPr>
      <w:t>iv</w:t>
    </w:r>
    <w:r w:rsidRPr="00960CEA">
      <w:rPr>
        <w:rStyle w:val="PageNumber"/>
        <w:sz w:val="14"/>
        <w:szCs w:val="14"/>
      </w:rPr>
      <w:fldChar w:fldCharType="end"/>
    </w:r>
  </w:p>
  <w:p w14:paraId="1312FCBB" w14:textId="77777777" w:rsidR="009F2A91" w:rsidRDefault="009F2A91" w:rsidP="00960CEA">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35215" w14:textId="77777777" w:rsidR="009F2A91" w:rsidRDefault="009F2A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39203" w14:textId="77777777" w:rsidR="009F2A91" w:rsidRDefault="009F2A91" w:rsidP="00DE4D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B9527E0" w14:textId="77777777" w:rsidR="009F2A91" w:rsidRDefault="009F2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9E061" w14:textId="77777777" w:rsidR="007D472C" w:rsidRDefault="007D472C">
      <w:r>
        <w:separator/>
      </w:r>
    </w:p>
  </w:footnote>
  <w:footnote w:type="continuationSeparator" w:id="0">
    <w:p w14:paraId="3B55AE17" w14:textId="77777777" w:rsidR="007D472C" w:rsidRDefault="007D4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B374F" w14:textId="77777777" w:rsidR="009F2A91" w:rsidRDefault="009F2A91">
    <w:pPr>
      <w:pStyle w:val="Header"/>
      <w:framePr w:wrap="auto" w:vAnchor="text" w:hAnchor="margin" w:xAlign="center" w:y="1"/>
      <w:rPr>
        <w:rStyle w:val="PageNumber"/>
      </w:rPr>
    </w:pPr>
  </w:p>
  <w:p w14:paraId="3F059210" w14:textId="77777777" w:rsidR="009F2A91" w:rsidRPr="00B65CBC" w:rsidRDefault="009F2A91" w:rsidP="00B34724">
    <w:pPr>
      <w:rPr>
        <w:color w:val="8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D9488" w14:textId="77777777" w:rsidR="009F2A91" w:rsidRDefault="009F2A91">
    <w:pPr>
      <w:pStyle w:val="Header"/>
      <w:framePr w:wrap="auto" w:vAnchor="text" w:hAnchor="margin" w:xAlign="center" w:y="1"/>
      <w:rPr>
        <w:rStyle w:val="PageNumber"/>
      </w:rPr>
    </w:pPr>
  </w:p>
  <w:p w14:paraId="6037D38F" w14:textId="77777777" w:rsidR="009F2A91" w:rsidRDefault="009F2A91" w:rsidP="00DE02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9C067" w14:textId="77777777" w:rsidR="009F2A91" w:rsidRDefault="009F2A91" w:rsidP="00723D1F">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E0F0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D4E89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EC4AFE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54235D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4F634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52BCA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E66E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A9A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1863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F49A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892712"/>
    <w:multiLevelType w:val="hybridMultilevel"/>
    <w:tmpl w:val="4B6E4C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E129E5"/>
    <w:multiLevelType w:val="hybridMultilevel"/>
    <w:tmpl w:val="E36E84D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30950174"/>
    <w:multiLevelType w:val="hybridMultilevel"/>
    <w:tmpl w:val="4C06EC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AA14C6"/>
    <w:multiLevelType w:val="hybridMultilevel"/>
    <w:tmpl w:val="9C084C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8846988"/>
    <w:multiLevelType w:val="hybridMultilevel"/>
    <w:tmpl w:val="92E01A4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7901C42"/>
    <w:multiLevelType w:val="hybridMultilevel"/>
    <w:tmpl w:val="85C8AC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C150167"/>
    <w:multiLevelType w:val="hybridMultilevel"/>
    <w:tmpl w:val="CC6CF7D4"/>
    <w:lvl w:ilvl="0" w:tplc="137C02A0">
      <w:start w:val="1"/>
      <w:numFmt w:val="decimal"/>
      <w:pStyle w:val="Body2"/>
      <w:lvlText w:val="%1."/>
      <w:lvlJc w:val="left"/>
      <w:pPr>
        <w:ind w:left="1211"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F2A3147"/>
    <w:multiLevelType w:val="hybridMultilevel"/>
    <w:tmpl w:val="1BBE971C"/>
    <w:lvl w:ilvl="0" w:tplc="A1A244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9D3602"/>
    <w:multiLevelType w:val="hybridMultilevel"/>
    <w:tmpl w:val="4D5E70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4918B0"/>
    <w:multiLevelType w:val="multilevel"/>
    <w:tmpl w:val="762CD1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0FA2340"/>
    <w:multiLevelType w:val="hybridMultilevel"/>
    <w:tmpl w:val="23F0FE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EE2AD3"/>
    <w:multiLevelType w:val="hybridMultilevel"/>
    <w:tmpl w:val="5B788ABC"/>
    <w:lvl w:ilvl="0" w:tplc="0C090017">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2" w15:restartNumberingAfterBreak="0">
    <w:nsid w:val="7B87470B"/>
    <w:multiLevelType w:val="hybridMultilevel"/>
    <w:tmpl w:val="261C42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6"/>
  </w:num>
  <w:num w:numId="2">
    <w:abstractNumId w:val="10"/>
  </w:num>
  <w:num w:numId="3">
    <w:abstractNumId w:val="18"/>
  </w:num>
  <w:num w:numId="4">
    <w:abstractNumId w:val="15"/>
  </w:num>
  <w:num w:numId="5">
    <w:abstractNumId w:val="19"/>
  </w:num>
  <w:num w:numId="6">
    <w:abstractNumId w:val="13"/>
  </w:num>
  <w:num w:numId="7">
    <w:abstractNumId w:val="12"/>
  </w:num>
  <w:num w:numId="8">
    <w:abstractNumId w:val="20"/>
  </w:num>
  <w:num w:numId="9">
    <w:abstractNumId w:val="22"/>
  </w:num>
  <w:num w:numId="10">
    <w:abstractNumId w:val="14"/>
  </w:num>
  <w:num w:numId="11">
    <w:abstractNumId w:val="11"/>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en-US"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172"/>
    <w:rsid w:val="000020DB"/>
    <w:rsid w:val="000021B3"/>
    <w:rsid w:val="00002E20"/>
    <w:rsid w:val="00003254"/>
    <w:rsid w:val="00003355"/>
    <w:rsid w:val="00007CFE"/>
    <w:rsid w:val="00020494"/>
    <w:rsid w:val="000208C5"/>
    <w:rsid w:val="000241D8"/>
    <w:rsid w:val="000268E9"/>
    <w:rsid w:val="00027316"/>
    <w:rsid w:val="00027726"/>
    <w:rsid w:val="00032056"/>
    <w:rsid w:val="00033D24"/>
    <w:rsid w:val="00034CB0"/>
    <w:rsid w:val="00035F86"/>
    <w:rsid w:val="00037A9D"/>
    <w:rsid w:val="0004096F"/>
    <w:rsid w:val="00047DDA"/>
    <w:rsid w:val="0005003F"/>
    <w:rsid w:val="00050A2D"/>
    <w:rsid w:val="00052446"/>
    <w:rsid w:val="00054A01"/>
    <w:rsid w:val="00060789"/>
    <w:rsid w:val="000625D4"/>
    <w:rsid w:val="00062C78"/>
    <w:rsid w:val="00064D77"/>
    <w:rsid w:val="00065704"/>
    <w:rsid w:val="0007129A"/>
    <w:rsid w:val="00074700"/>
    <w:rsid w:val="00075B27"/>
    <w:rsid w:val="0007607C"/>
    <w:rsid w:val="00076B14"/>
    <w:rsid w:val="0008228E"/>
    <w:rsid w:val="000829FE"/>
    <w:rsid w:val="00084D7B"/>
    <w:rsid w:val="00086FA4"/>
    <w:rsid w:val="00087214"/>
    <w:rsid w:val="00087F4E"/>
    <w:rsid w:val="00092112"/>
    <w:rsid w:val="000921B0"/>
    <w:rsid w:val="00092227"/>
    <w:rsid w:val="00093938"/>
    <w:rsid w:val="00094B47"/>
    <w:rsid w:val="00095901"/>
    <w:rsid w:val="000A351A"/>
    <w:rsid w:val="000A35A7"/>
    <w:rsid w:val="000A40D2"/>
    <w:rsid w:val="000A63D4"/>
    <w:rsid w:val="000A6624"/>
    <w:rsid w:val="000A77D5"/>
    <w:rsid w:val="000A7F90"/>
    <w:rsid w:val="000B3711"/>
    <w:rsid w:val="000B4F07"/>
    <w:rsid w:val="000B671D"/>
    <w:rsid w:val="000B716F"/>
    <w:rsid w:val="000B733F"/>
    <w:rsid w:val="000C0892"/>
    <w:rsid w:val="000C11E2"/>
    <w:rsid w:val="000C1CE7"/>
    <w:rsid w:val="000C1CF6"/>
    <w:rsid w:val="000C3A8B"/>
    <w:rsid w:val="000C4960"/>
    <w:rsid w:val="000C5631"/>
    <w:rsid w:val="000C61A3"/>
    <w:rsid w:val="000C6C5D"/>
    <w:rsid w:val="000D28F3"/>
    <w:rsid w:val="000D2986"/>
    <w:rsid w:val="000D3954"/>
    <w:rsid w:val="000D3A54"/>
    <w:rsid w:val="000D4A1F"/>
    <w:rsid w:val="000D75ED"/>
    <w:rsid w:val="000E0200"/>
    <w:rsid w:val="000E02CE"/>
    <w:rsid w:val="000F0B75"/>
    <w:rsid w:val="000F3B46"/>
    <w:rsid w:val="000F54A0"/>
    <w:rsid w:val="000F5CF9"/>
    <w:rsid w:val="000F738D"/>
    <w:rsid w:val="0010133E"/>
    <w:rsid w:val="0010143A"/>
    <w:rsid w:val="00101441"/>
    <w:rsid w:val="00101B2A"/>
    <w:rsid w:val="00104734"/>
    <w:rsid w:val="00105C9D"/>
    <w:rsid w:val="00106074"/>
    <w:rsid w:val="00107609"/>
    <w:rsid w:val="001132E0"/>
    <w:rsid w:val="001142EB"/>
    <w:rsid w:val="001145E9"/>
    <w:rsid w:val="00116339"/>
    <w:rsid w:val="00121A1A"/>
    <w:rsid w:val="0012309F"/>
    <w:rsid w:val="00127B34"/>
    <w:rsid w:val="001332D3"/>
    <w:rsid w:val="00134090"/>
    <w:rsid w:val="00134FE3"/>
    <w:rsid w:val="001358FF"/>
    <w:rsid w:val="00136197"/>
    <w:rsid w:val="00137DFA"/>
    <w:rsid w:val="00140018"/>
    <w:rsid w:val="0014152A"/>
    <w:rsid w:val="00141E24"/>
    <w:rsid w:val="00143458"/>
    <w:rsid w:val="001439DE"/>
    <w:rsid w:val="001451EB"/>
    <w:rsid w:val="00146C40"/>
    <w:rsid w:val="00146CB9"/>
    <w:rsid w:val="00154651"/>
    <w:rsid w:val="00156236"/>
    <w:rsid w:val="00163337"/>
    <w:rsid w:val="00164952"/>
    <w:rsid w:val="00166DFA"/>
    <w:rsid w:val="00167C25"/>
    <w:rsid w:val="00170D58"/>
    <w:rsid w:val="0017184D"/>
    <w:rsid w:val="00171BB1"/>
    <w:rsid w:val="001748CB"/>
    <w:rsid w:val="001801B2"/>
    <w:rsid w:val="00181124"/>
    <w:rsid w:val="0018602D"/>
    <w:rsid w:val="0018606C"/>
    <w:rsid w:val="0018644C"/>
    <w:rsid w:val="001864ED"/>
    <w:rsid w:val="0019260B"/>
    <w:rsid w:val="00192F63"/>
    <w:rsid w:val="00194E60"/>
    <w:rsid w:val="00195216"/>
    <w:rsid w:val="00195516"/>
    <w:rsid w:val="00195533"/>
    <w:rsid w:val="00196237"/>
    <w:rsid w:val="001A218D"/>
    <w:rsid w:val="001A2E00"/>
    <w:rsid w:val="001A3B17"/>
    <w:rsid w:val="001A4D33"/>
    <w:rsid w:val="001A674B"/>
    <w:rsid w:val="001A6AA0"/>
    <w:rsid w:val="001A717C"/>
    <w:rsid w:val="001A7E9F"/>
    <w:rsid w:val="001A7ECE"/>
    <w:rsid w:val="001B3339"/>
    <w:rsid w:val="001B34C7"/>
    <w:rsid w:val="001B3A63"/>
    <w:rsid w:val="001C159E"/>
    <w:rsid w:val="001C4FAA"/>
    <w:rsid w:val="001C7501"/>
    <w:rsid w:val="001C7894"/>
    <w:rsid w:val="001D045F"/>
    <w:rsid w:val="001D0B80"/>
    <w:rsid w:val="001D17B3"/>
    <w:rsid w:val="001D18BB"/>
    <w:rsid w:val="001D1E28"/>
    <w:rsid w:val="001D39D6"/>
    <w:rsid w:val="001D74EC"/>
    <w:rsid w:val="001E1DD3"/>
    <w:rsid w:val="001E278D"/>
    <w:rsid w:val="001E2E93"/>
    <w:rsid w:val="001E3A4A"/>
    <w:rsid w:val="001E48B0"/>
    <w:rsid w:val="001E4CB3"/>
    <w:rsid w:val="001F525F"/>
    <w:rsid w:val="001F5CDE"/>
    <w:rsid w:val="001F6EAD"/>
    <w:rsid w:val="00200216"/>
    <w:rsid w:val="002013AE"/>
    <w:rsid w:val="002017CE"/>
    <w:rsid w:val="002035A4"/>
    <w:rsid w:val="00203E1C"/>
    <w:rsid w:val="0021013E"/>
    <w:rsid w:val="0021183A"/>
    <w:rsid w:val="002132CF"/>
    <w:rsid w:val="00216172"/>
    <w:rsid w:val="00216802"/>
    <w:rsid w:val="0022173B"/>
    <w:rsid w:val="00222961"/>
    <w:rsid w:val="00225B36"/>
    <w:rsid w:val="002264DB"/>
    <w:rsid w:val="00233CA0"/>
    <w:rsid w:val="00235162"/>
    <w:rsid w:val="00235676"/>
    <w:rsid w:val="00237F17"/>
    <w:rsid w:val="00241924"/>
    <w:rsid w:val="00241F7A"/>
    <w:rsid w:val="00242F8B"/>
    <w:rsid w:val="00243C9B"/>
    <w:rsid w:val="00244A11"/>
    <w:rsid w:val="00245CDC"/>
    <w:rsid w:val="00245E6A"/>
    <w:rsid w:val="002471EE"/>
    <w:rsid w:val="00247802"/>
    <w:rsid w:val="00247C97"/>
    <w:rsid w:val="0025003F"/>
    <w:rsid w:val="00251C27"/>
    <w:rsid w:val="00253099"/>
    <w:rsid w:val="00253DC8"/>
    <w:rsid w:val="0026132D"/>
    <w:rsid w:val="002619DF"/>
    <w:rsid w:val="00262A86"/>
    <w:rsid w:val="00262B21"/>
    <w:rsid w:val="00266A83"/>
    <w:rsid w:val="00272025"/>
    <w:rsid w:val="00273A70"/>
    <w:rsid w:val="00277E22"/>
    <w:rsid w:val="00283306"/>
    <w:rsid w:val="00284282"/>
    <w:rsid w:val="0028618F"/>
    <w:rsid w:val="002863A4"/>
    <w:rsid w:val="00287385"/>
    <w:rsid w:val="002875D5"/>
    <w:rsid w:val="00290052"/>
    <w:rsid w:val="00293521"/>
    <w:rsid w:val="00293908"/>
    <w:rsid w:val="00293D2D"/>
    <w:rsid w:val="00296255"/>
    <w:rsid w:val="002A03C3"/>
    <w:rsid w:val="002A0860"/>
    <w:rsid w:val="002A08A8"/>
    <w:rsid w:val="002A0DEF"/>
    <w:rsid w:val="002A34E6"/>
    <w:rsid w:val="002A424E"/>
    <w:rsid w:val="002A503D"/>
    <w:rsid w:val="002A5A12"/>
    <w:rsid w:val="002A73EC"/>
    <w:rsid w:val="002B0CE3"/>
    <w:rsid w:val="002B0D57"/>
    <w:rsid w:val="002B472A"/>
    <w:rsid w:val="002B4D2B"/>
    <w:rsid w:val="002B5584"/>
    <w:rsid w:val="002C1FDF"/>
    <w:rsid w:val="002C60C6"/>
    <w:rsid w:val="002D3544"/>
    <w:rsid w:val="002D52D2"/>
    <w:rsid w:val="002D5E26"/>
    <w:rsid w:val="002D7653"/>
    <w:rsid w:val="002E0A25"/>
    <w:rsid w:val="002E2A2A"/>
    <w:rsid w:val="002E5282"/>
    <w:rsid w:val="002E7885"/>
    <w:rsid w:val="002F0098"/>
    <w:rsid w:val="002F09B3"/>
    <w:rsid w:val="002F0E34"/>
    <w:rsid w:val="002F28DC"/>
    <w:rsid w:val="002F6AAC"/>
    <w:rsid w:val="002F6D8D"/>
    <w:rsid w:val="002F734F"/>
    <w:rsid w:val="00300B62"/>
    <w:rsid w:val="00300FD9"/>
    <w:rsid w:val="00301A50"/>
    <w:rsid w:val="00302CFF"/>
    <w:rsid w:val="00305310"/>
    <w:rsid w:val="00306CBA"/>
    <w:rsid w:val="00307010"/>
    <w:rsid w:val="003070E5"/>
    <w:rsid w:val="00307228"/>
    <w:rsid w:val="003078C3"/>
    <w:rsid w:val="0030799B"/>
    <w:rsid w:val="003111E3"/>
    <w:rsid w:val="0031270E"/>
    <w:rsid w:val="00313030"/>
    <w:rsid w:val="003148B1"/>
    <w:rsid w:val="003150EB"/>
    <w:rsid w:val="00315AF8"/>
    <w:rsid w:val="00316A5D"/>
    <w:rsid w:val="00317EC3"/>
    <w:rsid w:val="0032013B"/>
    <w:rsid w:val="00321B6C"/>
    <w:rsid w:val="00321D31"/>
    <w:rsid w:val="00325767"/>
    <w:rsid w:val="00327F4E"/>
    <w:rsid w:val="00330D7E"/>
    <w:rsid w:val="00332E5E"/>
    <w:rsid w:val="00333CB2"/>
    <w:rsid w:val="00333EC5"/>
    <w:rsid w:val="00336942"/>
    <w:rsid w:val="00336AF2"/>
    <w:rsid w:val="00337842"/>
    <w:rsid w:val="003402AC"/>
    <w:rsid w:val="00340A4B"/>
    <w:rsid w:val="00345266"/>
    <w:rsid w:val="00350F32"/>
    <w:rsid w:val="003530B4"/>
    <w:rsid w:val="0035311D"/>
    <w:rsid w:val="00353AA1"/>
    <w:rsid w:val="00355986"/>
    <w:rsid w:val="00356C56"/>
    <w:rsid w:val="00363AAD"/>
    <w:rsid w:val="00364BDF"/>
    <w:rsid w:val="00365227"/>
    <w:rsid w:val="0036523B"/>
    <w:rsid w:val="00365D1C"/>
    <w:rsid w:val="00370510"/>
    <w:rsid w:val="003714A3"/>
    <w:rsid w:val="00372675"/>
    <w:rsid w:val="00373B59"/>
    <w:rsid w:val="003744CC"/>
    <w:rsid w:val="00375BF8"/>
    <w:rsid w:val="00376525"/>
    <w:rsid w:val="003776B3"/>
    <w:rsid w:val="00377931"/>
    <w:rsid w:val="00377BD3"/>
    <w:rsid w:val="003823A0"/>
    <w:rsid w:val="00384D7B"/>
    <w:rsid w:val="00384F47"/>
    <w:rsid w:val="0038575D"/>
    <w:rsid w:val="003857F5"/>
    <w:rsid w:val="00392566"/>
    <w:rsid w:val="00392615"/>
    <w:rsid w:val="003940F3"/>
    <w:rsid w:val="00395B41"/>
    <w:rsid w:val="003973B5"/>
    <w:rsid w:val="003A2046"/>
    <w:rsid w:val="003A27C8"/>
    <w:rsid w:val="003A33D0"/>
    <w:rsid w:val="003A3A11"/>
    <w:rsid w:val="003A774E"/>
    <w:rsid w:val="003B446B"/>
    <w:rsid w:val="003B45A0"/>
    <w:rsid w:val="003B49B0"/>
    <w:rsid w:val="003B5847"/>
    <w:rsid w:val="003B5A46"/>
    <w:rsid w:val="003B70B1"/>
    <w:rsid w:val="003B75E7"/>
    <w:rsid w:val="003B7AFE"/>
    <w:rsid w:val="003C1681"/>
    <w:rsid w:val="003C198F"/>
    <w:rsid w:val="003C2D75"/>
    <w:rsid w:val="003C38B2"/>
    <w:rsid w:val="003C5AC2"/>
    <w:rsid w:val="003C7142"/>
    <w:rsid w:val="003C725B"/>
    <w:rsid w:val="003D0559"/>
    <w:rsid w:val="003D064F"/>
    <w:rsid w:val="003D0B4D"/>
    <w:rsid w:val="003D1546"/>
    <w:rsid w:val="003D1B28"/>
    <w:rsid w:val="003D1B3E"/>
    <w:rsid w:val="003D6681"/>
    <w:rsid w:val="003E2B1F"/>
    <w:rsid w:val="003E3C2C"/>
    <w:rsid w:val="003E4304"/>
    <w:rsid w:val="003E431F"/>
    <w:rsid w:val="003E58A9"/>
    <w:rsid w:val="003E5FC0"/>
    <w:rsid w:val="003E64BE"/>
    <w:rsid w:val="003F348F"/>
    <w:rsid w:val="003F4220"/>
    <w:rsid w:val="00401F35"/>
    <w:rsid w:val="00402909"/>
    <w:rsid w:val="004045A5"/>
    <w:rsid w:val="00404DF7"/>
    <w:rsid w:val="00406C90"/>
    <w:rsid w:val="00407525"/>
    <w:rsid w:val="00407E45"/>
    <w:rsid w:val="00407F73"/>
    <w:rsid w:val="00410256"/>
    <w:rsid w:val="00414636"/>
    <w:rsid w:val="004169EB"/>
    <w:rsid w:val="0041799C"/>
    <w:rsid w:val="00420BCB"/>
    <w:rsid w:val="00421A09"/>
    <w:rsid w:val="004259A0"/>
    <w:rsid w:val="004265F6"/>
    <w:rsid w:val="0042767A"/>
    <w:rsid w:val="00430E2C"/>
    <w:rsid w:val="00431DAD"/>
    <w:rsid w:val="00432FE0"/>
    <w:rsid w:val="0043389D"/>
    <w:rsid w:val="00434077"/>
    <w:rsid w:val="00440757"/>
    <w:rsid w:val="00441DB3"/>
    <w:rsid w:val="00441FF1"/>
    <w:rsid w:val="00442DBA"/>
    <w:rsid w:val="00445F33"/>
    <w:rsid w:val="00447E87"/>
    <w:rsid w:val="0045200A"/>
    <w:rsid w:val="00452B38"/>
    <w:rsid w:val="00452E4C"/>
    <w:rsid w:val="004542E8"/>
    <w:rsid w:val="00454C81"/>
    <w:rsid w:val="004569C2"/>
    <w:rsid w:val="00465E96"/>
    <w:rsid w:val="00466EA4"/>
    <w:rsid w:val="00467DFF"/>
    <w:rsid w:val="0047153D"/>
    <w:rsid w:val="00473E27"/>
    <w:rsid w:val="00474883"/>
    <w:rsid w:val="00476672"/>
    <w:rsid w:val="0048044C"/>
    <w:rsid w:val="004806FF"/>
    <w:rsid w:val="00481FE2"/>
    <w:rsid w:val="004824C9"/>
    <w:rsid w:val="004837F8"/>
    <w:rsid w:val="00483C5D"/>
    <w:rsid w:val="00483EEF"/>
    <w:rsid w:val="00484B24"/>
    <w:rsid w:val="00490610"/>
    <w:rsid w:val="00494AAD"/>
    <w:rsid w:val="0049542E"/>
    <w:rsid w:val="00497238"/>
    <w:rsid w:val="004A0D40"/>
    <w:rsid w:val="004A2F3B"/>
    <w:rsid w:val="004A31FA"/>
    <w:rsid w:val="004A4590"/>
    <w:rsid w:val="004A6B6B"/>
    <w:rsid w:val="004B290B"/>
    <w:rsid w:val="004B29A4"/>
    <w:rsid w:val="004B4EAE"/>
    <w:rsid w:val="004B6959"/>
    <w:rsid w:val="004C0B39"/>
    <w:rsid w:val="004C18F2"/>
    <w:rsid w:val="004C3714"/>
    <w:rsid w:val="004D3458"/>
    <w:rsid w:val="004D447C"/>
    <w:rsid w:val="004D494D"/>
    <w:rsid w:val="004D4E6C"/>
    <w:rsid w:val="004D5110"/>
    <w:rsid w:val="004E4D0E"/>
    <w:rsid w:val="004E5879"/>
    <w:rsid w:val="004E6372"/>
    <w:rsid w:val="004F1D83"/>
    <w:rsid w:val="004F2297"/>
    <w:rsid w:val="004F3225"/>
    <w:rsid w:val="004F3D75"/>
    <w:rsid w:val="004F3DBB"/>
    <w:rsid w:val="004F436C"/>
    <w:rsid w:val="004F53EE"/>
    <w:rsid w:val="004F7FA8"/>
    <w:rsid w:val="00501275"/>
    <w:rsid w:val="00501E8A"/>
    <w:rsid w:val="00503547"/>
    <w:rsid w:val="005038F0"/>
    <w:rsid w:val="00505444"/>
    <w:rsid w:val="00510EC9"/>
    <w:rsid w:val="0051475B"/>
    <w:rsid w:val="005166DA"/>
    <w:rsid w:val="005174BF"/>
    <w:rsid w:val="00517AF5"/>
    <w:rsid w:val="00521B98"/>
    <w:rsid w:val="00523455"/>
    <w:rsid w:val="00523B3E"/>
    <w:rsid w:val="00524476"/>
    <w:rsid w:val="005244CC"/>
    <w:rsid w:val="005279B4"/>
    <w:rsid w:val="0053040A"/>
    <w:rsid w:val="005305B5"/>
    <w:rsid w:val="0053131A"/>
    <w:rsid w:val="005314F3"/>
    <w:rsid w:val="0053396C"/>
    <w:rsid w:val="00533C8C"/>
    <w:rsid w:val="00536536"/>
    <w:rsid w:val="005411FF"/>
    <w:rsid w:val="005418B8"/>
    <w:rsid w:val="00544E37"/>
    <w:rsid w:val="005458E7"/>
    <w:rsid w:val="00545FEA"/>
    <w:rsid w:val="00546023"/>
    <w:rsid w:val="005474D3"/>
    <w:rsid w:val="0055235C"/>
    <w:rsid w:val="00555146"/>
    <w:rsid w:val="00556AD2"/>
    <w:rsid w:val="00560103"/>
    <w:rsid w:val="0056139F"/>
    <w:rsid w:val="00563560"/>
    <w:rsid w:val="00564594"/>
    <w:rsid w:val="00564D59"/>
    <w:rsid w:val="00566B4E"/>
    <w:rsid w:val="00566C76"/>
    <w:rsid w:val="005703BE"/>
    <w:rsid w:val="00573D29"/>
    <w:rsid w:val="00573FC8"/>
    <w:rsid w:val="0057450E"/>
    <w:rsid w:val="005753CE"/>
    <w:rsid w:val="00576CC2"/>
    <w:rsid w:val="00576D35"/>
    <w:rsid w:val="0058456D"/>
    <w:rsid w:val="0058740A"/>
    <w:rsid w:val="00590BB2"/>
    <w:rsid w:val="00591A72"/>
    <w:rsid w:val="005962F9"/>
    <w:rsid w:val="005966F9"/>
    <w:rsid w:val="0059714D"/>
    <w:rsid w:val="005A1C4A"/>
    <w:rsid w:val="005A605D"/>
    <w:rsid w:val="005A6CFA"/>
    <w:rsid w:val="005B3708"/>
    <w:rsid w:val="005B5FD6"/>
    <w:rsid w:val="005B6409"/>
    <w:rsid w:val="005B6C12"/>
    <w:rsid w:val="005C17B6"/>
    <w:rsid w:val="005C2698"/>
    <w:rsid w:val="005C2978"/>
    <w:rsid w:val="005C45F4"/>
    <w:rsid w:val="005C49AA"/>
    <w:rsid w:val="005C51F3"/>
    <w:rsid w:val="005C5588"/>
    <w:rsid w:val="005C6441"/>
    <w:rsid w:val="005C71C1"/>
    <w:rsid w:val="005D1EDD"/>
    <w:rsid w:val="005D667B"/>
    <w:rsid w:val="005E01CE"/>
    <w:rsid w:val="005E0DEB"/>
    <w:rsid w:val="005E1748"/>
    <w:rsid w:val="005E1BE7"/>
    <w:rsid w:val="005E217D"/>
    <w:rsid w:val="005E61A6"/>
    <w:rsid w:val="005E7299"/>
    <w:rsid w:val="005F070D"/>
    <w:rsid w:val="005F2BDF"/>
    <w:rsid w:val="005F3FC6"/>
    <w:rsid w:val="006062E1"/>
    <w:rsid w:val="00606418"/>
    <w:rsid w:val="006069B8"/>
    <w:rsid w:val="00607E6D"/>
    <w:rsid w:val="006102ED"/>
    <w:rsid w:val="00610927"/>
    <w:rsid w:val="006118C5"/>
    <w:rsid w:val="006123DA"/>
    <w:rsid w:val="006126D4"/>
    <w:rsid w:val="00612EAE"/>
    <w:rsid w:val="006134FC"/>
    <w:rsid w:val="00613DAB"/>
    <w:rsid w:val="00613DEC"/>
    <w:rsid w:val="00614FCF"/>
    <w:rsid w:val="006155AF"/>
    <w:rsid w:val="006168E8"/>
    <w:rsid w:val="00617BC7"/>
    <w:rsid w:val="00622A31"/>
    <w:rsid w:val="00622EFE"/>
    <w:rsid w:val="00625474"/>
    <w:rsid w:val="00627789"/>
    <w:rsid w:val="00630D76"/>
    <w:rsid w:val="00631E9B"/>
    <w:rsid w:val="0063233F"/>
    <w:rsid w:val="00632C68"/>
    <w:rsid w:val="00635223"/>
    <w:rsid w:val="00635812"/>
    <w:rsid w:val="00635880"/>
    <w:rsid w:val="00635CDB"/>
    <w:rsid w:val="006368E5"/>
    <w:rsid w:val="00640CC8"/>
    <w:rsid w:val="00642577"/>
    <w:rsid w:val="00644ADB"/>
    <w:rsid w:val="00646098"/>
    <w:rsid w:val="006475B4"/>
    <w:rsid w:val="0064763E"/>
    <w:rsid w:val="00652CC6"/>
    <w:rsid w:val="0065352C"/>
    <w:rsid w:val="00657CFD"/>
    <w:rsid w:val="0066219C"/>
    <w:rsid w:val="0066298A"/>
    <w:rsid w:val="0067216C"/>
    <w:rsid w:val="006727BE"/>
    <w:rsid w:val="006734FE"/>
    <w:rsid w:val="00673550"/>
    <w:rsid w:val="006736C8"/>
    <w:rsid w:val="00673B5D"/>
    <w:rsid w:val="00681420"/>
    <w:rsid w:val="006817B2"/>
    <w:rsid w:val="00681AFF"/>
    <w:rsid w:val="00684EE3"/>
    <w:rsid w:val="00686C0E"/>
    <w:rsid w:val="006877B8"/>
    <w:rsid w:val="00693847"/>
    <w:rsid w:val="00693D55"/>
    <w:rsid w:val="00693EC3"/>
    <w:rsid w:val="00694680"/>
    <w:rsid w:val="006947F8"/>
    <w:rsid w:val="006975C6"/>
    <w:rsid w:val="006A0C28"/>
    <w:rsid w:val="006A4092"/>
    <w:rsid w:val="006A59CD"/>
    <w:rsid w:val="006A5BCB"/>
    <w:rsid w:val="006B033F"/>
    <w:rsid w:val="006B314B"/>
    <w:rsid w:val="006B716B"/>
    <w:rsid w:val="006B756F"/>
    <w:rsid w:val="006B7D84"/>
    <w:rsid w:val="006C415D"/>
    <w:rsid w:val="006C64C7"/>
    <w:rsid w:val="006D16AA"/>
    <w:rsid w:val="006D2BF7"/>
    <w:rsid w:val="006D3012"/>
    <w:rsid w:val="006D3796"/>
    <w:rsid w:val="006D3A8B"/>
    <w:rsid w:val="006D4558"/>
    <w:rsid w:val="006D6939"/>
    <w:rsid w:val="006E1FD3"/>
    <w:rsid w:val="006E2319"/>
    <w:rsid w:val="006E46D9"/>
    <w:rsid w:val="006F0CFC"/>
    <w:rsid w:val="006F186C"/>
    <w:rsid w:val="006F26DE"/>
    <w:rsid w:val="006F6F68"/>
    <w:rsid w:val="00701077"/>
    <w:rsid w:val="007015E2"/>
    <w:rsid w:val="00702381"/>
    <w:rsid w:val="007027A7"/>
    <w:rsid w:val="00703F81"/>
    <w:rsid w:val="007046F7"/>
    <w:rsid w:val="00711AE4"/>
    <w:rsid w:val="00720E91"/>
    <w:rsid w:val="00721546"/>
    <w:rsid w:val="007218E9"/>
    <w:rsid w:val="0072258C"/>
    <w:rsid w:val="00723D1F"/>
    <w:rsid w:val="0072433C"/>
    <w:rsid w:val="0072500E"/>
    <w:rsid w:val="00730E91"/>
    <w:rsid w:val="00732046"/>
    <w:rsid w:val="007328A1"/>
    <w:rsid w:val="007351F5"/>
    <w:rsid w:val="00735AE9"/>
    <w:rsid w:val="0073673A"/>
    <w:rsid w:val="007367B4"/>
    <w:rsid w:val="00741314"/>
    <w:rsid w:val="00742B3C"/>
    <w:rsid w:val="00743EDB"/>
    <w:rsid w:val="00745BE2"/>
    <w:rsid w:val="00745DD9"/>
    <w:rsid w:val="0074674E"/>
    <w:rsid w:val="007467EC"/>
    <w:rsid w:val="00750052"/>
    <w:rsid w:val="007502B8"/>
    <w:rsid w:val="00751C78"/>
    <w:rsid w:val="00751E16"/>
    <w:rsid w:val="00754ED2"/>
    <w:rsid w:val="00755CB5"/>
    <w:rsid w:val="00756640"/>
    <w:rsid w:val="00757110"/>
    <w:rsid w:val="007603F7"/>
    <w:rsid w:val="00762607"/>
    <w:rsid w:val="0076282F"/>
    <w:rsid w:val="00762A1A"/>
    <w:rsid w:val="00764B86"/>
    <w:rsid w:val="00770DF0"/>
    <w:rsid w:val="00771992"/>
    <w:rsid w:val="00772159"/>
    <w:rsid w:val="00774AF7"/>
    <w:rsid w:val="00775D09"/>
    <w:rsid w:val="00775FCB"/>
    <w:rsid w:val="00781749"/>
    <w:rsid w:val="007823CE"/>
    <w:rsid w:val="007866E2"/>
    <w:rsid w:val="007954FF"/>
    <w:rsid w:val="00795554"/>
    <w:rsid w:val="007958B5"/>
    <w:rsid w:val="007958F8"/>
    <w:rsid w:val="00795DE9"/>
    <w:rsid w:val="007A167F"/>
    <w:rsid w:val="007A379D"/>
    <w:rsid w:val="007A3FD8"/>
    <w:rsid w:val="007B344D"/>
    <w:rsid w:val="007B4602"/>
    <w:rsid w:val="007B7F41"/>
    <w:rsid w:val="007C0123"/>
    <w:rsid w:val="007C1E8F"/>
    <w:rsid w:val="007C46AE"/>
    <w:rsid w:val="007C4AC7"/>
    <w:rsid w:val="007C5744"/>
    <w:rsid w:val="007C69E7"/>
    <w:rsid w:val="007C7573"/>
    <w:rsid w:val="007D0752"/>
    <w:rsid w:val="007D0C07"/>
    <w:rsid w:val="007D39B8"/>
    <w:rsid w:val="007D4167"/>
    <w:rsid w:val="007D472C"/>
    <w:rsid w:val="007D5869"/>
    <w:rsid w:val="007D5DEA"/>
    <w:rsid w:val="007D5E11"/>
    <w:rsid w:val="007D6062"/>
    <w:rsid w:val="007D6FE0"/>
    <w:rsid w:val="007E0012"/>
    <w:rsid w:val="007E07CE"/>
    <w:rsid w:val="007E0A94"/>
    <w:rsid w:val="007E5C05"/>
    <w:rsid w:val="007E762D"/>
    <w:rsid w:val="007F20E5"/>
    <w:rsid w:val="007F242B"/>
    <w:rsid w:val="007F382F"/>
    <w:rsid w:val="007F3AB8"/>
    <w:rsid w:val="007F4FF0"/>
    <w:rsid w:val="007F5A67"/>
    <w:rsid w:val="0080083C"/>
    <w:rsid w:val="008010C7"/>
    <w:rsid w:val="008032F5"/>
    <w:rsid w:val="0080736E"/>
    <w:rsid w:val="00813161"/>
    <w:rsid w:val="00813670"/>
    <w:rsid w:val="00814461"/>
    <w:rsid w:val="00815960"/>
    <w:rsid w:val="00815B4A"/>
    <w:rsid w:val="00823075"/>
    <w:rsid w:val="00823ADD"/>
    <w:rsid w:val="0082692E"/>
    <w:rsid w:val="008275B1"/>
    <w:rsid w:val="008277FB"/>
    <w:rsid w:val="00827A2B"/>
    <w:rsid w:val="00830617"/>
    <w:rsid w:val="00834B66"/>
    <w:rsid w:val="008401BF"/>
    <w:rsid w:val="008407F1"/>
    <w:rsid w:val="0084080E"/>
    <w:rsid w:val="00841C1B"/>
    <w:rsid w:val="00846023"/>
    <w:rsid w:val="008466D7"/>
    <w:rsid w:val="00847A9C"/>
    <w:rsid w:val="00847FA6"/>
    <w:rsid w:val="00851A82"/>
    <w:rsid w:val="00851AC2"/>
    <w:rsid w:val="0085237F"/>
    <w:rsid w:val="00855DFF"/>
    <w:rsid w:val="008575E9"/>
    <w:rsid w:val="00861319"/>
    <w:rsid w:val="0086591C"/>
    <w:rsid w:val="00866D22"/>
    <w:rsid w:val="0087229E"/>
    <w:rsid w:val="00873EF6"/>
    <w:rsid w:val="00875335"/>
    <w:rsid w:val="00875FDF"/>
    <w:rsid w:val="0087679F"/>
    <w:rsid w:val="00876D6C"/>
    <w:rsid w:val="00880E6E"/>
    <w:rsid w:val="008821CB"/>
    <w:rsid w:val="00882793"/>
    <w:rsid w:val="00883854"/>
    <w:rsid w:val="008849A8"/>
    <w:rsid w:val="008854C0"/>
    <w:rsid w:val="00885639"/>
    <w:rsid w:val="0088595D"/>
    <w:rsid w:val="00891B5E"/>
    <w:rsid w:val="00892089"/>
    <w:rsid w:val="00892694"/>
    <w:rsid w:val="008928D1"/>
    <w:rsid w:val="00894103"/>
    <w:rsid w:val="008946C9"/>
    <w:rsid w:val="00896B36"/>
    <w:rsid w:val="00897488"/>
    <w:rsid w:val="00897A10"/>
    <w:rsid w:val="008A0ABB"/>
    <w:rsid w:val="008A0B74"/>
    <w:rsid w:val="008A29B4"/>
    <w:rsid w:val="008A2C0E"/>
    <w:rsid w:val="008A308E"/>
    <w:rsid w:val="008A3148"/>
    <w:rsid w:val="008A4C14"/>
    <w:rsid w:val="008A54F7"/>
    <w:rsid w:val="008A640F"/>
    <w:rsid w:val="008B153C"/>
    <w:rsid w:val="008B2047"/>
    <w:rsid w:val="008B2847"/>
    <w:rsid w:val="008B32E6"/>
    <w:rsid w:val="008C0994"/>
    <w:rsid w:val="008C0F7D"/>
    <w:rsid w:val="008C1515"/>
    <w:rsid w:val="008C2359"/>
    <w:rsid w:val="008C3014"/>
    <w:rsid w:val="008C3466"/>
    <w:rsid w:val="008C4759"/>
    <w:rsid w:val="008C4ECA"/>
    <w:rsid w:val="008C5E4B"/>
    <w:rsid w:val="008C626F"/>
    <w:rsid w:val="008C627E"/>
    <w:rsid w:val="008C6CB2"/>
    <w:rsid w:val="008D2B16"/>
    <w:rsid w:val="008D2BA5"/>
    <w:rsid w:val="008D3320"/>
    <w:rsid w:val="008D3D90"/>
    <w:rsid w:val="008D3DFA"/>
    <w:rsid w:val="008D606B"/>
    <w:rsid w:val="008D6AF5"/>
    <w:rsid w:val="008E11C6"/>
    <w:rsid w:val="008E1343"/>
    <w:rsid w:val="008E7121"/>
    <w:rsid w:val="008E79E9"/>
    <w:rsid w:val="008F1DBB"/>
    <w:rsid w:val="008F1F9A"/>
    <w:rsid w:val="008F2566"/>
    <w:rsid w:val="008F36E7"/>
    <w:rsid w:val="008F42B2"/>
    <w:rsid w:val="008F720B"/>
    <w:rsid w:val="008F753E"/>
    <w:rsid w:val="008F75AA"/>
    <w:rsid w:val="009037CC"/>
    <w:rsid w:val="009044FF"/>
    <w:rsid w:val="00906057"/>
    <w:rsid w:val="00906C7D"/>
    <w:rsid w:val="00910809"/>
    <w:rsid w:val="00910B22"/>
    <w:rsid w:val="00910C93"/>
    <w:rsid w:val="00912C43"/>
    <w:rsid w:val="009137DC"/>
    <w:rsid w:val="00913BDE"/>
    <w:rsid w:val="00915DFF"/>
    <w:rsid w:val="0092089B"/>
    <w:rsid w:val="009211EE"/>
    <w:rsid w:val="0092175B"/>
    <w:rsid w:val="009226A3"/>
    <w:rsid w:val="00925391"/>
    <w:rsid w:val="00926AB7"/>
    <w:rsid w:val="00931942"/>
    <w:rsid w:val="0093303D"/>
    <w:rsid w:val="00933732"/>
    <w:rsid w:val="00934258"/>
    <w:rsid w:val="00934F8F"/>
    <w:rsid w:val="00941DE7"/>
    <w:rsid w:val="00942375"/>
    <w:rsid w:val="009466A5"/>
    <w:rsid w:val="0095248D"/>
    <w:rsid w:val="009564C5"/>
    <w:rsid w:val="009571F6"/>
    <w:rsid w:val="00960CEA"/>
    <w:rsid w:val="009620FF"/>
    <w:rsid w:val="00962847"/>
    <w:rsid w:val="009634D7"/>
    <w:rsid w:val="00964281"/>
    <w:rsid w:val="00966B9F"/>
    <w:rsid w:val="0096795A"/>
    <w:rsid w:val="00970830"/>
    <w:rsid w:val="00970B82"/>
    <w:rsid w:val="00971DB7"/>
    <w:rsid w:val="009809C4"/>
    <w:rsid w:val="00980D64"/>
    <w:rsid w:val="00980D87"/>
    <w:rsid w:val="00981437"/>
    <w:rsid w:val="00983860"/>
    <w:rsid w:val="009870C2"/>
    <w:rsid w:val="00987B2C"/>
    <w:rsid w:val="00987C70"/>
    <w:rsid w:val="009900EC"/>
    <w:rsid w:val="00991B2E"/>
    <w:rsid w:val="00991F31"/>
    <w:rsid w:val="00991F5F"/>
    <w:rsid w:val="00992C8E"/>
    <w:rsid w:val="009A0B71"/>
    <w:rsid w:val="009A0C1A"/>
    <w:rsid w:val="009A1508"/>
    <w:rsid w:val="009A2AC7"/>
    <w:rsid w:val="009A40C8"/>
    <w:rsid w:val="009A4E61"/>
    <w:rsid w:val="009B1D75"/>
    <w:rsid w:val="009B45EB"/>
    <w:rsid w:val="009B5F13"/>
    <w:rsid w:val="009B69EE"/>
    <w:rsid w:val="009B7F0B"/>
    <w:rsid w:val="009C228A"/>
    <w:rsid w:val="009C6C95"/>
    <w:rsid w:val="009C7046"/>
    <w:rsid w:val="009D0948"/>
    <w:rsid w:val="009D2B12"/>
    <w:rsid w:val="009D2C9B"/>
    <w:rsid w:val="009D502B"/>
    <w:rsid w:val="009D52BA"/>
    <w:rsid w:val="009E082D"/>
    <w:rsid w:val="009E3CEA"/>
    <w:rsid w:val="009E3D88"/>
    <w:rsid w:val="009E661C"/>
    <w:rsid w:val="009E6FCC"/>
    <w:rsid w:val="009F08C1"/>
    <w:rsid w:val="009F0E0F"/>
    <w:rsid w:val="009F2A91"/>
    <w:rsid w:val="009F3173"/>
    <w:rsid w:val="009F352F"/>
    <w:rsid w:val="009F41D8"/>
    <w:rsid w:val="00A00B1F"/>
    <w:rsid w:val="00A03233"/>
    <w:rsid w:val="00A04949"/>
    <w:rsid w:val="00A146AE"/>
    <w:rsid w:val="00A1497F"/>
    <w:rsid w:val="00A17C20"/>
    <w:rsid w:val="00A2348A"/>
    <w:rsid w:val="00A238A2"/>
    <w:rsid w:val="00A24EDA"/>
    <w:rsid w:val="00A25E84"/>
    <w:rsid w:val="00A30D03"/>
    <w:rsid w:val="00A31354"/>
    <w:rsid w:val="00A319FD"/>
    <w:rsid w:val="00A326C7"/>
    <w:rsid w:val="00A34B44"/>
    <w:rsid w:val="00A350E5"/>
    <w:rsid w:val="00A35A0D"/>
    <w:rsid w:val="00A374E8"/>
    <w:rsid w:val="00A37D34"/>
    <w:rsid w:val="00A40227"/>
    <w:rsid w:val="00A402C5"/>
    <w:rsid w:val="00A4103C"/>
    <w:rsid w:val="00A41E79"/>
    <w:rsid w:val="00A4401E"/>
    <w:rsid w:val="00A44E9C"/>
    <w:rsid w:val="00A453C1"/>
    <w:rsid w:val="00A46BE9"/>
    <w:rsid w:val="00A47339"/>
    <w:rsid w:val="00A559C4"/>
    <w:rsid w:val="00A56099"/>
    <w:rsid w:val="00A60BA9"/>
    <w:rsid w:val="00A62CD2"/>
    <w:rsid w:val="00A66958"/>
    <w:rsid w:val="00A673AC"/>
    <w:rsid w:val="00A6745A"/>
    <w:rsid w:val="00A71ECA"/>
    <w:rsid w:val="00A739E7"/>
    <w:rsid w:val="00A74758"/>
    <w:rsid w:val="00A74F67"/>
    <w:rsid w:val="00A7630C"/>
    <w:rsid w:val="00A76D60"/>
    <w:rsid w:val="00A81CBD"/>
    <w:rsid w:val="00A82B68"/>
    <w:rsid w:val="00A831C6"/>
    <w:rsid w:val="00A83620"/>
    <w:rsid w:val="00A83879"/>
    <w:rsid w:val="00A8774A"/>
    <w:rsid w:val="00A93405"/>
    <w:rsid w:val="00A94462"/>
    <w:rsid w:val="00A94AC7"/>
    <w:rsid w:val="00A954DA"/>
    <w:rsid w:val="00A95CEE"/>
    <w:rsid w:val="00AA087A"/>
    <w:rsid w:val="00AA5FF7"/>
    <w:rsid w:val="00AB2E92"/>
    <w:rsid w:val="00AB4A9D"/>
    <w:rsid w:val="00AB6AE4"/>
    <w:rsid w:val="00AB7C13"/>
    <w:rsid w:val="00AC5919"/>
    <w:rsid w:val="00AC5EAC"/>
    <w:rsid w:val="00AD150E"/>
    <w:rsid w:val="00AD1C77"/>
    <w:rsid w:val="00AD35BB"/>
    <w:rsid w:val="00AD6C10"/>
    <w:rsid w:val="00AE142A"/>
    <w:rsid w:val="00AE4689"/>
    <w:rsid w:val="00AE46D6"/>
    <w:rsid w:val="00AE57C3"/>
    <w:rsid w:val="00AE6649"/>
    <w:rsid w:val="00AE753A"/>
    <w:rsid w:val="00AF057D"/>
    <w:rsid w:val="00AF080D"/>
    <w:rsid w:val="00AF2A2F"/>
    <w:rsid w:val="00AF464C"/>
    <w:rsid w:val="00AF48A1"/>
    <w:rsid w:val="00AF7FFC"/>
    <w:rsid w:val="00B025EF"/>
    <w:rsid w:val="00B03B0F"/>
    <w:rsid w:val="00B057D0"/>
    <w:rsid w:val="00B1021E"/>
    <w:rsid w:val="00B118BC"/>
    <w:rsid w:val="00B13390"/>
    <w:rsid w:val="00B152C0"/>
    <w:rsid w:val="00B15704"/>
    <w:rsid w:val="00B16884"/>
    <w:rsid w:val="00B17135"/>
    <w:rsid w:val="00B17788"/>
    <w:rsid w:val="00B17EE7"/>
    <w:rsid w:val="00B21554"/>
    <w:rsid w:val="00B2233C"/>
    <w:rsid w:val="00B2467E"/>
    <w:rsid w:val="00B24DCA"/>
    <w:rsid w:val="00B26198"/>
    <w:rsid w:val="00B27954"/>
    <w:rsid w:val="00B30CC8"/>
    <w:rsid w:val="00B31919"/>
    <w:rsid w:val="00B31ECC"/>
    <w:rsid w:val="00B34724"/>
    <w:rsid w:val="00B40CE9"/>
    <w:rsid w:val="00B43753"/>
    <w:rsid w:val="00B43E2C"/>
    <w:rsid w:val="00B45FB2"/>
    <w:rsid w:val="00B4723B"/>
    <w:rsid w:val="00B51D01"/>
    <w:rsid w:val="00B54168"/>
    <w:rsid w:val="00B55FAC"/>
    <w:rsid w:val="00B57821"/>
    <w:rsid w:val="00B60BCB"/>
    <w:rsid w:val="00B620CD"/>
    <w:rsid w:val="00B62CCC"/>
    <w:rsid w:val="00B6383B"/>
    <w:rsid w:val="00B64442"/>
    <w:rsid w:val="00B64A18"/>
    <w:rsid w:val="00B6662F"/>
    <w:rsid w:val="00B751FD"/>
    <w:rsid w:val="00B83807"/>
    <w:rsid w:val="00B86C6A"/>
    <w:rsid w:val="00B926BA"/>
    <w:rsid w:val="00B93A1C"/>
    <w:rsid w:val="00B95428"/>
    <w:rsid w:val="00B97D97"/>
    <w:rsid w:val="00BA089F"/>
    <w:rsid w:val="00BA2E43"/>
    <w:rsid w:val="00BA344D"/>
    <w:rsid w:val="00BA37BA"/>
    <w:rsid w:val="00BA3EC2"/>
    <w:rsid w:val="00BA62CD"/>
    <w:rsid w:val="00BB03F2"/>
    <w:rsid w:val="00BB05A5"/>
    <w:rsid w:val="00BB1F11"/>
    <w:rsid w:val="00BB5112"/>
    <w:rsid w:val="00BB6049"/>
    <w:rsid w:val="00BB6B01"/>
    <w:rsid w:val="00BB7373"/>
    <w:rsid w:val="00BB74FB"/>
    <w:rsid w:val="00BC0595"/>
    <w:rsid w:val="00BC0725"/>
    <w:rsid w:val="00BC14B8"/>
    <w:rsid w:val="00BC2227"/>
    <w:rsid w:val="00BC3207"/>
    <w:rsid w:val="00BC322E"/>
    <w:rsid w:val="00BC478D"/>
    <w:rsid w:val="00BD0CC4"/>
    <w:rsid w:val="00BD132F"/>
    <w:rsid w:val="00BD47BF"/>
    <w:rsid w:val="00BD4CC1"/>
    <w:rsid w:val="00BD5848"/>
    <w:rsid w:val="00BD69BD"/>
    <w:rsid w:val="00BE0B58"/>
    <w:rsid w:val="00BE2C7F"/>
    <w:rsid w:val="00BE2FD6"/>
    <w:rsid w:val="00BF144C"/>
    <w:rsid w:val="00BF2123"/>
    <w:rsid w:val="00C0316A"/>
    <w:rsid w:val="00C032FF"/>
    <w:rsid w:val="00C037A8"/>
    <w:rsid w:val="00C03E91"/>
    <w:rsid w:val="00C05F9A"/>
    <w:rsid w:val="00C13343"/>
    <w:rsid w:val="00C136FE"/>
    <w:rsid w:val="00C14F26"/>
    <w:rsid w:val="00C213C0"/>
    <w:rsid w:val="00C2293B"/>
    <w:rsid w:val="00C22F82"/>
    <w:rsid w:val="00C2403F"/>
    <w:rsid w:val="00C246D3"/>
    <w:rsid w:val="00C25194"/>
    <w:rsid w:val="00C25774"/>
    <w:rsid w:val="00C33064"/>
    <w:rsid w:val="00C34E68"/>
    <w:rsid w:val="00C34F22"/>
    <w:rsid w:val="00C35657"/>
    <w:rsid w:val="00C35D16"/>
    <w:rsid w:val="00C35F2F"/>
    <w:rsid w:val="00C36056"/>
    <w:rsid w:val="00C40F0A"/>
    <w:rsid w:val="00C45552"/>
    <w:rsid w:val="00C46730"/>
    <w:rsid w:val="00C46B17"/>
    <w:rsid w:val="00C479AD"/>
    <w:rsid w:val="00C50C19"/>
    <w:rsid w:val="00C51F9F"/>
    <w:rsid w:val="00C52698"/>
    <w:rsid w:val="00C53A89"/>
    <w:rsid w:val="00C55138"/>
    <w:rsid w:val="00C55973"/>
    <w:rsid w:val="00C62425"/>
    <w:rsid w:val="00C64C91"/>
    <w:rsid w:val="00C66AC8"/>
    <w:rsid w:val="00C66D65"/>
    <w:rsid w:val="00C66FEB"/>
    <w:rsid w:val="00C715E4"/>
    <w:rsid w:val="00C753B5"/>
    <w:rsid w:val="00C8053E"/>
    <w:rsid w:val="00C81266"/>
    <w:rsid w:val="00C84C90"/>
    <w:rsid w:val="00C875EA"/>
    <w:rsid w:val="00C8778B"/>
    <w:rsid w:val="00C90085"/>
    <w:rsid w:val="00C93303"/>
    <w:rsid w:val="00C9371A"/>
    <w:rsid w:val="00C94243"/>
    <w:rsid w:val="00C96017"/>
    <w:rsid w:val="00CA0A7E"/>
    <w:rsid w:val="00CA176F"/>
    <w:rsid w:val="00CA464D"/>
    <w:rsid w:val="00CA4962"/>
    <w:rsid w:val="00CA58D9"/>
    <w:rsid w:val="00CA62E7"/>
    <w:rsid w:val="00CA6A34"/>
    <w:rsid w:val="00CA73A5"/>
    <w:rsid w:val="00CB50BE"/>
    <w:rsid w:val="00CB67C0"/>
    <w:rsid w:val="00CB6E6F"/>
    <w:rsid w:val="00CC2EB3"/>
    <w:rsid w:val="00CC3BE2"/>
    <w:rsid w:val="00CC508C"/>
    <w:rsid w:val="00CC593F"/>
    <w:rsid w:val="00CC69E9"/>
    <w:rsid w:val="00CC7605"/>
    <w:rsid w:val="00CD2546"/>
    <w:rsid w:val="00CD2A79"/>
    <w:rsid w:val="00CD300D"/>
    <w:rsid w:val="00CD3DAD"/>
    <w:rsid w:val="00CD5732"/>
    <w:rsid w:val="00CD59FA"/>
    <w:rsid w:val="00CD77FF"/>
    <w:rsid w:val="00CD7F13"/>
    <w:rsid w:val="00CE2277"/>
    <w:rsid w:val="00CE2377"/>
    <w:rsid w:val="00CE3AAF"/>
    <w:rsid w:val="00CE61D1"/>
    <w:rsid w:val="00CE68AB"/>
    <w:rsid w:val="00CF05B6"/>
    <w:rsid w:val="00CF0834"/>
    <w:rsid w:val="00CF309E"/>
    <w:rsid w:val="00D02F45"/>
    <w:rsid w:val="00D04BA4"/>
    <w:rsid w:val="00D1324C"/>
    <w:rsid w:val="00D16042"/>
    <w:rsid w:val="00D21426"/>
    <w:rsid w:val="00D2353A"/>
    <w:rsid w:val="00D24680"/>
    <w:rsid w:val="00D25234"/>
    <w:rsid w:val="00D262C0"/>
    <w:rsid w:val="00D27FD6"/>
    <w:rsid w:val="00D314D8"/>
    <w:rsid w:val="00D42A9C"/>
    <w:rsid w:val="00D46D59"/>
    <w:rsid w:val="00D472C8"/>
    <w:rsid w:val="00D502F6"/>
    <w:rsid w:val="00D5092A"/>
    <w:rsid w:val="00D51879"/>
    <w:rsid w:val="00D531E7"/>
    <w:rsid w:val="00D53E84"/>
    <w:rsid w:val="00D54618"/>
    <w:rsid w:val="00D55FD3"/>
    <w:rsid w:val="00D567F0"/>
    <w:rsid w:val="00D57F0A"/>
    <w:rsid w:val="00D60C99"/>
    <w:rsid w:val="00D60F09"/>
    <w:rsid w:val="00D61F93"/>
    <w:rsid w:val="00D62896"/>
    <w:rsid w:val="00D62E29"/>
    <w:rsid w:val="00D63A31"/>
    <w:rsid w:val="00D64457"/>
    <w:rsid w:val="00D6651D"/>
    <w:rsid w:val="00D67305"/>
    <w:rsid w:val="00D6791B"/>
    <w:rsid w:val="00D7315C"/>
    <w:rsid w:val="00D74B5F"/>
    <w:rsid w:val="00D74E21"/>
    <w:rsid w:val="00D75118"/>
    <w:rsid w:val="00D75DCC"/>
    <w:rsid w:val="00D760E1"/>
    <w:rsid w:val="00D778F9"/>
    <w:rsid w:val="00D8405A"/>
    <w:rsid w:val="00D8468E"/>
    <w:rsid w:val="00D848AE"/>
    <w:rsid w:val="00D8703E"/>
    <w:rsid w:val="00D87B0A"/>
    <w:rsid w:val="00D912B5"/>
    <w:rsid w:val="00D91CAD"/>
    <w:rsid w:val="00D92D20"/>
    <w:rsid w:val="00D943D4"/>
    <w:rsid w:val="00D96EB5"/>
    <w:rsid w:val="00D96FB5"/>
    <w:rsid w:val="00DA2AB6"/>
    <w:rsid w:val="00DA61E0"/>
    <w:rsid w:val="00DB175B"/>
    <w:rsid w:val="00DB20C1"/>
    <w:rsid w:val="00DB52EC"/>
    <w:rsid w:val="00DB7B3C"/>
    <w:rsid w:val="00DC0AED"/>
    <w:rsid w:val="00DC210C"/>
    <w:rsid w:val="00DC344E"/>
    <w:rsid w:val="00DC79FA"/>
    <w:rsid w:val="00DD092A"/>
    <w:rsid w:val="00DD0D6E"/>
    <w:rsid w:val="00DD1989"/>
    <w:rsid w:val="00DD299F"/>
    <w:rsid w:val="00DD713E"/>
    <w:rsid w:val="00DE02EA"/>
    <w:rsid w:val="00DE24BA"/>
    <w:rsid w:val="00DE4DF3"/>
    <w:rsid w:val="00DF01B4"/>
    <w:rsid w:val="00DF16A5"/>
    <w:rsid w:val="00DF29DA"/>
    <w:rsid w:val="00DF68AB"/>
    <w:rsid w:val="00DF6924"/>
    <w:rsid w:val="00DF71F6"/>
    <w:rsid w:val="00E00389"/>
    <w:rsid w:val="00E028AD"/>
    <w:rsid w:val="00E02BD7"/>
    <w:rsid w:val="00E037BD"/>
    <w:rsid w:val="00E06049"/>
    <w:rsid w:val="00E102A8"/>
    <w:rsid w:val="00E11DEF"/>
    <w:rsid w:val="00E16849"/>
    <w:rsid w:val="00E16F36"/>
    <w:rsid w:val="00E178B0"/>
    <w:rsid w:val="00E17EBF"/>
    <w:rsid w:val="00E17F3F"/>
    <w:rsid w:val="00E21757"/>
    <w:rsid w:val="00E320AE"/>
    <w:rsid w:val="00E32F05"/>
    <w:rsid w:val="00E34A86"/>
    <w:rsid w:val="00E36342"/>
    <w:rsid w:val="00E37681"/>
    <w:rsid w:val="00E42F51"/>
    <w:rsid w:val="00E4415B"/>
    <w:rsid w:val="00E443D4"/>
    <w:rsid w:val="00E522BD"/>
    <w:rsid w:val="00E52C6B"/>
    <w:rsid w:val="00E53008"/>
    <w:rsid w:val="00E531E0"/>
    <w:rsid w:val="00E53CD4"/>
    <w:rsid w:val="00E54287"/>
    <w:rsid w:val="00E55721"/>
    <w:rsid w:val="00E6107B"/>
    <w:rsid w:val="00E61761"/>
    <w:rsid w:val="00E621A4"/>
    <w:rsid w:val="00E621B6"/>
    <w:rsid w:val="00E62695"/>
    <w:rsid w:val="00E638DC"/>
    <w:rsid w:val="00E63B12"/>
    <w:rsid w:val="00E63F66"/>
    <w:rsid w:val="00E65D28"/>
    <w:rsid w:val="00E704C2"/>
    <w:rsid w:val="00E70DB4"/>
    <w:rsid w:val="00E70EA2"/>
    <w:rsid w:val="00E725E3"/>
    <w:rsid w:val="00E72BD1"/>
    <w:rsid w:val="00E72C5E"/>
    <w:rsid w:val="00E76D48"/>
    <w:rsid w:val="00E80D93"/>
    <w:rsid w:val="00E82DC6"/>
    <w:rsid w:val="00E84158"/>
    <w:rsid w:val="00E84A15"/>
    <w:rsid w:val="00E85757"/>
    <w:rsid w:val="00E85952"/>
    <w:rsid w:val="00E85DB6"/>
    <w:rsid w:val="00E864DC"/>
    <w:rsid w:val="00E87299"/>
    <w:rsid w:val="00E9080A"/>
    <w:rsid w:val="00E94218"/>
    <w:rsid w:val="00E967EB"/>
    <w:rsid w:val="00EA34BF"/>
    <w:rsid w:val="00EA3C0C"/>
    <w:rsid w:val="00EA6E4F"/>
    <w:rsid w:val="00EA75B8"/>
    <w:rsid w:val="00EB2621"/>
    <w:rsid w:val="00EB3D67"/>
    <w:rsid w:val="00EB4CE4"/>
    <w:rsid w:val="00EB5A01"/>
    <w:rsid w:val="00EC0B41"/>
    <w:rsid w:val="00EC0F07"/>
    <w:rsid w:val="00EC6A59"/>
    <w:rsid w:val="00EC78FC"/>
    <w:rsid w:val="00EC7A1A"/>
    <w:rsid w:val="00ED12D4"/>
    <w:rsid w:val="00ED1581"/>
    <w:rsid w:val="00ED2BE8"/>
    <w:rsid w:val="00ED4208"/>
    <w:rsid w:val="00ED47A9"/>
    <w:rsid w:val="00ED565E"/>
    <w:rsid w:val="00ED6055"/>
    <w:rsid w:val="00ED715F"/>
    <w:rsid w:val="00EE00A8"/>
    <w:rsid w:val="00EE1F32"/>
    <w:rsid w:val="00EE45A4"/>
    <w:rsid w:val="00EE4D8B"/>
    <w:rsid w:val="00EE57A1"/>
    <w:rsid w:val="00EE7E35"/>
    <w:rsid w:val="00EF04BA"/>
    <w:rsid w:val="00EF127D"/>
    <w:rsid w:val="00EF30B2"/>
    <w:rsid w:val="00EF3D60"/>
    <w:rsid w:val="00EF4046"/>
    <w:rsid w:val="00EF47D7"/>
    <w:rsid w:val="00F00DED"/>
    <w:rsid w:val="00F0119F"/>
    <w:rsid w:val="00F01401"/>
    <w:rsid w:val="00F049C3"/>
    <w:rsid w:val="00F069DA"/>
    <w:rsid w:val="00F0704F"/>
    <w:rsid w:val="00F11EDA"/>
    <w:rsid w:val="00F12D7E"/>
    <w:rsid w:val="00F13F18"/>
    <w:rsid w:val="00F14352"/>
    <w:rsid w:val="00F15F28"/>
    <w:rsid w:val="00F16815"/>
    <w:rsid w:val="00F17AC2"/>
    <w:rsid w:val="00F17F30"/>
    <w:rsid w:val="00F26577"/>
    <w:rsid w:val="00F26F54"/>
    <w:rsid w:val="00F30800"/>
    <w:rsid w:val="00F31FCA"/>
    <w:rsid w:val="00F339BF"/>
    <w:rsid w:val="00F34D28"/>
    <w:rsid w:val="00F36D62"/>
    <w:rsid w:val="00F41E39"/>
    <w:rsid w:val="00F42511"/>
    <w:rsid w:val="00F44338"/>
    <w:rsid w:val="00F501A8"/>
    <w:rsid w:val="00F50979"/>
    <w:rsid w:val="00F52B2A"/>
    <w:rsid w:val="00F57BE5"/>
    <w:rsid w:val="00F60668"/>
    <w:rsid w:val="00F62529"/>
    <w:rsid w:val="00F625A7"/>
    <w:rsid w:val="00F6357F"/>
    <w:rsid w:val="00F647D9"/>
    <w:rsid w:val="00F64961"/>
    <w:rsid w:val="00F664B2"/>
    <w:rsid w:val="00F671AE"/>
    <w:rsid w:val="00F70169"/>
    <w:rsid w:val="00F71063"/>
    <w:rsid w:val="00F71D5E"/>
    <w:rsid w:val="00F73A13"/>
    <w:rsid w:val="00F81551"/>
    <w:rsid w:val="00F8352B"/>
    <w:rsid w:val="00F85BCC"/>
    <w:rsid w:val="00F85CB8"/>
    <w:rsid w:val="00F86EAD"/>
    <w:rsid w:val="00F91706"/>
    <w:rsid w:val="00F917FE"/>
    <w:rsid w:val="00F92760"/>
    <w:rsid w:val="00F92A25"/>
    <w:rsid w:val="00F97473"/>
    <w:rsid w:val="00F9766C"/>
    <w:rsid w:val="00FA1247"/>
    <w:rsid w:val="00FA21D3"/>
    <w:rsid w:val="00FA23E8"/>
    <w:rsid w:val="00FA5ECA"/>
    <w:rsid w:val="00FA7FED"/>
    <w:rsid w:val="00FB0601"/>
    <w:rsid w:val="00FB18C1"/>
    <w:rsid w:val="00FB2AAA"/>
    <w:rsid w:val="00FB3C75"/>
    <w:rsid w:val="00FB3DE7"/>
    <w:rsid w:val="00FB64BE"/>
    <w:rsid w:val="00FC266F"/>
    <w:rsid w:val="00FC3A3A"/>
    <w:rsid w:val="00FC55E3"/>
    <w:rsid w:val="00FD27D7"/>
    <w:rsid w:val="00FD3DCF"/>
    <w:rsid w:val="00FD4963"/>
    <w:rsid w:val="00FD5871"/>
    <w:rsid w:val="00FD64DA"/>
    <w:rsid w:val="00FD73D0"/>
    <w:rsid w:val="00FD7464"/>
    <w:rsid w:val="00FD79CB"/>
    <w:rsid w:val="00FE0347"/>
    <w:rsid w:val="00FE08FC"/>
    <w:rsid w:val="00FE18F4"/>
    <w:rsid w:val="00FE20E5"/>
    <w:rsid w:val="00FE447B"/>
    <w:rsid w:val="00FE6061"/>
    <w:rsid w:val="00FE62B3"/>
    <w:rsid w:val="00FF035C"/>
    <w:rsid w:val="00FF176D"/>
    <w:rsid w:val="00FF45F7"/>
    <w:rsid w:val="00FF5012"/>
    <w:rsid w:val="00FF6952"/>
    <w:rsid w:val="00FF69F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6C8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92E"/>
    <w:rPr>
      <w:lang w:val="en-US" w:eastAsia="en-US"/>
    </w:rPr>
  </w:style>
  <w:style w:type="paragraph" w:styleId="Heading1">
    <w:name w:val="heading 1"/>
    <w:basedOn w:val="H1"/>
    <w:next w:val="Normal"/>
    <w:link w:val="Heading1Char"/>
    <w:uiPriority w:val="99"/>
    <w:qFormat/>
    <w:rsid w:val="00293908"/>
    <w:pPr>
      <w:jc w:val="center"/>
      <w:outlineLvl w:val="0"/>
    </w:pPr>
  </w:style>
  <w:style w:type="paragraph" w:styleId="Heading2">
    <w:name w:val="heading 2"/>
    <w:basedOn w:val="H2centred"/>
    <w:next w:val="Normal"/>
    <w:link w:val="Heading2Char"/>
    <w:uiPriority w:val="99"/>
    <w:qFormat/>
    <w:rsid w:val="00293908"/>
    <w:pPr>
      <w:outlineLvl w:val="1"/>
    </w:pPr>
  </w:style>
  <w:style w:type="paragraph" w:styleId="Heading3">
    <w:name w:val="heading 3"/>
    <w:basedOn w:val="H3"/>
    <w:next w:val="Normal"/>
    <w:link w:val="Heading3Char"/>
    <w:uiPriority w:val="99"/>
    <w:qFormat/>
    <w:rsid w:val="00293908"/>
    <w:pPr>
      <w:outlineLvl w:val="2"/>
    </w:pPr>
  </w:style>
  <w:style w:type="paragraph" w:styleId="Heading4">
    <w:name w:val="heading 4"/>
    <w:basedOn w:val="Normal"/>
    <w:next w:val="Normal"/>
    <w:link w:val="Heading4Char"/>
    <w:uiPriority w:val="99"/>
    <w:qFormat/>
    <w:rsid w:val="00E725E3"/>
    <w:pPr>
      <w:keepNext/>
      <w:ind w:left="-175"/>
      <w:outlineLvl w:val="3"/>
    </w:pPr>
    <w:rPr>
      <w:sz w:val="24"/>
      <w:szCs w:val="24"/>
    </w:rPr>
  </w:style>
  <w:style w:type="paragraph" w:styleId="Heading5">
    <w:name w:val="heading 5"/>
    <w:basedOn w:val="Normal"/>
    <w:next w:val="Normal"/>
    <w:link w:val="Heading5Char"/>
    <w:uiPriority w:val="99"/>
    <w:qFormat/>
    <w:rsid w:val="00E725E3"/>
    <w:pPr>
      <w:keepNext/>
      <w:ind w:left="1134" w:hanging="1134"/>
      <w:outlineLvl w:val="4"/>
    </w:pPr>
    <w:rPr>
      <w:sz w:val="24"/>
      <w:szCs w:val="24"/>
    </w:rPr>
  </w:style>
  <w:style w:type="paragraph" w:styleId="Heading6">
    <w:name w:val="heading 6"/>
    <w:basedOn w:val="Normal"/>
    <w:next w:val="Normal"/>
    <w:link w:val="Heading6Char"/>
    <w:uiPriority w:val="99"/>
    <w:qFormat/>
    <w:rsid w:val="00E725E3"/>
    <w:pPr>
      <w:keepNext/>
      <w:jc w:val="both"/>
      <w:outlineLvl w:val="5"/>
    </w:pPr>
    <w:rPr>
      <w:b/>
      <w:bCs/>
      <w:sz w:val="24"/>
      <w:szCs w:val="24"/>
    </w:rPr>
  </w:style>
  <w:style w:type="paragraph" w:styleId="Heading7">
    <w:name w:val="heading 7"/>
    <w:basedOn w:val="Normal"/>
    <w:next w:val="Normal"/>
    <w:link w:val="Heading7Char"/>
    <w:uiPriority w:val="9"/>
    <w:semiHidden/>
    <w:unhideWhenUsed/>
    <w:qFormat/>
    <w:rsid w:val="009D0948"/>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D094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094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93908"/>
    <w:rPr>
      <w:b/>
      <w:sz w:val="36"/>
      <w:szCs w:val="36"/>
      <w:lang w:val="en-US" w:eastAsia="en-US"/>
    </w:rPr>
  </w:style>
  <w:style w:type="character" w:customStyle="1" w:styleId="Heading2Char">
    <w:name w:val="Heading 2 Char"/>
    <w:link w:val="Heading2"/>
    <w:uiPriority w:val="99"/>
    <w:rsid w:val="00293908"/>
    <w:rPr>
      <w:b/>
      <w:sz w:val="25"/>
      <w:szCs w:val="25"/>
      <w:lang w:val="en-US" w:eastAsia="en-US"/>
    </w:rPr>
  </w:style>
  <w:style w:type="character" w:customStyle="1" w:styleId="Heading3Char">
    <w:name w:val="Heading 3 Char"/>
    <w:link w:val="Heading3"/>
    <w:uiPriority w:val="99"/>
    <w:rsid w:val="00293908"/>
    <w:rPr>
      <w:b/>
      <w:sz w:val="22"/>
      <w:szCs w:val="22"/>
      <w:lang w:val="en-US" w:eastAsia="en-US"/>
    </w:rPr>
  </w:style>
  <w:style w:type="character" w:customStyle="1" w:styleId="Heading4Char">
    <w:name w:val="Heading 4 Char"/>
    <w:link w:val="Heading4"/>
    <w:uiPriority w:val="9"/>
    <w:semiHidden/>
    <w:rsid w:val="00E725E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E725E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E725E3"/>
    <w:rPr>
      <w:rFonts w:ascii="Calibri" w:eastAsia="Times New Roman" w:hAnsi="Calibri" w:cs="Times New Roman"/>
      <w:b/>
      <w:bCs/>
      <w:lang w:val="en-US" w:eastAsia="en-US"/>
    </w:rPr>
  </w:style>
  <w:style w:type="paragraph" w:styleId="Title">
    <w:name w:val="Title"/>
    <w:basedOn w:val="Normal"/>
    <w:link w:val="TitleChar"/>
    <w:uiPriority w:val="99"/>
    <w:qFormat/>
    <w:rsid w:val="00E725E3"/>
    <w:pPr>
      <w:jc w:val="center"/>
    </w:pPr>
    <w:rPr>
      <w:i/>
      <w:iCs/>
      <w:sz w:val="24"/>
      <w:szCs w:val="24"/>
    </w:rPr>
  </w:style>
  <w:style w:type="character" w:customStyle="1" w:styleId="TitleChar">
    <w:name w:val="Title Char"/>
    <w:link w:val="Title"/>
    <w:uiPriority w:val="10"/>
    <w:rsid w:val="00E725E3"/>
    <w:rPr>
      <w:rFonts w:ascii="Cambria" w:eastAsia="Times New Roman" w:hAnsi="Cambria" w:cs="Times New Roman"/>
      <w:b/>
      <w:bCs/>
      <w:kern w:val="28"/>
      <w:sz w:val="32"/>
      <w:szCs w:val="32"/>
      <w:lang w:val="en-US" w:eastAsia="en-US"/>
    </w:rPr>
  </w:style>
  <w:style w:type="paragraph" w:styleId="BodyText">
    <w:name w:val="Body Text"/>
    <w:basedOn w:val="Normal"/>
    <w:link w:val="BodyTextChar"/>
    <w:uiPriority w:val="99"/>
    <w:rsid w:val="00E725E3"/>
    <w:pPr>
      <w:jc w:val="center"/>
    </w:pPr>
    <w:rPr>
      <w:b/>
      <w:bCs/>
      <w:sz w:val="24"/>
      <w:szCs w:val="24"/>
    </w:rPr>
  </w:style>
  <w:style w:type="character" w:customStyle="1" w:styleId="BodyTextChar">
    <w:name w:val="Body Text Char"/>
    <w:link w:val="BodyText"/>
    <w:uiPriority w:val="99"/>
    <w:semiHidden/>
    <w:rsid w:val="00E725E3"/>
    <w:rPr>
      <w:sz w:val="20"/>
      <w:szCs w:val="20"/>
      <w:lang w:val="en-US" w:eastAsia="en-US"/>
    </w:rPr>
  </w:style>
  <w:style w:type="paragraph" w:styleId="BodyTextIndent">
    <w:name w:val="Body Text Indent"/>
    <w:basedOn w:val="Normal"/>
    <w:link w:val="BodyTextIndentChar"/>
    <w:uiPriority w:val="99"/>
    <w:rsid w:val="00E725E3"/>
    <w:pPr>
      <w:ind w:left="1440"/>
      <w:jc w:val="both"/>
    </w:pPr>
    <w:rPr>
      <w:sz w:val="24"/>
      <w:szCs w:val="24"/>
    </w:rPr>
  </w:style>
  <w:style w:type="character" w:customStyle="1" w:styleId="BodyTextIndentChar">
    <w:name w:val="Body Text Indent Char"/>
    <w:link w:val="BodyTextIndent"/>
    <w:uiPriority w:val="99"/>
    <w:rsid w:val="00E725E3"/>
    <w:rPr>
      <w:sz w:val="20"/>
      <w:szCs w:val="20"/>
      <w:lang w:val="en-US" w:eastAsia="en-US"/>
    </w:rPr>
  </w:style>
  <w:style w:type="paragraph" w:styleId="Header">
    <w:name w:val="header"/>
    <w:basedOn w:val="Normal"/>
    <w:link w:val="HeaderChar"/>
    <w:uiPriority w:val="99"/>
    <w:rsid w:val="00E725E3"/>
    <w:pPr>
      <w:tabs>
        <w:tab w:val="center" w:pos="4153"/>
        <w:tab w:val="right" w:pos="8306"/>
      </w:tabs>
    </w:pPr>
  </w:style>
  <w:style w:type="character" w:customStyle="1" w:styleId="HeaderChar">
    <w:name w:val="Header Char"/>
    <w:link w:val="Header"/>
    <w:uiPriority w:val="99"/>
    <w:rsid w:val="00E725E3"/>
    <w:rPr>
      <w:sz w:val="20"/>
      <w:szCs w:val="20"/>
      <w:lang w:val="en-US" w:eastAsia="en-US"/>
    </w:rPr>
  </w:style>
  <w:style w:type="paragraph" w:styleId="Footer">
    <w:name w:val="footer"/>
    <w:basedOn w:val="Normal"/>
    <w:link w:val="FooterChar"/>
    <w:uiPriority w:val="99"/>
    <w:rsid w:val="00E725E3"/>
    <w:pPr>
      <w:tabs>
        <w:tab w:val="center" w:pos="4153"/>
        <w:tab w:val="right" w:pos="8306"/>
      </w:tabs>
    </w:pPr>
  </w:style>
  <w:style w:type="character" w:customStyle="1" w:styleId="FooterChar">
    <w:name w:val="Footer Char"/>
    <w:link w:val="Footer"/>
    <w:uiPriority w:val="99"/>
    <w:rsid w:val="00E725E3"/>
    <w:rPr>
      <w:sz w:val="20"/>
      <w:szCs w:val="20"/>
      <w:lang w:val="en-US" w:eastAsia="en-US"/>
    </w:rPr>
  </w:style>
  <w:style w:type="character" w:styleId="PageNumber">
    <w:name w:val="page number"/>
    <w:basedOn w:val="DefaultParagraphFont"/>
    <w:uiPriority w:val="99"/>
    <w:rsid w:val="00E725E3"/>
  </w:style>
  <w:style w:type="paragraph" w:styleId="BalloonText">
    <w:name w:val="Balloon Text"/>
    <w:basedOn w:val="Normal"/>
    <w:link w:val="BalloonTextChar"/>
    <w:uiPriority w:val="99"/>
    <w:semiHidden/>
    <w:rsid w:val="00E725E3"/>
    <w:rPr>
      <w:rFonts w:ascii="Tahoma" w:hAnsi="Tahoma" w:cs="Tahoma"/>
      <w:sz w:val="16"/>
      <w:szCs w:val="16"/>
    </w:rPr>
  </w:style>
  <w:style w:type="character" w:customStyle="1" w:styleId="BalloonTextChar">
    <w:name w:val="Balloon Text Char"/>
    <w:link w:val="BalloonText"/>
    <w:uiPriority w:val="99"/>
    <w:semiHidden/>
    <w:rsid w:val="00E725E3"/>
    <w:rPr>
      <w:rFonts w:ascii="Tahoma" w:hAnsi="Tahoma" w:cs="Tahoma"/>
      <w:sz w:val="16"/>
      <w:szCs w:val="16"/>
      <w:lang w:val="en-US" w:eastAsia="en-US"/>
    </w:rPr>
  </w:style>
  <w:style w:type="paragraph" w:styleId="BodyTextIndent2">
    <w:name w:val="Body Text Indent 2"/>
    <w:basedOn w:val="Normal"/>
    <w:link w:val="BodyTextIndent2Char"/>
    <w:uiPriority w:val="99"/>
    <w:rsid w:val="00E725E3"/>
    <w:pPr>
      <w:ind w:left="1134" w:hanging="1134"/>
    </w:pPr>
    <w:rPr>
      <w:sz w:val="22"/>
      <w:szCs w:val="22"/>
    </w:rPr>
  </w:style>
  <w:style w:type="character" w:customStyle="1" w:styleId="BodyTextIndent2Char">
    <w:name w:val="Body Text Indent 2 Char"/>
    <w:link w:val="BodyTextIndent2"/>
    <w:uiPriority w:val="99"/>
    <w:semiHidden/>
    <w:rsid w:val="00E725E3"/>
    <w:rPr>
      <w:sz w:val="20"/>
      <w:szCs w:val="20"/>
      <w:lang w:val="en-US" w:eastAsia="en-US"/>
    </w:rPr>
  </w:style>
  <w:style w:type="paragraph" w:styleId="BodyTextIndent3">
    <w:name w:val="Body Text Indent 3"/>
    <w:basedOn w:val="Normal"/>
    <w:link w:val="BodyTextIndent3Char"/>
    <w:uiPriority w:val="99"/>
    <w:rsid w:val="00E725E3"/>
    <w:pPr>
      <w:spacing w:line="480" w:lineRule="auto"/>
      <w:ind w:left="720" w:hanging="720"/>
      <w:jc w:val="both"/>
    </w:pPr>
    <w:rPr>
      <w:lang w:val="en-AU"/>
    </w:rPr>
  </w:style>
  <w:style w:type="character" w:customStyle="1" w:styleId="BodyTextIndent3Char">
    <w:name w:val="Body Text Indent 3 Char"/>
    <w:link w:val="BodyTextIndent3"/>
    <w:uiPriority w:val="99"/>
    <w:semiHidden/>
    <w:rsid w:val="00E725E3"/>
    <w:rPr>
      <w:sz w:val="16"/>
      <w:szCs w:val="16"/>
      <w:lang w:val="en-US" w:eastAsia="en-US"/>
    </w:rPr>
  </w:style>
  <w:style w:type="paragraph" w:styleId="Subtitle">
    <w:name w:val="Subtitle"/>
    <w:basedOn w:val="Normal"/>
    <w:link w:val="SubtitleChar"/>
    <w:uiPriority w:val="99"/>
    <w:qFormat/>
    <w:rsid w:val="00E725E3"/>
    <w:pPr>
      <w:jc w:val="center"/>
    </w:pPr>
    <w:rPr>
      <w:b/>
      <w:bCs/>
      <w:sz w:val="24"/>
      <w:szCs w:val="24"/>
      <w:u w:val="single"/>
    </w:rPr>
  </w:style>
  <w:style w:type="character" w:customStyle="1" w:styleId="SubtitleChar">
    <w:name w:val="Subtitle Char"/>
    <w:link w:val="Subtitle"/>
    <w:uiPriority w:val="11"/>
    <w:rsid w:val="00E725E3"/>
    <w:rPr>
      <w:rFonts w:ascii="Cambria" w:eastAsia="Times New Roman" w:hAnsi="Cambria" w:cs="Times New Roman"/>
      <w:sz w:val="24"/>
      <w:szCs w:val="24"/>
      <w:lang w:val="en-US" w:eastAsia="en-US"/>
    </w:rPr>
  </w:style>
  <w:style w:type="paragraph" w:styleId="ListParagraph">
    <w:name w:val="List Paragraph"/>
    <w:basedOn w:val="Normal"/>
    <w:uiPriority w:val="34"/>
    <w:qFormat/>
    <w:rsid w:val="00E80D93"/>
    <w:pPr>
      <w:ind w:left="720"/>
    </w:pPr>
  </w:style>
  <w:style w:type="character" w:styleId="CommentReference">
    <w:name w:val="annotation reference"/>
    <w:uiPriority w:val="99"/>
    <w:semiHidden/>
    <w:unhideWhenUsed/>
    <w:rsid w:val="00032056"/>
    <w:rPr>
      <w:sz w:val="16"/>
      <w:szCs w:val="16"/>
    </w:rPr>
  </w:style>
  <w:style w:type="paragraph" w:styleId="CommentText">
    <w:name w:val="annotation text"/>
    <w:basedOn w:val="Normal"/>
    <w:link w:val="CommentTextChar"/>
    <w:uiPriority w:val="99"/>
    <w:semiHidden/>
    <w:unhideWhenUsed/>
    <w:rsid w:val="00032056"/>
  </w:style>
  <w:style w:type="character" w:customStyle="1" w:styleId="CommentTextChar">
    <w:name w:val="Comment Text Char"/>
    <w:link w:val="CommentText"/>
    <w:uiPriority w:val="99"/>
    <w:semiHidden/>
    <w:rsid w:val="00032056"/>
    <w:rPr>
      <w:lang w:val="en-US" w:eastAsia="en-US"/>
    </w:rPr>
  </w:style>
  <w:style w:type="paragraph" w:styleId="CommentSubject">
    <w:name w:val="annotation subject"/>
    <w:basedOn w:val="CommentText"/>
    <w:next w:val="CommentText"/>
    <w:link w:val="CommentSubjectChar"/>
    <w:uiPriority w:val="99"/>
    <w:semiHidden/>
    <w:unhideWhenUsed/>
    <w:rsid w:val="00032056"/>
    <w:rPr>
      <w:b/>
      <w:bCs/>
    </w:rPr>
  </w:style>
  <w:style w:type="character" w:customStyle="1" w:styleId="CommentSubjectChar">
    <w:name w:val="Comment Subject Char"/>
    <w:link w:val="CommentSubject"/>
    <w:uiPriority w:val="99"/>
    <w:semiHidden/>
    <w:rsid w:val="00032056"/>
    <w:rPr>
      <w:b/>
      <w:bCs/>
      <w:lang w:val="en-US" w:eastAsia="en-US"/>
    </w:rPr>
  </w:style>
  <w:style w:type="paragraph" w:styleId="Revision">
    <w:name w:val="Revision"/>
    <w:hidden/>
    <w:uiPriority w:val="99"/>
    <w:semiHidden/>
    <w:rsid w:val="00BE0B58"/>
    <w:rPr>
      <w:lang w:val="en-US" w:eastAsia="en-US"/>
    </w:rPr>
  </w:style>
  <w:style w:type="paragraph" w:customStyle="1" w:styleId="Style10">
    <w:name w:val="Style10"/>
    <w:basedOn w:val="Title"/>
    <w:link w:val="Style10Char"/>
    <w:qFormat/>
    <w:rsid w:val="009E661C"/>
    <w:rPr>
      <w:b/>
      <w:bCs/>
      <w:i w:val="0"/>
      <w:iCs w:val="0"/>
    </w:rPr>
  </w:style>
  <w:style w:type="paragraph" w:customStyle="1" w:styleId="bodytextText">
    <w:name w:val="body text (Text)"/>
    <w:basedOn w:val="Normal"/>
    <w:uiPriority w:val="99"/>
    <w:rsid w:val="00290052"/>
    <w:pPr>
      <w:widowControl w:val="0"/>
      <w:suppressAutoHyphens/>
      <w:autoSpaceDE w:val="0"/>
      <w:autoSpaceDN w:val="0"/>
      <w:adjustRightInd w:val="0"/>
      <w:spacing w:after="170" w:line="240" w:lineRule="atLeast"/>
      <w:ind w:left="709" w:hanging="7"/>
      <w:textAlignment w:val="baseline"/>
    </w:pPr>
    <w:rPr>
      <w:rFonts w:ascii="TimesNewRomanPS-ItalicMT" w:hAnsi="TimesNewRomanPS-ItalicMT" w:cs="TimesNewRomanPS-ItalicMT"/>
      <w:i/>
      <w:iCs/>
      <w:color w:val="000000"/>
      <w:lang w:val="en-AU"/>
    </w:rPr>
  </w:style>
  <w:style w:type="character" w:customStyle="1" w:styleId="Style10Char">
    <w:name w:val="Style10 Char"/>
    <w:link w:val="Style10"/>
    <w:rsid w:val="009E661C"/>
    <w:rPr>
      <w:rFonts w:ascii="Cambria" w:eastAsia="Times New Roman" w:hAnsi="Cambria" w:cs="Times New Roman"/>
      <w:b/>
      <w:bCs/>
      <w:kern w:val="28"/>
      <w:sz w:val="24"/>
      <w:szCs w:val="24"/>
      <w:lang w:val="en-US" w:eastAsia="en-US"/>
    </w:rPr>
  </w:style>
  <w:style w:type="paragraph" w:customStyle="1" w:styleId="BodytextnoindentText">
    <w:name w:val="Body text no indent (Text)"/>
    <w:basedOn w:val="bodytextText"/>
    <w:uiPriority w:val="99"/>
    <w:rsid w:val="00290052"/>
    <w:pPr>
      <w:ind w:left="0" w:firstLine="0"/>
    </w:pPr>
  </w:style>
  <w:style w:type="paragraph" w:customStyle="1" w:styleId="Body">
    <w:name w:val="Body"/>
    <w:basedOn w:val="Normal"/>
    <w:link w:val="BodyChar"/>
    <w:qFormat/>
    <w:rsid w:val="00B34724"/>
    <w:pPr>
      <w:spacing w:after="120"/>
    </w:pPr>
    <w:rPr>
      <w:sz w:val="22"/>
      <w:szCs w:val="22"/>
    </w:rPr>
  </w:style>
  <w:style w:type="paragraph" w:customStyle="1" w:styleId="H1">
    <w:name w:val="H1"/>
    <w:basedOn w:val="Body"/>
    <w:link w:val="H1Char"/>
    <w:qFormat/>
    <w:rsid w:val="00B34724"/>
    <w:pPr>
      <w:spacing w:after="240"/>
    </w:pPr>
    <w:rPr>
      <w:b/>
      <w:sz w:val="36"/>
      <w:szCs w:val="36"/>
    </w:rPr>
  </w:style>
  <w:style w:type="character" w:customStyle="1" w:styleId="BodyChar">
    <w:name w:val="Body Char"/>
    <w:link w:val="Body"/>
    <w:rsid w:val="00B34724"/>
    <w:rPr>
      <w:sz w:val="22"/>
      <w:szCs w:val="22"/>
      <w:lang w:val="en-US" w:eastAsia="en-US"/>
    </w:rPr>
  </w:style>
  <w:style w:type="paragraph" w:customStyle="1" w:styleId="H2">
    <w:name w:val="H2"/>
    <w:basedOn w:val="Body"/>
    <w:link w:val="H2Char"/>
    <w:qFormat/>
    <w:rsid w:val="00563560"/>
    <w:pPr>
      <w:spacing w:before="240"/>
    </w:pPr>
    <w:rPr>
      <w:b/>
      <w:sz w:val="28"/>
      <w:szCs w:val="28"/>
    </w:rPr>
  </w:style>
  <w:style w:type="character" w:customStyle="1" w:styleId="H1Char">
    <w:name w:val="H1 Char"/>
    <w:link w:val="H1"/>
    <w:rsid w:val="00B34724"/>
    <w:rPr>
      <w:b/>
      <w:sz w:val="36"/>
      <w:szCs w:val="36"/>
      <w:lang w:val="en-US" w:eastAsia="en-US"/>
    </w:rPr>
  </w:style>
  <w:style w:type="paragraph" w:customStyle="1" w:styleId="Copyright">
    <w:name w:val="Copyright"/>
    <w:basedOn w:val="Body"/>
    <w:link w:val="CopyrightChar"/>
    <w:qFormat/>
    <w:rsid w:val="007B7F41"/>
    <w:rPr>
      <w:sz w:val="18"/>
      <w:szCs w:val="18"/>
    </w:rPr>
  </w:style>
  <w:style w:type="character" w:customStyle="1" w:styleId="H2Char">
    <w:name w:val="H2 Char"/>
    <w:link w:val="H2"/>
    <w:rsid w:val="00563560"/>
    <w:rPr>
      <w:b/>
      <w:sz w:val="28"/>
      <w:szCs w:val="28"/>
      <w:lang w:val="en-US" w:eastAsia="en-US"/>
    </w:rPr>
  </w:style>
  <w:style w:type="character" w:styleId="Hyperlink">
    <w:name w:val="Hyperlink"/>
    <w:uiPriority w:val="99"/>
    <w:unhideWhenUsed/>
    <w:rsid w:val="00B34724"/>
    <w:rPr>
      <w:color w:val="0563C1"/>
      <w:u w:val="single"/>
    </w:rPr>
  </w:style>
  <w:style w:type="character" w:customStyle="1" w:styleId="CopyrightChar">
    <w:name w:val="Copyright Char"/>
    <w:link w:val="Copyright"/>
    <w:rsid w:val="007B7F41"/>
    <w:rPr>
      <w:sz w:val="18"/>
      <w:szCs w:val="18"/>
      <w:lang w:val="en-US" w:eastAsia="en-US"/>
    </w:rPr>
  </w:style>
  <w:style w:type="paragraph" w:customStyle="1" w:styleId="Body2">
    <w:name w:val="Body_2"/>
    <w:basedOn w:val="Body"/>
    <w:link w:val="Body2Char"/>
    <w:qFormat/>
    <w:rsid w:val="00563560"/>
    <w:pPr>
      <w:numPr>
        <w:numId w:val="1"/>
      </w:numPr>
    </w:pPr>
  </w:style>
  <w:style w:type="paragraph" w:customStyle="1" w:styleId="H3">
    <w:name w:val="H3"/>
    <w:basedOn w:val="H2"/>
    <w:link w:val="H3Char"/>
    <w:qFormat/>
    <w:rsid w:val="00235676"/>
    <w:pPr>
      <w:spacing w:before="360"/>
    </w:pPr>
    <w:rPr>
      <w:sz w:val="22"/>
      <w:szCs w:val="22"/>
    </w:rPr>
  </w:style>
  <w:style w:type="character" w:customStyle="1" w:styleId="Body2Char">
    <w:name w:val="Body_2 Char"/>
    <w:basedOn w:val="BodyChar"/>
    <w:link w:val="Body2"/>
    <w:rsid w:val="00563560"/>
    <w:rPr>
      <w:sz w:val="22"/>
      <w:szCs w:val="22"/>
      <w:lang w:val="en-US" w:eastAsia="en-US"/>
    </w:rPr>
  </w:style>
  <w:style w:type="table" w:styleId="TableGrid">
    <w:name w:val="Table Grid"/>
    <w:basedOn w:val="TableNormal"/>
    <w:uiPriority w:val="59"/>
    <w:rsid w:val="00365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Char">
    <w:name w:val="H3 Char"/>
    <w:basedOn w:val="H2Char"/>
    <w:link w:val="H3"/>
    <w:rsid w:val="00235676"/>
    <w:rPr>
      <w:b/>
      <w:sz w:val="22"/>
      <w:szCs w:val="22"/>
      <w:lang w:val="en-US" w:eastAsia="en-US"/>
    </w:rPr>
  </w:style>
  <w:style w:type="paragraph" w:customStyle="1" w:styleId="Tabletext">
    <w:name w:val="Table_text"/>
    <w:basedOn w:val="Body"/>
    <w:link w:val="TabletextChar"/>
    <w:qFormat/>
    <w:rsid w:val="0036523B"/>
    <w:pPr>
      <w:spacing w:before="120"/>
    </w:pPr>
    <w:rPr>
      <w:sz w:val="18"/>
      <w:szCs w:val="18"/>
    </w:rPr>
  </w:style>
  <w:style w:type="paragraph" w:customStyle="1" w:styleId="TableHead">
    <w:name w:val="Table_Head"/>
    <w:basedOn w:val="Tabletext"/>
    <w:link w:val="TableHeadChar"/>
    <w:qFormat/>
    <w:rsid w:val="0036523B"/>
    <w:rPr>
      <w:b/>
    </w:rPr>
  </w:style>
  <w:style w:type="character" w:customStyle="1" w:styleId="TabletextChar">
    <w:name w:val="Table_text Char"/>
    <w:basedOn w:val="BodyChar"/>
    <w:link w:val="Tabletext"/>
    <w:rsid w:val="0036523B"/>
    <w:rPr>
      <w:sz w:val="18"/>
      <w:szCs w:val="18"/>
      <w:lang w:val="en-US" w:eastAsia="en-US"/>
    </w:rPr>
  </w:style>
  <w:style w:type="character" w:customStyle="1" w:styleId="TableHeadChar">
    <w:name w:val="Table_Head Char"/>
    <w:basedOn w:val="TabletextChar"/>
    <w:link w:val="TableHead"/>
    <w:rsid w:val="0036523B"/>
    <w:rPr>
      <w:b/>
      <w:sz w:val="18"/>
      <w:szCs w:val="18"/>
      <w:lang w:val="en-US" w:eastAsia="en-US"/>
    </w:rPr>
  </w:style>
  <w:style w:type="paragraph" w:styleId="TOC1">
    <w:name w:val="toc 1"/>
    <w:basedOn w:val="Normal"/>
    <w:next w:val="Normal"/>
    <w:autoRedefine/>
    <w:uiPriority w:val="39"/>
    <w:unhideWhenUsed/>
    <w:rsid w:val="003E5FC0"/>
    <w:pPr>
      <w:tabs>
        <w:tab w:val="right" w:leader="dot" w:pos="7088"/>
        <w:tab w:val="right" w:pos="8777"/>
        <w:tab w:val="right" w:leader="dot" w:pos="9111"/>
      </w:tabs>
      <w:spacing w:before="240" w:after="100"/>
    </w:pPr>
    <w:rPr>
      <w:b/>
      <w:noProof/>
    </w:rPr>
  </w:style>
  <w:style w:type="paragraph" w:styleId="TOC2">
    <w:name w:val="toc 2"/>
    <w:basedOn w:val="Normal"/>
    <w:next w:val="Normal"/>
    <w:autoRedefine/>
    <w:uiPriority w:val="39"/>
    <w:unhideWhenUsed/>
    <w:rsid w:val="006A4092"/>
    <w:pPr>
      <w:tabs>
        <w:tab w:val="right" w:leader="dot" w:pos="7088"/>
        <w:tab w:val="right" w:leader="dot" w:pos="8778"/>
      </w:tabs>
      <w:spacing w:after="100"/>
      <w:ind w:left="200"/>
    </w:pPr>
    <w:rPr>
      <w:noProof/>
    </w:rPr>
  </w:style>
  <w:style w:type="paragraph" w:styleId="TOC3">
    <w:name w:val="toc 3"/>
    <w:basedOn w:val="Normal"/>
    <w:next w:val="Normal"/>
    <w:autoRedefine/>
    <w:uiPriority w:val="39"/>
    <w:unhideWhenUsed/>
    <w:rsid w:val="003E5FC0"/>
    <w:pPr>
      <w:tabs>
        <w:tab w:val="right" w:leader="dot" w:pos="7088"/>
        <w:tab w:val="right" w:leader="dot" w:pos="8778"/>
      </w:tabs>
      <w:spacing w:after="100"/>
      <w:ind w:left="720"/>
    </w:pPr>
  </w:style>
  <w:style w:type="paragraph" w:customStyle="1" w:styleId="Body3">
    <w:name w:val="Body_3"/>
    <w:basedOn w:val="Normal"/>
    <w:rsid w:val="002A73EC"/>
    <w:pPr>
      <w:spacing w:before="100" w:beforeAutospacing="1" w:after="100" w:afterAutospacing="1"/>
    </w:pPr>
    <w:rPr>
      <w:sz w:val="24"/>
      <w:szCs w:val="24"/>
      <w:lang w:val="en-AU" w:eastAsia="en-AU"/>
    </w:rPr>
  </w:style>
  <w:style w:type="paragraph" w:customStyle="1" w:styleId="Body4">
    <w:name w:val="Body_4"/>
    <w:basedOn w:val="Body"/>
    <w:link w:val="Body4Char"/>
    <w:rsid w:val="002A73EC"/>
    <w:pPr>
      <w:spacing w:before="100" w:beforeAutospacing="1" w:after="100" w:afterAutospacing="1"/>
    </w:pPr>
    <w:rPr>
      <w:sz w:val="24"/>
      <w:szCs w:val="24"/>
      <w:lang w:val="en-AU" w:eastAsia="en-AU"/>
    </w:rPr>
  </w:style>
  <w:style w:type="paragraph" w:customStyle="1" w:styleId="Body5">
    <w:name w:val="Body_5"/>
    <w:basedOn w:val="Body"/>
    <w:link w:val="Body5Char"/>
    <w:rsid w:val="002A73EC"/>
    <w:pPr>
      <w:spacing w:before="100" w:beforeAutospacing="1" w:after="100" w:afterAutospacing="1"/>
    </w:pPr>
    <w:rPr>
      <w:sz w:val="24"/>
      <w:szCs w:val="24"/>
      <w:lang w:val="en-AU" w:eastAsia="en-AU"/>
    </w:rPr>
  </w:style>
  <w:style w:type="paragraph" w:customStyle="1" w:styleId="Copyrighthead">
    <w:name w:val="Copyright_head"/>
    <w:basedOn w:val="Copyright"/>
    <w:link w:val="CopyrightheadChar"/>
    <w:qFormat/>
    <w:rsid w:val="007B7F41"/>
    <w:rPr>
      <w:rFonts w:ascii="Calibri" w:eastAsia="Calibri" w:hAnsi="Calibri"/>
      <w:b/>
      <w:sz w:val="20"/>
      <w:szCs w:val="21"/>
    </w:rPr>
  </w:style>
  <w:style w:type="paragraph" w:customStyle="1" w:styleId="H2centred">
    <w:name w:val="H2_centred"/>
    <w:basedOn w:val="H1"/>
    <w:link w:val="H2centredChar"/>
    <w:qFormat/>
    <w:rsid w:val="000268E9"/>
    <w:pPr>
      <w:jc w:val="center"/>
    </w:pPr>
    <w:rPr>
      <w:sz w:val="25"/>
      <w:szCs w:val="25"/>
    </w:rPr>
  </w:style>
  <w:style w:type="character" w:customStyle="1" w:styleId="CopyrightheadChar">
    <w:name w:val="Copyright_head Char"/>
    <w:basedOn w:val="CopyrightChar"/>
    <w:link w:val="Copyrighthead"/>
    <w:rsid w:val="007B7F41"/>
    <w:rPr>
      <w:rFonts w:ascii="Calibri" w:eastAsia="Calibri" w:hAnsi="Calibri"/>
      <w:b/>
      <w:sz w:val="18"/>
      <w:szCs w:val="21"/>
      <w:lang w:val="en-US" w:eastAsia="en-US"/>
    </w:rPr>
  </w:style>
  <w:style w:type="paragraph" w:customStyle="1" w:styleId="H3centred">
    <w:name w:val="H3_centred"/>
    <w:basedOn w:val="Normal"/>
    <w:link w:val="H3centredChar"/>
    <w:qFormat/>
    <w:rsid w:val="00B83807"/>
    <w:pPr>
      <w:jc w:val="center"/>
    </w:pPr>
    <w:rPr>
      <w:b/>
    </w:rPr>
  </w:style>
  <w:style w:type="character" w:customStyle="1" w:styleId="H2centredChar">
    <w:name w:val="H2_centred Char"/>
    <w:basedOn w:val="H1Char"/>
    <w:link w:val="H2centred"/>
    <w:rsid w:val="000268E9"/>
    <w:rPr>
      <w:b/>
      <w:sz w:val="25"/>
      <w:szCs w:val="25"/>
      <w:lang w:val="en-US" w:eastAsia="en-US"/>
    </w:rPr>
  </w:style>
  <w:style w:type="character" w:customStyle="1" w:styleId="Body4Char">
    <w:name w:val="Body_4 Char"/>
    <w:basedOn w:val="BodyChar"/>
    <w:link w:val="Body4"/>
    <w:rsid w:val="00FE447B"/>
    <w:rPr>
      <w:sz w:val="24"/>
      <w:szCs w:val="24"/>
      <w:lang w:val="en-US" w:eastAsia="en-US"/>
    </w:rPr>
  </w:style>
  <w:style w:type="character" w:customStyle="1" w:styleId="H3centredChar">
    <w:name w:val="H3_centred Char"/>
    <w:basedOn w:val="DefaultParagraphFont"/>
    <w:link w:val="H3centred"/>
    <w:rsid w:val="00B83807"/>
    <w:rPr>
      <w:b/>
      <w:lang w:val="en-US" w:eastAsia="en-US"/>
    </w:rPr>
  </w:style>
  <w:style w:type="paragraph" w:styleId="TOC9">
    <w:name w:val="toc 9"/>
    <w:basedOn w:val="Normal"/>
    <w:next w:val="Normal"/>
    <w:autoRedefine/>
    <w:uiPriority w:val="39"/>
    <w:semiHidden/>
    <w:unhideWhenUsed/>
    <w:rsid w:val="0073673A"/>
    <w:pPr>
      <w:spacing w:after="100"/>
      <w:ind w:left="1600"/>
    </w:pPr>
  </w:style>
  <w:style w:type="character" w:customStyle="1" w:styleId="Body5Char">
    <w:name w:val="Body_5 Char"/>
    <w:basedOn w:val="BodyChar"/>
    <w:link w:val="Body5"/>
    <w:rsid w:val="00FE447B"/>
    <w:rPr>
      <w:sz w:val="24"/>
      <w:szCs w:val="24"/>
      <w:lang w:val="en-US" w:eastAsia="en-US"/>
    </w:rPr>
  </w:style>
  <w:style w:type="paragraph" w:styleId="TOCHeading">
    <w:name w:val="TOC Heading"/>
    <w:basedOn w:val="Heading1"/>
    <w:next w:val="Normal"/>
    <w:uiPriority w:val="39"/>
    <w:unhideWhenUsed/>
    <w:qFormat/>
    <w:rsid w:val="00D61F93"/>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customStyle="1" w:styleId="Titlepagedetails">
    <w:name w:val="Title page details"/>
    <w:basedOn w:val="Body"/>
    <w:link w:val="TitlepagedetailsChar"/>
    <w:qFormat/>
    <w:rsid w:val="00BB03F2"/>
    <w:pPr>
      <w:spacing w:before="4400"/>
      <w:jc w:val="right"/>
    </w:pPr>
  </w:style>
  <w:style w:type="character" w:customStyle="1" w:styleId="TitlepagedetailsChar">
    <w:name w:val="Title page details Char"/>
    <w:basedOn w:val="BodyChar"/>
    <w:link w:val="Titlepagedetails"/>
    <w:rsid w:val="00BB03F2"/>
    <w:rPr>
      <w:sz w:val="22"/>
      <w:szCs w:val="22"/>
      <w:lang w:val="en-US" w:eastAsia="en-US"/>
    </w:rPr>
  </w:style>
  <w:style w:type="character" w:styleId="FollowedHyperlink">
    <w:name w:val="FollowedHyperlink"/>
    <w:basedOn w:val="DefaultParagraphFont"/>
    <w:uiPriority w:val="99"/>
    <w:semiHidden/>
    <w:unhideWhenUsed/>
    <w:rsid w:val="003148B1"/>
    <w:rPr>
      <w:color w:val="954F72" w:themeColor="followedHyperlink"/>
      <w:u w:val="single"/>
    </w:rPr>
  </w:style>
  <w:style w:type="paragraph" w:styleId="Bibliography">
    <w:name w:val="Bibliography"/>
    <w:basedOn w:val="Normal"/>
    <w:next w:val="Normal"/>
    <w:uiPriority w:val="37"/>
    <w:semiHidden/>
    <w:unhideWhenUsed/>
    <w:rsid w:val="009D0948"/>
  </w:style>
  <w:style w:type="paragraph" w:styleId="BlockText">
    <w:name w:val="Block Text"/>
    <w:basedOn w:val="Normal"/>
    <w:uiPriority w:val="99"/>
    <w:semiHidden/>
    <w:unhideWhenUsed/>
    <w:rsid w:val="009D094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uiPriority w:val="99"/>
    <w:semiHidden/>
    <w:unhideWhenUsed/>
    <w:rsid w:val="009D0948"/>
    <w:pPr>
      <w:spacing w:after="120" w:line="480" w:lineRule="auto"/>
    </w:pPr>
  </w:style>
  <w:style w:type="character" w:customStyle="1" w:styleId="BodyText2Char">
    <w:name w:val="Body Text 2 Char"/>
    <w:basedOn w:val="DefaultParagraphFont"/>
    <w:link w:val="BodyText2"/>
    <w:uiPriority w:val="99"/>
    <w:semiHidden/>
    <w:rsid w:val="009D0948"/>
    <w:rPr>
      <w:lang w:val="en-US" w:eastAsia="en-US"/>
    </w:rPr>
  </w:style>
  <w:style w:type="paragraph" w:styleId="BodyText3">
    <w:name w:val="Body Text 3"/>
    <w:basedOn w:val="Normal"/>
    <w:link w:val="BodyText3Char"/>
    <w:uiPriority w:val="99"/>
    <w:semiHidden/>
    <w:unhideWhenUsed/>
    <w:rsid w:val="009D0948"/>
    <w:pPr>
      <w:spacing w:after="120"/>
    </w:pPr>
    <w:rPr>
      <w:sz w:val="16"/>
      <w:szCs w:val="16"/>
    </w:rPr>
  </w:style>
  <w:style w:type="character" w:customStyle="1" w:styleId="BodyText3Char">
    <w:name w:val="Body Text 3 Char"/>
    <w:basedOn w:val="DefaultParagraphFont"/>
    <w:link w:val="BodyText3"/>
    <w:uiPriority w:val="99"/>
    <w:semiHidden/>
    <w:rsid w:val="009D0948"/>
    <w:rPr>
      <w:sz w:val="16"/>
      <w:szCs w:val="16"/>
      <w:lang w:val="en-US" w:eastAsia="en-US"/>
    </w:rPr>
  </w:style>
  <w:style w:type="paragraph" w:styleId="BodyTextFirstIndent">
    <w:name w:val="Body Text First Indent"/>
    <w:basedOn w:val="BodyText"/>
    <w:link w:val="BodyTextFirstIndentChar"/>
    <w:uiPriority w:val="99"/>
    <w:semiHidden/>
    <w:unhideWhenUsed/>
    <w:rsid w:val="009D0948"/>
    <w:pPr>
      <w:ind w:firstLine="360"/>
      <w:jc w:val="left"/>
    </w:pPr>
    <w:rPr>
      <w:b w:val="0"/>
      <w:bCs w:val="0"/>
      <w:sz w:val="20"/>
      <w:szCs w:val="20"/>
    </w:rPr>
  </w:style>
  <w:style w:type="character" w:customStyle="1" w:styleId="BodyTextFirstIndentChar">
    <w:name w:val="Body Text First Indent Char"/>
    <w:basedOn w:val="BodyTextChar"/>
    <w:link w:val="BodyTextFirstIndent"/>
    <w:uiPriority w:val="99"/>
    <w:semiHidden/>
    <w:rsid w:val="009D0948"/>
    <w:rPr>
      <w:sz w:val="20"/>
      <w:szCs w:val="20"/>
      <w:lang w:val="en-US" w:eastAsia="en-US"/>
    </w:rPr>
  </w:style>
  <w:style w:type="paragraph" w:styleId="BodyTextFirstIndent2">
    <w:name w:val="Body Text First Indent 2"/>
    <w:basedOn w:val="BodyTextIndent"/>
    <w:link w:val="BodyTextFirstIndent2Char"/>
    <w:uiPriority w:val="99"/>
    <w:semiHidden/>
    <w:unhideWhenUsed/>
    <w:rsid w:val="009D0948"/>
    <w:pPr>
      <w:ind w:left="360" w:firstLine="360"/>
      <w:jc w:val="left"/>
    </w:pPr>
    <w:rPr>
      <w:sz w:val="20"/>
      <w:szCs w:val="20"/>
    </w:rPr>
  </w:style>
  <w:style w:type="character" w:customStyle="1" w:styleId="BodyTextFirstIndent2Char">
    <w:name w:val="Body Text First Indent 2 Char"/>
    <w:basedOn w:val="BodyTextIndentChar"/>
    <w:link w:val="BodyTextFirstIndent2"/>
    <w:uiPriority w:val="99"/>
    <w:semiHidden/>
    <w:rsid w:val="009D0948"/>
    <w:rPr>
      <w:sz w:val="20"/>
      <w:szCs w:val="20"/>
      <w:lang w:val="en-US" w:eastAsia="en-US"/>
    </w:rPr>
  </w:style>
  <w:style w:type="paragraph" w:styleId="Caption">
    <w:name w:val="caption"/>
    <w:basedOn w:val="Normal"/>
    <w:next w:val="Normal"/>
    <w:uiPriority w:val="35"/>
    <w:semiHidden/>
    <w:unhideWhenUsed/>
    <w:qFormat/>
    <w:rsid w:val="009D0948"/>
    <w:pPr>
      <w:spacing w:after="200"/>
    </w:pPr>
    <w:rPr>
      <w:i/>
      <w:iCs/>
      <w:color w:val="44546A" w:themeColor="text2"/>
      <w:sz w:val="18"/>
      <w:szCs w:val="18"/>
    </w:rPr>
  </w:style>
  <w:style w:type="paragraph" w:styleId="Closing">
    <w:name w:val="Closing"/>
    <w:basedOn w:val="Normal"/>
    <w:link w:val="ClosingChar"/>
    <w:uiPriority w:val="99"/>
    <w:semiHidden/>
    <w:unhideWhenUsed/>
    <w:rsid w:val="009D0948"/>
    <w:pPr>
      <w:ind w:left="4252"/>
    </w:pPr>
  </w:style>
  <w:style w:type="character" w:customStyle="1" w:styleId="ClosingChar">
    <w:name w:val="Closing Char"/>
    <w:basedOn w:val="DefaultParagraphFont"/>
    <w:link w:val="Closing"/>
    <w:uiPriority w:val="99"/>
    <w:semiHidden/>
    <w:rsid w:val="009D0948"/>
    <w:rPr>
      <w:lang w:val="en-US" w:eastAsia="en-US"/>
    </w:rPr>
  </w:style>
  <w:style w:type="paragraph" w:styleId="Date">
    <w:name w:val="Date"/>
    <w:basedOn w:val="Normal"/>
    <w:next w:val="Normal"/>
    <w:link w:val="DateChar"/>
    <w:uiPriority w:val="99"/>
    <w:semiHidden/>
    <w:unhideWhenUsed/>
    <w:rsid w:val="009D0948"/>
  </w:style>
  <w:style w:type="character" w:customStyle="1" w:styleId="DateChar">
    <w:name w:val="Date Char"/>
    <w:basedOn w:val="DefaultParagraphFont"/>
    <w:link w:val="Date"/>
    <w:uiPriority w:val="99"/>
    <w:semiHidden/>
    <w:rsid w:val="009D0948"/>
    <w:rPr>
      <w:lang w:val="en-US" w:eastAsia="en-US"/>
    </w:rPr>
  </w:style>
  <w:style w:type="paragraph" w:styleId="DocumentMap">
    <w:name w:val="Document Map"/>
    <w:basedOn w:val="Normal"/>
    <w:link w:val="DocumentMapChar"/>
    <w:uiPriority w:val="99"/>
    <w:semiHidden/>
    <w:unhideWhenUsed/>
    <w:rsid w:val="009D0948"/>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D0948"/>
    <w:rPr>
      <w:rFonts w:ascii="Segoe UI" w:hAnsi="Segoe UI" w:cs="Segoe UI"/>
      <w:sz w:val="16"/>
      <w:szCs w:val="16"/>
      <w:lang w:val="en-US" w:eastAsia="en-US"/>
    </w:rPr>
  </w:style>
  <w:style w:type="paragraph" w:styleId="E-mailSignature">
    <w:name w:val="E-mail Signature"/>
    <w:basedOn w:val="Normal"/>
    <w:link w:val="E-mailSignatureChar"/>
    <w:uiPriority w:val="99"/>
    <w:semiHidden/>
    <w:unhideWhenUsed/>
    <w:rsid w:val="009D0948"/>
  </w:style>
  <w:style w:type="character" w:customStyle="1" w:styleId="E-mailSignatureChar">
    <w:name w:val="E-mail Signature Char"/>
    <w:basedOn w:val="DefaultParagraphFont"/>
    <w:link w:val="E-mailSignature"/>
    <w:uiPriority w:val="99"/>
    <w:semiHidden/>
    <w:rsid w:val="009D0948"/>
    <w:rPr>
      <w:lang w:val="en-US" w:eastAsia="en-US"/>
    </w:rPr>
  </w:style>
  <w:style w:type="paragraph" w:styleId="EndnoteText">
    <w:name w:val="endnote text"/>
    <w:basedOn w:val="Normal"/>
    <w:link w:val="EndnoteTextChar"/>
    <w:uiPriority w:val="99"/>
    <w:semiHidden/>
    <w:unhideWhenUsed/>
    <w:rsid w:val="009D0948"/>
  </w:style>
  <w:style w:type="character" w:customStyle="1" w:styleId="EndnoteTextChar">
    <w:name w:val="Endnote Text Char"/>
    <w:basedOn w:val="DefaultParagraphFont"/>
    <w:link w:val="EndnoteText"/>
    <w:uiPriority w:val="99"/>
    <w:semiHidden/>
    <w:rsid w:val="009D0948"/>
    <w:rPr>
      <w:lang w:val="en-US" w:eastAsia="en-US"/>
    </w:rPr>
  </w:style>
  <w:style w:type="paragraph" w:styleId="EnvelopeAddress">
    <w:name w:val="envelope address"/>
    <w:basedOn w:val="Normal"/>
    <w:uiPriority w:val="99"/>
    <w:semiHidden/>
    <w:unhideWhenUsed/>
    <w:rsid w:val="009D094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D0948"/>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9D0948"/>
  </w:style>
  <w:style w:type="character" w:customStyle="1" w:styleId="FootnoteTextChar">
    <w:name w:val="Footnote Text Char"/>
    <w:basedOn w:val="DefaultParagraphFont"/>
    <w:link w:val="FootnoteText"/>
    <w:uiPriority w:val="99"/>
    <w:semiHidden/>
    <w:rsid w:val="009D0948"/>
    <w:rPr>
      <w:lang w:val="en-US" w:eastAsia="en-US"/>
    </w:rPr>
  </w:style>
  <w:style w:type="character" w:customStyle="1" w:styleId="Heading7Char">
    <w:name w:val="Heading 7 Char"/>
    <w:basedOn w:val="DefaultParagraphFont"/>
    <w:link w:val="Heading7"/>
    <w:uiPriority w:val="9"/>
    <w:semiHidden/>
    <w:rsid w:val="009D0948"/>
    <w:rPr>
      <w:rFonts w:asciiTheme="majorHAnsi" w:eastAsiaTheme="majorEastAsia" w:hAnsiTheme="majorHAnsi" w:cstheme="majorBidi"/>
      <w:i/>
      <w:iCs/>
      <w:color w:val="1F4D78" w:themeColor="accent1" w:themeShade="7F"/>
      <w:lang w:val="en-US" w:eastAsia="en-US"/>
    </w:rPr>
  </w:style>
  <w:style w:type="character" w:customStyle="1" w:styleId="Heading8Char">
    <w:name w:val="Heading 8 Char"/>
    <w:basedOn w:val="DefaultParagraphFont"/>
    <w:link w:val="Heading8"/>
    <w:uiPriority w:val="9"/>
    <w:semiHidden/>
    <w:rsid w:val="009D0948"/>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9D0948"/>
    <w:rPr>
      <w:rFonts w:asciiTheme="majorHAnsi" w:eastAsiaTheme="majorEastAsia" w:hAnsiTheme="majorHAnsi" w:cstheme="majorBidi"/>
      <w:i/>
      <w:iCs/>
      <w:color w:val="272727" w:themeColor="text1" w:themeTint="D8"/>
      <w:sz w:val="21"/>
      <w:szCs w:val="21"/>
      <w:lang w:val="en-US" w:eastAsia="en-US"/>
    </w:rPr>
  </w:style>
  <w:style w:type="paragraph" w:styleId="HTMLAddress">
    <w:name w:val="HTML Address"/>
    <w:basedOn w:val="Normal"/>
    <w:link w:val="HTMLAddressChar"/>
    <w:uiPriority w:val="99"/>
    <w:semiHidden/>
    <w:unhideWhenUsed/>
    <w:rsid w:val="009D0948"/>
    <w:rPr>
      <w:i/>
      <w:iCs/>
    </w:rPr>
  </w:style>
  <w:style w:type="character" w:customStyle="1" w:styleId="HTMLAddressChar">
    <w:name w:val="HTML Address Char"/>
    <w:basedOn w:val="DefaultParagraphFont"/>
    <w:link w:val="HTMLAddress"/>
    <w:uiPriority w:val="99"/>
    <w:semiHidden/>
    <w:rsid w:val="009D0948"/>
    <w:rPr>
      <w:i/>
      <w:iCs/>
      <w:lang w:val="en-US" w:eastAsia="en-US"/>
    </w:rPr>
  </w:style>
  <w:style w:type="paragraph" w:styleId="HTMLPreformatted">
    <w:name w:val="HTML Preformatted"/>
    <w:basedOn w:val="Normal"/>
    <w:link w:val="HTMLPreformattedChar"/>
    <w:uiPriority w:val="99"/>
    <w:semiHidden/>
    <w:unhideWhenUsed/>
    <w:rsid w:val="009D0948"/>
    <w:rPr>
      <w:rFonts w:ascii="Consolas" w:hAnsi="Consolas"/>
    </w:rPr>
  </w:style>
  <w:style w:type="character" w:customStyle="1" w:styleId="HTMLPreformattedChar">
    <w:name w:val="HTML Preformatted Char"/>
    <w:basedOn w:val="DefaultParagraphFont"/>
    <w:link w:val="HTMLPreformatted"/>
    <w:uiPriority w:val="99"/>
    <w:semiHidden/>
    <w:rsid w:val="009D0948"/>
    <w:rPr>
      <w:rFonts w:ascii="Consolas" w:hAnsi="Consolas"/>
      <w:lang w:val="en-US" w:eastAsia="en-US"/>
    </w:rPr>
  </w:style>
  <w:style w:type="paragraph" w:styleId="Index1">
    <w:name w:val="index 1"/>
    <w:basedOn w:val="Normal"/>
    <w:next w:val="Normal"/>
    <w:autoRedefine/>
    <w:uiPriority w:val="99"/>
    <w:semiHidden/>
    <w:unhideWhenUsed/>
    <w:rsid w:val="009D0948"/>
    <w:pPr>
      <w:ind w:left="200" w:hanging="200"/>
    </w:pPr>
  </w:style>
  <w:style w:type="paragraph" w:styleId="Index2">
    <w:name w:val="index 2"/>
    <w:basedOn w:val="Normal"/>
    <w:next w:val="Normal"/>
    <w:autoRedefine/>
    <w:uiPriority w:val="99"/>
    <w:semiHidden/>
    <w:unhideWhenUsed/>
    <w:rsid w:val="009D0948"/>
    <w:pPr>
      <w:ind w:left="400" w:hanging="200"/>
    </w:pPr>
  </w:style>
  <w:style w:type="paragraph" w:styleId="Index3">
    <w:name w:val="index 3"/>
    <w:basedOn w:val="Normal"/>
    <w:next w:val="Normal"/>
    <w:autoRedefine/>
    <w:uiPriority w:val="99"/>
    <w:semiHidden/>
    <w:unhideWhenUsed/>
    <w:rsid w:val="009D0948"/>
    <w:pPr>
      <w:ind w:left="600" w:hanging="200"/>
    </w:pPr>
  </w:style>
  <w:style w:type="paragraph" w:styleId="Index4">
    <w:name w:val="index 4"/>
    <w:basedOn w:val="Normal"/>
    <w:next w:val="Normal"/>
    <w:autoRedefine/>
    <w:uiPriority w:val="99"/>
    <w:semiHidden/>
    <w:unhideWhenUsed/>
    <w:rsid w:val="009D0948"/>
    <w:pPr>
      <w:ind w:left="800" w:hanging="200"/>
    </w:pPr>
  </w:style>
  <w:style w:type="paragraph" w:styleId="Index5">
    <w:name w:val="index 5"/>
    <w:basedOn w:val="Normal"/>
    <w:next w:val="Normal"/>
    <w:autoRedefine/>
    <w:uiPriority w:val="99"/>
    <w:semiHidden/>
    <w:unhideWhenUsed/>
    <w:rsid w:val="009D0948"/>
    <w:pPr>
      <w:ind w:left="1000" w:hanging="200"/>
    </w:pPr>
  </w:style>
  <w:style w:type="paragraph" w:styleId="Index6">
    <w:name w:val="index 6"/>
    <w:basedOn w:val="Normal"/>
    <w:next w:val="Normal"/>
    <w:autoRedefine/>
    <w:uiPriority w:val="99"/>
    <w:semiHidden/>
    <w:unhideWhenUsed/>
    <w:rsid w:val="009D0948"/>
    <w:pPr>
      <w:ind w:left="1200" w:hanging="200"/>
    </w:pPr>
  </w:style>
  <w:style w:type="paragraph" w:styleId="Index7">
    <w:name w:val="index 7"/>
    <w:basedOn w:val="Normal"/>
    <w:next w:val="Normal"/>
    <w:autoRedefine/>
    <w:uiPriority w:val="99"/>
    <w:semiHidden/>
    <w:unhideWhenUsed/>
    <w:rsid w:val="009D0948"/>
    <w:pPr>
      <w:ind w:left="1400" w:hanging="200"/>
    </w:pPr>
  </w:style>
  <w:style w:type="paragraph" w:styleId="Index8">
    <w:name w:val="index 8"/>
    <w:basedOn w:val="Normal"/>
    <w:next w:val="Normal"/>
    <w:autoRedefine/>
    <w:uiPriority w:val="99"/>
    <w:semiHidden/>
    <w:unhideWhenUsed/>
    <w:rsid w:val="009D0948"/>
    <w:pPr>
      <w:ind w:left="1600" w:hanging="200"/>
    </w:pPr>
  </w:style>
  <w:style w:type="paragraph" w:styleId="Index9">
    <w:name w:val="index 9"/>
    <w:basedOn w:val="Normal"/>
    <w:next w:val="Normal"/>
    <w:autoRedefine/>
    <w:uiPriority w:val="99"/>
    <w:semiHidden/>
    <w:unhideWhenUsed/>
    <w:rsid w:val="009D0948"/>
    <w:pPr>
      <w:ind w:left="1800" w:hanging="200"/>
    </w:pPr>
  </w:style>
  <w:style w:type="paragraph" w:styleId="IndexHeading">
    <w:name w:val="index heading"/>
    <w:basedOn w:val="Normal"/>
    <w:next w:val="Index1"/>
    <w:uiPriority w:val="99"/>
    <w:semiHidden/>
    <w:unhideWhenUsed/>
    <w:rsid w:val="009D094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094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D0948"/>
    <w:rPr>
      <w:i/>
      <w:iCs/>
      <w:color w:val="5B9BD5" w:themeColor="accent1"/>
      <w:lang w:val="en-US" w:eastAsia="en-US"/>
    </w:rPr>
  </w:style>
  <w:style w:type="paragraph" w:styleId="List">
    <w:name w:val="List"/>
    <w:basedOn w:val="Normal"/>
    <w:uiPriority w:val="99"/>
    <w:semiHidden/>
    <w:unhideWhenUsed/>
    <w:rsid w:val="009D0948"/>
    <w:pPr>
      <w:ind w:left="283" w:hanging="283"/>
      <w:contextualSpacing/>
    </w:pPr>
  </w:style>
  <w:style w:type="paragraph" w:styleId="List2">
    <w:name w:val="List 2"/>
    <w:basedOn w:val="Normal"/>
    <w:uiPriority w:val="99"/>
    <w:semiHidden/>
    <w:unhideWhenUsed/>
    <w:rsid w:val="009D0948"/>
    <w:pPr>
      <w:ind w:left="566" w:hanging="283"/>
      <w:contextualSpacing/>
    </w:pPr>
  </w:style>
  <w:style w:type="paragraph" w:styleId="List3">
    <w:name w:val="List 3"/>
    <w:basedOn w:val="Normal"/>
    <w:uiPriority w:val="99"/>
    <w:semiHidden/>
    <w:unhideWhenUsed/>
    <w:rsid w:val="009D0948"/>
    <w:pPr>
      <w:ind w:left="849" w:hanging="283"/>
      <w:contextualSpacing/>
    </w:pPr>
  </w:style>
  <w:style w:type="paragraph" w:styleId="List4">
    <w:name w:val="List 4"/>
    <w:basedOn w:val="Normal"/>
    <w:uiPriority w:val="99"/>
    <w:semiHidden/>
    <w:unhideWhenUsed/>
    <w:rsid w:val="009D0948"/>
    <w:pPr>
      <w:ind w:left="1132" w:hanging="283"/>
      <w:contextualSpacing/>
    </w:pPr>
  </w:style>
  <w:style w:type="paragraph" w:styleId="List5">
    <w:name w:val="List 5"/>
    <w:basedOn w:val="Normal"/>
    <w:uiPriority w:val="99"/>
    <w:semiHidden/>
    <w:unhideWhenUsed/>
    <w:rsid w:val="009D0948"/>
    <w:pPr>
      <w:ind w:left="1415" w:hanging="283"/>
      <w:contextualSpacing/>
    </w:pPr>
  </w:style>
  <w:style w:type="paragraph" w:styleId="ListBullet">
    <w:name w:val="List Bullet"/>
    <w:basedOn w:val="Normal"/>
    <w:uiPriority w:val="99"/>
    <w:semiHidden/>
    <w:unhideWhenUsed/>
    <w:rsid w:val="009D0948"/>
    <w:pPr>
      <w:numPr>
        <w:numId w:val="14"/>
      </w:numPr>
      <w:contextualSpacing/>
    </w:pPr>
  </w:style>
  <w:style w:type="paragraph" w:styleId="ListBullet2">
    <w:name w:val="List Bullet 2"/>
    <w:basedOn w:val="Normal"/>
    <w:uiPriority w:val="99"/>
    <w:semiHidden/>
    <w:unhideWhenUsed/>
    <w:rsid w:val="009D0948"/>
    <w:pPr>
      <w:numPr>
        <w:numId w:val="15"/>
      </w:numPr>
      <w:contextualSpacing/>
    </w:pPr>
  </w:style>
  <w:style w:type="paragraph" w:styleId="ListBullet3">
    <w:name w:val="List Bullet 3"/>
    <w:basedOn w:val="Normal"/>
    <w:uiPriority w:val="99"/>
    <w:semiHidden/>
    <w:unhideWhenUsed/>
    <w:rsid w:val="009D0948"/>
    <w:pPr>
      <w:numPr>
        <w:numId w:val="16"/>
      </w:numPr>
      <w:contextualSpacing/>
    </w:pPr>
  </w:style>
  <w:style w:type="paragraph" w:styleId="ListBullet4">
    <w:name w:val="List Bullet 4"/>
    <w:basedOn w:val="Normal"/>
    <w:uiPriority w:val="99"/>
    <w:semiHidden/>
    <w:unhideWhenUsed/>
    <w:rsid w:val="009D0948"/>
    <w:pPr>
      <w:numPr>
        <w:numId w:val="17"/>
      </w:numPr>
      <w:contextualSpacing/>
    </w:pPr>
  </w:style>
  <w:style w:type="paragraph" w:styleId="ListBullet5">
    <w:name w:val="List Bullet 5"/>
    <w:basedOn w:val="Normal"/>
    <w:uiPriority w:val="99"/>
    <w:semiHidden/>
    <w:unhideWhenUsed/>
    <w:rsid w:val="009D0948"/>
    <w:pPr>
      <w:numPr>
        <w:numId w:val="18"/>
      </w:numPr>
      <w:contextualSpacing/>
    </w:pPr>
  </w:style>
  <w:style w:type="paragraph" w:styleId="ListContinue">
    <w:name w:val="List Continue"/>
    <w:basedOn w:val="Normal"/>
    <w:uiPriority w:val="99"/>
    <w:semiHidden/>
    <w:unhideWhenUsed/>
    <w:rsid w:val="009D0948"/>
    <w:pPr>
      <w:spacing w:after="120"/>
      <w:ind w:left="283"/>
      <w:contextualSpacing/>
    </w:pPr>
  </w:style>
  <w:style w:type="paragraph" w:styleId="ListContinue2">
    <w:name w:val="List Continue 2"/>
    <w:basedOn w:val="Normal"/>
    <w:uiPriority w:val="99"/>
    <w:semiHidden/>
    <w:unhideWhenUsed/>
    <w:rsid w:val="009D0948"/>
    <w:pPr>
      <w:spacing w:after="120"/>
      <w:ind w:left="566"/>
      <w:contextualSpacing/>
    </w:pPr>
  </w:style>
  <w:style w:type="paragraph" w:styleId="ListContinue3">
    <w:name w:val="List Continue 3"/>
    <w:basedOn w:val="Normal"/>
    <w:uiPriority w:val="99"/>
    <w:semiHidden/>
    <w:unhideWhenUsed/>
    <w:rsid w:val="009D0948"/>
    <w:pPr>
      <w:spacing w:after="120"/>
      <w:ind w:left="849"/>
      <w:contextualSpacing/>
    </w:pPr>
  </w:style>
  <w:style w:type="paragraph" w:styleId="ListContinue4">
    <w:name w:val="List Continue 4"/>
    <w:basedOn w:val="Normal"/>
    <w:uiPriority w:val="99"/>
    <w:semiHidden/>
    <w:unhideWhenUsed/>
    <w:rsid w:val="009D0948"/>
    <w:pPr>
      <w:spacing w:after="120"/>
      <w:ind w:left="1132"/>
      <w:contextualSpacing/>
    </w:pPr>
  </w:style>
  <w:style w:type="paragraph" w:styleId="ListContinue5">
    <w:name w:val="List Continue 5"/>
    <w:basedOn w:val="Normal"/>
    <w:uiPriority w:val="99"/>
    <w:semiHidden/>
    <w:unhideWhenUsed/>
    <w:rsid w:val="009D0948"/>
    <w:pPr>
      <w:spacing w:after="120"/>
      <w:ind w:left="1415"/>
      <w:contextualSpacing/>
    </w:pPr>
  </w:style>
  <w:style w:type="paragraph" w:styleId="ListNumber">
    <w:name w:val="List Number"/>
    <w:basedOn w:val="Normal"/>
    <w:uiPriority w:val="99"/>
    <w:semiHidden/>
    <w:unhideWhenUsed/>
    <w:rsid w:val="009D0948"/>
    <w:pPr>
      <w:numPr>
        <w:numId w:val="19"/>
      </w:numPr>
      <w:contextualSpacing/>
    </w:pPr>
  </w:style>
  <w:style w:type="paragraph" w:styleId="ListNumber2">
    <w:name w:val="List Number 2"/>
    <w:basedOn w:val="Normal"/>
    <w:uiPriority w:val="99"/>
    <w:semiHidden/>
    <w:unhideWhenUsed/>
    <w:rsid w:val="009D0948"/>
    <w:pPr>
      <w:numPr>
        <w:numId w:val="20"/>
      </w:numPr>
      <w:contextualSpacing/>
    </w:pPr>
  </w:style>
  <w:style w:type="paragraph" w:styleId="ListNumber3">
    <w:name w:val="List Number 3"/>
    <w:basedOn w:val="Normal"/>
    <w:uiPriority w:val="99"/>
    <w:semiHidden/>
    <w:unhideWhenUsed/>
    <w:rsid w:val="009D0948"/>
    <w:pPr>
      <w:numPr>
        <w:numId w:val="21"/>
      </w:numPr>
      <w:contextualSpacing/>
    </w:pPr>
  </w:style>
  <w:style w:type="paragraph" w:styleId="ListNumber4">
    <w:name w:val="List Number 4"/>
    <w:basedOn w:val="Normal"/>
    <w:uiPriority w:val="99"/>
    <w:semiHidden/>
    <w:unhideWhenUsed/>
    <w:rsid w:val="009D0948"/>
    <w:pPr>
      <w:numPr>
        <w:numId w:val="22"/>
      </w:numPr>
      <w:contextualSpacing/>
    </w:pPr>
  </w:style>
  <w:style w:type="paragraph" w:styleId="ListNumber5">
    <w:name w:val="List Number 5"/>
    <w:basedOn w:val="Normal"/>
    <w:uiPriority w:val="99"/>
    <w:semiHidden/>
    <w:unhideWhenUsed/>
    <w:rsid w:val="009D0948"/>
    <w:pPr>
      <w:numPr>
        <w:numId w:val="23"/>
      </w:numPr>
      <w:contextualSpacing/>
    </w:pPr>
  </w:style>
  <w:style w:type="paragraph" w:styleId="MacroText">
    <w:name w:val="macro"/>
    <w:link w:val="MacroTextChar"/>
    <w:uiPriority w:val="99"/>
    <w:semiHidden/>
    <w:unhideWhenUsed/>
    <w:rsid w:val="009D094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US" w:eastAsia="en-US"/>
    </w:rPr>
  </w:style>
  <w:style w:type="character" w:customStyle="1" w:styleId="MacroTextChar">
    <w:name w:val="Macro Text Char"/>
    <w:basedOn w:val="DefaultParagraphFont"/>
    <w:link w:val="MacroText"/>
    <w:uiPriority w:val="99"/>
    <w:semiHidden/>
    <w:rsid w:val="009D0948"/>
    <w:rPr>
      <w:rFonts w:ascii="Consolas" w:hAnsi="Consolas"/>
      <w:lang w:val="en-US" w:eastAsia="en-US"/>
    </w:rPr>
  </w:style>
  <w:style w:type="paragraph" w:styleId="MessageHeader">
    <w:name w:val="Message Header"/>
    <w:basedOn w:val="Normal"/>
    <w:link w:val="MessageHeaderChar"/>
    <w:uiPriority w:val="99"/>
    <w:semiHidden/>
    <w:unhideWhenUsed/>
    <w:rsid w:val="009D094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D0948"/>
    <w:rPr>
      <w:rFonts w:asciiTheme="majorHAnsi" w:eastAsiaTheme="majorEastAsia" w:hAnsiTheme="majorHAnsi" w:cstheme="majorBidi"/>
      <w:sz w:val="24"/>
      <w:szCs w:val="24"/>
      <w:shd w:val="pct20" w:color="auto" w:fill="auto"/>
      <w:lang w:val="en-US" w:eastAsia="en-US"/>
    </w:rPr>
  </w:style>
  <w:style w:type="paragraph" w:styleId="NoSpacing">
    <w:name w:val="No Spacing"/>
    <w:uiPriority w:val="1"/>
    <w:qFormat/>
    <w:rsid w:val="009D0948"/>
    <w:rPr>
      <w:lang w:val="en-US" w:eastAsia="en-US"/>
    </w:rPr>
  </w:style>
  <w:style w:type="paragraph" w:styleId="NormalWeb">
    <w:name w:val="Normal (Web)"/>
    <w:basedOn w:val="Normal"/>
    <w:uiPriority w:val="99"/>
    <w:semiHidden/>
    <w:unhideWhenUsed/>
    <w:rsid w:val="009D0948"/>
    <w:rPr>
      <w:sz w:val="24"/>
      <w:szCs w:val="24"/>
    </w:rPr>
  </w:style>
  <w:style w:type="paragraph" w:styleId="NormalIndent">
    <w:name w:val="Normal Indent"/>
    <w:basedOn w:val="Normal"/>
    <w:uiPriority w:val="99"/>
    <w:semiHidden/>
    <w:unhideWhenUsed/>
    <w:rsid w:val="009D0948"/>
    <w:pPr>
      <w:ind w:left="720"/>
    </w:pPr>
  </w:style>
  <w:style w:type="paragraph" w:styleId="NoteHeading">
    <w:name w:val="Note Heading"/>
    <w:basedOn w:val="Normal"/>
    <w:next w:val="Normal"/>
    <w:link w:val="NoteHeadingChar"/>
    <w:uiPriority w:val="99"/>
    <w:semiHidden/>
    <w:unhideWhenUsed/>
    <w:rsid w:val="009D0948"/>
  </w:style>
  <w:style w:type="character" w:customStyle="1" w:styleId="NoteHeadingChar">
    <w:name w:val="Note Heading Char"/>
    <w:basedOn w:val="DefaultParagraphFont"/>
    <w:link w:val="NoteHeading"/>
    <w:uiPriority w:val="99"/>
    <w:semiHidden/>
    <w:rsid w:val="009D0948"/>
    <w:rPr>
      <w:lang w:val="en-US" w:eastAsia="en-US"/>
    </w:rPr>
  </w:style>
  <w:style w:type="paragraph" w:styleId="PlainText">
    <w:name w:val="Plain Text"/>
    <w:basedOn w:val="Normal"/>
    <w:link w:val="PlainTextChar"/>
    <w:uiPriority w:val="99"/>
    <w:semiHidden/>
    <w:unhideWhenUsed/>
    <w:rsid w:val="009D0948"/>
    <w:rPr>
      <w:rFonts w:ascii="Consolas" w:hAnsi="Consolas"/>
      <w:sz w:val="21"/>
      <w:szCs w:val="21"/>
    </w:rPr>
  </w:style>
  <w:style w:type="character" w:customStyle="1" w:styleId="PlainTextChar">
    <w:name w:val="Plain Text Char"/>
    <w:basedOn w:val="DefaultParagraphFont"/>
    <w:link w:val="PlainText"/>
    <w:uiPriority w:val="99"/>
    <w:semiHidden/>
    <w:rsid w:val="009D0948"/>
    <w:rPr>
      <w:rFonts w:ascii="Consolas" w:hAnsi="Consolas"/>
      <w:sz w:val="21"/>
      <w:szCs w:val="21"/>
      <w:lang w:val="en-US" w:eastAsia="en-US"/>
    </w:rPr>
  </w:style>
  <w:style w:type="paragraph" w:styleId="Quote">
    <w:name w:val="Quote"/>
    <w:basedOn w:val="Normal"/>
    <w:next w:val="Normal"/>
    <w:link w:val="QuoteChar"/>
    <w:uiPriority w:val="29"/>
    <w:qFormat/>
    <w:rsid w:val="009D094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0948"/>
    <w:rPr>
      <w:i/>
      <w:iCs/>
      <w:color w:val="404040" w:themeColor="text1" w:themeTint="BF"/>
      <w:lang w:val="en-US" w:eastAsia="en-US"/>
    </w:rPr>
  </w:style>
  <w:style w:type="paragraph" w:styleId="Salutation">
    <w:name w:val="Salutation"/>
    <w:basedOn w:val="Normal"/>
    <w:next w:val="Normal"/>
    <w:link w:val="SalutationChar"/>
    <w:uiPriority w:val="99"/>
    <w:semiHidden/>
    <w:unhideWhenUsed/>
    <w:rsid w:val="009D0948"/>
  </w:style>
  <w:style w:type="character" w:customStyle="1" w:styleId="SalutationChar">
    <w:name w:val="Salutation Char"/>
    <w:basedOn w:val="DefaultParagraphFont"/>
    <w:link w:val="Salutation"/>
    <w:uiPriority w:val="99"/>
    <w:semiHidden/>
    <w:rsid w:val="009D0948"/>
    <w:rPr>
      <w:lang w:val="en-US" w:eastAsia="en-US"/>
    </w:rPr>
  </w:style>
  <w:style w:type="paragraph" w:styleId="Signature">
    <w:name w:val="Signature"/>
    <w:basedOn w:val="Normal"/>
    <w:link w:val="SignatureChar"/>
    <w:uiPriority w:val="99"/>
    <w:semiHidden/>
    <w:unhideWhenUsed/>
    <w:rsid w:val="009D0948"/>
    <w:pPr>
      <w:ind w:left="4252"/>
    </w:pPr>
  </w:style>
  <w:style w:type="character" w:customStyle="1" w:styleId="SignatureChar">
    <w:name w:val="Signature Char"/>
    <w:basedOn w:val="DefaultParagraphFont"/>
    <w:link w:val="Signature"/>
    <w:uiPriority w:val="99"/>
    <w:semiHidden/>
    <w:rsid w:val="009D0948"/>
    <w:rPr>
      <w:lang w:val="en-US" w:eastAsia="en-US"/>
    </w:rPr>
  </w:style>
  <w:style w:type="paragraph" w:styleId="TableofAuthorities">
    <w:name w:val="table of authorities"/>
    <w:basedOn w:val="Normal"/>
    <w:next w:val="Normal"/>
    <w:uiPriority w:val="99"/>
    <w:semiHidden/>
    <w:unhideWhenUsed/>
    <w:rsid w:val="009D0948"/>
    <w:pPr>
      <w:ind w:left="200" w:hanging="200"/>
    </w:pPr>
  </w:style>
  <w:style w:type="paragraph" w:styleId="TableofFigures">
    <w:name w:val="table of figures"/>
    <w:basedOn w:val="Normal"/>
    <w:next w:val="Normal"/>
    <w:uiPriority w:val="99"/>
    <w:semiHidden/>
    <w:unhideWhenUsed/>
    <w:rsid w:val="009D0948"/>
  </w:style>
  <w:style w:type="paragraph" w:styleId="TOAHeading">
    <w:name w:val="toa heading"/>
    <w:basedOn w:val="Normal"/>
    <w:next w:val="Normal"/>
    <w:uiPriority w:val="99"/>
    <w:semiHidden/>
    <w:unhideWhenUsed/>
    <w:rsid w:val="009D0948"/>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9D0948"/>
    <w:pPr>
      <w:spacing w:after="100"/>
      <w:ind w:left="600"/>
    </w:pPr>
  </w:style>
  <w:style w:type="paragraph" w:styleId="TOC5">
    <w:name w:val="toc 5"/>
    <w:basedOn w:val="Normal"/>
    <w:next w:val="Normal"/>
    <w:autoRedefine/>
    <w:uiPriority w:val="39"/>
    <w:semiHidden/>
    <w:unhideWhenUsed/>
    <w:rsid w:val="009D0948"/>
    <w:pPr>
      <w:spacing w:after="100"/>
      <w:ind w:left="800"/>
    </w:pPr>
  </w:style>
  <w:style w:type="paragraph" w:styleId="TOC6">
    <w:name w:val="toc 6"/>
    <w:basedOn w:val="Normal"/>
    <w:next w:val="Normal"/>
    <w:autoRedefine/>
    <w:uiPriority w:val="39"/>
    <w:semiHidden/>
    <w:unhideWhenUsed/>
    <w:rsid w:val="009D0948"/>
    <w:pPr>
      <w:spacing w:after="100"/>
      <w:ind w:left="1000"/>
    </w:pPr>
  </w:style>
  <w:style w:type="paragraph" w:styleId="TOC7">
    <w:name w:val="toc 7"/>
    <w:basedOn w:val="Normal"/>
    <w:next w:val="Normal"/>
    <w:autoRedefine/>
    <w:uiPriority w:val="39"/>
    <w:semiHidden/>
    <w:unhideWhenUsed/>
    <w:rsid w:val="009D0948"/>
    <w:pPr>
      <w:spacing w:after="100"/>
      <w:ind w:left="1200"/>
    </w:pPr>
  </w:style>
  <w:style w:type="paragraph" w:styleId="TOC8">
    <w:name w:val="toc 8"/>
    <w:basedOn w:val="Normal"/>
    <w:next w:val="Normal"/>
    <w:autoRedefine/>
    <w:uiPriority w:val="39"/>
    <w:semiHidden/>
    <w:unhideWhenUsed/>
    <w:rsid w:val="009D0948"/>
    <w:pPr>
      <w:spacing w:after="100"/>
      <w:ind w:left="1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014920">
      <w:bodyDiv w:val="1"/>
      <w:marLeft w:val="0"/>
      <w:marRight w:val="0"/>
      <w:marTop w:val="0"/>
      <w:marBottom w:val="0"/>
      <w:divBdr>
        <w:top w:val="none" w:sz="0" w:space="0" w:color="auto"/>
        <w:left w:val="none" w:sz="0" w:space="0" w:color="auto"/>
        <w:bottom w:val="none" w:sz="0" w:space="0" w:color="auto"/>
        <w:right w:val="none" w:sz="0" w:space="0" w:color="auto"/>
      </w:divBdr>
      <w:divsChild>
        <w:div w:id="2031949927">
          <w:marLeft w:val="0"/>
          <w:marRight w:val="0"/>
          <w:marTop w:val="0"/>
          <w:marBottom w:val="0"/>
          <w:divBdr>
            <w:top w:val="none" w:sz="0" w:space="0" w:color="auto"/>
            <w:left w:val="none" w:sz="0" w:space="0" w:color="auto"/>
            <w:bottom w:val="none" w:sz="0" w:space="0" w:color="auto"/>
            <w:right w:val="none" w:sz="0" w:space="0" w:color="auto"/>
          </w:divBdr>
          <w:divsChild>
            <w:div w:id="1867720136">
              <w:marLeft w:val="0"/>
              <w:marRight w:val="0"/>
              <w:marTop w:val="0"/>
              <w:marBottom w:val="0"/>
              <w:divBdr>
                <w:top w:val="none" w:sz="0" w:space="0" w:color="auto"/>
                <w:left w:val="none" w:sz="0" w:space="0" w:color="auto"/>
                <w:bottom w:val="none" w:sz="0" w:space="0" w:color="auto"/>
                <w:right w:val="none" w:sz="0" w:space="0" w:color="auto"/>
              </w:divBdr>
              <w:divsChild>
                <w:div w:id="1758936331">
                  <w:marLeft w:val="0"/>
                  <w:marRight w:val="0"/>
                  <w:marTop w:val="0"/>
                  <w:marBottom w:val="0"/>
                  <w:divBdr>
                    <w:top w:val="none" w:sz="0" w:space="0" w:color="auto"/>
                    <w:left w:val="none" w:sz="0" w:space="0" w:color="auto"/>
                    <w:bottom w:val="none" w:sz="0" w:space="0" w:color="auto"/>
                    <w:right w:val="none" w:sz="0" w:space="0" w:color="auto"/>
                  </w:divBdr>
                  <w:divsChild>
                    <w:div w:id="160004234">
                      <w:marLeft w:val="0"/>
                      <w:marRight w:val="0"/>
                      <w:marTop w:val="0"/>
                      <w:marBottom w:val="0"/>
                      <w:divBdr>
                        <w:top w:val="none" w:sz="0" w:space="0" w:color="auto"/>
                        <w:left w:val="none" w:sz="0" w:space="0" w:color="auto"/>
                        <w:bottom w:val="none" w:sz="0" w:space="0" w:color="auto"/>
                        <w:right w:val="none" w:sz="0" w:space="0" w:color="auto"/>
                      </w:divBdr>
                      <w:divsChild>
                        <w:div w:id="857424417">
                          <w:marLeft w:val="0"/>
                          <w:marRight w:val="0"/>
                          <w:marTop w:val="0"/>
                          <w:marBottom w:val="0"/>
                          <w:divBdr>
                            <w:top w:val="none" w:sz="0" w:space="0" w:color="auto"/>
                            <w:left w:val="none" w:sz="0" w:space="0" w:color="auto"/>
                            <w:bottom w:val="none" w:sz="0" w:space="0" w:color="auto"/>
                            <w:right w:val="none" w:sz="0" w:space="0" w:color="auto"/>
                          </w:divBdr>
                          <w:divsChild>
                            <w:div w:id="52778361">
                              <w:marLeft w:val="0"/>
                              <w:marRight w:val="0"/>
                              <w:marTop w:val="0"/>
                              <w:marBottom w:val="0"/>
                              <w:divBdr>
                                <w:top w:val="none" w:sz="0" w:space="0" w:color="auto"/>
                                <w:left w:val="none" w:sz="0" w:space="0" w:color="auto"/>
                                <w:bottom w:val="none" w:sz="0" w:space="0" w:color="auto"/>
                                <w:right w:val="none" w:sz="0" w:space="0" w:color="auto"/>
                              </w:divBdr>
                              <w:divsChild>
                                <w:div w:id="433792963">
                                  <w:marLeft w:val="0"/>
                                  <w:marRight w:val="0"/>
                                  <w:marTop w:val="0"/>
                                  <w:marBottom w:val="0"/>
                                  <w:divBdr>
                                    <w:top w:val="none" w:sz="0" w:space="0" w:color="auto"/>
                                    <w:left w:val="none" w:sz="0" w:space="0" w:color="auto"/>
                                    <w:bottom w:val="none" w:sz="0" w:space="0" w:color="auto"/>
                                    <w:right w:val="none" w:sz="0" w:space="0" w:color="auto"/>
                                  </w:divBdr>
                                  <w:divsChild>
                                    <w:div w:id="842159387">
                                      <w:marLeft w:val="0"/>
                                      <w:marRight w:val="0"/>
                                      <w:marTop w:val="0"/>
                                      <w:marBottom w:val="0"/>
                                      <w:divBdr>
                                        <w:top w:val="none" w:sz="0" w:space="0" w:color="auto"/>
                                        <w:left w:val="none" w:sz="0" w:space="0" w:color="auto"/>
                                        <w:bottom w:val="none" w:sz="0" w:space="0" w:color="auto"/>
                                        <w:right w:val="none" w:sz="0" w:space="0" w:color="auto"/>
                                      </w:divBdr>
                                      <w:divsChild>
                                        <w:div w:id="1418986471">
                                          <w:marLeft w:val="0"/>
                                          <w:marRight w:val="0"/>
                                          <w:marTop w:val="0"/>
                                          <w:marBottom w:val="0"/>
                                          <w:divBdr>
                                            <w:top w:val="none" w:sz="0" w:space="0" w:color="auto"/>
                                            <w:left w:val="none" w:sz="0" w:space="0" w:color="auto"/>
                                            <w:bottom w:val="none" w:sz="0" w:space="0" w:color="auto"/>
                                            <w:right w:val="none" w:sz="0" w:space="0" w:color="auto"/>
                                          </w:divBdr>
                                          <w:divsChild>
                                            <w:div w:id="6049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54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itsanhonour.gov.au/coat-arms/" TargetMode="External"/><Relationship Id="rId26" Type="http://schemas.openxmlformats.org/officeDocument/2006/relationships/hyperlink" Target="https://www.legislation.gov.au/Details/C2016C00111"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library.pmc.gov.au/wp-content/uploads/ccby.png" TargetMode="External"/><Relationship Id="rId20" Type="http://schemas.openxmlformats.org/officeDocument/2006/relationships/header" Target="header2.xm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openxmlformats.org/officeDocument/2006/relationships/image" Target="media/image3.png"/><Relationship Id="rId28" Type="http://schemas.openxmlformats.org/officeDocument/2006/relationships/hyperlink" Target="https://www.pmc.gov.au/indigenous-affairs/land/aboriginal-land-commissioner"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2.jpg"/><Relationship Id="rId27" Type="http://schemas.openxmlformats.org/officeDocument/2006/relationships/hyperlink" Target="mailto:AboriginalLandCommissioner@network.pmc.gov.au" TargetMode="Externa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11" ma:contentTypeDescription="PMC Document" ma:contentTypeScope="" ma:versionID="dce88d5783c8e6ea69d4384014b5f83d">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35b41bab6e866c3568f1ad78d1998483"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TaxCatchAll xmlns="166541c0-0594-4e6a-9105-c24d4b6de6f7">
      <Value>1</Value>
    </TaxCatchAll>
    <PMCNotes xmlns="166541c0-0594-4e6a-9105-c24d4b6de6f7" xsi:nil="true"/>
    <jd1c641577414dfdab1686c9d5d0dbd0 xmlns="166541c0-0594-4e6a-9105-c24d4b6de6f7">
      <Terms xmlns="http://schemas.microsoft.com/office/infopath/2007/PartnerControls"/>
    </jd1c641577414dfdab1686c9d5d0dbd0>
    <ShareHubID xmlns="166541c0-0594-4e6a-9105-c24d4b6de6f7">DOC18-423008</ShareHubID>
    <hc4a8f51d7584793bcee84017ea96cb3 xmlns="166541c0-0594-4e6a-9105-c24d4b6de6f7">
      <Terms xmlns="http://schemas.microsoft.com/office/infopath/2007/PartnerControls"/>
    </hc4a8f51d7584793bcee84017ea96cb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E2A0A-6F24-479E-8E1B-DDF470C13E25}"/>
</file>

<file path=customXml/itemProps2.xml><?xml version="1.0" encoding="utf-8"?>
<ds:datastoreItem xmlns:ds="http://schemas.openxmlformats.org/officeDocument/2006/customXml" ds:itemID="{CEE6304F-CB2C-4B89-A86F-B0F455150654}"/>
</file>

<file path=customXml/itemProps3.xml><?xml version="1.0" encoding="utf-8"?>
<ds:datastoreItem xmlns:ds="http://schemas.openxmlformats.org/officeDocument/2006/customXml" ds:itemID="{27E535D7-ED13-4B04-8174-7B215AC72811}"/>
</file>

<file path=customXml/itemProps4.xml><?xml version="1.0" encoding="utf-8"?>
<ds:datastoreItem xmlns:ds="http://schemas.openxmlformats.org/officeDocument/2006/customXml" ds:itemID="{6AFC184C-311C-4AEE-B15E-BA57DE14A251}"/>
</file>

<file path=docProps/app.xml><?xml version="1.0" encoding="utf-8"?>
<Properties xmlns="http://schemas.openxmlformats.org/officeDocument/2006/extended-properties" xmlns:vt="http://schemas.openxmlformats.org/officeDocument/2006/docPropsVTypes">
  <Template>D2E5EF4.dotm</Template>
  <TotalTime>0</TotalTime>
  <Pages>53</Pages>
  <Words>9313</Words>
  <Characters>49241</Characters>
  <Application>Microsoft Office Word</Application>
  <DocSecurity>0</DocSecurity>
  <Lines>410</Lines>
  <Paragraphs>116</Paragraphs>
  <ScaleCrop>false</ScaleCrop>
  <HeadingPairs>
    <vt:vector size="2" baseType="variant">
      <vt:variant>
        <vt:lpstr>Title</vt:lpstr>
      </vt:variant>
      <vt:variant>
        <vt:i4>1</vt:i4>
      </vt:variant>
    </vt:vector>
  </HeadingPairs>
  <TitlesOfParts>
    <vt:vector size="1" baseType="lpstr">
      <vt:lpstr>Aboriginal Land Commissioner Annual Report 2015</vt:lpstr>
    </vt:vector>
  </TitlesOfParts>
  <LinksUpToDate>false</LinksUpToDate>
  <CharactersWithSpaces>58438</CharactersWithSpaces>
  <SharedDoc>false</SharedDoc>
  <HyperlinkBase/>
  <HLinks>
    <vt:vector size="12" baseType="variant">
      <vt:variant>
        <vt:i4>2687028</vt:i4>
      </vt:variant>
      <vt:variant>
        <vt:i4>3</vt:i4>
      </vt:variant>
      <vt:variant>
        <vt:i4>0</vt:i4>
      </vt:variant>
      <vt:variant>
        <vt:i4>5</vt:i4>
      </vt:variant>
      <vt:variant>
        <vt:lpwstr>http://creativecommons.org/licenses/by/3.0/au/legalcode</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Land Commissioner Annual Report 2017-18</dc:title>
  <dc:creator/>
  <cp:lastModifiedBy/>
  <cp:revision>1</cp:revision>
  <dcterms:created xsi:type="dcterms:W3CDTF">2018-10-11T00:47:00Z</dcterms:created>
  <dcterms:modified xsi:type="dcterms:W3CDTF">2018-12-07T06:06:00Z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2018-12-07T17:11:43</vt:lpwstr>
  </property>
</Properties>
</file>